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0F359" w14:textId="77777777" w:rsidR="00A12330" w:rsidRDefault="00A12330" w:rsidP="52BDC3DC">
      <w:pPr>
        <w:pStyle w:val="Rubrik2"/>
        <w:ind w:left="0"/>
        <w:sectPr w:rsidR="00A12330" w:rsidSect="00A12330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3FA28BFC" w14:textId="2D5E5379" w:rsidR="00A12330" w:rsidRPr="00A12330" w:rsidRDefault="00A12330" w:rsidP="0008689D">
      <w:pPr>
        <w:spacing w:after="0" w:line="240" w:lineRule="auto"/>
        <w:ind w:left="567" w:right="0"/>
        <w:rPr>
          <w:szCs w:val="20"/>
        </w:rPr>
      </w:pPr>
      <w:r w:rsidRPr="00A12330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26A499" wp14:editId="6761C8B9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136D53" w14:textId="77777777" w:rsidR="00A12330" w:rsidRPr="003D37FD" w:rsidRDefault="00A12330" w:rsidP="00A12330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19233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26A49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3B136D53" w14:textId="77777777" w:rsidR="00A12330" w:rsidRPr="003D37FD" w:rsidRDefault="00A12330" w:rsidP="00A12330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19233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A12330" w:rsidRPr="00A12330" w14:paraId="2B897975" w14:textId="77777777" w:rsidTr="52BDC3DC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9E11903" w14:textId="1BD2F232" w:rsidR="00A12330" w:rsidRPr="00A12330" w:rsidRDefault="00986830" w:rsidP="00986830">
            <w:pPr>
              <w:pStyle w:val="Rubrik1"/>
              <w:ind w:left="0"/>
              <w:rPr>
                <w:noProof/>
                <w:sz w:val="32"/>
              </w:rPr>
            </w:pPr>
            <w:bookmarkStart w:id="1" w:name="_1314629194"/>
            <w:bookmarkStart w:id="2" w:name="Rubrik"/>
            <w:bookmarkEnd w:id="1"/>
            <w:bookmarkEnd w:id="2"/>
            <w:r w:rsidRPr="52BDC3DC">
              <w:rPr>
                <w:noProof/>
              </w:rPr>
              <w:t xml:space="preserve">       </w:t>
            </w:r>
            <w:r w:rsidR="00A12330" w:rsidRPr="52BDC3DC">
              <w:rPr>
                <w:noProof/>
              </w:rPr>
              <w:t xml:space="preserve">Operationsanmälan akut </w:t>
            </w:r>
            <w:r w:rsidRPr="52BDC3DC">
              <w:rPr>
                <w:noProof/>
              </w:rPr>
              <w:t>(</w:t>
            </w:r>
            <w:r w:rsidR="00A12330" w:rsidRPr="52BDC3DC">
              <w:rPr>
                <w:noProof/>
              </w:rPr>
              <w:t>ej sectio</w:t>
            </w:r>
            <w:r w:rsidRPr="52BDC3DC">
              <w:rPr>
                <w:noProof/>
              </w:rPr>
              <w:t>)</w:t>
            </w:r>
          </w:p>
        </w:tc>
      </w:tr>
    </w:tbl>
    <w:p w14:paraId="54055086" w14:textId="77777777" w:rsidR="00A12330" w:rsidRPr="00A12330" w:rsidRDefault="00A12330" w:rsidP="0008689D">
      <w:pPr>
        <w:keepNext/>
        <w:spacing w:after="0" w:line="240" w:lineRule="auto"/>
        <w:ind w:left="567" w:right="0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14:paraId="6AEF0868" w14:textId="77777777" w:rsidR="00A12330" w:rsidRPr="00A12330" w:rsidRDefault="00A12330" w:rsidP="0008689D">
      <w:pPr>
        <w:pStyle w:val="Rubrik2"/>
        <w:ind w:left="567"/>
      </w:pPr>
      <w:r w:rsidRPr="00A12330">
        <w:t>Revidering i denna version</w:t>
      </w:r>
    </w:p>
    <w:p w14:paraId="5D8A4E7B" w14:textId="77777777" w:rsidR="003A7B2B" w:rsidRPr="00A12330" w:rsidRDefault="003A7B2B" w:rsidP="003A7B2B">
      <w:pPr>
        <w:spacing w:after="0" w:line="240" w:lineRule="auto"/>
        <w:ind w:left="567" w:right="0"/>
        <w:rPr>
          <w:szCs w:val="20"/>
        </w:rPr>
      </w:pPr>
      <w:r>
        <w:rPr>
          <w:szCs w:val="20"/>
        </w:rPr>
        <w:t>Språklig</w:t>
      </w:r>
      <w:r w:rsidRPr="00A12330">
        <w:rPr>
          <w:szCs w:val="20"/>
        </w:rPr>
        <w:t xml:space="preserve"> revidering</w:t>
      </w:r>
      <w:r>
        <w:rPr>
          <w:szCs w:val="20"/>
        </w:rPr>
        <w:t>, innehåll oförändrat. Länk korrigerad.</w:t>
      </w:r>
    </w:p>
    <w:p w14:paraId="17EC2E05" w14:textId="37277919" w:rsidR="00A12330" w:rsidRPr="00A12330" w:rsidRDefault="00A12330" w:rsidP="0008689D">
      <w:pPr>
        <w:pStyle w:val="Rubrik2"/>
        <w:ind w:left="567"/>
      </w:pPr>
      <w:r w:rsidRPr="00A12330">
        <w:t xml:space="preserve">Bakgrund </w:t>
      </w:r>
      <w:r w:rsidR="002E55D9">
        <w:t>och syfte</w:t>
      </w:r>
    </w:p>
    <w:p w14:paraId="01CEDB25" w14:textId="77777777" w:rsidR="00E34373" w:rsidRPr="00A12330" w:rsidRDefault="00E34373" w:rsidP="00E34373">
      <w:pPr>
        <w:spacing w:after="0" w:line="240" w:lineRule="auto"/>
        <w:ind w:left="567" w:right="283"/>
        <w:rPr>
          <w:szCs w:val="20"/>
        </w:rPr>
      </w:pPr>
      <w:r>
        <w:rPr>
          <w:szCs w:val="20"/>
        </w:rPr>
        <w:t xml:space="preserve">Vid akuta ingrepp måste, i fasen </w:t>
      </w:r>
      <w:r w:rsidRPr="00714D60">
        <w:rPr>
          <w:i/>
          <w:iCs/>
          <w:szCs w:val="20"/>
        </w:rPr>
        <w:t>Operationsanmälan</w:t>
      </w:r>
      <w:r>
        <w:rPr>
          <w:szCs w:val="20"/>
        </w:rPr>
        <w:t xml:space="preserve"> i </w:t>
      </w:r>
      <w:proofErr w:type="spellStart"/>
      <w:r>
        <w:rPr>
          <w:szCs w:val="20"/>
        </w:rPr>
        <w:t>Orbit</w:t>
      </w:r>
      <w:proofErr w:type="spellEnd"/>
      <w:r>
        <w:rPr>
          <w:szCs w:val="20"/>
        </w:rPr>
        <w:t>, prioritering anges utifrån medicinsk bedömning. Rutinen syftar på att detta sker på ett enhetligt sätt.</w:t>
      </w:r>
      <w:r w:rsidRPr="00A12330">
        <w:rPr>
          <w:szCs w:val="20"/>
        </w:rPr>
        <w:t xml:space="preserve"> </w:t>
      </w:r>
    </w:p>
    <w:p w14:paraId="0A500691" w14:textId="77777777" w:rsidR="00A12330" w:rsidRPr="00A12330" w:rsidRDefault="00A12330" w:rsidP="0008689D">
      <w:pPr>
        <w:pStyle w:val="Rubrik2"/>
        <w:ind w:left="567"/>
      </w:pPr>
      <w:r w:rsidRPr="00A12330">
        <w:t xml:space="preserve">Vilka berörs </w:t>
      </w:r>
    </w:p>
    <w:p w14:paraId="3ACC4E99" w14:textId="518E209A" w:rsidR="00A12330" w:rsidRPr="00A12330" w:rsidRDefault="002E55D9" w:rsidP="52BDC3DC">
      <w:pPr>
        <w:spacing w:before="120" w:after="0" w:line="240" w:lineRule="auto"/>
        <w:ind w:left="567" w:right="283"/>
      </w:pPr>
      <w:r>
        <w:t>All personal som anmäler akuta operationer, dvs läkare på opererande kliniker samt personal på AnOpIVA-kliniken.</w:t>
      </w:r>
    </w:p>
    <w:bookmarkEnd w:id="0"/>
    <w:p w14:paraId="75C350DB" w14:textId="77777777" w:rsidR="00986830" w:rsidRPr="00A12330" w:rsidRDefault="00986830" w:rsidP="00986830">
      <w:pPr>
        <w:pStyle w:val="Rubrik2"/>
        <w:ind w:left="567" w:right="283"/>
      </w:pPr>
      <w:r>
        <w:t>Akut operationsanmälan</w:t>
      </w:r>
    </w:p>
    <w:p w14:paraId="6101D89E" w14:textId="77777777" w:rsidR="00986830" w:rsidRDefault="00986830" w:rsidP="00986830">
      <w:pPr>
        <w:pStyle w:val="Liststycke"/>
        <w:numPr>
          <w:ilvl w:val="0"/>
          <w:numId w:val="20"/>
        </w:numPr>
        <w:spacing w:after="0" w:line="240" w:lineRule="auto"/>
        <w:ind w:right="283"/>
        <w:rPr>
          <w:i/>
          <w:iCs/>
        </w:rPr>
      </w:pPr>
      <w:r>
        <w:t xml:space="preserve">Om man väljer </w:t>
      </w:r>
      <w:r w:rsidRPr="00714D60">
        <w:rPr>
          <w:i/>
          <w:iCs/>
        </w:rPr>
        <w:t>Angelägenhetsgrad</w:t>
      </w:r>
      <w:r w:rsidRPr="00A12330">
        <w:t xml:space="preserve"> </w:t>
      </w:r>
      <w:r w:rsidRPr="00714D60">
        <w:rPr>
          <w:i/>
          <w:iCs/>
        </w:rPr>
        <w:t>Akut</w:t>
      </w:r>
      <w:r>
        <w:t xml:space="preserve">, får man fem alternativ att välja som </w:t>
      </w:r>
      <w:r w:rsidRPr="00B86E1E">
        <w:rPr>
          <w:b/>
          <w:bCs/>
          <w:i/>
          <w:iCs/>
        </w:rPr>
        <w:t>Prioritet</w:t>
      </w:r>
      <w:r>
        <w:t xml:space="preserve">: </w:t>
      </w:r>
      <w:proofErr w:type="spellStart"/>
      <w:r w:rsidRPr="00714D60">
        <w:rPr>
          <w:i/>
          <w:iCs/>
        </w:rPr>
        <w:t>Urakut</w:t>
      </w:r>
      <w:proofErr w:type="spellEnd"/>
      <w:r w:rsidRPr="00714D60">
        <w:rPr>
          <w:i/>
          <w:iCs/>
        </w:rPr>
        <w:t xml:space="preserve">, Akut 2 h, Akut 6 h, Akut 24 h, </w:t>
      </w:r>
      <w:r w:rsidRPr="00714D60">
        <w:t>och</w:t>
      </w:r>
      <w:r w:rsidRPr="00714D60">
        <w:rPr>
          <w:i/>
          <w:iCs/>
        </w:rPr>
        <w:t xml:space="preserve"> </w:t>
      </w:r>
      <w:proofErr w:type="gramStart"/>
      <w:r w:rsidRPr="00714D60">
        <w:rPr>
          <w:i/>
          <w:iCs/>
        </w:rPr>
        <w:t>Akut &gt;</w:t>
      </w:r>
      <w:proofErr w:type="gramEnd"/>
      <w:r w:rsidRPr="00714D60">
        <w:rPr>
          <w:i/>
          <w:iCs/>
        </w:rPr>
        <w:t xml:space="preserve"> 24 h.</w:t>
      </w:r>
    </w:p>
    <w:p w14:paraId="1EE0175E" w14:textId="77777777" w:rsidR="00986830" w:rsidRPr="00B86E1E" w:rsidRDefault="00986830" w:rsidP="00986830">
      <w:pPr>
        <w:pStyle w:val="Liststycke"/>
        <w:numPr>
          <w:ilvl w:val="0"/>
          <w:numId w:val="20"/>
        </w:numPr>
        <w:spacing w:after="0" w:line="240" w:lineRule="auto"/>
        <w:ind w:right="283"/>
        <w:rPr>
          <w:i/>
          <w:iCs/>
        </w:rPr>
      </w:pPr>
      <w:r>
        <w:t xml:space="preserve">Prioritet </w:t>
      </w:r>
      <w:r w:rsidRPr="00714D60">
        <w:rPr>
          <w:b/>
          <w:bCs/>
        </w:rPr>
        <w:t>skall</w:t>
      </w:r>
      <w:r>
        <w:t xml:space="preserve"> väljas utifrån en</w:t>
      </w:r>
      <w:r w:rsidRPr="00A12330">
        <w:t xml:space="preserve"> </w:t>
      </w:r>
      <w:r w:rsidRPr="00714D60">
        <w:rPr>
          <w:b/>
        </w:rPr>
        <w:t xml:space="preserve">medicinsk </w:t>
      </w:r>
      <w:r w:rsidRPr="00A12330">
        <w:t>bedömning</w:t>
      </w:r>
      <w:r>
        <w:t xml:space="preserve"> avseende vad väntetiden innebär för den enskilda patientens tillstånd och prognos. Eventuella ytterligare önskemål på opererande klinik får inte ingå i prioriteringen, utan behöver med</w:t>
      </w:r>
      <w:r>
        <w:softHyphen/>
        <w:t>delas i telefon enligt nedan</w:t>
      </w:r>
      <w:r w:rsidRPr="00A12330">
        <w:t>.</w:t>
      </w:r>
      <w:r>
        <w:t xml:space="preserve"> </w:t>
      </w:r>
      <w:r w:rsidRPr="00A12330">
        <w:t>Resurserna på operation är begränsad</w:t>
      </w:r>
      <w:r>
        <w:t>,</w:t>
      </w:r>
      <w:r w:rsidRPr="00A12330">
        <w:t xml:space="preserve"> och för att rätt patient skall kunna prioriteras inom och mellan kliniker</w:t>
      </w:r>
      <w:r>
        <w:t>,</w:t>
      </w:r>
      <w:r w:rsidRPr="00A12330">
        <w:t xml:space="preserve"> måste vald prioritet helt utgå från en medicinsk bedömning!</w:t>
      </w:r>
    </w:p>
    <w:p w14:paraId="15ED2F31" w14:textId="77777777" w:rsidR="00986830" w:rsidRPr="00B86E1E" w:rsidRDefault="00986830" w:rsidP="00986830">
      <w:pPr>
        <w:pStyle w:val="Liststycke"/>
        <w:numPr>
          <w:ilvl w:val="0"/>
          <w:numId w:val="20"/>
        </w:numPr>
        <w:spacing w:after="0" w:line="240" w:lineRule="auto"/>
        <w:ind w:right="283"/>
        <w:rPr>
          <w:i/>
          <w:iCs/>
        </w:rPr>
      </w:pPr>
      <w:r>
        <w:t xml:space="preserve">Om </w:t>
      </w:r>
      <w:r w:rsidRPr="00B86E1E">
        <w:rPr>
          <w:i/>
        </w:rPr>
        <w:t>Angelägenhetsgrad</w:t>
      </w:r>
      <w:r>
        <w:t xml:space="preserve"> är </w:t>
      </w:r>
      <w:r w:rsidRPr="00B86E1E">
        <w:rPr>
          <w:i/>
          <w:iCs/>
        </w:rPr>
        <w:t>Akut</w:t>
      </w:r>
      <w:r w:rsidRPr="00A12330">
        <w:t xml:space="preserve">, kommer </w:t>
      </w:r>
      <w:r>
        <w:t>behandlingen</w:t>
      </w:r>
      <w:r w:rsidRPr="00A12330">
        <w:t xml:space="preserve"> automatiskt upp på </w:t>
      </w:r>
      <w:r w:rsidRPr="00B86E1E">
        <w:rPr>
          <w:b/>
          <w:bCs/>
        </w:rPr>
        <w:t>akutlistan</w:t>
      </w:r>
      <w:r w:rsidRPr="00A12330">
        <w:t xml:space="preserve"> i </w:t>
      </w:r>
      <w:proofErr w:type="spellStart"/>
      <w:r w:rsidRPr="00A12330">
        <w:t>Orbit</w:t>
      </w:r>
      <w:proofErr w:type="spellEnd"/>
      <w:r w:rsidRPr="00A12330">
        <w:t>.</w:t>
      </w:r>
    </w:p>
    <w:p w14:paraId="47382D90" w14:textId="77777777" w:rsidR="00986830" w:rsidRPr="00B86E1E" w:rsidRDefault="00986830" w:rsidP="00986830">
      <w:pPr>
        <w:pStyle w:val="Liststycke"/>
        <w:numPr>
          <w:ilvl w:val="0"/>
          <w:numId w:val="20"/>
        </w:numPr>
        <w:spacing w:after="0" w:line="240" w:lineRule="auto"/>
        <w:ind w:right="283"/>
        <w:rPr>
          <w:i/>
          <w:iCs/>
        </w:rPr>
      </w:pPr>
      <w:r w:rsidRPr="00A12330">
        <w:t xml:space="preserve">Det är viktigt att operationskort väljs på </w:t>
      </w:r>
      <w:r w:rsidRPr="00B86E1E">
        <w:rPr>
          <w:b/>
          <w:bCs/>
        </w:rPr>
        <w:t>rätt plats</w:t>
      </w:r>
      <w:r w:rsidRPr="00A12330">
        <w:t xml:space="preserve"> – NÄL respektive Uddevalla</w:t>
      </w:r>
      <w:r>
        <w:t xml:space="preserve"> Sjukhus</w:t>
      </w:r>
      <w:r w:rsidRPr="00A12330">
        <w:t>.</w:t>
      </w:r>
    </w:p>
    <w:p w14:paraId="5138C115" w14:textId="77777777" w:rsidR="00986830" w:rsidRPr="00B86E1E" w:rsidRDefault="00986830" w:rsidP="00986830">
      <w:pPr>
        <w:pStyle w:val="Liststycke"/>
        <w:numPr>
          <w:ilvl w:val="0"/>
          <w:numId w:val="20"/>
        </w:numPr>
        <w:spacing w:after="0" w:line="240" w:lineRule="auto"/>
        <w:ind w:right="283"/>
        <w:rPr>
          <w:i/>
          <w:iCs/>
        </w:rPr>
      </w:pPr>
      <w:r w:rsidRPr="00B86E1E">
        <w:rPr>
          <w:b/>
          <w:bCs/>
        </w:rPr>
        <w:t>Telefonkontakt</w:t>
      </w:r>
      <w:r w:rsidRPr="00A12330">
        <w:t xml:space="preserve"> måste tas med narkosläkare och operationskoordinator</w:t>
      </w:r>
      <w:r>
        <w:t>,</w:t>
      </w:r>
      <w:r w:rsidRPr="00A12330">
        <w:t xml:space="preserve"> om önskad operation är inom 24 timmar</w:t>
      </w:r>
      <w:r>
        <w:t>,</w:t>
      </w:r>
      <w:r w:rsidRPr="00A12330">
        <w:t xml:space="preserve"> eller om speciella problem befaras.</w:t>
      </w:r>
    </w:p>
    <w:p w14:paraId="09541F52" w14:textId="77777777" w:rsidR="00986830" w:rsidRDefault="00986830" w:rsidP="00986830">
      <w:pPr>
        <w:pStyle w:val="Liststycke"/>
        <w:numPr>
          <w:ilvl w:val="1"/>
          <w:numId w:val="20"/>
        </w:numPr>
        <w:spacing w:after="0" w:line="240" w:lineRule="auto"/>
        <w:ind w:right="283"/>
        <w:rPr>
          <w:b/>
        </w:rPr>
      </w:pPr>
      <w:r w:rsidRPr="00A12330">
        <w:t>Narkosläkare dygnet runt:</w:t>
      </w:r>
      <w:r>
        <w:tab/>
      </w:r>
      <w:r>
        <w:tab/>
      </w:r>
      <w:r w:rsidRPr="00A12330">
        <w:t>010-43</w:t>
      </w:r>
      <w:r w:rsidRPr="00B86E1E">
        <w:rPr>
          <w:b/>
        </w:rPr>
        <w:t>5 14 35</w:t>
      </w:r>
    </w:p>
    <w:p w14:paraId="08ECB569" w14:textId="77777777" w:rsidR="00185136" w:rsidRDefault="00986830" w:rsidP="00185136">
      <w:pPr>
        <w:pStyle w:val="Liststycke"/>
        <w:numPr>
          <w:ilvl w:val="1"/>
          <w:numId w:val="20"/>
        </w:numPr>
        <w:spacing w:after="0" w:line="240" w:lineRule="auto"/>
        <w:ind w:right="283"/>
        <w:rPr>
          <w:b/>
        </w:rPr>
      </w:pPr>
      <w:r w:rsidRPr="00A12330">
        <w:t>Operationskoordinator</w:t>
      </w:r>
      <w:r>
        <w:t xml:space="preserve"> </w:t>
      </w:r>
      <w:r w:rsidRPr="00A12330">
        <w:t>/</w:t>
      </w:r>
      <w:r>
        <w:t xml:space="preserve"> anestesi-ssk</w:t>
      </w:r>
      <w:r w:rsidRPr="00A12330">
        <w:t xml:space="preserve"> dygnet runt:</w:t>
      </w:r>
      <w:r>
        <w:tab/>
      </w:r>
      <w:r w:rsidRPr="00A12330">
        <w:t>010-43</w:t>
      </w:r>
      <w:r w:rsidRPr="00B86E1E">
        <w:rPr>
          <w:b/>
        </w:rPr>
        <w:t>5 15 55</w:t>
      </w:r>
    </w:p>
    <w:p w14:paraId="5C546EEC" w14:textId="19B95A4D" w:rsidR="00185136" w:rsidRPr="00185136" w:rsidRDefault="00986830" w:rsidP="00185136">
      <w:pPr>
        <w:pStyle w:val="Liststycke"/>
        <w:numPr>
          <w:ilvl w:val="0"/>
          <w:numId w:val="20"/>
        </w:numPr>
        <w:spacing w:after="0" w:line="240" w:lineRule="auto"/>
        <w:ind w:right="283"/>
        <w:rPr>
          <w:b/>
        </w:rPr>
      </w:pPr>
      <w:r>
        <w:t xml:space="preserve">Gällande </w:t>
      </w:r>
      <w:proofErr w:type="spellStart"/>
      <w:r w:rsidRPr="00185136">
        <w:rPr>
          <w:b/>
          <w:bCs/>
        </w:rPr>
        <w:t>sectio</w:t>
      </w:r>
      <w:proofErr w:type="spellEnd"/>
      <w:r>
        <w:t xml:space="preserve">, se </w:t>
      </w:r>
      <w:hyperlink r:id="rId17">
        <w:proofErr w:type="spellStart"/>
        <w:r w:rsidRPr="00185136">
          <w:rPr>
            <w:color w:val="0000FF"/>
            <w:u w:val="single"/>
          </w:rPr>
          <w:t>Sectio</w:t>
        </w:r>
        <w:proofErr w:type="spellEnd"/>
        <w:r w:rsidRPr="00185136">
          <w:rPr>
            <w:color w:val="0000FF"/>
            <w:u w:val="single"/>
          </w:rPr>
          <w:t xml:space="preserve"> – </w:t>
        </w:r>
        <w:proofErr w:type="spellStart"/>
        <w:r w:rsidRPr="00185136">
          <w:rPr>
            <w:color w:val="0000FF"/>
            <w:u w:val="single"/>
          </w:rPr>
          <w:t>sökrutin</w:t>
        </w:r>
        <w:proofErr w:type="spellEnd"/>
        <w:r w:rsidRPr="00185136">
          <w:rPr>
            <w:color w:val="0000FF"/>
            <w:u w:val="single"/>
          </w:rPr>
          <w:t xml:space="preserve"> vid akuta </w:t>
        </w:r>
        <w:proofErr w:type="spellStart"/>
        <w:r w:rsidRPr="00185136">
          <w:rPr>
            <w:color w:val="0000FF"/>
            <w:u w:val="single"/>
          </w:rPr>
          <w:t>sectio</w:t>
        </w:r>
        <w:proofErr w:type="spellEnd"/>
      </w:hyperlink>
      <w:r>
        <w:t>.</w:t>
      </w:r>
    </w:p>
    <w:sectPr w:rsidR="00185136" w:rsidRPr="00185136" w:rsidSect="00A12330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637CC" w14:textId="77777777" w:rsidR="005907ED" w:rsidRDefault="005907ED">
      <w:r>
        <w:separator/>
      </w:r>
    </w:p>
  </w:endnote>
  <w:endnote w:type="continuationSeparator" w:id="0">
    <w:p w14:paraId="4264A836" w14:textId="77777777" w:rsidR="005907ED" w:rsidRDefault="005907ED">
      <w:r>
        <w:continuationSeparator/>
      </w:r>
    </w:p>
  </w:endnote>
  <w:endnote w:type="continuationNotice" w:id="1">
    <w:p w14:paraId="5747C6E6" w14:textId="77777777" w:rsidR="005907ED" w:rsidRDefault="005907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3" name="Bildobjekt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75B27" w14:textId="77777777" w:rsidR="005907ED" w:rsidRDefault="005907ED"/>
  </w:footnote>
  <w:footnote w:type="continuationSeparator" w:id="0">
    <w:p w14:paraId="0199C22F" w14:textId="77777777" w:rsidR="005907ED" w:rsidRDefault="005907ED">
      <w:r>
        <w:continuationSeparator/>
      </w:r>
    </w:p>
  </w:footnote>
  <w:footnote w:type="continuationNotice" w:id="1">
    <w:p w14:paraId="63B1A82E" w14:textId="77777777" w:rsidR="005907ED" w:rsidRDefault="005907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2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4412D8"/>
    <w:multiLevelType w:val="hybridMultilevel"/>
    <w:tmpl w:val="3AB6EA20"/>
    <w:lvl w:ilvl="0" w:tplc="041D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B354B5"/>
    <w:multiLevelType w:val="hybridMultilevel"/>
    <w:tmpl w:val="C41E3F5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477570581">
    <w:abstractNumId w:val="19"/>
  </w:num>
  <w:num w:numId="2" w16cid:durableId="1836341438">
    <w:abstractNumId w:val="16"/>
  </w:num>
  <w:num w:numId="3" w16cid:durableId="257717810">
    <w:abstractNumId w:val="0"/>
  </w:num>
  <w:num w:numId="4" w16cid:durableId="464930515">
    <w:abstractNumId w:val="6"/>
  </w:num>
  <w:num w:numId="5" w16cid:durableId="339507036">
    <w:abstractNumId w:val="17"/>
  </w:num>
  <w:num w:numId="6" w16cid:durableId="1605577400">
    <w:abstractNumId w:val="2"/>
  </w:num>
  <w:num w:numId="7" w16cid:durableId="1573812721">
    <w:abstractNumId w:val="12"/>
  </w:num>
  <w:num w:numId="8" w16cid:durableId="1071317873">
    <w:abstractNumId w:val="8"/>
  </w:num>
  <w:num w:numId="9" w16cid:durableId="1333296526">
    <w:abstractNumId w:val="1"/>
  </w:num>
  <w:num w:numId="10" w16cid:durableId="1630936061">
    <w:abstractNumId w:val="1"/>
  </w:num>
  <w:num w:numId="11" w16cid:durableId="1514609019">
    <w:abstractNumId w:val="3"/>
  </w:num>
  <w:num w:numId="12" w16cid:durableId="1436905822">
    <w:abstractNumId w:val="4"/>
  </w:num>
  <w:num w:numId="13" w16cid:durableId="630791935">
    <w:abstractNumId w:val="15"/>
  </w:num>
  <w:num w:numId="14" w16cid:durableId="1189686836">
    <w:abstractNumId w:val="10"/>
  </w:num>
  <w:num w:numId="15" w16cid:durableId="1094588632">
    <w:abstractNumId w:val="7"/>
  </w:num>
  <w:num w:numId="16" w16cid:durableId="1451820764">
    <w:abstractNumId w:val="14"/>
  </w:num>
  <w:num w:numId="17" w16cid:durableId="1219433913">
    <w:abstractNumId w:val="5"/>
  </w:num>
  <w:num w:numId="18" w16cid:durableId="795874465">
    <w:abstractNumId w:val="11"/>
  </w:num>
  <w:num w:numId="19" w16cid:durableId="134378605">
    <w:abstractNumId w:val="18"/>
  </w:num>
  <w:num w:numId="20" w16cid:durableId="874196365">
    <w:abstractNumId w:val="9"/>
  </w:num>
  <w:num w:numId="21" w16cid:durableId="15207782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8689D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5136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55D9"/>
    <w:rsid w:val="002E6F81"/>
    <w:rsid w:val="002F0430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A7B2B"/>
    <w:rsid w:val="003B2A4B"/>
    <w:rsid w:val="003C6A85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4F711E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07ED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87086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47F7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11F7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249E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1061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86830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2330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41BA"/>
    <w:rsid w:val="00BA0066"/>
    <w:rsid w:val="00BB69DB"/>
    <w:rsid w:val="00BC322E"/>
    <w:rsid w:val="00BC44CD"/>
    <w:rsid w:val="00BC48A6"/>
    <w:rsid w:val="00BE7978"/>
    <w:rsid w:val="00C07DDB"/>
    <w:rsid w:val="00C25C26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34373"/>
    <w:rsid w:val="00E44080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4CF4C218"/>
    <w:rsid w:val="52BDC3DC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3-1252922689-206/surrogate/Sectio%20%e2%80%93%20larmrutin%20f%c3%b6r%20akuta%20sectio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1</Pages>
  <Words>277</Words>
  <Characters>1473</Characters>
  <Application>Microsoft Office Word</Application>
  <DocSecurity>0</DocSecurity>
  <Lines>12</Lines>
  <Paragraphs>3</Paragraphs>
  <ScaleCrop>false</ScaleCrop>
  <Manager/>
  <Company/>
  <LinksUpToDate>false</LinksUpToDate>
  <CharactersWithSpaces>1747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Operationsanmälan av akut patient – ej sectio</dc:title>
  <dc:subject/>
  <dc:creator>patrik.jens.johansson@vgregion.se</dc:creator>
  <keywords/>
  <lastModifiedBy>Lars Brühne</lastModifiedBy>
  <revision>15</revision>
  <lastPrinted>2016-03-31T10:56:00.0000000Z</lastPrinted>
  <dcterms:created xsi:type="dcterms:W3CDTF">2022-05-23T03:39:00.0000000Z</dcterms:created>
  <dcterms:modified xsi:type="dcterms:W3CDTF">2026-09-22T13:18:00.0000000Z</dcterms:modified>
</coreProperties>
</file>