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0F359" w14:textId="77777777" w:rsidR="00A12330" w:rsidRDefault="00A12330" w:rsidP="0008689D">
      <w:pPr>
        <w:pStyle w:val="Rubrik2"/>
        <w:ind w:left="567"/>
        <w:sectPr w:rsidR="00A12330" w:rsidSect="00A12330">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1A0EAA28" w14:textId="77777777" w:rsidR="00A12330" w:rsidRPr="00A12330" w:rsidRDefault="00A12330" w:rsidP="0008689D">
      <w:pPr>
        <w:spacing w:after="0" w:line="240" w:lineRule="auto"/>
        <w:ind w:left="567" w:right="0"/>
        <w:rPr>
          <w:szCs w:val="20"/>
        </w:rPr>
      </w:pPr>
    </w:p>
    <w:p w14:paraId="3FA28BFC" w14:textId="2D5E5379" w:rsidR="00A12330" w:rsidRPr="00A12330" w:rsidRDefault="00A12330" w:rsidP="0008689D">
      <w:pPr>
        <w:spacing w:after="0" w:line="240" w:lineRule="auto"/>
        <w:ind w:left="567" w:right="0"/>
        <w:rPr>
          <w:szCs w:val="20"/>
        </w:rPr>
      </w:pPr>
      <w:r w:rsidRPr="00A12330">
        <w:rPr>
          <w:noProof/>
          <w:szCs w:val="20"/>
        </w:rPr>
        <mc:AlternateContent>
          <mc:Choice Requires="wps">
            <w:drawing>
              <wp:anchor distT="0" distB="0" distL="114300" distR="114300" simplePos="0" relativeHeight="251659264" behindDoc="0" locked="0" layoutInCell="1" allowOverlap="1" wp14:anchorId="7026A499" wp14:editId="6761C8B9">
                <wp:simplePos x="0" y="0"/>
                <wp:positionH relativeFrom="column">
                  <wp:posOffset>6518275</wp:posOffset>
                </wp:positionH>
                <wp:positionV relativeFrom="paragraph">
                  <wp:posOffset>78740</wp:posOffset>
                </wp:positionV>
                <wp:extent cx="1244600" cy="22288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136D53" w14:textId="77777777" w:rsidR="00A12330" w:rsidRPr="003D37FD" w:rsidRDefault="00A12330" w:rsidP="00A12330">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19233</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026A499" id="_x0000_t202" coordsize="21600,21600" o:spt="202" path="m,l,21600r21600,l21600,xe">
                <v:stroke joinstyle="miter"/>
                <v:path gradientshapeok="t" o:connecttype="rect"/>
              </v:shapetype>
              <v:shape id="Text Box 3" o:spid="_x0000_s1026" type="#_x0000_t202"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3B136D53" w14:textId="77777777" w:rsidR="00A12330" w:rsidRPr="003D37FD" w:rsidRDefault="00A12330" w:rsidP="00A12330">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19233</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A12330" w:rsidRPr="00A12330" w14:paraId="2B897975" w14:textId="77777777" w:rsidTr="00084549">
        <w:trPr>
          <w:cantSplit/>
          <w:trHeight w:val="570"/>
        </w:trPr>
        <w:tc>
          <w:tcPr>
            <w:tcW w:w="9039" w:type="dxa"/>
            <w:tcBorders>
              <w:bottom w:val="single" w:sz="8" w:space="0" w:color="auto"/>
            </w:tcBorders>
            <w:tcMar>
              <w:left w:w="0" w:type="dxa"/>
              <w:right w:w="0" w:type="dxa"/>
            </w:tcMar>
            <w:vAlign w:val="bottom"/>
          </w:tcPr>
          <w:p w14:paraId="59E11903" w14:textId="77777777" w:rsidR="00A12330" w:rsidRPr="00A12330" w:rsidRDefault="00A12330" w:rsidP="0008689D">
            <w:pPr>
              <w:pStyle w:val="Rubrik1"/>
              <w:ind w:left="567"/>
              <w:rPr>
                <w:noProof/>
                <w:sz w:val="32"/>
                <w:szCs w:val="20"/>
              </w:rPr>
            </w:pPr>
            <w:bookmarkStart w:id="1" w:name="_1314629194"/>
            <w:bookmarkStart w:id="2" w:name="Rubrik"/>
            <w:bookmarkEnd w:id="1"/>
            <w:bookmarkEnd w:id="2"/>
            <w:r w:rsidRPr="00A12330">
              <w:rPr>
                <w:noProof/>
              </w:rPr>
              <w:t>Operationsanmälan av akut patient – ej sectio</w:t>
            </w:r>
          </w:p>
        </w:tc>
      </w:tr>
    </w:tbl>
    <w:p w14:paraId="54055086" w14:textId="77777777" w:rsidR="00A12330" w:rsidRPr="00A12330" w:rsidRDefault="00A12330" w:rsidP="0008689D">
      <w:pPr>
        <w:keepNext/>
        <w:spacing w:after="0" w:line="240" w:lineRule="auto"/>
        <w:ind w:left="567" w:right="0"/>
        <w:outlineLvl w:val="0"/>
        <w:rPr>
          <w:rFonts w:ascii="Arial Fet" w:hAnsi="Arial Fet" w:cs="Arial"/>
          <w:b/>
          <w:bCs/>
          <w:kern w:val="32"/>
          <w:sz w:val="28"/>
          <w:szCs w:val="32"/>
        </w:rPr>
      </w:pPr>
    </w:p>
    <w:p w14:paraId="6AEF0868" w14:textId="77777777" w:rsidR="00A12330" w:rsidRPr="00A12330" w:rsidRDefault="00A12330" w:rsidP="0008689D">
      <w:pPr>
        <w:pStyle w:val="Rubrik2"/>
        <w:ind w:left="567"/>
      </w:pPr>
      <w:r w:rsidRPr="00A12330">
        <w:t>Revidering i denna version</w:t>
      </w:r>
    </w:p>
    <w:p w14:paraId="6F2274EA" w14:textId="7DF5F459" w:rsidR="00A12330" w:rsidRPr="00A12330" w:rsidRDefault="00C25C26" w:rsidP="0008689D">
      <w:pPr>
        <w:spacing w:after="0" w:line="240" w:lineRule="auto"/>
        <w:ind w:left="567" w:right="0"/>
        <w:rPr>
          <w:szCs w:val="20"/>
        </w:rPr>
      </w:pPr>
      <w:r>
        <w:rPr>
          <w:szCs w:val="20"/>
        </w:rPr>
        <w:t>Ingen</w:t>
      </w:r>
      <w:r w:rsidR="00A12330" w:rsidRPr="00A12330">
        <w:rPr>
          <w:szCs w:val="20"/>
        </w:rPr>
        <w:t xml:space="preserve"> revidering</w:t>
      </w:r>
    </w:p>
    <w:p w14:paraId="17EC2E05" w14:textId="77777777" w:rsidR="00A12330" w:rsidRPr="00A12330" w:rsidRDefault="00A12330" w:rsidP="0008689D">
      <w:pPr>
        <w:pStyle w:val="Rubrik2"/>
        <w:ind w:left="567"/>
      </w:pPr>
      <w:r w:rsidRPr="00A12330">
        <w:t xml:space="preserve">Bakgrund </w:t>
      </w:r>
    </w:p>
    <w:p w14:paraId="5AAE36C7" w14:textId="77777777" w:rsidR="00A12330" w:rsidRPr="00A12330" w:rsidRDefault="00A12330" w:rsidP="0008689D">
      <w:pPr>
        <w:spacing w:after="0" w:line="240" w:lineRule="auto"/>
        <w:ind w:left="567" w:right="0"/>
        <w:rPr>
          <w:szCs w:val="20"/>
        </w:rPr>
      </w:pPr>
      <w:r w:rsidRPr="00A12330">
        <w:rPr>
          <w:szCs w:val="20"/>
        </w:rPr>
        <w:t xml:space="preserve">Säkerställa anmälan för akut operation. </w:t>
      </w:r>
    </w:p>
    <w:p w14:paraId="68785CA3" w14:textId="77777777" w:rsidR="00A12330" w:rsidRPr="00A12330" w:rsidRDefault="00A12330" w:rsidP="0008689D">
      <w:pPr>
        <w:pStyle w:val="Rubrik2"/>
        <w:ind w:left="567"/>
      </w:pPr>
      <w:r w:rsidRPr="00A12330">
        <w:t>Syfte</w:t>
      </w:r>
    </w:p>
    <w:p w14:paraId="6C86CC14" w14:textId="77777777" w:rsidR="00A12330" w:rsidRPr="00A12330" w:rsidRDefault="00A12330" w:rsidP="0008689D">
      <w:pPr>
        <w:tabs>
          <w:tab w:val="left" w:pos="5520"/>
        </w:tabs>
        <w:spacing w:before="120" w:after="0" w:line="240" w:lineRule="auto"/>
        <w:ind w:left="567" w:right="-427"/>
        <w:rPr>
          <w:szCs w:val="20"/>
        </w:rPr>
      </w:pPr>
      <w:r w:rsidRPr="00A12330">
        <w:rPr>
          <w:szCs w:val="20"/>
        </w:rPr>
        <w:t xml:space="preserve">Att underlätta och säkra anmälan av patienter för operation. </w:t>
      </w:r>
      <w:r w:rsidRPr="00A12330">
        <w:rPr>
          <w:szCs w:val="20"/>
        </w:rPr>
        <w:tab/>
      </w:r>
    </w:p>
    <w:p w14:paraId="0A500691" w14:textId="77777777" w:rsidR="00A12330" w:rsidRPr="00A12330" w:rsidRDefault="00A12330" w:rsidP="0008689D">
      <w:pPr>
        <w:pStyle w:val="Rubrik2"/>
        <w:ind w:left="567"/>
      </w:pPr>
      <w:r w:rsidRPr="00A12330">
        <w:t xml:space="preserve">Vilka berörs </w:t>
      </w:r>
    </w:p>
    <w:p w14:paraId="3B18A059" w14:textId="176F9145" w:rsidR="00A12330" w:rsidRPr="00A12330" w:rsidRDefault="00A12330" w:rsidP="0008689D">
      <w:pPr>
        <w:spacing w:before="120" w:after="0" w:line="240" w:lineRule="auto"/>
        <w:ind w:left="567" w:right="1161"/>
      </w:pPr>
      <w:r w:rsidRPr="00A12330">
        <w:t>All personal som anmäler akuta operationer</w:t>
      </w:r>
      <w:r w:rsidR="002F0430">
        <w:t xml:space="preserve"> dvs </w:t>
      </w:r>
      <w:r w:rsidR="002F0430">
        <w:rPr>
          <w:rFonts w:ascii="Verdana" w:hAnsi="Verdana"/>
          <w:sz w:val="20"/>
          <w:szCs w:val="20"/>
        </w:rPr>
        <w:t>personal på AnOpIVA och alla läkare som anmäler patienter till operation</w:t>
      </w:r>
      <w:r w:rsidR="00687086">
        <w:rPr>
          <w:rFonts w:ascii="Verdana" w:hAnsi="Verdana"/>
          <w:sz w:val="20"/>
          <w:szCs w:val="20"/>
        </w:rPr>
        <w:t>.</w:t>
      </w:r>
    </w:p>
    <w:p w14:paraId="3ACC4E99" w14:textId="77777777" w:rsidR="00A12330" w:rsidRPr="00A12330" w:rsidRDefault="00A12330" w:rsidP="0008689D">
      <w:pPr>
        <w:spacing w:after="0" w:line="240" w:lineRule="auto"/>
        <w:ind w:left="567" w:right="1161"/>
        <w:rPr>
          <w:sz w:val="18"/>
        </w:rPr>
      </w:pPr>
    </w:p>
    <w:p w14:paraId="4AF01C5F" w14:textId="77777777" w:rsidR="00A12330" w:rsidRPr="00A12330" w:rsidRDefault="00A12330" w:rsidP="0008689D">
      <w:pPr>
        <w:spacing w:after="0" w:line="240" w:lineRule="auto"/>
        <w:ind w:left="567" w:right="-1135"/>
        <w:rPr>
          <w:rFonts w:ascii="Arial" w:hAnsi="Arial"/>
          <w:b/>
          <w:sz w:val="26"/>
          <w:szCs w:val="26"/>
        </w:rPr>
      </w:pPr>
      <w:r w:rsidRPr="00A12330">
        <w:rPr>
          <w:rFonts w:ascii="Arial" w:hAnsi="Arial"/>
          <w:b/>
          <w:sz w:val="26"/>
          <w:szCs w:val="26"/>
        </w:rPr>
        <w:t>Rutin</w:t>
      </w:r>
    </w:p>
    <w:p w14:paraId="787D4BB7" w14:textId="77777777" w:rsidR="00A12330" w:rsidRPr="00A12330" w:rsidRDefault="00A12330" w:rsidP="0008689D">
      <w:pPr>
        <w:spacing w:after="0" w:line="240" w:lineRule="auto"/>
        <w:ind w:left="567" w:right="-1135"/>
        <w:rPr>
          <w:sz w:val="18"/>
        </w:rPr>
      </w:pPr>
    </w:p>
    <w:p w14:paraId="79CE9833" w14:textId="77777777" w:rsidR="00A12330" w:rsidRPr="00A12330" w:rsidRDefault="00A12330" w:rsidP="0008689D">
      <w:pPr>
        <w:spacing w:after="0" w:line="240" w:lineRule="auto"/>
        <w:ind w:left="567" w:right="-1135"/>
      </w:pPr>
      <w:r w:rsidRPr="00A12330">
        <w:t>Anmälan sker via dokumentet ”</w:t>
      </w:r>
      <w:r w:rsidRPr="00A12330">
        <w:rPr>
          <w:i/>
        </w:rPr>
        <w:t>operationsanmälan</w:t>
      </w:r>
      <w:r w:rsidRPr="00A12330">
        <w:t xml:space="preserve">” i Orbit 5 där man väljer angelägenhetsgrad och prioritet enl. </w:t>
      </w:r>
      <w:r w:rsidRPr="00A12330">
        <w:rPr>
          <w:b/>
        </w:rPr>
        <w:t xml:space="preserve">medicinsk </w:t>
      </w:r>
      <w:r w:rsidRPr="00A12330">
        <w:t>bedömning.</w:t>
      </w:r>
    </w:p>
    <w:p w14:paraId="05B1CBF3" w14:textId="77777777" w:rsidR="00A12330" w:rsidRPr="00A12330" w:rsidRDefault="00A12330" w:rsidP="0008689D">
      <w:pPr>
        <w:spacing w:after="0" w:line="240" w:lineRule="auto"/>
        <w:ind w:left="567" w:right="-1135"/>
      </w:pPr>
      <w:r w:rsidRPr="00A12330">
        <w:t>Det är mycket viktigt att det är den medicinska bedömningen som avgör vald prioritet. Resurserna på operation är begränsad och för att rätt patient skall kunna prioriteras inom och mellan kliniker måste vald prioritet helt utgå från en medicinsk bedömning!</w:t>
      </w:r>
    </w:p>
    <w:p w14:paraId="70D0BCC4" w14:textId="77777777" w:rsidR="0008689D" w:rsidRDefault="00A12330" w:rsidP="0008689D">
      <w:pPr>
        <w:spacing w:after="0" w:line="240" w:lineRule="auto"/>
        <w:ind w:left="567" w:right="-1135"/>
      </w:pPr>
      <w:r w:rsidRPr="00A12330">
        <w:t xml:space="preserve"> </w:t>
      </w:r>
      <w:r w:rsidRPr="00A12330">
        <w:br/>
      </w:r>
    </w:p>
    <w:p w14:paraId="334DE8EE" w14:textId="77777777" w:rsidR="0008689D" w:rsidRDefault="0008689D">
      <w:pPr>
        <w:spacing w:after="0" w:line="240" w:lineRule="auto"/>
        <w:ind w:left="0" w:right="0"/>
      </w:pPr>
      <w:r>
        <w:br w:type="page"/>
      </w:r>
    </w:p>
    <w:p w14:paraId="10E9E0A7" w14:textId="12E6977A" w:rsidR="00A12330" w:rsidRPr="00A12330" w:rsidRDefault="00A12330" w:rsidP="0008689D">
      <w:pPr>
        <w:spacing w:after="0" w:line="240" w:lineRule="auto"/>
        <w:ind w:left="567" w:right="-1135"/>
      </w:pPr>
      <w:r w:rsidRPr="00A12330">
        <w:lastRenderedPageBreak/>
        <w:t>Om man väljer ”</w:t>
      </w:r>
      <w:r w:rsidRPr="00A12330">
        <w:rPr>
          <w:i/>
        </w:rPr>
        <w:t>angelägenhetsgrad</w:t>
      </w:r>
      <w:r w:rsidRPr="00A12330">
        <w:t xml:space="preserve">” </w:t>
      </w:r>
      <w:r w:rsidRPr="00A12330">
        <w:rPr>
          <w:b/>
        </w:rPr>
        <w:t>akut</w:t>
      </w:r>
      <w:r w:rsidRPr="00A12330">
        <w:t>, får man 5 alternativ i valet ”</w:t>
      </w:r>
      <w:r w:rsidRPr="00A12330">
        <w:rPr>
          <w:i/>
        </w:rPr>
        <w:t>prioritet</w:t>
      </w:r>
      <w:r w:rsidRPr="00A12330">
        <w:t xml:space="preserve">” </w:t>
      </w:r>
    </w:p>
    <w:p w14:paraId="775C230F" w14:textId="77777777" w:rsidR="00A12330" w:rsidRPr="00A12330" w:rsidRDefault="00A12330" w:rsidP="0008689D">
      <w:pPr>
        <w:spacing w:after="0" w:line="240" w:lineRule="auto"/>
        <w:ind w:left="567" w:right="-1135"/>
      </w:pPr>
    </w:p>
    <w:p w14:paraId="24B9DFBA" w14:textId="0CF792EC" w:rsidR="00A12330" w:rsidRPr="00A12330" w:rsidRDefault="00A12330" w:rsidP="0008689D">
      <w:pPr>
        <w:spacing w:after="0" w:line="240" w:lineRule="auto"/>
        <w:ind w:left="567" w:right="-1135"/>
      </w:pPr>
      <w:r w:rsidRPr="00A12330">
        <w:rPr>
          <w:noProof/>
          <w:szCs w:val="20"/>
        </w:rPr>
        <mc:AlternateContent>
          <mc:Choice Requires="wps">
            <w:drawing>
              <wp:anchor distT="0" distB="0" distL="114300" distR="114300" simplePos="0" relativeHeight="251660288" behindDoc="0" locked="0" layoutInCell="1" allowOverlap="1" wp14:anchorId="15856F81" wp14:editId="35F1813B">
                <wp:simplePos x="0" y="0"/>
                <wp:positionH relativeFrom="column">
                  <wp:posOffset>2583815</wp:posOffset>
                </wp:positionH>
                <wp:positionV relativeFrom="paragraph">
                  <wp:posOffset>262890</wp:posOffset>
                </wp:positionV>
                <wp:extent cx="840105" cy="18859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105" cy="188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62C4F1" w14:textId="77777777" w:rsidR="00A12330" w:rsidRPr="00330F81" w:rsidRDefault="00A12330" w:rsidP="00A12330">
                            <w:pPr>
                              <w:rPr>
                                <w:b/>
                                <w:sz w:val="16"/>
                                <w:szCs w:val="16"/>
                              </w:rPr>
                            </w:pPr>
                            <w:r w:rsidRPr="00330F81">
                              <w:rPr>
                                <w:b/>
                                <w:sz w:val="16"/>
                                <w:szCs w:val="16"/>
                              </w:rPr>
                              <w:t>5 alternativ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856F81" id="Text Box 2" o:spid="_x0000_s1027" type="#_x0000_t202" style="position:absolute;left:0;text-align:left;margin-left:203.45pt;margin-top:20.7pt;width:66.15pt;height:1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" stroked="f">
                <v:textbox>
                  <w:txbxContent>
                    <w:p w14:paraId="3D62C4F1" w14:textId="77777777" w:rsidR="00A12330" w:rsidRPr="00330F81" w:rsidRDefault="00A12330" w:rsidP="00A12330">
                      <w:pPr>
                        <w:rPr>
                          <w:b/>
                          <w:sz w:val="16"/>
                          <w:szCs w:val="16"/>
                        </w:rPr>
                      </w:pPr>
                      <w:r w:rsidRPr="00330F81">
                        <w:rPr>
                          <w:b/>
                          <w:sz w:val="16"/>
                          <w:szCs w:val="16"/>
                        </w:rPr>
                        <w:t>5 alternativ</w:t>
                      </w:r>
                    </w:p>
                  </w:txbxContent>
                </v:textbox>
              </v:shape>
            </w:pict>
          </mc:Fallback>
        </mc:AlternateContent>
      </w:r>
      <w:r w:rsidRPr="00A12330">
        <w:rPr>
          <w:noProof/>
          <w:szCs w:val="20"/>
        </w:rPr>
        <w:drawing>
          <wp:inline distT="0" distB="0" distL="0" distR="0" wp14:anchorId="72C39804" wp14:editId="6102CEC4">
            <wp:extent cx="4733925" cy="5429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33925" cy="542925"/>
                    </a:xfrm>
                    <a:prstGeom prst="rect">
                      <a:avLst/>
                    </a:prstGeom>
                    <a:noFill/>
                    <a:ln>
                      <a:noFill/>
                    </a:ln>
                  </pic:spPr>
                </pic:pic>
              </a:graphicData>
            </a:graphic>
          </wp:inline>
        </w:drawing>
      </w:r>
    </w:p>
    <w:p w14:paraId="09C89DFE" w14:textId="77777777" w:rsidR="00A12330" w:rsidRPr="00A12330" w:rsidRDefault="00A12330" w:rsidP="0008689D">
      <w:pPr>
        <w:spacing w:after="0" w:line="240" w:lineRule="auto"/>
        <w:ind w:left="567" w:right="-1135"/>
      </w:pPr>
    </w:p>
    <w:p w14:paraId="7061CE52" w14:textId="77777777" w:rsidR="00A12330" w:rsidRPr="00A12330" w:rsidRDefault="00A12330" w:rsidP="0008689D">
      <w:pPr>
        <w:spacing w:after="0" w:line="240" w:lineRule="auto"/>
        <w:ind w:left="567" w:right="-1135"/>
      </w:pPr>
      <w:r w:rsidRPr="00A12330">
        <w:t xml:space="preserve"> –  </w:t>
      </w:r>
      <w:proofErr w:type="spellStart"/>
      <w:proofErr w:type="gramStart"/>
      <w:r w:rsidRPr="00A12330">
        <w:t>Urakut</w:t>
      </w:r>
      <w:proofErr w:type="spellEnd"/>
      <w:r w:rsidRPr="00A12330">
        <w:t xml:space="preserve"> ,</w:t>
      </w:r>
      <w:proofErr w:type="gramEnd"/>
      <w:r w:rsidRPr="00A12330">
        <w:t xml:space="preserve"> – Akut 2 h, – Akut 6 h, – akut 24 h och – akut &gt; 24 h</w:t>
      </w:r>
      <w:r w:rsidRPr="00A12330">
        <w:br/>
      </w:r>
      <w:r w:rsidRPr="00A12330">
        <w:br/>
        <w:t>Vid valet ”</w:t>
      </w:r>
      <w:r w:rsidRPr="00A12330">
        <w:rPr>
          <w:i/>
        </w:rPr>
        <w:t>angelägenhetsgrad</w:t>
      </w:r>
      <w:r w:rsidRPr="00A12330">
        <w:t xml:space="preserve">” – akut, kommer patienten automatiskt upp på akutlistan i Orbit. </w:t>
      </w:r>
    </w:p>
    <w:p w14:paraId="733510B4" w14:textId="77777777" w:rsidR="00A12330" w:rsidRPr="00A12330" w:rsidRDefault="00A12330" w:rsidP="0008689D">
      <w:pPr>
        <w:spacing w:after="0" w:line="240" w:lineRule="auto"/>
        <w:ind w:left="567" w:right="-1135"/>
        <w:rPr>
          <w:sz w:val="20"/>
        </w:rPr>
      </w:pPr>
    </w:p>
    <w:p w14:paraId="55CEBF67" w14:textId="77777777" w:rsidR="00A12330" w:rsidRPr="00A12330" w:rsidRDefault="00A12330" w:rsidP="0008689D">
      <w:pPr>
        <w:spacing w:after="0" w:line="240" w:lineRule="auto"/>
        <w:ind w:left="567" w:right="-1135"/>
      </w:pPr>
      <w:r w:rsidRPr="00A12330">
        <w:t>Det är viktigt att operationskort väljs på rätt plats – NÄL respektive Uddevalla.</w:t>
      </w:r>
    </w:p>
    <w:p w14:paraId="7791AF8D" w14:textId="77777777" w:rsidR="00A12330" w:rsidRPr="00A12330" w:rsidRDefault="00A12330" w:rsidP="0008689D">
      <w:pPr>
        <w:spacing w:after="0" w:line="240" w:lineRule="auto"/>
        <w:ind w:left="567" w:right="-1135"/>
        <w:rPr>
          <w:sz w:val="20"/>
        </w:rPr>
      </w:pPr>
    </w:p>
    <w:p w14:paraId="2B08ABF6" w14:textId="61B4A35F" w:rsidR="00A12330" w:rsidRPr="00A12330" w:rsidRDefault="00A12330" w:rsidP="0008689D">
      <w:pPr>
        <w:spacing w:after="0" w:line="240" w:lineRule="auto"/>
        <w:ind w:left="567" w:right="-1135"/>
      </w:pPr>
      <w:r w:rsidRPr="00A12330">
        <w:t xml:space="preserve">Telefonkontakt måste tas med narkosläkare och operations-koordinator om önskad operation är inom 24 timmar eller om speciella problem befaras. </w:t>
      </w:r>
      <w:r w:rsidRPr="00A12330">
        <w:br/>
        <w:t xml:space="preserve">Narkosläkare dygnet runt: </w:t>
      </w:r>
      <w:r w:rsidRPr="00A12330">
        <w:tab/>
      </w:r>
      <w:r w:rsidR="00687086">
        <w:t xml:space="preserve">               </w:t>
      </w:r>
      <w:r w:rsidRPr="00A12330">
        <w:t>010-43</w:t>
      </w:r>
      <w:r w:rsidRPr="00A12330">
        <w:rPr>
          <w:b/>
        </w:rPr>
        <w:t>5 14 35</w:t>
      </w:r>
    </w:p>
    <w:p w14:paraId="06B9BA09" w14:textId="69EC4B66" w:rsidR="00A12330" w:rsidRPr="00A12330" w:rsidRDefault="00A12330" w:rsidP="0008689D">
      <w:pPr>
        <w:spacing w:after="0" w:line="240" w:lineRule="auto"/>
        <w:ind w:left="567" w:right="-1135"/>
        <w:rPr>
          <w:b/>
        </w:rPr>
      </w:pPr>
      <w:r w:rsidRPr="00A12330">
        <w:t>Operations-koordinator/</w:t>
      </w:r>
      <w:proofErr w:type="spellStart"/>
      <w:r w:rsidRPr="00A12330">
        <w:t>anssk</w:t>
      </w:r>
      <w:proofErr w:type="spellEnd"/>
      <w:r w:rsidRPr="00A12330">
        <w:t xml:space="preserve"> dygnet runt: </w:t>
      </w:r>
      <w:r w:rsidR="00687086">
        <w:t xml:space="preserve">  </w:t>
      </w:r>
      <w:r w:rsidRPr="00A12330">
        <w:t>010-43</w:t>
      </w:r>
      <w:r w:rsidRPr="00A12330">
        <w:rPr>
          <w:b/>
        </w:rPr>
        <w:t>5 15 55</w:t>
      </w:r>
    </w:p>
    <w:p w14:paraId="1E22B18E" w14:textId="77777777" w:rsidR="00A12330" w:rsidRPr="00A12330" w:rsidRDefault="00A12330" w:rsidP="0008689D">
      <w:pPr>
        <w:spacing w:line="240" w:lineRule="auto"/>
        <w:ind w:left="567" w:right="-1135"/>
        <w:rPr>
          <w:bCs/>
          <w:sz w:val="18"/>
        </w:rPr>
      </w:pPr>
    </w:p>
    <w:p w14:paraId="34025699" w14:textId="77777777" w:rsidR="00A12330" w:rsidRPr="00A12330" w:rsidRDefault="00A12330" w:rsidP="0008689D">
      <w:pPr>
        <w:spacing w:line="240" w:lineRule="auto"/>
        <w:ind w:left="567" w:right="-1135"/>
        <w:rPr>
          <w:bCs/>
        </w:rPr>
      </w:pPr>
      <w:r w:rsidRPr="00A12330">
        <w:t xml:space="preserve">Gällande sectio se </w:t>
      </w:r>
      <w:hyperlink r:id="rId18" w:history="1">
        <w:proofErr w:type="spellStart"/>
        <w:r w:rsidRPr="00A12330">
          <w:rPr>
            <w:color w:val="0000FF"/>
            <w:u w:val="single"/>
          </w:rPr>
          <w:t>Sectio</w:t>
        </w:r>
        <w:proofErr w:type="spellEnd"/>
        <w:r w:rsidRPr="00A12330">
          <w:rPr>
            <w:color w:val="0000FF"/>
            <w:u w:val="single"/>
          </w:rPr>
          <w:t xml:space="preserve"> – </w:t>
        </w:r>
        <w:proofErr w:type="spellStart"/>
        <w:r w:rsidRPr="00A12330">
          <w:rPr>
            <w:color w:val="0000FF"/>
            <w:u w:val="single"/>
          </w:rPr>
          <w:t>sökrutin</w:t>
        </w:r>
        <w:proofErr w:type="spellEnd"/>
        <w:r w:rsidRPr="00A12330">
          <w:rPr>
            <w:color w:val="0000FF"/>
            <w:u w:val="single"/>
          </w:rPr>
          <w:t xml:space="preserve"> vid akuta </w:t>
        </w:r>
        <w:proofErr w:type="spellStart"/>
        <w:r w:rsidRPr="00A12330">
          <w:rPr>
            <w:color w:val="0000FF"/>
            <w:u w:val="single"/>
          </w:rPr>
          <w:t>sectio</w:t>
        </w:r>
        <w:proofErr w:type="spellEnd"/>
      </w:hyperlink>
      <w:r w:rsidRPr="00A12330">
        <w:t>.</w:t>
      </w:r>
    </w:p>
    <w:bookmarkEnd w:id="0"/>
    <w:p w14:paraId="76B9F95B" w14:textId="24513497" w:rsidR="00536A5A" w:rsidRPr="00536A5A" w:rsidRDefault="00536A5A" w:rsidP="0008689D">
      <w:pPr>
        <w:spacing w:after="0" w:line="240" w:lineRule="auto"/>
        <w:ind w:left="567" w:right="0"/>
      </w:pPr>
    </w:p>
    <w:sectPr w:rsidR="00536A5A" w:rsidRPr="00536A5A" w:rsidSect="00A12330">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B5822" w14:textId="77777777" w:rsidR="004F711E" w:rsidRDefault="004F711E">
      <w:r>
        <w:separator/>
      </w:r>
    </w:p>
  </w:endnote>
  <w:endnote w:type="continuationSeparator" w:id="0">
    <w:p w14:paraId="5B2101F9" w14:textId="77777777" w:rsidR="004F711E" w:rsidRDefault="004F711E">
      <w:r>
        <w:continuationSeparator/>
      </w:r>
    </w:p>
  </w:endnote>
  <w:endnote w:type="continuationNotice" w:id="1">
    <w:p w14:paraId="1C1C9347" w14:textId="77777777" w:rsidR="004F711E" w:rsidRDefault="004F71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3" name="Bildobjekt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03528" w14:textId="77777777" w:rsidR="004F711E" w:rsidRDefault="004F711E"/>
  </w:footnote>
  <w:footnote w:type="continuationSeparator" w:id="0">
    <w:p w14:paraId="26077F7E" w14:textId="77777777" w:rsidR="004F711E" w:rsidRDefault="004F711E">
      <w:r>
        <w:continuationSeparator/>
      </w:r>
    </w:p>
  </w:footnote>
  <w:footnote w:type="continuationNotice" w:id="1">
    <w:p w14:paraId="4D476A6B" w14:textId="77777777" w:rsidR="004F711E" w:rsidRDefault="004F71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2"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477570581">
    <w:abstractNumId w:val="17"/>
  </w:num>
  <w:num w:numId="2" w16cid:durableId="1836341438">
    <w:abstractNumId w:val="14"/>
  </w:num>
  <w:num w:numId="3" w16cid:durableId="257717810">
    <w:abstractNumId w:val="0"/>
  </w:num>
  <w:num w:numId="4" w16cid:durableId="464930515">
    <w:abstractNumId w:val="6"/>
  </w:num>
  <w:num w:numId="5" w16cid:durableId="339507036">
    <w:abstractNumId w:val="15"/>
  </w:num>
  <w:num w:numId="6" w16cid:durableId="1605577400">
    <w:abstractNumId w:val="2"/>
  </w:num>
  <w:num w:numId="7" w16cid:durableId="1573812721">
    <w:abstractNumId w:val="11"/>
  </w:num>
  <w:num w:numId="8" w16cid:durableId="1071317873">
    <w:abstractNumId w:val="8"/>
  </w:num>
  <w:num w:numId="9" w16cid:durableId="1333296526">
    <w:abstractNumId w:val="1"/>
  </w:num>
  <w:num w:numId="10" w16cid:durableId="1630936061">
    <w:abstractNumId w:val="1"/>
  </w:num>
  <w:num w:numId="11" w16cid:durableId="1514609019">
    <w:abstractNumId w:val="3"/>
  </w:num>
  <w:num w:numId="12" w16cid:durableId="1436905822">
    <w:abstractNumId w:val="4"/>
  </w:num>
  <w:num w:numId="13" w16cid:durableId="630791935">
    <w:abstractNumId w:val="13"/>
  </w:num>
  <w:num w:numId="14" w16cid:durableId="1189686836">
    <w:abstractNumId w:val="9"/>
  </w:num>
  <w:num w:numId="15" w16cid:durableId="1094588632">
    <w:abstractNumId w:val="7"/>
  </w:num>
  <w:num w:numId="16" w16cid:durableId="1451820764">
    <w:abstractNumId w:val="12"/>
  </w:num>
  <w:num w:numId="17" w16cid:durableId="1219433913">
    <w:abstractNumId w:val="5"/>
  </w:num>
  <w:num w:numId="18" w16cid:durableId="795874465">
    <w:abstractNumId w:val="10"/>
  </w:num>
  <w:num w:numId="19" w16cid:durableId="13437860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8689D"/>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430"/>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4F711E"/>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87086"/>
    <w:rsid w:val="006A2789"/>
    <w:rsid w:val="006A4978"/>
    <w:rsid w:val="006A7261"/>
    <w:rsid w:val="006B0D29"/>
    <w:rsid w:val="006B1819"/>
    <w:rsid w:val="006B5DE7"/>
    <w:rsid w:val="006C5048"/>
    <w:rsid w:val="006C6A4B"/>
    <w:rsid w:val="006C779F"/>
    <w:rsid w:val="006D01F5"/>
    <w:rsid w:val="006D0CFB"/>
    <w:rsid w:val="006D30C0"/>
    <w:rsid w:val="006D47F7"/>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12330"/>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25C26"/>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alfresco.vgregion.se/alfresco/service/vgr/storage/node/content/19226?a=false&amp;guest=true" TargetMode="Externa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png"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TotalTime>
  <Pages>2</Pages>
  <Words>240</Words>
  <Characters>1272</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1509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Operationsanmälan av akut patient – ej sectio</dc:title>
  <dc:subject/>
  <dc:creator>patrik.jens.johansson@vgregion.se</dc:creator>
  <keywords/>
  <lastModifiedBy>Carina Turesson Roos</lastModifiedBy>
  <revision>6</revision>
  <lastPrinted>2016-03-31T10:56:00.0000000Z</lastPrinted>
  <dcterms:created xsi:type="dcterms:W3CDTF">2022-05-23T03:39:00.0000000Z</dcterms:created>
  <dcterms:modified xsi:type="dcterms:W3CDTF">2024-12-18T09:40:00.0000000Z</dcterms:modified>
</coreProperties>
</file>