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C2C5" w14:textId="77777777" w:rsidR="006B1561" w:rsidRDefault="006B1561" w:rsidP="0071330B">
      <w:pPr>
        <w:pStyle w:val="Rubrik2"/>
        <w:sectPr w:rsidR="006B1561" w:rsidSect="006B15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380F09" w14:textId="77777777" w:rsidR="006B1561" w:rsidRPr="006B1561" w:rsidRDefault="006B1561" w:rsidP="0071330B">
      <w:pPr>
        <w:spacing w:after="0" w:line="240" w:lineRule="auto"/>
        <w:ind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B1561" w:rsidRPr="006B1561" w14:paraId="5FFE4630" w14:textId="77777777" w:rsidTr="00C5408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EC5ED1" w14:textId="60F0671C" w:rsidR="006B1561" w:rsidRPr="006B1561" w:rsidRDefault="006B1561" w:rsidP="00D77319">
            <w:pPr>
              <w:pStyle w:val="Rubrik1"/>
              <w:ind w:right="-169"/>
              <w:rPr>
                <w:noProof/>
                <w:sz w:val="32"/>
                <w:szCs w:val="20"/>
              </w:rPr>
            </w:pPr>
            <w:r w:rsidRPr="006B15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6742B8" wp14:editId="4D4EA33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7757C5" w14:textId="77777777" w:rsidR="006B1561" w:rsidRPr="003D37FD" w:rsidRDefault="006B1561" w:rsidP="006B1561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16009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06742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47757C5" w14:textId="77777777" w:rsidR="006B1561" w:rsidRPr="003D37FD" w:rsidRDefault="006B1561" w:rsidP="006B15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16009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6B1561">
              <w:rPr>
                <w:noProof/>
              </w:rPr>
              <w:t>Nyckelhantering</w:t>
            </w:r>
            <w:r w:rsidR="003941CC">
              <w:rPr>
                <w:noProof/>
              </w:rPr>
              <w:t xml:space="preserve"> samt kort till narkotikaskåp</w:t>
            </w:r>
          </w:p>
        </w:tc>
      </w:tr>
    </w:tbl>
    <w:p w14:paraId="3E9D8B9F" w14:textId="77777777" w:rsidR="006B1561" w:rsidRPr="006B1561" w:rsidRDefault="006B1561" w:rsidP="0071330B">
      <w:pPr>
        <w:pStyle w:val="Rubrik2"/>
      </w:pPr>
      <w:r w:rsidRPr="006B1561">
        <w:t>Revidering i denna version:</w:t>
      </w:r>
    </w:p>
    <w:p w14:paraId="3D021D2B" w14:textId="09570A1C" w:rsidR="006B1561" w:rsidRPr="006B1561" w:rsidRDefault="007B1603" w:rsidP="0071330B">
      <w:pPr>
        <w:spacing w:after="0" w:line="240" w:lineRule="auto"/>
        <w:ind w:right="0"/>
        <w:rPr>
          <w:szCs w:val="20"/>
        </w:rPr>
      </w:pPr>
      <w:r>
        <w:rPr>
          <w:szCs w:val="20"/>
        </w:rPr>
        <w:t>Tillägg i rubrik, ändring under</w:t>
      </w:r>
      <w:r w:rsidR="004938F7">
        <w:rPr>
          <w:szCs w:val="20"/>
        </w:rPr>
        <w:t xml:space="preserve"> samtliga rubriker</w:t>
      </w:r>
    </w:p>
    <w:p w14:paraId="1525BC43" w14:textId="77777777" w:rsidR="006B1561" w:rsidRPr="00067D75" w:rsidRDefault="006B1561" w:rsidP="0071330B">
      <w:pPr>
        <w:pStyle w:val="Rubrik2"/>
      </w:pPr>
      <w:r w:rsidRPr="00067D75">
        <w:t>Syfte</w:t>
      </w:r>
    </w:p>
    <w:p w14:paraId="63B40E4F" w14:textId="767A7180" w:rsidR="006B1561" w:rsidRPr="006B1561" w:rsidRDefault="006B1561" w:rsidP="0071330B">
      <w:pPr>
        <w:spacing w:after="0" w:line="240" w:lineRule="auto"/>
        <w:ind w:right="0"/>
        <w:rPr>
          <w:szCs w:val="20"/>
        </w:rPr>
      </w:pPr>
      <w:r w:rsidRPr="006B1561">
        <w:rPr>
          <w:szCs w:val="20"/>
        </w:rPr>
        <w:t>Att skapa en säker hantering av nycklar</w:t>
      </w:r>
      <w:r w:rsidR="004938F7">
        <w:rPr>
          <w:szCs w:val="20"/>
        </w:rPr>
        <w:t>/kort</w:t>
      </w:r>
      <w:r w:rsidRPr="006B1561">
        <w:rPr>
          <w:szCs w:val="20"/>
        </w:rPr>
        <w:t xml:space="preserve"> till utrymmen där läkemedel inklusive narkotiska preparat förvaras.</w:t>
      </w:r>
    </w:p>
    <w:p w14:paraId="49DF6069" w14:textId="77777777" w:rsidR="006B1561" w:rsidRPr="00067D75" w:rsidRDefault="006B1561" w:rsidP="0071330B">
      <w:pPr>
        <w:pStyle w:val="Rubrik2"/>
      </w:pPr>
      <w:r w:rsidRPr="00067D75">
        <w:t>Vilka berörs</w:t>
      </w:r>
    </w:p>
    <w:p w14:paraId="35A322EE" w14:textId="77777777" w:rsidR="00FC7273" w:rsidRDefault="006B1561" w:rsidP="0071330B">
      <w:pPr>
        <w:spacing w:after="0" w:line="240" w:lineRule="auto"/>
        <w:ind w:right="0"/>
        <w:rPr>
          <w:szCs w:val="20"/>
        </w:rPr>
      </w:pPr>
      <w:r w:rsidRPr="006B1561">
        <w:rPr>
          <w:szCs w:val="20"/>
        </w:rPr>
        <w:t xml:space="preserve">Alla anestesisköterskor. </w:t>
      </w:r>
    </w:p>
    <w:p w14:paraId="371008AB" w14:textId="7D2954B2" w:rsidR="00FC7273" w:rsidRDefault="006B1561" w:rsidP="0071330B">
      <w:pPr>
        <w:spacing w:after="0" w:line="240" w:lineRule="auto"/>
        <w:ind w:right="0"/>
        <w:rPr>
          <w:szCs w:val="20"/>
        </w:rPr>
      </w:pPr>
      <w:r w:rsidRPr="006B1561">
        <w:rPr>
          <w:szCs w:val="20"/>
        </w:rPr>
        <w:t>De operationssköterskor som ej valt bort nycklar</w:t>
      </w:r>
      <w:r w:rsidR="00745C54">
        <w:rPr>
          <w:szCs w:val="20"/>
        </w:rPr>
        <w:t xml:space="preserve"> eller kort till narkotikaskåp</w:t>
      </w:r>
      <w:r w:rsidR="00FC7273">
        <w:rPr>
          <w:szCs w:val="20"/>
        </w:rPr>
        <w:t>.</w:t>
      </w:r>
      <w:r w:rsidRPr="006B1561">
        <w:rPr>
          <w:szCs w:val="20"/>
        </w:rPr>
        <w:t xml:space="preserve"> </w:t>
      </w:r>
    </w:p>
    <w:p w14:paraId="198280DA" w14:textId="1BA8D56A" w:rsidR="006B1561" w:rsidRPr="006B1561" w:rsidRDefault="006B1561" w:rsidP="0071330B">
      <w:pPr>
        <w:spacing w:after="0" w:line="240" w:lineRule="auto"/>
        <w:ind w:right="0"/>
        <w:rPr>
          <w:szCs w:val="20"/>
        </w:rPr>
      </w:pPr>
      <w:r w:rsidRPr="006B1561">
        <w:rPr>
          <w:szCs w:val="20"/>
        </w:rPr>
        <w:t>Sjuksköterskor som tjänstgör på dagkirurgens uppvakningsavdelning.</w:t>
      </w:r>
    </w:p>
    <w:p w14:paraId="739478EB" w14:textId="4D140361" w:rsidR="0071330B" w:rsidRPr="00212122" w:rsidRDefault="0071330B" w:rsidP="0071330B">
      <w:pPr>
        <w:spacing w:after="0" w:line="240" w:lineRule="auto"/>
        <w:ind w:right="0"/>
        <w:rPr>
          <w:rFonts w:asciiTheme="majorHAnsi" w:hAnsiTheme="majorHAnsi" w:cstheme="majorBidi"/>
          <w:bCs/>
          <w:sz w:val="32"/>
          <w:szCs w:val="18"/>
        </w:rPr>
      </w:pPr>
    </w:p>
    <w:p w14:paraId="174435E2" w14:textId="211D13FC" w:rsidR="006B1561" w:rsidRPr="00067D75" w:rsidRDefault="006B1561" w:rsidP="0071330B">
      <w:pPr>
        <w:spacing w:after="0" w:line="240" w:lineRule="auto"/>
        <w:ind w:right="0"/>
        <w:rPr>
          <w:rFonts w:asciiTheme="majorHAnsi" w:hAnsiTheme="majorHAnsi" w:cstheme="majorBidi"/>
          <w:sz w:val="40"/>
          <w:szCs w:val="26"/>
        </w:rPr>
      </w:pPr>
      <w:r w:rsidRPr="00067D75">
        <w:rPr>
          <w:rFonts w:asciiTheme="majorHAnsi" w:hAnsiTheme="majorHAnsi" w:cstheme="majorBidi"/>
          <w:bCs/>
          <w:sz w:val="40"/>
          <w:szCs w:val="26"/>
        </w:rPr>
        <w:t>Hantering</w:t>
      </w:r>
    </w:p>
    <w:p w14:paraId="0FE901F1" w14:textId="77777777" w:rsidR="006B1561" w:rsidRPr="006B1561" w:rsidRDefault="006B1561" w:rsidP="00212122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>Utkvitterade nycklar är personliga utom för roterande sjuksköterskor på dagkirurgens uppvakningsavdelning.</w:t>
      </w:r>
    </w:p>
    <w:p w14:paraId="78FC24BB" w14:textId="77777777" w:rsidR="006B1561" w:rsidRPr="006B1561" w:rsidRDefault="006B1561" w:rsidP="00212122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>Nyckelinventering görs en gång per år.</w:t>
      </w:r>
    </w:p>
    <w:p w14:paraId="7E645DEC" w14:textId="2F5F8D90" w:rsidR="000F2C29" w:rsidRDefault="006B1561" w:rsidP="00212122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 xml:space="preserve">Roterande sjuksköterskor har tillgång till </w:t>
      </w:r>
      <w:r w:rsidR="000F2C29">
        <w:rPr>
          <w:szCs w:val="20"/>
        </w:rPr>
        <w:t>två</w:t>
      </w:r>
      <w:r w:rsidRPr="006B1561">
        <w:rPr>
          <w:szCs w:val="20"/>
        </w:rPr>
        <w:t xml:space="preserve"> nyckelknippor med </w:t>
      </w:r>
      <w:r w:rsidR="000F2C29">
        <w:rPr>
          <w:szCs w:val="20"/>
        </w:rPr>
        <w:t>en</w:t>
      </w:r>
      <w:r w:rsidR="003C7A9B">
        <w:rPr>
          <w:szCs w:val="20"/>
        </w:rPr>
        <w:t xml:space="preserve"> CM</w:t>
      </w:r>
      <w:r w:rsidRPr="006B1561">
        <w:rPr>
          <w:szCs w:val="20"/>
        </w:rPr>
        <w:t xml:space="preserve"> nyck</w:t>
      </w:r>
      <w:r w:rsidR="000F2C29">
        <w:rPr>
          <w:szCs w:val="20"/>
        </w:rPr>
        <w:t>el</w:t>
      </w:r>
      <w:r w:rsidRPr="006B1561">
        <w:rPr>
          <w:szCs w:val="20"/>
        </w:rPr>
        <w:t xml:space="preserve">. </w:t>
      </w:r>
    </w:p>
    <w:p w14:paraId="7C1A243F" w14:textId="4836EE64" w:rsidR="006B1561" w:rsidRPr="006B1561" w:rsidRDefault="006B1561" w:rsidP="00212122">
      <w:p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>Efter arbetspassen låses dessa in i nyckelskåp på dagkirurgen.</w:t>
      </w:r>
    </w:p>
    <w:p w14:paraId="11ED9115" w14:textId="7A76A4BE" w:rsidR="006B1561" w:rsidRPr="006B1561" w:rsidRDefault="006B1561" w:rsidP="00212122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>Läkemedelsenheten har en</w:t>
      </w:r>
      <w:r w:rsidR="003C7A9B">
        <w:rPr>
          <w:szCs w:val="20"/>
        </w:rPr>
        <w:t xml:space="preserve"> CM</w:t>
      </w:r>
      <w:r w:rsidRPr="006B1561">
        <w:rPr>
          <w:szCs w:val="20"/>
        </w:rPr>
        <w:t xml:space="preserve"> nyckel. </w:t>
      </w:r>
    </w:p>
    <w:p w14:paraId="61E38069" w14:textId="77777777" w:rsidR="006B1561" w:rsidRPr="0071330B" w:rsidRDefault="006B1561" w:rsidP="0071330B">
      <w:pPr>
        <w:spacing w:after="0" w:line="240" w:lineRule="auto"/>
        <w:ind w:right="0"/>
        <w:rPr>
          <w:sz w:val="10"/>
          <w:szCs w:val="6"/>
        </w:rPr>
      </w:pPr>
    </w:p>
    <w:p w14:paraId="6FC2154E" w14:textId="77777777" w:rsidR="006B1561" w:rsidRPr="00067D75" w:rsidRDefault="006B1561" w:rsidP="0071330B">
      <w:pPr>
        <w:pStyle w:val="Rubrik2"/>
      </w:pPr>
      <w:r w:rsidRPr="00067D75">
        <w:t>Åtgärder då nycklar fattas</w:t>
      </w:r>
    </w:p>
    <w:p w14:paraId="03B85763" w14:textId="15180259" w:rsidR="006B1561" w:rsidRPr="006B1561" w:rsidRDefault="006B1561" w:rsidP="00212122">
      <w:pPr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6B1561">
        <w:rPr>
          <w:szCs w:val="20"/>
        </w:rPr>
        <w:t>Om nycklar</w:t>
      </w:r>
      <w:r w:rsidR="00F73D8C">
        <w:rPr>
          <w:szCs w:val="20"/>
        </w:rPr>
        <w:t>/kort</w:t>
      </w:r>
      <w:r w:rsidRPr="006B1561">
        <w:rPr>
          <w:szCs w:val="20"/>
        </w:rPr>
        <w:t xml:space="preserve"> förkommer anmäls det till avdelningschefen och till läkemedelsansvarig sjuksköterska.</w:t>
      </w:r>
    </w:p>
    <w:p w14:paraId="51FD22CB" w14:textId="1FF363D2" w:rsidR="006B1561" w:rsidRPr="006B1561" w:rsidRDefault="006B1561" w:rsidP="00212122">
      <w:pPr>
        <w:numPr>
          <w:ilvl w:val="0"/>
          <w:numId w:val="21"/>
        </w:numPr>
        <w:spacing w:after="0" w:line="240" w:lineRule="auto"/>
        <w:ind w:left="1418" w:right="0" w:hanging="357"/>
        <w:rPr>
          <w:szCs w:val="20"/>
        </w:rPr>
      </w:pPr>
      <w:r w:rsidRPr="006B1561">
        <w:rPr>
          <w:szCs w:val="20"/>
        </w:rPr>
        <w:t>Avvakta en tid för att se om den borttappade nyckeln</w:t>
      </w:r>
      <w:r w:rsidR="00F73D8C">
        <w:rPr>
          <w:szCs w:val="20"/>
        </w:rPr>
        <w:t>/kortet</w:t>
      </w:r>
      <w:r w:rsidRPr="006B1561">
        <w:rPr>
          <w:szCs w:val="20"/>
        </w:rPr>
        <w:t xml:space="preserve"> återfinns. Om detta ej sker, kontaktas Alingsås tvätten. </w:t>
      </w:r>
    </w:p>
    <w:p w14:paraId="04BF7D01" w14:textId="4B7544B6" w:rsidR="006B1561" w:rsidRPr="00CD29C4" w:rsidRDefault="006B1561" w:rsidP="00212122">
      <w:pPr>
        <w:keepNext/>
        <w:numPr>
          <w:ilvl w:val="0"/>
          <w:numId w:val="21"/>
        </w:numPr>
        <w:spacing w:after="0" w:line="240" w:lineRule="auto"/>
        <w:ind w:left="1418" w:right="1161" w:hanging="357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CD29C4">
        <w:rPr>
          <w:szCs w:val="20"/>
        </w:rPr>
        <w:t>Vidtaga åtgärder – avdelningschef tar ställning. Ev. byte av lås.</w:t>
      </w:r>
    </w:p>
    <w:bookmarkEnd w:id="0"/>
    <w:p w14:paraId="76B9F95B" w14:textId="24513497" w:rsidR="00536A5A" w:rsidRPr="00536A5A" w:rsidRDefault="00536A5A" w:rsidP="00212122">
      <w:pPr>
        <w:spacing w:after="0" w:line="240" w:lineRule="auto"/>
        <w:ind w:left="1418" w:right="0"/>
      </w:pPr>
    </w:p>
    <w:sectPr w:rsidR="00536A5A" w:rsidRPr="00536A5A" w:rsidSect="006B15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5845707" name="Bildobjekt 31584570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1960680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490712"/>
    <w:multiLevelType w:val="hybridMultilevel"/>
    <w:tmpl w:val="E1C290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6A3C1D"/>
    <w:multiLevelType w:val="hybridMultilevel"/>
    <w:tmpl w:val="3C4698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0466158">
    <w:abstractNumId w:val="19"/>
  </w:num>
  <w:num w:numId="2" w16cid:durableId="1786801835">
    <w:abstractNumId w:val="16"/>
  </w:num>
  <w:num w:numId="3" w16cid:durableId="734085035">
    <w:abstractNumId w:val="0"/>
  </w:num>
  <w:num w:numId="4" w16cid:durableId="390889105">
    <w:abstractNumId w:val="7"/>
  </w:num>
  <w:num w:numId="5" w16cid:durableId="1081560137">
    <w:abstractNumId w:val="17"/>
  </w:num>
  <w:num w:numId="6" w16cid:durableId="212886968">
    <w:abstractNumId w:val="2"/>
  </w:num>
  <w:num w:numId="7" w16cid:durableId="1697151187">
    <w:abstractNumId w:val="13"/>
  </w:num>
  <w:num w:numId="8" w16cid:durableId="1260289598">
    <w:abstractNumId w:val="10"/>
  </w:num>
  <w:num w:numId="9" w16cid:durableId="607810814">
    <w:abstractNumId w:val="1"/>
  </w:num>
  <w:num w:numId="10" w16cid:durableId="1491749001">
    <w:abstractNumId w:val="1"/>
  </w:num>
  <w:num w:numId="11" w16cid:durableId="1815684258">
    <w:abstractNumId w:val="3"/>
  </w:num>
  <w:num w:numId="12" w16cid:durableId="2084838058">
    <w:abstractNumId w:val="5"/>
  </w:num>
  <w:num w:numId="13" w16cid:durableId="1741899683">
    <w:abstractNumId w:val="15"/>
  </w:num>
  <w:num w:numId="14" w16cid:durableId="248082687">
    <w:abstractNumId w:val="11"/>
  </w:num>
  <w:num w:numId="15" w16cid:durableId="686104677">
    <w:abstractNumId w:val="8"/>
  </w:num>
  <w:num w:numId="16" w16cid:durableId="328993541">
    <w:abstractNumId w:val="14"/>
  </w:num>
  <w:num w:numId="17" w16cid:durableId="217739793">
    <w:abstractNumId w:val="6"/>
  </w:num>
  <w:num w:numId="18" w16cid:durableId="1433891081">
    <w:abstractNumId w:val="12"/>
  </w:num>
  <w:num w:numId="19" w16cid:durableId="1706370471">
    <w:abstractNumId w:val="18"/>
  </w:num>
  <w:num w:numId="20" w16cid:durableId="813331479">
    <w:abstractNumId w:val="9"/>
  </w:num>
  <w:num w:numId="21" w16cid:durableId="1928423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D75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C29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2122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1CC"/>
    <w:rsid w:val="00397F54"/>
    <w:rsid w:val="003A0D43"/>
    <w:rsid w:val="003B2A4B"/>
    <w:rsid w:val="003C7A9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8F7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561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30B"/>
    <w:rsid w:val="0072075B"/>
    <w:rsid w:val="007221C2"/>
    <w:rsid w:val="00725816"/>
    <w:rsid w:val="00730955"/>
    <w:rsid w:val="00733A9C"/>
    <w:rsid w:val="00736574"/>
    <w:rsid w:val="007367E0"/>
    <w:rsid w:val="00737215"/>
    <w:rsid w:val="00745C5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603"/>
    <w:rsid w:val="007D4241"/>
    <w:rsid w:val="007D4317"/>
    <w:rsid w:val="007D4EA3"/>
    <w:rsid w:val="007F1CFF"/>
    <w:rsid w:val="007F45CE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9C4"/>
    <w:rsid w:val="00CD6647"/>
    <w:rsid w:val="00CE4B73"/>
    <w:rsid w:val="00CF70BB"/>
    <w:rsid w:val="00D074DB"/>
    <w:rsid w:val="00D139CF"/>
    <w:rsid w:val="00D37E7F"/>
    <w:rsid w:val="00D47AD7"/>
    <w:rsid w:val="00D51529"/>
    <w:rsid w:val="00D7731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0B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3D8C"/>
    <w:rsid w:val="00F86F47"/>
    <w:rsid w:val="00F90B64"/>
    <w:rsid w:val="00FB2F0F"/>
    <w:rsid w:val="00FB5086"/>
    <w:rsid w:val="00FB5411"/>
    <w:rsid w:val="00FB6392"/>
    <w:rsid w:val="00FC727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1</Pages>
  <Words>138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Nyckelhantering sant kort till narkotikaskåp</dc:title>
  <dc:subject/>
  <dc:creator>patrik.jens.johansson@vgregion.se</dc:creator>
  <keywords/>
  <lastModifiedBy>Carina Turesson Roos</lastModifiedBy>
  <revision>15</revision>
  <lastPrinted>2016-03-31T10:56:00.0000000Z</lastPrinted>
  <dcterms:created xsi:type="dcterms:W3CDTF">2022-05-23T03:38:00.0000000Z</dcterms:created>
  <dcterms:modified xsi:type="dcterms:W3CDTF">2025-07-02T05:58:00.0000000Z</dcterms:modified>
</coreProperties>
</file>