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ED3CC" w14:textId="77777777" w:rsidR="00675735" w:rsidRDefault="00675735" w:rsidP="00EA3B1D">
      <w:pPr>
        <w:pStyle w:val="Rubrik2"/>
        <w:sectPr w:rsidR="00675735" w:rsidSect="0067573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97DD7D2" w14:textId="77777777" w:rsidR="00675735" w:rsidRPr="00675735" w:rsidRDefault="00675735" w:rsidP="00EA3B1D">
      <w:pPr>
        <w:spacing w:after="0" w:line="240" w:lineRule="auto"/>
        <w:ind w:right="0"/>
        <w:rPr>
          <w:szCs w:val="20"/>
        </w:rPr>
      </w:pPr>
    </w:p>
    <w:p w14:paraId="3BCD5108" w14:textId="77777777" w:rsidR="00675735" w:rsidRPr="00675735" w:rsidRDefault="00675735" w:rsidP="00EA3B1D">
      <w:pPr>
        <w:spacing w:after="0" w:line="240" w:lineRule="auto"/>
        <w:ind w:right="0"/>
        <w:rPr>
          <w:szCs w:val="20"/>
        </w:rPr>
      </w:pPr>
    </w:p>
    <w:p w14:paraId="4EAA6D28" w14:textId="77777777" w:rsidR="00675735" w:rsidRPr="00675735" w:rsidRDefault="00675735" w:rsidP="00EA3B1D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675735">
        <w:rPr>
          <w:szCs w:val="20"/>
        </w:rPr>
        <w:tab/>
      </w:r>
    </w:p>
    <w:p w14:paraId="7B2A7BC8" w14:textId="3F4C4EA0" w:rsidR="00675735" w:rsidRPr="00675735" w:rsidRDefault="00675735" w:rsidP="00EA3B1D">
      <w:pPr>
        <w:spacing w:after="0" w:line="240" w:lineRule="auto"/>
        <w:ind w:right="0"/>
        <w:rPr>
          <w:szCs w:val="20"/>
        </w:rPr>
      </w:pPr>
      <w:r w:rsidRPr="0067573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29306" wp14:editId="3F9E847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F4DFC" w14:textId="77777777" w:rsidR="00675735" w:rsidRPr="003D37FD" w:rsidRDefault="00675735" w:rsidP="0067573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14792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B2930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1BF4DFC" w14:textId="77777777" w:rsidR="00675735" w:rsidRPr="003D37FD" w:rsidRDefault="00675735" w:rsidP="0067573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14792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75735" w:rsidRPr="00675735" w14:paraId="30F73258" w14:textId="77777777" w:rsidTr="0037113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7DBA936" w14:textId="77777777" w:rsidR="00675735" w:rsidRPr="00675735" w:rsidRDefault="00675735" w:rsidP="00EA3B1D">
            <w:pPr>
              <w:tabs>
                <w:tab w:val="left" w:pos="3686"/>
                <w:tab w:val="left" w:pos="7088"/>
              </w:tabs>
              <w:spacing w:before="60" w:after="0" w:line="240" w:lineRule="auto"/>
              <w:ind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675735">
              <w:rPr>
                <w:rFonts w:ascii="Arial" w:hAnsi="Arial" w:cs="Arial"/>
                <w:b/>
                <w:noProof/>
                <w:sz w:val="36"/>
                <w:szCs w:val="36"/>
              </w:rPr>
              <w:t>Läkemedelslådans mottagningshantering</w:t>
            </w:r>
          </w:p>
        </w:tc>
      </w:tr>
    </w:tbl>
    <w:p w14:paraId="16531684" w14:textId="77777777" w:rsidR="00675735" w:rsidRPr="00675735" w:rsidRDefault="00675735" w:rsidP="00EA3B1D">
      <w:pPr>
        <w:keepNext/>
        <w:spacing w:before="240" w:after="60" w:line="240" w:lineRule="auto"/>
        <w:ind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675735">
        <w:rPr>
          <w:rFonts w:ascii="Arial" w:hAnsi="Arial" w:cs="Arial"/>
          <w:b/>
          <w:bCs/>
          <w:iCs/>
          <w:sz w:val="26"/>
          <w:szCs w:val="28"/>
        </w:rPr>
        <w:t>Revidering i denna version:</w:t>
      </w:r>
    </w:p>
    <w:p w14:paraId="0C937071" w14:textId="03F31161" w:rsidR="00675735" w:rsidRPr="00675735" w:rsidRDefault="00EA3B1D" w:rsidP="00EA3B1D">
      <w:pPr>
        <w:spacing w:after="0" w:line="240" w:lineRule="auto"/>
        <w:ind w:right="0"/>
        <w:rPr>
          <w:szCs w:val="20"/>
        </w:rPr>
      </w:pPr>
      <w:r>
        <w:rPr>
          <w:szCs w:val="20"/>
        </w:rPr>
        <w:t>Ingen revidering.</w:t>
      </w:r>
    </w:p>
    <w:p w14:paraId="0F4D5228" w14:textId="77777777" w:rsidR="00675735" w:rsidRPr="00675735" w:rsidRDefault="00675735" w:rsidP="00EA3B1D">
      <w:pPr>
        <w:keepNext/>
        <w:spacing w:before="240" w:after="60" w:line="240" w:lineRule="auto"/>
        <w:ind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675735">
        <w:rPr>
          <w:rFonts w:ascii="Arial" w:hAnsi="Arial" w:cs="Arial"/>
          <w:b/>
          <w:bCs/>
          <w:iCs/>
          <w:sz w:val="26"/>
          <w:szCs w:val="28"/>
        </w:rPr>
        <w:t>Syfte</w:t>
      </w:r>
    </w:p>
    <w:p w14:paraId="2455775D" w14:textId="77777777" w:rsidR="00675735" w:rsidRPr="00675735" w:rsidRDefault="00675735" w:rsidP="00EA3B1D">
      <w:pPr>
        <w:spacing w:after="0" w:line="240" w:lineRule="auto"/>
        <w:ind w:right="0"/>
        <w:rPr>
          <w:szCs w:val="20"/>
        </w:rPr>
      </w:pPr>
      <w:r w:rsidRPr="00675735">
        <w:rPr>
          <w:szCs w:val="20"/>
        </w:rPr>
        <w:t>Att skapa en säker hantering för mottagning av läkemedelslådan från apoteket.</w:t>
      </w:r>
    </w:p>
    <w:p w14:paraId="7DD0F26A" w14:textId="77777777" w:rsidR="00675735" w:rsidRPr="00675735" w:rsidRDefault="00675735" w:rsidP="00EA3B1D">
      <w:pPr>
        <w:keepNext/>
        <w:spacing w:before="240" w:after="60" w:line="240" w:lineRule="auto"/>
        <w:ind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675735">
        <w:rPr>
          <w:rFonts w:ascii="Arial" w:hAnsi="Arial" w:cs="Arial"/>
          <w:b/>
          <w:bCs/>
          <w:iCs/>
          <w:sz w:val="26"/>
          <w:szCs w:val="28"/>
        </w:rPr>
        <w:t>Vilka berörs</w:t>
      </w:r>
    </w:p>
    <w:p w14:paraId="53F0BF39" w14:textId="77777777" w:rsidR="00675735" w:rsidRPr="00675735" w:rsidRDefault="00675735" w:rsidP="00EA3B1D">
      <w:pPr>
        <w:spacing w:after="0" w:line="240" w:lineRule="auto"/>
        <w:ind w:right="0"/>
        <w:rPr>
          <w:szCs w:val="20"/>
        </w:rPr>
      </w:pPr>
      <w:r w:rsidRPr="00675735">
        <w:rPr>
          <w:szCs w:val="20"/>
        </w:rPr>
        <w:t>Alla sjuksköterskor på Operation NU.</w:t>
      </w:r>
    </w:p>
    <w:p w14:paraId="55E4CB24" w14:textId="77777777" w:rsidR="00675735" w:rsidRPr="00675735" w:rsidRDefault="00675735" w:rsidP="00EA3B1D">
      <w:pPr>
        <w:keepNext/>
        <w:spacing w:before="240" w:after="60" w:line="240" w:lineRule="auto"/>
        <w:ind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675735">
        <w:rPr>
          <w:rFonts w:ascii="Arial" w:hAnsi="Arial" w:cs="Arial"/>
          <w:b/>
          <w:bCs/>
          <w:iCs/>
          <w:sz w:val="26"/>
          <w:szCs w:val="28"/>
        </w:rPr>
        <w:t>Hantering</w:t>
      </w:r>
    </w:p>
    <w:p w14:paraId="45521153" w14:textId="77777777" w:rsidR="00675735" w:rsidRPr="00675735" w:rsidRDefault="00675735" w:rsidP="00EA3B1D">
      <w:pPr>
        <w:spacing w:after="0" w:line="240" w:lineRule="auto"/>
        <w:ind w:right="0"/>
        <w:rPr>
          <w:szCs w:val="20"/>
        </w:rPr>
      </w:pPr>
      <w:r w:rsidRPr="00675735">
        <w:rPr>
          <w:szCs w:val="20"/>
        </w:rPr>
        <w:t>Sjuksköterskan signerar på handdator som avlämnande vaktmästare har med sig och ställer in alla läkemedel i läkemedelsrummet.</w:t>
      </w:r>
    </w:p>
    <w:p w14:paraId="786F708B" w14:textId="77777777" w:rsidR="00675735" w:rsidRPr="00675735" w:rsidRDefault="00675735" w:rsidP="00EA3B1D">
      <w:pPr>
        <w:spacing w:after="0" w:line="240" w:lineRule="auto"/>
        <w:ind w:right="0"/>
        <w:rPr>
          <w:szCs w:val="20"/>
        </w:rPr>
      </w:pPr>
    </w:p>
    <w:p w14:paraId="663D8B11" w14:textId="77777777" w:rsidR="00675735" w:rsidRPr="00675735" w:rsidRDefault="00675735" w:rsidP="00EA3B1D">
      <w:pPr>
        <w:spacing w:after="0" w:line="240" w:lineRule="auto"/>
        <w:ind w:right="0"/>
        <w:rPr>
          <w:szCs w:val="20"/>
        </w:rPr>
      </w:pPr>
      <w:r w:rsidRPr="00675735">
        <w:rPr>
          <w:szCs w:val="20"/>
        </w:rPr>
        <w:t xml:space="preserve">Personal från läkemedelsenheten plockar upp och ställer på avsedd plats i läkemedelsrummet, på NÄL på onsdagar och i Uddevalla på centraloperation på torsdagar. </w:t>
      </w:r>
    </w:p>
    <w:p w14:paraId="620CEDB4" w14:textId="77777777" w:rsidR="00675735" w:rsidRPr="00675735" w:rsidRDefault="00675735" w:rsidP="00EA3B1D">
      <w:pPr>
        <w:spacing w:after="0" w:line="240" w:lineRule="auto"/>
        <w:ind w:right="0"/>
        <w:rPr>
          <w:szCs w:val="20"/>
        </w:rPr>
      </w:pPr>
    </w:p>
    <w:p w14:paraId="25080D20" w14:textId="68D5851F" w:rsidR="00675735" w:rsidRPr="00675735" w:rsidRDefault="00675735" w:rsidP="00EA3B1D">
      <w:pPr>
        <w:spacing w:after="0" w:line="240" w:lineRule="auto"/>
        <w:ind w:right="0"/>
        <w:rPr>
          <w:szCs w:val="20"/>
        </w:rPr>
      </w:pPr>
      <w:r w:rsidRPr="00675735">
        <w:rPr>
          <w:szCs w:val="20"/>
        </w:rPr>
        <w:t>Beställningar på Dagkirurgen görs torsdag och levereras fredag. Personalen plockar upp läkemedlen</w:t>
      </w:r>
      <w:r w:rsidR="00CB0D9E">
        <w:rPr>
          <w:szCs w:val="20"/>
        </w:rPr>
        <w:t xml:space="preserve">, </w:t>
      </w:r>
      <w:r w:rsidRPr="00675735">
        <w:rPr>
          <w:szCs w:val="20"/>
        </w:rPr>
        <w:t>inlevererar i Hamlet</w:t>
      </w:r>
      <w:r w:rsidR="00CB0D9E">
        <w:rPr>
          <w:szCs w:val="20"/>
        </w:rPr>
        <w:t xml:space="preserve"> och dessa sätts in i pärm märkt följesedlar </w:t>
      </w:r>
      <w:r w:rsidR="007F0AD9">
        <w:rPr>
          <w:szCs w:val="20"/>
        </w:rPr>
        <w:t>läkemedel</w:t>
      </w:r>
      <w:r w:rsidRPr="00675735">
        <w:rPr>
          <w:szCs w:val="20"/>
        </w:rPr>
        <w:t xml:space="preserve">. </w:t>
      </w:r>
    </w:p>
    <w:p w14:paraId="40EC4C55" w14:textId="77777777" w:rsidR="00675735" w:rsidRPr="00675735" w:rsidRDefault="00675735" w:rsidP="00EA3B1D">
      <w:pPr>
        <w:spacing w:after="0" w:line="240" w:lineRule="auto"/>
        <w:ind w:right="0"/>
        <w:rPr>
          <w:szCs w:val="20"/>
        </w:rPr>
      </w:pPr>
    </w:p>
    <w:p w14:paraId="44392C33" w14:textId="02D992BA" w:rsidR="00675735" w:rsidRPr="00675735" w:rsidRDefault="00675735" w:rsidP="00EA3B1D">
      <w:pPr>
        <w:spacing w:after="0" w:line="240" w:lineRule="auto"/>
        <w:ind w:right="0"/>
        <w:rPr>
          <w:szCs w:val="20"/>
        </w:rPr>
      </w:pPr>
      <w:r w:rsidRPr="00675735">
        <w:rPr>
          <w:szCs w:val="20"/>
        </w:rPr>
        <w:t xml:space="preserve">Övriga dagar kontrollerar personalen mot apotekets följesedlar som medföljer lådorna, </w:t>
      </w:r>
      <w:r w:rsidR="007B601A">
        <w:rPr>
          <w:szCs w:val="20"/>
        </w:rPr>
        <w:t>Bocka av och lägg följesedeln på bänken för behörig personal att mata i in i Hamlet.</w:t>
      </w:r>
    </w:p>
    <w:p w14:paraId="606179C4" w14:textId="77777777" w:rsidR="00675735" w:rsidRPr="00675735" w:rsidRDefault="00675735" w:rsidP="00EA3B1D">
      <w:pPr>
        <w:spacing w:after="0" w:line="240" w:lineRule="auto"/>
        <w:ind w:right="0"/>
        <w:rPr>
          <w:szCs w:val="20"/>
        </w:rPr>
      </w:pPr>
    </w:p>
    <w:p w14:paraId="16893ADC" w14:textId="77777777" w:rsidR="00675735" w:rsidRPr="00675735" w:rsidRDefault="00675735" w:rsidP="00EA3B1D">
      <w:pPr>
        <w:spacing w:after="0" w:line="240" w:lineRule="auto"/>
        <w:ind w:right="0"/>
        <w:rPr>
          <w:szCs w:val="20"/>
        </w:rPr>
      </w:pPr>
      <w:r w:rsidRPr="00675735">
        <w:rPr>
          <w:szCs w:val="20"/>
        </w:rPr>
        <w:t>När restade läkemedel levereras är det alla sjuksköterskors ansvar att packa upp och inleverera dessa i Hamlet. När lådan är märkt med kylvara ska den packas upp omgående.</w:t>
      </w:r>
    </w:p>
    <w:p w14:paraId="29A3B78E" w14:textId="77777777" w:rsidR="00675735" w:rsidRPr="00675735" w:rsidRDefault="00675735" w:rsidP="00EA3B1D">
      <w:pPr>
        <w:spacing w:after="0" w:line="240" w:lineRule="auto"/>
        <w:ind w:right="0"/>
        <w:rPr>
          <w:szCs w:val="20"/>
        </w:rPr>
      </w:pPr>
    </w:p>
    <w:bookmarkEnd w:id="0"/>
    <w:p w14:paraId="76B9F95B" w14:textId="24513497" w:rsidR="00536A5A" w:rsidRPr="00536A5A" w:rsidRDefault="00536A5A" w:rsidP="00EA3B1D">
      <w:pPr>
        <w:spacing w:after="0" w:line="240" w:lineRule="auto"/>
        <w:ind w:right="0"/>
      </w:pPr>
    </w:p>
    <w:sectPr w:rsidR="00536A5A" w:rsidRPr="00536A5A" w:rsidSect="0067573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344EC" w14:textId="77777777" w:rsidR="00160828" w:rsidRDefault="00160828">
      <w:r>
        <w:separator/>
      </w:r>
    </w:p>
  </w:endnote>
  <w:endnote w:type="continuationSeparator" w:id="0">
    <w:p w14:paraId="3D6E68DF" w14:textId="77777777" w:rsidR="00160828" w:rsidRDefault="00160828">
      <w:r>
        <w:continuationSeparator/>
      </w:r>
    </w:p>
  </w:endnote>
  <w:endnote w:type="continuationNotice" w:id="1">
    <w:p w14:paraId="2E47077B" w14:textId="77777777" w:rsidR="00160828" w:rsidRDefault="001608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7F310" w14:textId="77777777" w:rsidR="00160828" w:rsidRDefault="00160828"/>
  </w:footnote>
  <w:footnote w:type="continuationSeparator" w:id="0">
    <w:p w14:paraId="77E6BA20" w14:textId="77777777" w:rsidR="00160828" w:rsidRDefault="00160828">
      <w:r>
        <w:continuationSeparator/>
      </w:r>
    </w:p>
  </w:footnote>
  <w:footnote w:type="continuationNotice" w:id="1">
    <w:p w14:paraId="52EF65D6" w14:textId="77777777" w:rsidR="00160828" w:rsidRDefault="001608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87199432">
    <w:abstractNumId w:val="17"/>
  </w:num>
  <w:num w:numId="2" w16cid:durableId="827793403">
    <w:abstractNumId w:val="14"/>
  </w:num>
  <w:num w:numId="3" w16cid:durableId="646862948">
    <w:abstractNumId w:val="0"/>
  </w:num>
  <w:num w:numId="4" w16cid:durableId="1992129215">
    <w:abstractNumId w:val="6"/>
  </w:num>
  <w:num w:numId="5" w16cid:durableId="2099134689">
    <w:abstractNumId w:val="15"/>
  </w:num>
  <w:num w:numId="6" w16cid:durableId="1543439625">
    <w:abstractNumId w:val="2"/>
  </w:num>
  <w:num w:numId="7" w16cid:durableId="1417019961">
    <w:abstractNumId w:val="11"/>
  </w:num>
  <w:num w:numId="8" w16cid:durableId="15808786">
    <w:abstractNumId w:val="8"/>
  </w:num>
  <w:num w:numId="9" w16cid:durableId="2019310813">
    <w:abstractNumId w:val="1"/>
  </w:num>
  <w:num w:numId="10" w16cid:durableId="836917303">
    <w:abstractNumId w:val="1"/>
  </w:num>
  <w:num w:numId="11" w16cid:durableId="160436833">
    <w:abstractNumId w:val="3"/>
  </w:num>
  <w:num w:numId="12" w16cid:durableId="1566185006">
    <w:abstractNumId w:val="4"/>
  </w:num>
  <w:num w:numId="13" w16cid:durableId="501119401">
    <w:abstractNumId w:val="13"/>
  </w:num>
  <w:num w:numId="14" w16cid:durableId="1698778664">
    <w:abstractNumId w:val="9"/>
  </w:num>
  <w:num w:numId="15" w16cid:durableId="1763798352">
    <w:abstractNumId w:val="7"/>
  </w:num>
  <w:num w:numId="16" w16cid:durableId="2025740215">
    <w:abstractNumId w:val="12"/>
  </w:num>
  <w:num w:numId="17" w16cid:durableId="1991784850">
    <w:abstractNumId w:val="5"/>
  </w:num>
  <w:num w:numId="18" w16cid:durableId="936595341">
    <w:abstractNumId w:val="10"/>
  </w:num>
  <w:num w:numId="19" w16cid:durableId="108388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828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DAE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6C0A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75735"/>
    <w:rsid w:val="006A2789"/>
    <w:rsid w:val="006A4978"/>
    <w:rsid w:val="006A7261"/>
    <w:rsid w:val="006B0D29"/>
    <w:rsid w:val="006B1819"/>
    <w:rsid w:val="006B1D40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601A"/>
    <w:rsid w:val="007D4241"/>
    <w:rsid w:val="007D4317"/>
    <w:rsid w:val="007D4EA3"/>
    <w:rsid w:val="007F0AD9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3B7F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0D9E"/>
    <w:rsid w:val="00CB17FF"/>
    <w:rsid w:val="00CB1ED7"/>
    <w:rsid w:val="00CC167C"/>
    <w:rsid w:val="00CC52D9"/>
    <w:rsid w:val="00CD0992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B1D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1</Pages>
  <Words>166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Läkemedelslådans mottagningshantering</dc:title>
  <dc:subject/>
  <dc:creator>patrik.jens.johansson@vgregion.se</dc:creator>
  <keywords/>
  <lastModifiedBy>Carina Turesson Roos</lastModifiedBy>
  <revision>8</revision>
  <lastPrinted>2016-03-31T10:56:00.0000000Z</lastPrinted>
  <dcterms:created xsi:type="dcterms:W3CDTF">2022-05-23T03:38:00.0000000Z</dcterms:created>
  <dcterms:modified xsi:type="dcterms:W3CDTF">2025-07-03T10:06:00.0000000Z</dcterms:modified>
</coreProperties>
</file>