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ED3CC" w14:textId="77777777" w:rsidR="00675735" w:rsidRDefault="00675735" w:rsidP="00EA3B1D">
      <w:pPr>
        <w:pStyle w:val="Rubrik2"/>
        <w:sectPr w:rsidR="00675735" w:rsidSect="006757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7DD7D2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3BCD5108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4EAA6D28" w14:textId="77777777" w:rsidR="00675735" w:rsidRPr="00675735" w:rsidRDefault="00675735" w:rsidP="00EA3B1D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ab/>
      </w:r>
    </w:p>
    <w:p w14:paraId="7B2A7BC8" w14:textId="3F4C4EA0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B29306" wp14:editId="3F9E847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BF4DFC" w14:textId="77777777" w:rsidR="00675735" w:rsidRPr="003D37FD" w:rsidRDefault="00675735" w:rsidP="006757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B293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1BF4DFC" w14:textId="77777777" w:rsidR="00675735" w:rsidRPr="003D37FD" w:rsidRDefault="00675735" w:rsidP="0067573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14792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5735" w:rsidRPr="00675735" w14:paraId="30F73258" w14:textId="77777777" w:rsidTr="0037113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7DBA936" w14:textId="77777777" w:rsidR="00675735" w:rsidRPr="00675735" w:rsidRDefault="00675735" w:rsidP="00EA3B1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75735">
              <w:rPr>
                <w:rFonts w:ascii="Arial" w:hAnsi="Arial" w:cs="Arial"/>
                <w:b/>
                <w:noProof/>
                <w:sz w:val="36"/>
                <w:szCs w:val="36"/>
              </w:rPr>
              <w:t>Läkemedelslådans mottagningshantering</w:t>
            </w:r>
          </w:p>
        </w:tc>
      </w:tr>
    </w:tbl>
    <w:p w14:paraId="16531684" w14:textId="77777777" w:rsidR="00675735" w:rsidRPr="00675735" w:rsidRDefault="00675735" w:rsidP="00EA3B1D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5735">
        <w:rPr>
          <w:rFonts w:ascii="Arial" w:hAnsi="Arial" w:cs="Arial"/>
          <w:b/>
          <w:bCs/>
          <w:iCs/>
          <w:sz w:val="26"/>
          <w:szCs w:val="28"/>
        </w:rPr>
        <w:t>Revidering i denna version:</w:t>
      </w:r>
    </w:p>
    <w:p w14:paraId="0C937071" w14:textId="03F31161" w:rsidR="00675735" w:rsidRPr="00675735" w:rsidRDefault="00EA3B1D" w:rsidP="00EA3B1D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revidering.</w:t>
      </w:r>
    </w:p>
    <w:p w14:paraId="0F4D5228" w14:textId="77777777" w:rsidR="00675735" w:rsidRPr="00675735" w:rsidRDefault="00675735" w:rsidP="00EA3B1D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5735">
        <w:rPr>
          <w:rFonts w:ascii="Arial" w:hAnsi="Arial" w:cs="Arial"/>
          <w:b/>
          <w:bCs/>
          <w:iCs/>
          <w:sz w:val="26"/>
          <w:szCs w:val="28"/>
        </w:rPr>
        <w:t>Syfte</w:t>
      </w:r>
    </w:p>
    <w:p w14:paraId="2455775D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>Att skapa en säker hantering för mottagning av läkemedelslådan från apoteket.</w:t>
      </w:r>
    </w:p>
    <w:p w14:paraId="7DD0F26A" w14:textId="77777777" w:rsidR="00675735" w:rsidRPr="00675735" w:rsidRDefault="00675735" w:rsidP="00EA3B1D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5735">
        <w:rPr>
          <w:rFonts w:ascii="Arial" w:hAnsi="Arial" w:cs="Arial"/>
          <w:b/>
          <w:bCs/>
          <w:iCs/>
          <w:sz w:val="26"/>
          <w:szCs w:val="28"/>
        </w:rPr>
        <w:t>Vilka berörs</w:t>
      </w:r>
    </w:p>
    <w:p w14:paraId="53F0BF39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>Alla sjuksköterskor på Operation NU.</w:t>
      </w:r>
    </w:p>
    <w:p w14:paraId="55E4CB24" w14:textId="77777777" w:rsidR="00675735" w:rsidRPr="00675735" w:rsidRDefault="00675735" w:rsidP="00EA3B1D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5735">
        <w:rPr>
          <w:rFonts w:ascii="Arial" w:hAnsi="Arial" w:cs="Arial"/>
          <w:b/>
          <w:bCs/>
          <w:iCs/>
          <w:sz w:val="26"/>
          <w:szCs w:val="28"/>
        </w:rPr>
        <w:t>Hantering</w:t>
      </w:r>
    </w:p>
    <w:p w14:paraId="45521153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>Sjuksköterskan signerar på handdator som avlämnande vaktmästare har med sig och ställer in alla läkemedel i läkemedelsrummet.</w:t>
      </w:r>
    </w:p>
    <w:p w14:paraId="786F708B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663D8B11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 xml:space="preserve">Personal från läkemedelsenheten plockar upp och ställer på avsedd plats i läkemedelsrummet, på NÄL på onsdagar och i Uddevalla på centraloperation på torsdagar. </w:t>
      </w:r>
    </w:p>
    <w:p w14:paraId="620CEDB4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25080D20" w14:textId="68D5851F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>Beställningar på Dagkirurgen görs torsdag och levereras fredag. Personalen plockar upp läkemedlen</w:t>
      </w:r>
      <w:r w:rsidR="00CB0D9E">
        <w:rPr>
          <w:szCs w:val="20"/>
        </w:rPr>
        <w:t xml:space="preserve">, </w:t>
      </w:r>
      <w:r w:rsidRPr="00675735">
        <w:rPr>
          <w:szCs w:val="20"/>
        </w:rPr>
        <w:t>inlevererar i Hamlet</w:t>
      </w:r>
      <w:r w:rsidR="00CB0D9E">
        <w:rPr>
          <w:szCs w:val="20"/>
        </w:rPr>
        <w:t xml:space="preserve"> och dessa sätts in i pärm märkt följesedlar </w:t>
      </w:r>
      <w:r w:rsidR="007F0AD9">
        <w:rPr>
          <w:szCs w:val="20"/>
        </w:rPr>
        <w:t>läkemedel</w:t>
      </w:r>
      <w:r w:rsidRPr="00675735">
        <w:rPr>
          <w:szCs w:val="20"/>
        </w:rPr>
        <w:t xml:space="preserve">. </w:t>
      </w:r>
    </w:p>
    <w:p w14:paraId="40EC4C55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44392C33" w14:textId="02D992BA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 xml:space="preserve">Övriga dagar kontrollerar personalen mot apotekets följesedlar som medföljer lådorna, </w:t>
      </w:r>
      <w:r w:rsidR="007B601A">
        <w:rPr>
          <w:szCs w:val="20"/>
        </w:rPr>
        <w:t>Bocka av och lägg följesedeln på bänken för behörig personal att mata i in i Hamlet.</w:t>
      </w:r>
    </w:p>
    <w:p w14:paraId="606179C4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p w14:paraId="16893ADC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  <w:r w:rsidRPr="00675735">
        <w:rPr>
          <w:szCs w:val="20"/>
        </w:rPr>
        <w:t>När restade läkemedel levereras är det alla sjuksköterskors ansvar att packa upp och inleverera dessa i Hamlet. När lådan är märkt med kylvara ska den packas upp omgående.</w:t>
      </w:r>
    </w:p>
    <w:p w14:paraId="29A3B78E" w14:textId="77777777" w:rsidR="00675735" w:rsidRPr="00675735" w:rsidRDefault="00675735" w:rsidP="00EA3B1D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EA3B1D">
      <w:pPr>
        <w:spacing w:after="0" w:line="240" w:lineRule="auto"/>
        <w:ind w:right="0"/>
      </w:pPr>
    </w:p>
    <w:sectPr w:rsidR="00536A5A" w:rsidRPr="00536A5A" w:rsidSect="006757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344EC" w14:textId="77777777" w:rsidR="00160828" w:rsidRDefault="00160828">
      <w:r>
        <w:separator/>
      </w:r>
    </w:p>
  </w:endnote>
  <w:endnote w:type="continuationSeparator" w:id="0">
    <w:p w14:paraId="3D6E68DF" w14:textId="77777777" w:rsidR="00160828" w:rsidRDefault="00160828">
      <w:r>
        <w:continuationSeparator/>
      </w:r>
    </w:p>
  </w:endnote>
  <w:endnote w:type="continuationNotice" w:id="1">
    <w:p w14:paraId="2E47077B" w14:textId="77777777" w:rsidR="00160828" w:rsidRDefault="001608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7F310" w14:textId="77777777" w:rsidR="00160828" w:rsidRDefault="00160828"/>
  </w:footnote>
  <w:footnote w:type="continuationSeparator" w:id="0">
    <w:p w14:paraId="77E6BA20" w14:textId="77777777" w:rsidR="00160828" w:rsidRDefault="00160828">
      <w:r>
        <w:continuationSeparator/>
      </w:r>
    </w:p>
  </w:footnote>
  <w:footnote w:type="continuationNotice" w:id="1">
    <w:p w14:paraId="52EF65D6" w14:textId="77777777" w:rsidR="00160828" w:rsidRDefault="001608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7199432">
    <w:abstractNumId w:val="17"/>
  </w:num>
  <w:num w:numId="2" w16cid:durableId="827793403">
    <w:abstractNumId w:val="14"/>
  </w:num>
  <w:num w:numId="3" w16cid:durableId="646862948">
    <w:abstractNumId w:val="0"/>
  </w:num>
  <w:num w:numId="4" w16cid:durableId="1992129215">
    <w:abstractNumId w:val="6"/>
  </w:num>
  <w:num w:numId="5" w16cid:durableId="2099134689">
    <w:abstractNumId w:val="15"/>
  </w:num>
  <w:num w:numId="6" w16cid:durableId="1543439625">
    <w:abstractNumId w:val="2"/>
  </w:num>
  <w:num w:numId="7" w16cid:durableId="1417019961">
    <w:abstractNumId w:val="11"/>
  </w:num>
  <w:num w:numId="8" w16cid:durableId="15808786">
    <w:abstractNumId w:val="8"/>
  </w:num>
  <w:num w:numId="9" w16cid:durableId="2019310813">
    <w:abstractNumId w:val="1"/>
  </w:num>
  <w:num w:numId="10" w16cid:durableId="836917303">
    <w:abstractNumId w:val="1"/>
  </w:num>
  <w:num w:numId="11" w16cid:durableId="160436833">
    <w:abstractNumId w:val="3"/>
  </w:num>
  <w:num w:numId="12" w16cid:durableId="1566185006">
    <w:abstractNumId w:val="4"/>
  </w:num>
  <w:num w:numId="13" w16cid:durableId="501119401">
    <w:abstractNumId w:val="13"/>
  </w:num>
  <w:num w:numId="14" w16cid:durableId="1698778664">
    <w:abstractNumId w:val="9"/>
  </w:num>
  <w:num w:numId="15" w16cid:durableId="1763798352">
    <w:abstractNumId w:val="7"/>
  </w:num>
  <w:num w:numId="16" w16cid:durableId="2025740215">
    <w:abstractNumId w:val="12"/>
  </w:num>
  <w:num w:numId="17" w16cid:durableId="1991784850">
    <w:abstractNumId w:val="5"/>
  </w:num>
  <w:num w:numId="18" w16cid:durableId="936595341">
    <w:abstractNumId w:val="10"/>
  </w:num>
  <w:num w:numId="19" w16cid:durableId="108388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828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DA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C0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735"/>
    <w:rsid w:val="006A2789"/>
    <w:rsid w:val="006A4978"/>
    <w:rsid w:val="006A7261"/>
    <w:rsid w:val="006B0D29"/>
    <w:rsid w:val="006B1819"/>
    <w:rsid w:val="006B1D4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01A"/>
    <w:rsid w:val="007D4241"/>
    <w:rsid w:val="007D4317"/>
    <w:rsid w:val="007D4EA3"/>
    <w:rsid w:val="007F0AD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B7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D9E"/>
    <w:rsid w:val="00CB17FF"/>
    <w:rsid w:val="00CB1ED7"/>
    <w:rsid w:val="00CC167C"/>
    <w:rsid w:val="00CC52D9"/>
    <w:rsid w:val="00CD0992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B1D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166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Läkemedelslådans mottagningshantering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2022-05-23T03:38:00.0000000Z</dcterms:created>
  <dcterms:modified xsi:type="dcterms:W3CDTF">2025-07-03T10:06:00.0000000Z</dcterms:modified>
</coreProperties>
</file>