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36"/>
        <w:tblW w:w="9399" w:type="dxa"/>
        <w:tblLayout w:type="fixed"/>
        <w:tblLook w:val="01E0" w:firstRow="1" w:lastRow="1" w:firstColumn="1" w:lastColumn="1" w:noHBand="0" w:noVBand="0"/>
      </w:tblPr>
      <w:tblGrid>
        <w:gridCol w:w="9399"/>
      </w:tblGrid>
      <w:tr w:rsidR="00F35E97" w:rsidRPr="00527E4C" w14:paraId="0E9AA186" w14:textId="77777777" w:rsidTr="00A4743C">
        <w:trPr>
          <w:cantSplit/>
          <w:trHeight w:val="203"/>
        </w:trPr>
        <w:tc>
          <w:tcPr>
            <w:tcW w:w="939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C4B683" w14:textId="77777777" w:rsidR="00F35E97" w:rsidRPr="005E4748" w:rsidRDefault="00F35E97" w:rsidP="00A4743C">
            <w:pPr>
              <w:pStyle w:val="Rubrik1"/>
              <w:ind w:left="0"/>
              <w:rPr>
                <w:noProof/>
              </w:rPr>
            </w:pPr>
            <w:bookmarkStart w:id="0" w:name="_Toc321146591"/>
            <w:r w:rsidRPr="005E4748">
              <w:rPr>
                <w:noProof/>
              </w:rPr>
              <w:t xml:space="preserve">Ljumskbråck </w:t>
            </w:r>
            <w:proofErr w:type="gramStart"/>
            <w:r w:rsidRPr="005E4748">
              <w:rPr>
                <w:noProof/>
              </w:rPr>
              <w:t xml:space="preserve">alt </w:t>
            </w:r>
            <w:r w:rsidRPr="001104D7">
              <w:t>femoralbråck</w:t>
            </w:r>
            <w:proofErr w:type="gramEnd"/>
            <w:r w:rsidRPr="005E4748">
              <w:rPr>
                <w:noProof/>
              </w:rPr>
              <w:t xml:space="preserve"> – Laparoskopiskt (TEP</w:t>
            </w:r>
            <w:r>
              <w:rPr>
                <w:noProof/>
              </w:rPr>
              <w:t>, TAP</w:t>
            </w:r>
            <w:r w:rsidRPr="005E4748">
              <w:rPr>
                <w:noProof/>
              </w:rPr>
              <w:t>)</w:t>
            </w:r>
          </w:p>
        </w:tc>
      </w:tr>
    </w:tbl>
    <w:p w14:paraId="5D3354AA" w14:textId="77777777" w:rsidR="00F35E97" w:rsidRDefault="00F35E97" w:rsidP="00F35E97">
      <w:pPr>
        <w:pStyle w:val="Rubrik2"/>
        <w:sectPr w:rsidR="00F35E97" w:rsidSect="00F35E9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1543E670" w14:textId="77777777" w:rsidR="00F35E97" w:rsidRPr="00527E4C" w:rsidRDefault="00F35E97" w:rsidP="00F35E97">
      <w:pPr>
        <w:spacing w:after="0" w:line="240" w:lineRule="auto"/>
        <w:ind w:right="0"/>
        <w:rPr>
          <w:szCs w:val="20"/>
        </w:rPr>
      </w:pPr>
    </w:p>
    <w:bookmarkEnd w:id="0"/>
    <w:p w14:paraId="68EC00A5" w14:textId="77777777" w:rsidR="00F35E97" w:rsidRPr="005E4748" w:rsidRDefault="00F35E97" w:rsidP="00F35E97">
      <w:pPr>
        <w:pStyle w:val="Rubrik2"/>
        <w:spacing w:before="0" w:after="0"/>
      </w:pPr>
      <w:r w:rsidRPr="005E4748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E5BB9" wp14:editId="5DC17F6D">
                <wp:simplePos x="0" y="0"/>
                <wp:positionH relativeFrom="column">
                  <wp:posOffset>6513830</wp:posOffset>
                </wp:positionH>
                <wp:positionV relativeFrom="paragraph">
                  <wp:posOffset>611505</wp:posOffset>
                </wp:positionV>
                <wp:extent cx="1244600" cy="206057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06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EE85B" w14:textId="77777777" w:rsidR="00F35E97" w:rsidRPr="003D37FD" w:rsidRDefault="00F35E97" w:rsidP="00F35E9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14746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6E5B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2.9pt;margin-top:48.15pt;width:98pt;height:162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" filled="f" stroked="f">
                <v:textbox style="mso-fit-shape-to-text:t">
                  <w:txbxContent>
                    <w:p w14:paraId="451EE85B" w14:textId="77777777" w:rsidR="00F35E97" w:rsidRPr="003D37FD" w:rsidRDefault="00F35E97" w:rsidP="00F35E9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14746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Pr="005E4748">
        <w:t xml:space="preserve">Revidering i </w:t>
      </w:r>
      <w:r w:rsidRPr="001104D7">
        <w:t>denna</w:t>
      </w:r>
      <w:r w:rsidRPr="005E4748">
        <w:t xml:space="preserve"> version:</w:t>
      </w:r>
    </w:p>
    <w:p w14:paraId="40E1AF5B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Revidering under rubrik: </w:t>
      </w:r>
      <w:r w:rsidRPr="00C07237">
        <w:t>Förberedelser</w:t>
      </w:r>
    </w:p>
    <w:p w14:paraId="2D1101BD" w14:textId="77777777" w:rsidR="00F35E97" w:rsidRPr="001104D7" w:rsidRDefault="00F35E97" w:rsidP="00F35E97">
      <w:pPr>
        <w:pStyle w:val="Rubrik2"/>
      </w:pPr>
      <w:r w:rsidRPr="001104D7">
        <w:t>Bakgrund</w:t>
      </w:r>
    </w:p>
    <w:p w14:paraId="007C74AC" w14:textId="77777777" w:rsidR="00F35E97" w:rsidRPr="005E4748" w:rsidRDefault="00F35E97" w:rsidP="00F35E97">
      <w:pPr>
        <w:spacing w:before="240"/>
        <w:rPr>
          <w:rFonts w:ascii="Arial" w:hAnsi="Arial" w:cs="Arial"/>
          <w:color w:val="3E4547"/>
          <w:spacing w:val="2"/>
          <w:sz w:val="28"/>
          <w:szCs w:val="28"/>
        </w:rPr>
      </w:pPr>
      <w:r w:rsidRPr="00CD2341">
        <w:rPr>
          <w:color w:val="3E4547"/>
          <w:spacing w:val="2"/>
          <w:shd w:val="clear" w:color="auto" w:fill="FFFFFF"/>
        </w:rPr>
        <w:t xml:space="preserve">Med ljumskbråck avses </w:t>
      </w:r>
      <w:proofErr w:type="spellStart"/>
      <w:r w:rsidRPr="00CD2341">
        <w:rPr>
          <w:color w:val="3E4547"/>
          <w:spacing w:val="2"/>
          <w:shd w:val="clear" w:color="auto" w:fill="FFFFFF"/>
        </w:rPr>
        <w:t>inguinala</w:t>
      </w:r>
      <w:proofErr w:type="spellEnd"/>
      <w:r w:rsidRPr="00CD2341">
        <w:rPr>
          <w:color w:val="3E4547"/>
          <w:spacing w:val="2"/>
          <w:shd w:val="clear" w:color="auto" w:fill="FFFFFF"/>
        </w:rPr>
        <w:t xml:space="preserve"> och femorala bråck. Bråcket är en utbuktning av bukhinnan som bildar en säck, i vilken tarm eller </w:t>
      </w:r>
      <w:proofErr w:type="spellStart"/>
      <w:r w:rsidRPr="00CD2341">
        <w:rPr>
          <w:color w:val="3E4547"/>
          <w:spacing w:val="2"/>
          <w:shd w:val="clear" w:color="auto" w:fill="FFFFFF"/>
        </w:rPr>
        <w:t>oment</w:t>
      </w:r>
      <w:proofErr w:type="spellEnd"/>
      <w:r w:rsidRPr="00CD2341">
        <w:rPr>
          <w:color w:val="3E4547"/>
          <w:spacing w:val="2"/>
          <w:shd w:val="clear" w:color="auto" w:fill="FFFFFF"/>
        </w:rPr>
        <w:t xml:space="preserve"> tränger fram genom bukväggen.</w:t>
      </w:r>
      <w:r w:rsidRPr="00CD2341">
        <w:rPr>
          <w:color w:val="3E4547"/>
          <w:spacing w:val="2"/>
        </w:rPr>
        <w:br/>
      </w:r>
      <w:r w:rsidRPr="00BE01EC">
        <w:rPr>
          <w:rStyle w:val="Rubrik2Char"/>
        </w:rPr>
        <w:t>Syfte</w:t>
      </w:r>
    </w:p>
    <w:p w14:paraId="4194A920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 w:rsidRPr="00527E4C">
        <w:rPr>
          <w:szCs w:val="20"/>
        </w:rPr>
        <w:t>Att skapa goda och säkra rutiner för omhändertagande av patient vid lapar</w:t>
      </w:r>
      <w:r>
        <w:rPr>
          <w:szCs w:val="20"/>
        </w:rPr>
        <w:t>o</w:t>
      </w:r>
      <w:r w:rsidRPr="00527E4C">
        <w:rPr>
          <w:szCs w:val="20"/>
        </w:rPr>
        <w:t xml:space="preserve">skopisk operation av </w:t>
      </w:r>
      <w:proofErr w:type="gramStart"/>
      <w:r w:rsidRPr="00527E4C">
        <w:rPr>
          <w:szCs w:val="20"/>
        </w:rPr>
        <w:t>ljumskbråck</w:t>
      </w:r>
      <w:r>
        <w:rPr>
          <w:szCs w:val="20"/>
        </w:rPr>
        <w:t xml:space="preserve"> </w:t>
      </w:r>
      <w:r w:rsidRPr="00527E4C">
        <w:rPr>
          <w:szCs w:val="20"/>
        </w:rPr>
        <w:t>alt</w:t>
      </w:r>
      <w:proofErr w:type="gramEnd"/>
      <w:r w:rsidRPr="00527E4C">
        <w:rPr>
          <w:szCs w:val="20"/>
        </w:rPr>
        <w:t xml:space="preserve"> femoralbråck.</w:t>
      </w:r>
      <w:r w:rsidRPr="00527E4C">
        <w:rPr>
          <w:szCs w:val="20"/>
        </w:rPr>
        <w:tab/>
      </w:r>
    </w:p>
    <w:p w14:paraId="7F2904C4" w14:textId="77777777" w:rsidR="00F35E97" w:rsidRPr="001104D7" w:rsidRDefault="00F35E97" w:rsidP="00F35E97">
      <w:pPr>
        <w:pStyle w:val="Rubrik2"/>
      </w:pPr>
      <w:r w:rsidRPr="001104D7">
        <w:t>Vilka berörs</w:t>
      </w:r>
    </w:p>
    <w:p w14:paraId="63A8DE31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 w:rsidRPr="00527E4C">
        <w:rPr>
          <w:szCs w:val="20"/>
        </w:rPr>
        <w:t>All personal på operation NU.</w:t>
      </w:r>
      <w:r w:rsidRPr="00527E4C">
        <w:rPr>
          <w:szCs w:val="20"/>
        </w:rPr>
        <w:tab/>
      </w:r>
    </w:p>
    <w:p w14:paraId="6060FBE7" w14:textId="77777777" w:rsidR="00F35E97" w:rsidRPr="001104D7" w:rsidRDefault="00F35E97" w:rsidP="00F35E97">
      <w:pPr>
        <w:pStyle w:val="Rubrik2"/>
      </w:pPr>
      <w:r w:rsidRPr="001104D7">
        <w:t>Premedicinering</w:t>
      </w:r>
    </w:p>
    <w:p w14:paraId="03ACC1A9" w14:textId="77777777" w:rsidR="00F35E97" w:rsidRDefault="00F35E97" w:rsidP="00F35E97">
      <w:pPr>
        <w:spacing w:after="0" w:line="240" w:lineRule="auto"/>
        <w:ind w:right="0"/>
      </w:pPr>
      <w:bookmarkStart w:id="3" w:name="_Hlk116982919"/>
      <w:r>
        <w:t xml:space="preserve">Alvedon 1g, </w:t>
      </w:r>
      <w:proofErr w:type="spellStart"/>
      <w:r>
        <w:t>Targiniq</w:t>
      </w:r>
      <w:proofErr w:type="spellEnd"/>
      <w:r>
        <w:t xml:space="preserve"> 5mg, Arcoxia 120mg (om inga kontraindikationer).</w:t>
      </w:r>
    </w:p>
    <w:p w14:paraId="158E23B9" w14:textId="77777777" w:rsidR="00F35E97" w:rsidRPr="00451E61" w:rsidRDefault="00F35E97" w:rsidP="00F35E97">
      <w:pPr>
        <w:spacing w:after="0" w:line="240" w:lineRule="auto"/>
        <w:ind w:right="0"/>
      </w:pPr>
      <w:r>
        <w:t xml:space="preserve">Om ej Arcoxia, ges </w:t>
      </w:r>
      <w:proofErr w:type="spellStart"/>
      <w:r>
        <w:t>Targiniq</w:t>
      </w:r>
      <w:proofErr w:type="spellEnd"/>
      <w:r>
        <w:t xml:space="preserve"> 10mg.</w:t>
      </w:r>
    </w:p>
    <w:bookmarkEnd w:id="3"/>
    <w:p w14:paraId="08FD33F2" w14:textId="77777777" w:rsidR="00F35E97" w:rsidRPr="001104D7" w:rsidRDefault="00F35E97" w:rsidP="00F35E97">
      <w:pPr>
        <w:pStyle w:val="Rubrik2"/>
      </w:pPr>
      <w:r w:rsidRPr="001104D7">
        <w:t>Anestesiförslag</w:t>
      </w:r>
    </w:p>
    <w:p w14:paraId="74BE862E" w14:textId="77777777" w:rsidR="00F35E97" w:rsidRPr="00340D70" w:rsidRDefault="00F35E97" w:rsidP="00F35E97">
      <w:pPr>
        <w:spacing w:after="0" w:line="240" w:lineRule="auto"/>
        <w:rPr>
          <w:sz w:val="22"/>
          <w:szCs w:val="22"/>
        </w:rPr>
      </w:pPr>
      <w:r w:rsidRPr="00340D70">
        <w:t xml:space="preserve">Intubation - Propofol/ Remifentanil - TCI/ Sevofluran/ </w:t>
      </w:r>
      <w:proofErr w:type="spellStart"/>
      <w:r w:rsidRPr="00340D70">
        <w:t>Rokuronium</w:t>
      </w:r>
      <w:proofErr w:type="spellEnd"/>
      <w:r w:rsidRPr="00340D70">
        <w:t>, eller</w:t>
      </w:r>
    </w:p>
    <w:p w14:paraId="4C2E868D" w14:textId="77777777" w:rsidR="00F35E97" w:rsidRPr="00340D70" w:rsidRDefault="00F35E97" w:rsidP="00F35E97">
      <w:pPr>
        <w:spacing w:after="0" w:line="240" w:lineRule="auto"/>
      </w:pPr>
      <w:r w:rsidRPr="00340D70">
        <w:t xml:space="preserve">Intubation - Propofol/ Fentanyl/ Sevofluran/ </w:t>
      </w:r>
      <w:proofErr w:type="spellStart"/>
      <w:r w:rsidRPr="00340D70">
        <w:t>Rokuronium</w:t>
      </w:r>
      <w:proofErr w:type="spellEnd"/>
    </w:p>
    <w:p w14:paraId="2FECA22B" w14:textId="77777777" w:rsidR="00F35E97" w:rsidRPr="001104D7" w:rsidRDefault="00F35E97" w:rsidP="00F35E97">
      <w:pPr>
        <w:pStyle w:val="Rubrik2"/>
      </w:pPr>
      <w:r w:rsidRPr="001104D7">
        <w:t>Utrustning</w:t>
      </w:r>
    </w:p>
    <w:p w14:paraId="24162862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 w:rsidRPr="00527E4C">
        <w:rPr>
          <w:szCs w:val="20"/>
        </w:rPr>
        <w:t xml:space="preserve">Standard, </w:t>
      </w:r>
      <w:r>
        <w:rPr>
          <w:szCs w:val="20"/>
        </w:rPr>
        <w:t>V</w:t>
      </w:r>
      <w:r w:rsidRPr="00527E4C">
        <w:rPr>
          <w:szCs w:val="20"/>
        </w:rPr>
        <w:t xml:space="preserve">-sond, </w:t>
      </w:r>
      <w:proofErr w:type="spellStart"/>
      <w:r w:rsidRPr="00527E4C">
        <w:rPr>
          <w:szCs w:val="20"/>
        </w:rPr>
        <w:t>öronprob</w:t>
      </w:r>
      <w:proofErr w:type="spellEnd"/>
      <w:r w:rsidRPr="00527E4C">
        <w:rPr>
          <w:szCs w:val="20"/>
        </w:rPr>
        <w:t xml:space="preserve"> till </w:t>
      </w:r>
      <w:proofErr w:type="spellStart"/>
      <w:r w:rsidRPr="00527E4C">
        <w:rPr>
          <w:szCs w:val="20"/>
        </w:rPr>
        <w:t>pulsoximetri</w:t>
      </w:r>
      <w:proofErr w:type="spellEnd"/>
      <w:r>
        <w:rPr>
          <w:szCs w:val="20"/>
        </w:rPr>
        <w:t>, TOF</w:t>
      </w:r>
    </w:p>
    <w:p w14:paraId="01180C80" w14:textId="77777777" w:rsidR="00F35E97" w:rsidRPr="005E4748" w:rsidRDefault="00F35E97" w:rsidP="00F35E97">
      <w:pPr>
        <w:pStyle w:val="Rubrik2"/>
        <w:rPr>
          <w:rFonts w:ascii="Arial" w:hAnsi="Arial" w:cs="Arial"/>
          <w:b/>
          <w:bCs w:val="0"/>
          <w:sz w:val="28"/>
          <w:szCs w:val="28"/>
        </w:rPr>
      </w:pPr>
      <w:r w:rsidRPr="001104D7">
        <w:t>Blodgruppering/</w:t>
      </w:r>
      <w:proofErr w:type="spellStart"/>
      <w:r w:rsidRPr="001104D7">
        <w:t>bastest</w:t>
      </w:r>
      <w:proofErr w:type="spellEnd"/>
    </w:p>
    <w:p w14:paraId="12A43643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 w:rsidRPr="00527E4C">
        <w:rPr>
          <w:szCs w:val="20"/>
        </w:rPr>
        <w:t>Ja/Nej</w:t>
      </w:r>
    </w:p>
    <w:p w14:paraId="40C25ED0" w14:textId="77777777" w:rsidR="00F35E97" w:rsidRPr="001104D7" w:rsidRDefault="00F35E97" w:rsidP="00F35E97">
      <w:pPr>
        <w:pStyle w:val="Rubrik2"/>
      </w:pPr>
      <w:r w:rsidRPr="001104D7">
        <w:lastRenderedPageBreak/>
        <w:t>Operationsbord/läge</w:t>
      </w:r>
    </w:p>
    <w:p w14:paraId="7BBC38EC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 w:rsidRPr="00527E4C">
        <w:rPr>
          <w:szCs w:val="20"/>
        </w:rPr>
        <w:t>Valfritt operationsbord. Se praktiska råd.</w:t>
      </w:r>
    </w:p>
    <w:p w14:paraId="7EE0B8B5" w14:textId="77777777" w:rsidR="00F35E97" w:rsidRPr="001104D7" w:rsidRDefault="00F35E97" w:rsidP="00F35E97">
      <w:pPr>
        <w:pStyle w:val="Rubrik2"/>
      </w:pPr>
      <w:bookmarkStart w:id="4" w:name="_Hlk116990662"/>
      <w:r w:rsidRPr="001104D7">
        <w:t>Förberedelser</w:t>
      </w:r>
    </w:p>
    <w:bookmarkEnd w:id="4"/>
    <w:p w14:paraId="0E1AE514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>
        <w:rPr>
          <w:szCs w:val="20"/>
        </w:rPr>
        <w:t>Håravkorta f</w:t>
      </w:r>
      <w:r w:rsidRPr="00527E4C">
        <w:rPr>
          <w:szCs w:val="20"/>
        </w:rPr>
        <w:t xml:space="preserve">rån </w:t>
      </w:r>
      <w:r>
        <w:rPr>
          <w:szCs w:val="20"/>
        </w:rPr>
        <w:t>bröstbenet till pubis ner mot</w:t>
      </w:r>
      <w:r w:rsidRPr="00527E4C">
        <w:rPr>
          <w:szCs w:val="20"/>
        </w:rPr>
        <w:t xml:space="preserve"> </w:t>
      </w:r>
      <w:r>
        <w:rPr>
          <w:szCs w:val="20"/>
        </w:rPr>
        <w:t>båda ljumskar</w:t>
      </w:r>
      <w:r w:rsidRPr="00527E4C">
        <w:rPr>
          <w:szCs w:val="20"/>
        </w:rPr>
        <w:t>.</w:t>
      </w:r>
      <w:r>
        <w:rPr>
          <w:szCs w:val="20"/>
        </w:rPr>
        <w:t xml:space="preserve"> </w:t>
      </w:r>
    </w:p>
    <w:p w14:paraId="38D2E457" w14:textId="77777777" w:rsidR="00F35E97" w:rsidRDefault="00F35E97" w:rsidP="00F35E97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Urinkateter endast om operatören önskar det. </w:t>
      </w:r>
    </w:p>
    <w:p w14:paraId="0D8EC0AA" w14:textId="77777777" w:rsidR="00F35E97" w:rsidRDefault="00F35E97" w:rsidP="00F35E97">
      <w:pPr>
        <w:spacing w:after="0" w:line="240" w:lineRule="auto"/>
        <w:ind w:right="0"/>
        <w:rPr>
          <w:szCs w:val="20"/>
        </w:rPr>
      </w:pPr>
    </w:p>
    <w:p w14:paraId="3881F22E" w14:textId="77777777" w:rsidR="00F35E97" w:rsidRPr="001104D7" w:rsidRDefault="00F35E97" w:rsidP="00F35E97">
      <w:pPr>
        <w:pStyle w:val="Rubrik2"/>
      </w:pPr>
      <w:r w:rsidRPr="001104D7">
        <w:t>Praktiska råd</w:t>
      </w:r>
    </w:p>
    <w:p w14:paraId="6C349FEE" w14:textId="77777777" w:rsidR="00F35E97" w:rsidRPr="00527E4C" w:rsidRDefault="00F35E97" w:rsidP="00F35E9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527E4C">
        <w:rPr>
          <w:szCs w:val="20"/>
        </w:rPr>
        <w:t>Patienten ligger plant</w:t>
      </w:r>
    </w:p>
    <w:p w14:paraId="39E869C5" w14:textId="77777777" w:rsidR="00F35E97" w:rsidRPr="00527E4C" w:rsidRDefault="00F35E97" w:rsidP="00F35E9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527E4C">
        <w:rPr>
          <w:szCs w:val="20"/>
        </w:rPr>
        <w:t>Armen på motsatt sida bråcket, ligger utefter sidan instoppad i draglakan</w:t>
      </w:r>
      <w:r>
        <w:rPr>
          <w:szCs w:val="20"/>
        </w:rPr>
        <w:t>. Den</w:t>
      </w:r>
      <w:r w:rsidRPr="00527E4C">
        <w:rPr>
          <w:szCs w:val="20"/>
        </w:rPr>
        <w:t xml:space="preserve"> andra armen ligger ut på vanligt armbord.</w:t>
      </w:r>
    </w:p>
    <w:p w14:paraId="242E6B3B" w14:textId="77777777" w:rsidR="00F35E97" w:rsidRPr="00527E4C" w:rsidRDefault="00F35E97" w:rsidP="00F35E9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527E4C">
        <w:rPr>
          <w:szCs w:val="20"/>
        </w:rPr>
        <w:t>Vid bilaterala bråck ligger båda armarna utefter sid</w:t>
      </w:r>
      <w:r>
        <w:rPr>
          <w:szCs w:val="20"/>
        </w:rPr>
        <w:t>orna,</w:t>
      </w:r>
      <w:r w:rsidRPr="00527E4C">
        <w:rPr>
          <w:szCs w:val="20"/>
        </w:rPr>
        <w:t xml:space="preserve"> instoppade i draglakan. Använd då 100 cm förlängningar på infusionsaggregaten.</w:t>
      </w:r>
    </w:p>
    <w:p w14:paraId="23D486E9" w14:textId="77777777" w:rsidR="00F35E97" w:rsidRDefault="00F35E97" w:rsidP="00F35E9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>
        <w:rPr>
          <w:szCs w:val="20"/>
        </w:rPr>
        <w:t>N</w:t>
      </w:r>
      <w:r w:rsidRPr="00527E4C">
        <w:rPr>
          <w:szCs w:val="20"/>
        </w:rPr>
        <w:t>arkosbåge.</w:t>
      </w:r>
    </w:p>
    <w:p w14:paraId="2B484F45" w14:textId="77777777" w:rsidR="00F35E97" w:rsidRPr="00527E4C" w:rsidRDefault="00F35E97" w:rsidP="00F35E9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>
        <w:rPr>
          <w:szCs w:val="20"/>
        </w:rPr>
        <w:t xml:space="preserve">Patienten placeras med knicken i ländryggshöjd. Ev kan en förlängningsplatta nedan centralplattan användas vid långa patienter. </w:t>
      </w:r>
    </w:p>
    <w:p w14:paraId="1015CD81" w14:textId="77777777" w:rsidR="00F35E97" w:rsidRPr="00527E4C" w:rsidRDefault="00F35E97" w:rsidP="00F35E97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527E4C">
        <w:rPr>
          <w:szCs w:val="20"/>
        </w:rPr>
        <w:t>Vid op</w:t>
      </w:r>
      <w:r>
        <w:rPr>
          <w:szCs w:val="20"/>
        </w:rPr>
        <w:t>erations</w:t>
      </w:r>
      <w:r w:rsidRPr="00527E4C">
        <w:rPr>
          <w:szCs w:val="20"/>
        </w:rPr>
        <w:t xml:space="preserve">start, </w:t>
      </w:r>
      <w:r>
        <w:rPr>
          <w:szCs w:val="20"/>
        </w:rPr>
        <w:t>då</w:t>
      </w:r>
      <w:r w:rsidRPr="00527E4C">
        <w:rPr>
          <w:szCs w:val="20"/>
        </w:rPr>
        <w:t xml:space="preserve"> operatören säger till, tippas patienten i Trendelenburgläge</w:t>
      </w:r>
      <w:r>
        <w:rPr>
          <w:szCs w:val="20"/>
        </w:rPr>
        <w:t>, ben vinklas neråt</w:t>
      </w:r>
      <w:r w:rsidRPr="00527E4C">
        <w:rPr>
          <w:szCs w:val="20"/>
        </w:rPr>
        <w:t xml:space="preserve"> och</w:t>
      </w:r>
      <w:r>
        <w:rPr>
          <w:szCs w:val="20"/>
        </w:rPr>
        <w:t xml:space="preserve"> patienten </w:t>
      </w:r>
      <w:r w:rsidRPr="00527E4C">
        <w:rPr>
          <w:szCs w:val="20"/>
        </w:rPr>
        <w:t>vinklas mot operatören.</w:t>
      </w:r>
    </w:p>
    <w:p w14:paraId="2F79939F" w14:textId="77777777" w:rsidR="00F35E97" w:rsidRPr="00527E4C" w:rsidRDefault="00F35E97" w:rsidP="00F35E97">
      <w:pPr>
        <w:spacing w:after="0" w:line="240" w:lineRule="auto"/>
        <w:ind w:right="0"/>
        <w:rPr>
          <w:szCs w:val="20"/>
        </w:rPr>
      </w:pPr>
    </w:p>
    <w:p w14:paraId="662118B8" w14:textId="77777777" w:rsidR="00F35E97" w:rsidRPr="001104D7" w:rsidRDefault="00F35E97" w:rsidP="00F35E97">
      <w:pPr>
        <w:pStyle w:val="Rubrik2"/>
      </w:pPr>
      <w:r w:rsidRPr="001104D7">
        <w:t>Avslut/Postoperativt</w:t>
      </w:r>
    </w:p>
    <w:p w14:paraId="1EBE4282" w14:textId="77777777" w:rsidR="00F35E97" w:rsidRPr="00665EA0" w:rsidRDefault="00F35E97" w:rsidP="00F35E97">
      <w:pPr>
        <w:spacing w:after="0" w:line="240" w:lineRule="auto"/>
        <w:ind w:right="0"/>
        <w:rPr>
          <w:rFonts w:ascii="Arial" w:hAnsi="Arial" w:cs="Arial"/>
          <w:b/>
          <w:bCs/>
          <w:sz w:val="28"/>
          <w:szCs w:val="28"/>
        </w:rPr>
      </w:pPr>
      <w:r>
        <w:t>Smärtlindring innan avslut. Behåll värmetäcket tills patienten lämnar salen.</w:t>
      </w:r>
    </w:p>
    <w:p w14:paraId="040A2BC7" w14:textId="77777777" w:rsidR="00F35E97" w:rsidRPr="00536A5A" w:rsidRDefault="00F35E97" w:rsidP="00F35E97">
      <w:pPr>
        <w:spacing w:after="0" w:line="240" w:lineRule="auto"/>
        <w:ind w:right="0"/>
      </w:pPr>
    </w:p>
    <w:p w14:paraId="153E2DC3" w14:textId="77777777" w:rsidR="00F35E97" w:rsidRPr="00536A5A" w:rsidRDefault="00F35E97" w:rsidP="00F35E97">
      <w:pPr>
        <w:pStyle w:val="Rubrik2"/>
      </w:pPr>
    </w:p>
    <w:p w14:paraId="76B9F95B" w14:textId="24513497" w:rsidR="00536A5A" w:rsidRPr="00F35E97" w:rsidRDefault="00536A5A" w:rsidP="00F35E97"/>
    <w:sectPr w:rsidR="00536A5A" w:rsidRPr="00F35E97" w:rsidSect="00527E4C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4C40" w14:textId="77777777" w:rsidR="00923393" w:rsidRDefault="00923393">
      <w:r>
        <w:separator/>
      </w:r>
    </w:p>
  </w:endnote>
  <w:endnote w:type="continuationSeparator" w:id="0">
    <w:p w14:paraId="55BAB893" w14:textId="77777777" w:rsidR="00923393" w:rsidRDefault="00923393">
      <w:r>
        <w:continuationSeparator/>
      </w:r>
    </w:p>
  </w:endnote>
  <w:endnote w:type="continuationNotice" w:id="1">
    <w:p w14:paraId="14D9B9DD" w14:textId="77777777" w:rsidR="00923393" w:rsidRDefault="009233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0B56" w14:textId="77777777" w:rsidR="00F35E97" w:rsidRDefault="00F35E9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82ED40F" w14:textId="77777777" w:rsidR="00F35E97" w:rsidRDefault="00F35E9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8111761" w14:textId="77777777" w:rsidR="00F35E97" w:rsidRPr="00EC0A68" w:rsidRDefault="00F35E9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A7B8" w14:textId="77777777" w:rsidR="00F35E97" w:rsidRDefault="00F35E9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80769" behindDoc="0" locked="0" layoutInCell="1" allowOverlap="1" wp14:anchorId="211B80E9" wp14:editId="372D417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8ACF" w14:textId="77777777" w:rsidR="00826067" w:rsidRDefault="0082606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2650994" w14:textId="77777777" w:rsidR="00826067" w:rsidRDefault="00826067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081410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CB7E743" w14:textId="77777777" w:rsidR="00826067" w:rsidRPr="00EC0A68" w:rsidRDefault="0082606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B3B4" w14:textId="77777777" w:rsidR="00826067" w:rsidRDefault="0082606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058C305" wp14:editId="683E3B3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98D49" w14:textId="77777777" w:rsidR="00923393" w:rsidRDefault="00923393"/>
  </w:footnote>
  <w:footnote w:type="continuationSeparator" w:id="0">
    <w:p w14:paraId="3F17F68C" w14:textId="77777777" w:rsidR="00923393" w:rsidRDefault="00923393">
      <w:r>
        <w:continuationSeparator/>
      </w:r>
    </w:p>
  </w:footnote>
  <w:footnote w:type="continuationNotice" w:id="1">
    <w:p w14:paraId="40F5E796" w14:textId="77777777" w:rsidR="00923393" w:rsidRDefault="009233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0829" w14:textId="77777777" w:rsidR="00F35E97" w:rsidRPr="00DA65C4" w:rsidRDefault="00F35E9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2817" behindDoc="0" locked="0" layoutInCell="1" allowOverlap="1" wp14:anchorId="248D04F0" wp14:editId="51033B2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4273C7" w14:textId="77777777" w:rsidR="00F35E97" w:rsidRDefault="00F35E9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48D04F0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8281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34273C7" w14:textId="77777777" w:rsidR="00F35E97" w:rsidRDefault="00F35E9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84EC" w14:textId="77777777" w:rsidR="00F35E97" w:rsidRDefault="00F35E9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3" behindDoc="0" locked="0" layoutInCell="1" allowOverlap="1" wp14:anchorId="0400804A" wp14:editId="224650C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608AD0" w14:textId="77777777" w:rsidR="00F35E97" w:rsidRDefault="00F35E9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400804A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817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07608AD0" w14:textId="77777777" w:rsidR="00F35E97" w:rsidRDefault="00F35E9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9745" behindDoc="0" locked="0" layoutInCell="1" allowOverlap="1" wp14:anchorId="7E96B1F8" wp14:editId="76366DB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FF35" w14:textId="77777777" w:rsidR="00826067" w:rsidRPr="00DA65C4" w:rsidRDefault="0082606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779580DE" wp14:editId="3D7DAC2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477DB5" w14:textId="77777777" w:rsidR="00826067" w:rsidRDefault="0082606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9580DE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28477DB5" w14:textId="77777777" w:rsidR="00826067" w:rsidRDefault="0082606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15EE" w14:textId="77777777" w:rsidR="00826067" w:rsidRDefault="0082606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9411B9F" wp14:editId="71CD6DF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BECD47" w14:textId="77777777" w:rsidR="00826067" w:rsidRDefault="0082606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411B9F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0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0FBECD47" w14:textId="77777777" w:rsidR="00826067" w:rsidRDefault="0082606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1016AD5" wp14:editId="5E6C6B2F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582EEE"/>
    <w:multiLevelType w:val="hybridMultilevel"/>
    <w:tmpl w:val="26D649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2384041">
    <w:abstractNumId w:val="18"/>
  </w:num>
  <w:num w:numId="2" w16cid:durableId="2037582480">
    <w:abstractNumId w:val="15"/>
  </w:num>
  <w:num w:numId="3" w16cid:durableId="1265385189">
    <w:abstractNumId w:val="0"/>
  </w:num>
  <w:num w:numId="4" w16cid:durableId="1580019152">
    <w:abstractNumId w:val="6"/>
  </w:num>
  <w:num w:numId="5" w16cid:durableId="1071318003">
    <w:abstractNumId w:val="16"/>
  </w:num>
  <w:num w:numId="6" w16cid:durableId="230236592">
    <w:abstractNumId w:val="2"/>
  </w:num>
  <w:num w:numId="7" w16cid:durableId="215699449">
    <w:abstractNumId w:val="12"/>
  </w:num>
  <w:num w:numId="8" w16cid:durableId="305167345">
    <w:abstractNumId w:val="9"/>
  </w:num>
  <w:num w:numId="9" w16cid:durableId="1038895413">
    <w:abstractNumId w:val="1"/>
  </w:num>
  <w:num w:numId="10" w16cid:durableId="1439257615">
    <w:abstractNumId w:val="1"/>
  </w:num>
  <w:num w:numId="11" w16cid:durableId="1657224972">
    <w:abstractNumId w:val="3"/>
  </w:num>
  <w:num w:numId="12" w16cid:durableId="1957831333">
    <w:abstractNumId w:val="4"/>
  </w:num>
  <w:num w:numId="13" w16cid:durableId="794564713">
    <w:abstractNumId w:val="14"/>
  </w:num>
  <w:num w:numId="14" w16cid:durableId="205529919">
    <w:abstractNumId w:val="10"/>
  </w:num>
  <w:num w:numId="15" w16cid:durableId="132411683">
    <w:abstractNumId w:val="7"/>
  </w:num>
  <w:num w:numId="16" w16cid:durableId="924992821">
    <w:abstractNumId w:val="13"/>
  </w:num>
  <w:num w:numId="17" w16cid:durableId="169149291">
    <w:abstractNumId w:val="5"/>
  </w:num>
  <w:num w:numId="18" w16cid:durableId="1593392778">
    <w:abstractNumId w:val="11"/>
  </w:num>
  <w:num w:numId="19" w16cid:durableId="1791514302">
    <w:abstractNumId w:val="17"/>
  </w:num>
  <w:num w:numId="20" w16cid:durableId="65802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DF8"/>
    <w:rsid w:val="000F7681"/>
    <w:rsid w:val="00103031"/>
    <w:rsid w:val="001044FE"/>
    <w:rsid w:val="001104D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5485"/>
    <w:rsid w:val="00235B57"/>
    <w:rsid w:val="00250F24"/>
    <w:rsid w:val="002523C5"/>
    <w:rsid w:val="0025380B"/>
    <w:rsid w:val="0025703A"/>
    <w:rsid w:val="00261725"/>
    <w:rsid w:val="00262F3D"/>
    <w:rsid w:val="00263281"/>
    <w:rsid w:val="002651D6"/>
    <w:rsid w:val="0026551F"/>
    <w:rsid w:val="00265A06"/>
    <w:rsid w:val="00280A85"/>
    <w:rsid w:val="00284119"/>
    <w:rsid w:val="00290B5C"/>
    <w:rsid w:val="00294791"/>
    <w:rsid w:val="002B0B30"/>
    <w:rsid w:val="002B0C78"/>
    <w:rsid w:val="002B623B"/>
    <w:rsid w:val="002C0C02"/>
    <w:rsid w:val="002C1277"/>
    <w:rsid w:val="002C60AD"/>
    <w:rsid w:val="002D0E0E"/>
    <w:rsid w:val="002D6023"/>
    <w:rsid w:val="002E263F"/>
    <w:rsid w:val="002E5F34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7E4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067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B0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393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6F8"/>
    <w:rsid w:val="00B33FDD"/>
    <w:rsid w:val="00B359CC"/>
    <w:rsid w:val="00B36107"/>
    <w:rsid w:val="00B41789"/>
    <w:rsid w:val="00B46C03"/>
    <w:rsid w:val="00B561C8"/>
    <w:rsid w:val="00B57DD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01E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70F"/>
    <w:rsid w:val="00C85DA1"/>
    <w:rsid w:val="00C9071C"/>
    <w:rsid w:val="00C908FF"/>
    <w:rsid w:val="00C94097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2E9"/>
    <w:rsid w:val="00D915B1"/>
    <w:rsid w:val="00DA299D"/>
    <w:rsid w:val="00DA65C4"/>
    <w:rsid w:val="00DD21C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5E97"/>
    <w:rsid w:val="00F413D9"/>
    <w:rsid w:val="00F5135F"/>
    <w:rsid w:val="00F51F78"/>
    <w:rsid w:val="00F6460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269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Ljumskbråck alt femoralbråck - Laparoskopiskt TEP, TAP</dc:title>
  <dc:subject/>
  <dc:creator>patrik.jens.johansson@vgregion.se</dc:creator>
  <keywords/>
  <lastModifiedBy>Carina Turesson Roos</lastModifiedBy>
  <revision>16</revision>
  <lastPrinted>2016-03-31T10:56:00.0000000Z</lastPrinted>
  <dcterms:created xsi:type="dcterms:W3CDTF">2022-05-23T03:37:00.0000000Z</dcterms:created>
  <dcterms:modified xsi:type="dcterms:W3CDTF">2025-12-19T14:40:00.0000000Z</dcterms:modified>
</coreProperties>
</file>