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C70BD" w14:textId="77777777" w:rsidR="00BD14D8" w:rsidRDefault="00BD14D8" w:rsidP="000D0E09">
      <w:pPr>
        <w:pStyle w:val="Rubrik2"/>
        <w:ind w:right="424"/>
        <w:sectPr w:rsidR="00BD14D8" w:rsidSect="00BD14D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tbl>
      <w:tblPr>
        <w:tblW w:w="9039" w:type="dxa"/>
        <w:tblLayout w:type="fixed"/>
        <w:tblLook w:val="01E0" w:firstRow="1" w:lastRow="1" w:firstColumn="1" w:lastColumn="1" w:noHBand="0" w:noVBand="0"/>
      </w:tblPr>
      <w:tblGrid>
        <w:gridCol w:w="9039"/>
      </w:tblGrid>
      <w:tr w:rsidR="00BD14D8" w:rsidRPr="00BD14D8" w14:paraId="6F8E65F1" w14:textId="77777777" w:rsidTr="000D0E09">
        <w:trPr>
          <w:cantSplit/>
          <w:trHeight w:val="570"/>
        </w:trPr>
        <w:tc>
          <w:tcPr>
            <w:tcW w:w="9039" w:type="dxa"/>
            <w:tcBorders>
              <w:bottom w:val="single" w:sz="8" w:space="0" w:color="auto"/>
            </w:tcBorders>
            <w:tcMar>
              <w:left w:w="0" w:type="dxa"/>
              <w:right w:w="0" w:type="dxa"/>
            </w:tcMar>
            <w:vAlign w:val="bottom"/>
          </w:tcPr>
          <w:p w14:paraId="3838A13D" w14:textId="5912A069" w:rsidR="00BD14D8" w:rsidRPr="00BD14D8" w:rsidRDefault="00BD14D8" w:rsidP="000D0E09">
            <w:pPr>
              <w:pStyle w:val="Rubrik1"/>
              <w:ind w:right="424"/>
              <w:rPr>
                <w:noProof/>
              </w:rPr>
            </w:pPr>
            <w:r w:rsidRPr="00BD14D8">
              <w:rPr>
                <w:noProof/>
                <w:szCs w:val="20"/>
              </w:rPr>
              <mc:AlternateContent>
                <mc:Choice Requires="wps">
                  <w:drawing>
                    <wp:anchor distT="0" distB="0" distL="114300" distR="114300" simplePos="0" relativeHeight="251658240" behindDoc="0" locked="0" layoutInCell="1" allowOverlap="1" wp14:anchorId="486D4DDB" wp14:editId="4523392A">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0B64F" w14:textId="77777777" w:rsidR="00BD14D8" w:rsidRPr="003D37FD" w:rsidRDefault="00BD14D8" w:rsidP="00BD14D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23492</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86D4DDB"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2450B64F" w14:textId="77777777" w:rsidR="00BD14D8" w:rsidRPr="003D37FD" w:rsidRDefault="00BD14D8" w:rsidP="00BD14D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23492</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BD14D8">
              <w:rPr>
                <w:noProof/>
              </w:rPr>
              <w:t>Larm från frysskåp minus 80 grader, Uddevalla</w:t>
            </w:r>
          </w:p>
        </w:tc>
      </w:tr>
    </w:tbl>
    <w:p w14:paraId="44E9C503" w14:textId="77777777" w:rsidR="00BD14D8" w:rsidRPr="00BD14D8" w:rsidRDefault="00BD14D8" w:rsidP="000D0E09">
      <w:pPr>
        <w:keepNext/>
        <w:spacing w:after="0" w:line="240" w:lineRule="auto"/>
        <w:ind w:right="424"/>
        <w:outlineLvl w:val="0"/>
        <w:rPr>
          <w:rFonts w:ascii="Arial Fet" w:hAnsi="Arial Fet" w:cs="Arial"/>
          <w:b/>
          <w:bCs/>
          <w:kern w:val="32"/>
          <w:sz w:val="28"/>
          <w:szCs w:val="32"/>
        </w:rPr>
      </w:pPr>
    </w:p>
    <w:p w14:paraId="5737E4AC" w14:textId="77777777" w:rsidR="00BD14D8" w:rsidRPr="00BD14D8" w:rsidRDefault="00BD14D8" w:rsidP="000D0E09">
      <w:pPr>
        <w:pStyle w:val="Rubrik2"/>
        <w:ind w:right="424"/>
      </w:pPr>
      <w:r w:rsidRPr="00BD14D8">
        <w:t>Revidering i denna version:</w:t>
      </w:r>
    </w:p>
    <w:p w14:paraId="164C797F" w14:textId="3051DB3D" w:rsidR="00BD14D8" w:rsidRPr="00BD14D8" w:rsidRDefault="000D0E09" w:rsidP="000D0E09">
      <w:pPr>
        <w:spacing w:after="0" w:line="240" w:lineRule="auto"/>
        <w:ind w:right="424"/>
        <w:rPr>
          <w:szCs w:val="20"/>
        </w:rPr>
      </w:pPr>
      <w:r>
        <w:rPr>
          <w:szCs w:val="20"/>
        </w:rPr>
        <w:t>Ingen revidering</w:t>
      </w:r>
      <w:r w:rsidR="007B43D0">
        <w:rPr>
          <w:szCs w:val="20"/>
        </w:rPr>
        <w:t>.</w:t>
      </w:r>
    </w:p>
    <w:p w14:paraId="0EDDBCE7" w14:textId="77777777" w:rsidR="00BD14D8" w:rsidRPr="00BD14D8" w:rsidRDefault="00BD14D8" w:rsidP="000D0E09">
      <w:pPr>
        <w:pStyle w:val="Rubrik2"/>
        <w:ind w:right="424"/>
        <w:rPr>
          <w:rFonts w:ascii="Arial" w:hAnsi="Arial" w:cs="Arial"/>
          <w:b/>
          <w:iCs/>
          <w:sz w:val="26"/>
          <w:szCs w:val="28"/>
        </w:rPr>
      </w:pPr>
      <w:r w:rsidRPr="000D0E09">
        <w:t>Bakgrund</w:t>
      </w:r>
    </w:p>
    <w:p w14:paraId="6BA4B37F" w14:textId="77777777" w:rsidR="00BD14D8" w:rsidRPr="00BD14D8" w:rsidRDefault="00BD14D8" w:rsidP="000D0E09">
      <w:pPr>
        <w:spacing w:after="0" w:line="240" w:lineRule="auto"/>
        <w:ind w:right="424"/>
        <w:rPr>
          <w:szCs w:val="20"/>
        </w:rPr>
      </w:pPr>
      <w:r w:rsidRPr="00BD14D8">
        <w:rPr>
          <w:szCs w:val="20"/>
        </w:rPr>
        <w:t>I samband med primär höftplastikoperation sparas ibland patientens caput femoralis om det är av god kvalitet, för att senare användas till packningsben vid kirurgi på patient med osteolys etc. För att benet skall kunna användas måste det kunna förvaras i minus 80 graders kyla.</w:t>
      </w:r>
    </w:p>
    <w:p w14:paraId="2886F737" w14:textId="462CAB7C" w:rsidR="00BD14D8" w:rsidRPr="00BD14D8" w:rsidRDefault="00BD14D8" w:rsidP="000D0E09">
      <w:pPr>
        <w:spacing w:after="0" w:line="240" w:lineRule="auto"/>
        <w:ind w:right="424"/>
        <w:rPr>
          <w:szCs w:val="20"/>
        </w:rPr>
      </w:pPr>
      <w:r w:rsidRPr="00BD14D8">
        <w:rPr>
          <w:szCs w:val="20"/>
        </w:rPr>
        <w:t>Denna verksamhet anpassas till nu gällande lagar och förordningar. Fullständig beskrivning och redogörelse kring detta finns i ”Kvalitets- handboken - vävnadsinrättningen för ben i VGR”. Dokumenten finns vid benbanksfrysen, där finns även lokala anvisningar: Arbetsbeskrivning för benbank vid Ortopedkliniken NU-sjukvården. Rutin vid larm från frysskåp minus 80 grader.</w:t>
      </w:r>
    </w:p>
    <w:p w14:paraId="5CC6B7FE" w14:textId="77777777" w:rsidR="00BD14D8" w:rsidRPr="00BD14D8" w:rsidRDefault="00BD14D8" w:rsidP="000D0E09">
      <w:pPr>
        <w:keepNext/>
        <w:spacing w:after="0" w:line="240" w:lineRule="auto"/>
        <w:ind w:right="424"/>
        <w:outlineLvl w:val="1"/>
        <w:rPr>
          <w:rFonts w:ascii="Arial" w:hAnsi="Arial" w:cs="Arial"/>
          <w:b/>
          <w:bCs/>
          <w:iCs/>
          <w:sz w:val="26"/>
          <w:szCs w:val="28"/>
        </w:rPr>
      </w:pPr>
    </w:p>
    <w:p w14:paraId="4E8D8242" w14:textId="77777777" w:rsidR="00BD14D8" w:rsidRPr="00BD14D8" w:rsidRDefault="00BD14D8" w:rsidP="000D0E09">
      <w:pPr>
        <w:pStyle w:val="Rubrik2"/>
        <w:ind w:right="424"/>
        <w:rPr>
          <w:rFonts w:ascii="Arial" w:hAnsi="Arial" w:cs="Arial"/>
          <w:b/>
          <w:iCs/>
          <w:sz w:val="26"/>
          <w:szCs w:val="28"/>
        </w:rPr>
      </w:pPr>
      <w:r w:rsidRPr="000D0E09">
        <w:t>Syfte</w:t>
      </w:r>
      <w:r w:rsidRPr="00BD14D8">
        <w:rPr>
          <w:rFonts w:ascii="Arial" w:hAnsi="Arial" w:cs="Arial"/>
          <w:b/>
          <w:iCs/>
          <w:sz w:val="26"/>
          <w:szCs w:val="28"/>
        </w:rPr>
        <w:t xml:space="preserve"> </w:t>
      </w:r>
    </w:p>
    <w:p w14:paraId="25CB08E7" w14:textId="77777777" w:rsidR="00BD14D8" w:rsidRPr="00BD14D8" w:rsidRDefault="00BD14D8" w:rsidP="000D0E09">
      <w:pPr>
        <w:keepNext/>
        <w:spacing w:after="0" w:line="240" w:lineRule="auto"/>
        <w:ind w:right="424"/>
        <w:outlineLvl w:val="1"/>
        <w:rPr>
          <w:rFonts w:ascii="Arial" w:hAnsi="Arial" w:cs="Arial"/>
          <w:b/>
          <w:bCs/>
          <w:iCs/>
          <w:sz w:val="26"/>
          <w:szCs w:val="28"/>
        </w:rPr>
      </w:pPr>
      <w:r w:rsidRPr="00BD14D8">
        <w:rPr>
          <w:szCs w:val="20"/>
        </w:rPr>
        <w:t>Skapa ett dokumentstöd vid frysskåpshaveri och säkerställa jämn temperatur på tillvaratagen benvävnad.</w:t>
      </w:r>
    </w:p>
    <w:p w14:paraId="7921411C" w14:textId="77777777" w:rsidR="00BD14D8" w:rsidRPr="00BD14D8" w:rsidRDefault="00BD14D8" w:rsidP="000D0E09">
      <w:pPr>
        <w:spacing w:after="0" w:line="240" w:lineRule="auto"/>
        <w:ind w:right="424"/>
        <w:rPr>
          <w:rFonts w:ascii="Arial" w:hAnsi="Arial" w:cs="Arial"/>
          <w:b/>
          <w:bCs/>
          <w:iCs/>
          <w:sz w:val="26"/>
          <w:szCs w:val="28"/>
        </w:rPr>
      </w:pPr>
    </w:p>
    <w:p w14:paraId="0BCBBC0C" w14:textId="77777777" w:rsidR="00BD14D8" w:rsidRPr="00BD14D8" w:rsidRDefault="00BD14D8" w:rsidP="000D0E09">
      <w:pPr>
        <w:pStyle w:val="Rubrik2"/>
        <w:ind w:right="424"/>
        <w:rPr>
          <w:szCs w:val="20"/>
        </w:rPr>
      </w:pPr>
      <w:r w:rsidRPr="000D0E09">
        <w:t>Vilka berörs</w:t>
      </w:r>
    </w:p>
    <w:p w14:paraId="21F9C8FD" w14:textId="77777777" w:rsidR="00BD14D8" w:rsidRPr="00BD14D8" w:rsidRDefault="00BD14D8" w:rsidP="000D0E09">
      <w:pPr>
        <w:spacing w:after="0" w:line="240" w:lineRule="auto"/>
        <w:ind w:right="424"/>
        <w:rPr>
          <w:szCs w:val="20"/>
        </w:rPr>
      </w:pPr>
      <w:r w:rsidRPr="00BD14D8">
        <w:rPr>
          <w:szCs w:val="20"/>
        </w:rPr>
        <w:t>All personal vid operationsavdelningen på Uddevalla sjukhus.</w:t>
      </w:r>
    </w:p>
    <w:p w14:paraId="06A06755" w14:textId="77777777" w:rsidR="00BD14D8" w:rsidRPr="00BD14D8" w:rsidRDefault="00BD14D8" w:rsidP="000D0E09">
      <w:pPr>
        <w:pStyle w:val="Rubrik2"/>
        <w:ind w:right="424"/>
        <w:rPr>
          <w:szCs w:val="20"/>
        </w:rPr>
      </w:pPr>
    </w:p>
    <w:p w14:paraId="1ACAB93C" w14:textId="77777777" w:rsidR="000D0E09" w:rsidRDefault="000D0E09">
      <w:pPr>
        <w:spacing w:after="0" w:line="240" w:lineRule="auto"/>
        <w:ind w:left="0" w:right="0"/>
        <w:rPr>
          <w:rFonts w:asciiTheme="majorHAnsi" w:eastAsiaTheme="majorEastAsia" w:hAnsiTheme="majorHAnsi" w:cstheme="majorBidi"/>
          <w:bCs/>
          <w:color w:val="000000" w:themeColor="text1"/>
          <w:sz w:val="40"/>
          <w:szCs w:val="26"/>
        </w:rPr>
      </w:pPr>
      <w:r>
        <w:br w:type="page"/>
      </w:r>
    </w:p>
    <w:p w14:paraId="52A8DE0D" w14:textId="77777777" w:rsidR="00BD14D8" w:rsidRPr="00BD14D8" w:rsidRDefault="00BD14D8" w:rsidP="000D0E09">
      <w:pPr>
        <w:pStyle w:val="Rubrik2"/>
        <w:ind w:right="424"/>
        <w:rPr>
          <w:szCs w:val="20"/>
        </w:rPr>
      </w:pPr>
      <w:r w:rsidRPr="000D0E09">
        <w:lastRenderedPageBreak/>
        <w:t>Metodbeskrivning</w:t>
      </w:r>
      <w:r w:rsidRPr="00BD14D8">
        <w:rPr>
          <w:szCs w:val="20"/>
        </w:rPr>
        <w:t xml:space="preserve"> </w:t>
      </w:r>
    </w:p>
    <w:p w14:paraId="335B7F13" w14:textId="4EB79AEE" w:rsidR="00BD14D8" w:rsidRPr="00BD14D8" w:rsidRDefault="00BD14D8" w:rsidP="000D0E09">
      <w:pPr>
        <w:spacing w:after="0" w:line="240" w:lineRule="auto"/>
        <w:ind w:right="424"/>
        <w:rPr>
          <w:szCs w:val="20"/>
        </w:rPr>
      </w:pPr>
      <w:r w:rsidRPr="00BD14D8">
        <w:rPr>
          <w:szCs w:val="20"/>
        </w:rPr>
        <w:t>Rutin vid larm från frysskåp till benbank</w:t>
      </w:r>
      <w:r w:rsidR="00286219">
        <w:rPr>
          <w:szCs w:val="20"/>
        </w:rPr>
        <w:t xml:space="preserve"> </w:t>
      </w:r>
      <w:r w:rsidRPr="00BD14D8">
        <w:rPr>
          <w:szCs w:val="20"/>
        </w:rPr>
        <w:t>på operation i Uddevalla</w:t>
      </w:r>
    </w:p>
    <w:p w14:paraId="5826DA63" w14:textId="77777777" w:rsidR="00BD14D8" w:rsidRPr="00BD14D8" w:rsidRDefault="00BD14D8" w:rsidP="000D0E09">
      <w:pPr>
        <w:spacing w:after="0" w:line="240" w:lineRule="auto"/>
        <w:ind w:right="424"/>
        <w:rPr>
          <w:szCs w:val="20"/>
        </w:rPr>
      </w:pPr>
      <w:r w:rsidRPr="00BD14D8">
        <w:rPr>
          <w:szCs w:val="20"/>
        </w:rPr>
        <w:t>När frystemperaturen stiger från minus 80 grader till minus 55 grader, startar ett larm på frysskåpet och även på tekniska avdelningen på sjukhuset i Uddevalla.</w:t>
      </w:r>
    </w:p>
    <w:p w14:paraId="6594E3AD" w14:textId="56A5C743" w:rsidR="00BD14D8" w:rsidRPr="00BD14D8" w:rsidRDefault="00BD14D8" w:rsidP="000D0E09">
      <w:pPr>
        <w:numPr>
          <w:ilvl w:val="0"/>
          <w:numId w:val="20"/>
        </w:numPr>
        <w:tabs>
          <w:tab w:val="clear" w:pos="720"/>
        </w:tabs>
        <w:spacing w:after="0" w:line="240" w:lineRule="auto"/>
        <w:ind w:left="1418" w:right="424"/>
        <w:rPr>
          <w:color w:val="FF0000"/>
          <w:szCs w:val="20"/>
        </w:rPr>
      </w:pPr>
      <w:r w:rsidRPr="00BD14D8">
        <w:rPr>
          <w:color w:val="FF0000"/>
          <w:szCs w:val="20"/>
        </w:rPr>
        <w:t>Ring Västfastigheter dagtid; 000104413550/jour-</w:t>
      </w:r>
      <w:r w:rsidR="00286219">
        <w:rPr>
          <w:color w:val="FF0000"/>
          <w:szCs w:val="20"/>
        </w:rPr>
        <w:t xml:space="preserve"> </w:t>
      </w:r>
      <w:r w:rsidRPr="00BD14D8">
        <w:rPr>
          <w:color w:val="FF0000"/>
          <w:szCs w:val="20"/>
        </w:rPr>
        <w:t>helgtid</w:t>
      </w:r>
      <w:r w:rsidR="00286219">
        <w:rPr>
          <w:color w:val="FF0000"/>
          <w:szCs w:val="20"/>
        </w:rPr>
        <w:t>:</w:t>
      </w:r>
      <w:r w:rsidRPr="00BD14D8">
        <w:rPr>
          <w:color w:val="FF0000"/>
          <w:szCs w:val="20"/>
        </w:rPr>
        <w:t xml:space="preserve"> ring växel 09 begär tekniska avd, </w:t>
      </w:r>
      <w:r w:rsidRPr="00BD14D8">
        <w:rPr>
          <w:szCs w:val="20"/>
        </w:rPr>
        <w:t>berätta</w:t>
      </w:r>
      <w:r w:rsidRPr="00BD14D8">
        <w:rPr>
          <w:color w:val="FF0000"/>
          <w:szCs w:val="20"/>
        </w:rPr>
        <w:t xml:space="preserve"> </w:t>
      </w:r>
      <w:r w:rsidRPr="00BD14D8">
        <w:rPr>
          <w:szCs w:val="20"/>
        </w:rPr>
        <w:t>vad</w:t>
      </w:r>
      <w:r w:rsidRPr="00BD14D8">
        <w:rPr>
          <w:color w:val="FF0000"/>
          <w:szCs w:val="20"/>
        </w:rPr>
        <w:t xml:space="preserve"> </w:t>
      </w:r>
      <w:r w:rsidRPr="00BD14D8">
        <w:rPr>
          <w:szCs w:val="20"/>
        </w:rPr>
        <w:t>som hänt/ alternativt tekniska avd</w:t>
      </w:r>
      <w:r w:rsidRPr="00BD14D8">
        <w:rPr>
          <w:color w:val="FF0000"/>
          <w:szCs w:val="20"/>
        </w:rPr>
        <w:t xml:space="preserve"> </w:t>
      </w:r>
      <w:r w:rsidRPr="00BD14D8">
        <w:rPr>
          <w:szCs w:val="20"/>
        </w:rPr>
        <w:t>ringer hit.</w:t>
      </w:r>
    </w:p>
    <w:p w14:paraId="1BEF4A47" w14:textId="77777777" w:rsidR="00BD14D8" w:rsidRPr="00BD14D8" w:rsidRDefault="00BD14D8" w:rsidP="000D0E09">
      <w:pPr>
        <w:numPr>
          <w:ilvl w:val="0"/>
          <w:numId w:val="20"/>
        </w:numPr>
        <w:tabs>
          <w:tab w:val="clear" w:pos="720"/>
        </w:tabs>
        <w:spacing w:after="0" w:line="240" w:lineRule="auto"/>
        <w:ind w:left="1418" w:right="424"/>
        <w:rPr>
          <w:szCs w:val="20"/>
        </w:rPr>
      </w:pPr>
      <w:r w:rsidRPr="00BD14D8">
        <w:rPr>
          <w:szCs w:val="20"/>
        </w:rPr>
        <w:t>Stäng av larmet genom att föra ner den svarta knappen längst ner på frysskåpet från standby till normalt läge.</w:t>
      </w:r>
    </w:p>
    <w:p w14:paraId="460144E2" w14:textId="77777777" w:rsidR="00BD14D8" w:rsidRPr="00BD14D8" w:rsidRDefault="00BD14D8" w:rsidP="000D0E09">
      <w:pPr>
        <w:numPr>
          <w:ilvl w:val="0"/>
          <w:numId w:val="20"/>
        </w:numPr>
        <w:tabs>
          <w:tab w:val="clear" w:pos="720"/>
        </w:tabs>
        <w:spacing w:after="0" w:line="240" w:lineRule="auto"/>
        <w:ind w:left="1418" w:right="424"/>
        <w:rPr>
          <w:szCs w:val="20"/>
        </w:rPr>
      </w:pPr>
      <w:r w:rsidRPr="00BD14D8">
        <w:rPr>
          <w:szCs w:val="20"/>
        </w:rPr>
        <w:t>Kontrollera att dörren på frysskåpet är ordentligt stängd!</w:t>
      </w:r>
    </w:p>
    <w:p w14:paraId="39BC69B2" w14:textId="61C4AFB0" w:rsidR="00BD14D8" w:rsidRDefault="00BD14D8" w:rsidP="000D0E09">
      <w:pPr>
        <w:numPr>
          <w:ilvl w:val="0"/>
          <w:numId w:val="20"/>
        </w:numPr>
        <w:tabs>
          <w:tab w:val="clear" w:pos="720"/>
        </w:tabs>
        <w:spacing w:after="0" w:line="240" w:lineRule="auto"/>
        <w:ind w:left="1418" w:right="424"/>
        <w:rPr>
          <w:szCs w:val="20"/>
        </w:rPr>
      </w:pPr>
      <w:r w:rsidRPr="00BD14D8">
        <w:rPr>
          <w:szCs w:val="20"/>
        </w:rPr>
        <w:t xml:space="preserve">Har frysen stannat/ havererat, tag kontakt med kem </w:t>
      </w:r>
      <w:proofErr w:type="spellStart"/>
      <w:r w:rsidRPr="00BD14D8">
        <w:rPr>
          <w:szCs w:val="20"/>
        </w:rPr>
        <w:t>lab</w:t>
      </w:r>
      <w:proofErr w:type="spellEnd"/>
      <w:r w:rsidRPr="00BD14D8">
        <w:rPr>
          <w:szCs w:val="20"/>
        </w:rPr>
        <w:t xml:space="preserve"> </w:t>
      </w:r>
      <w:proofErr w:type="spellStart"/>
      <w:r w:rsidRPr="00BD14D8">
        <w:rPr>
          <w:szCs w:val="20"/>
        </w:rPr>
        <w:t>tel</w:t>
      </w:r>
      <w:proofErr w:type="spellEnd"/>
      <w:r w:rsidR="00286219">
        <w:rPr>
          <w:szCs w:val="20"/>
        </w:rPr>
        <w:t>:</w:t>
      </w:r>
      <w:r w:rsidRPr="00BD14D8">
        <w:rPr>
          <w:szCs w:val="20"/>
        </w:rPr>
        <w:t xml:space="preserve"> 52580, där finns en frys minus 70 grader, transportera skyndsamt all fryst vävnad i kylväskor ner till </w:t>
      </w:r>
      <w:proofErr w:type="spellStart"/>
      <w:r w:rsidRPr="00BD14D8">
        <w:rPr>
          <w:szCs w:val="20"/>
        </w:rPr>
        <w:t>kemlab</w:t>
      </w:r>
      <w:proofErr w:type="spellEnd"/>
      <w:r w:rsidRPr="00BD14D8">
        <w:rPr>
          <w:szCs w:val="20"/>
        </w:rPr>
        <w:t>.</w:t>
      </w:r>
    </w:p>
    <w:p w14:paraId="2CDD56BD" w14:textId="1F452178" w:rsidR="006007DA" w:rsidRPr="00BD14D8" w:rsidRDefault="006007DA" w:rsidP="000D0E09">
      <w:pPr>
        <w:numPr>
          <w:ilvl w:val="0"/>
          <w:numId w:val="20"/>
        </w:numPr>
        <w:tabs>
          <w:tab w:val="clear" w:pos="720"/>
        </w:tabs>
        <w:spacing w:after="0" w:line="240" w:lineRule="auto"/>
        <w:ind w:left="1418" w:right="424"/>
        <w:rPr>
          <w:szCs w:val="20"/>
        </w:rPr>
      </w:pPr>
      <w:r>
        <w:rPr>
          <w:szCs w:val="20"/>
        </w:rPr>
        <w:t>Om larm sker på obemannad tid på operation och Västfastigheter inte kan åtgärda felet</w:t>
      </w:r>
      <w:r w:rsidR="00207CD4">
        <w:rPr>
          <w:szCs w:val="20"/>
        </w:rPr>
        <w:t xml:space="preserve"> tas kontakt enligt rutin som återfinns på benbanksfrys. </w:t>
      </w:r>
    </w:p>
    <w:p w14:paraId="0C2F921B" w14:textId="77777777" w:rsidR="00BD14D8" w:rsidRPr="00BD14D8" w:rsidRDefault="00BD14D8" w:rsidP="000D0E09">
      <w:pPr>
        <w:spacing w:after="0" w:line="240" w:lineRule="auto"/>
        <w:ind w:right="424"/>
        <w:rPr>
          <w:szCs w:val="20"/>
        </w:rPr>
      </w:pPr>
    </w:p>
    <w:p w14:paraId="1804D161" w14:textId="77777777" w:rsidR="00BD14D8" w:rsidRPr="00BD14D8" w:rsidRDefault="00BD14D8" w:rsidP="000D0E09">
      <w:pPr>
        <w:pStyle w:val="Rubrik2"/>
        <w:ind w:right="424"/>
        <w:rPr>
          <w:szCs w:val="20"/>
        </w:rPr>
      </w:pPr>
      <w:r w:rsidRPr="000D0E09">
        <w:t>Avslutning</w:t>
      </w:r>
    </w:p>
    <w:p w14:paraId="0BE1393A" w14:textId="77777777" w:rsidR="00BD14D8" w:rsidRPr="00BD14D8" w:rsidRDefault="00BD14D8" w:rsidP="000D0E09">
      <w:pPr>
        <w:spacing w:after="0" w:line="240" w:lineRule="auto"/>
        <w:ind w:right="424"/>
        <w:rPr>
          <w:szCs w:val="20"/>
        </w:rPr>
      </w:pPr>
      <w:r w:rsidRPr="00BD14D8">
        <w:rPr>
          <w:szCs w:val="20"/>
        </w:rPr>
        <w:t>Benvävnadsansvarig opssk tar över ansvaret.</w:t>
      </w:r>
    </w:p>
    <w:bookmarkEnd w:id="0"/>
    <w:p w14:paraId="76B9F95B" w14:textId="24513497" w:rsidR="00536A5A" w:rsidRPr="00536A5A" w:rsidRDefault="00536A5A" w:rsidP="000D0E09">
      <w:pPr>
        <w:spacing w:after="0" w:line="240" w:lineRule="auto"/>
        <w:ind w:right="424"/>
      </w:pPr>
    </w:p>
    <w:sectPr w:rsidR="00536A5A" w:rsidRPr="00536A5A" w:rsidSect="00BD14D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95C78" w14:textId="77777777" w:rsidR="004F0101" w:rsidRDefault="004F0101">
      <w:r>
        <w:separator/>
      </w:r>
    </w:p>
  </w:endnote>
  <w:endnote w:type="continuationSeparator" w:id="0">
    <w:p w14:paraId="7882A642" w14:textId="77777777" w:rsidR="004F0101" w:rsidRDefault="004F0101">
      <w:r>
        <w:continuationSeparator/>
      </w:r>
    </w:p>
  </w:endnote>
  <w:endnote w:type="continuationNotice" w:id="1">
    <w:p w14:paraId="45C93B99" w14:textId="77777777" w:rsidR="004F0101" w:rsidRDefault="004F01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3" name="Bildobjekt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3B6BA" w14:textId="77777777" w:rsidR="004F0101" w:rsidRDefault="004F0101"/>
  </w:footnote>
  <w:footnote w:type="continuationSeparator" w:id="0">
    <w:p w14:paraId="1939B435" w14:textId="77777777" w:rsidR="004F0101" w:rsidRDefault="004F0101">
      <w:r>
        <w:continuationSeparator/>
      </w:r>
    </w:p>
  </w:footnote>
  <w:footnote w:type="continuationNotice" w:id="1">
    <w:p w14:paraId="38B3C2C4" w14:textId="77777777" w:rsidR="004F0101" w:rsidRDefault="004F01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6CD3581"/>
    <w:multiLevelType w:val="hybridMultilevel"/>
    <w:tmpl w:val="44C812F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39621450">
    <w:abstractNumId w:val="18"/>
  </w:num>
  <w:num w:numId="2" w16cid:durableId="1076785431">
    <w:abstractNumId w:val="15"/>
  </w:num>
  <w:num w:numId="3" w16cid:durableId="248975791">
    <w:abstractNumId w:val="0"/>
  </w:num>
  <w:num w:numId="4" w16cid:durableId="564876048">
    <w:abstractNumId w:val="6"/>
  </w:num>
  <w:num w:numId="5" w16cid:durableId="1798984851">
    <w:abstractNumId w:val="16"/>
  </w:num>
  <w:num w:numId="6" w16cid:durableId="986478059">
    <w:abstractNumId w:val="2"/>
  </w:num>
  <w:num w:numId="7" w16cid:durableId="1965844940">
    <w:abstractNumId w:val="12"/>
  </w:num>
  <w:num w:numId="8" w16cid:durableId="2073236443">
    <w:abstractNumId w:val="9"/>
  </w:num>
  <w:num w:numId="9" w16cid:durableId="1054279974">
    <w:abstractNumId w:val="1"/>
  </w:num>
  <w:num w:numId="10" w16cid:durableId="2015299771">
    <w:abstractNumId w:val="1"/>
  </w:num>
  <w:num w:numId="11" w16cid:durableId="811142776">
    <w:abstractNumId w:val="3"/>
  </w:num>
  <w:num w:numId="12" w16cid:durableId="986859833">
    <w:abstractNumId w:val="4"/>
  </w:num>
  <w:num w:numId="13" w16cid:durableId="277300254">
    <w:abstractNumId w:val="14"/>
  </w:num>
  <w:num w:numId="14" w16cid:durableId="1641423329">
    <w:abstractNumId w:val="10"/>
  </w:num>
  <w:num w:numId="15" w16cid:durableId="1863785147">
    <w:abstractNumId w:val="7"/>
  </w:num>
  <w:num w:numId="16" w16cid:durableId="1397050624">
    <w:abstractNumId w:val="13"/>
  </w:num>
  <w:num w:numId="17" w16cid:durableId="2031029651">
    <w:abstractNumId w:val="5"/>
  </w:num>
  <w:num w:numId="18" w16cid:durableId="862327469">
    <w:abstractNumId w:val="11"/>
  </w:num>
  <w:num w:numId="19" w16cid:durableId="94834633">
    <w:abstractNumId w:val="17"/>
  </w:num>
  <w:num w:numId="20" w16cid:durableId="12660332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4282"/>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D0E09"/>
    <w:rsid w:val="000D5540"/>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1A3F"/>
    <w:rsid w:val="001422C1"/>
    <w:rsid w:val="001522AE"/>
    <w:rsid w:val="00157D5B"/>
    <w:rsid w:val="00161FE6"/>
    <w:rsid w:val="001647EA"/>
    <w:rsid w:val="00164C3D"/>
    <w:rsid w:val="00166D3A"/>
    <w:rsid w:val="0017204B"/>
    <w:rsid w:val="00181FDC"/>
    <w:rsid w:val="001860B9"/>
    <w:rsid w:val="00186F2B"/>
    <w:rsid w:val="001874D6"/>
    <w:rsid w:val="0019632A"/>
    <w:rsid w:val="001A4E7C"/>
    <w:rsid w:val="001B762C"/>
    <w:rsid w:val="001C4D0A"/>
    <w:rsid w:val="001C5FEF"/>
    <w:rsid w:val="00207CD4"/>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862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0101"/>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07DA"/>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05CB"/>
    <w:rsid w:val="006E450B"/>
    <w:rsid w:val="006F0BB0"/>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B43D0"/>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8541F"/>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04D5"/>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14D8"/>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447FC646-17FF-4F15-9D58-7680EFBE3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TotalTime>
  <Pages>2</Pages>
  <Words>298</Words>
  <Characters>1581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1876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Larm från frysskåp minus 80 grader, Uddevalla</dc:title>
  <dc:subject/>
  <dc:creator>patrik.jens.johansson@vgregion.se</dc:creator>
  <keywords/>
  <lastModifiedBy>Caroline Edvardsson</lastModifiedBy>
  <revision>9</revision>
  <lastPrinted>2016-03-31T19:56:00.0000000Z</lastPrinted>
  <dcterms:created xsi:type="dcterms:W3CDTF">2022-05-23T12:37:00.0000000Z</dcterms:created>
  <dcterms:modified xsi:type="dcterms:W3CDTF">2026-05-22T05:51:00.0000000Z</dcterms:modified>
</coreProperties>
</file>