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9904C" w14:textId="70A5322F" w:rsidR="00890A6B" w:rsidRDefault="00890A6B" w:rsidP="00F35B05">
      <w:pPr>
        <w:pStyle w:val="Rubrik2"/>
        <w:sectPr w:rsidR="00890A6B" w:rsidSect="00890A6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529C60D" w14:textId="240F0B4B" w:rsidR="00890A6B" w:rsidRPr="00890A6B" w:rsidRDefault="00890A6B" w:rsidP="00890A6B">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890A6B" w:rsidRPr="00890A6B" w14:paraId="4C780984" w14:textId="77777777" w:rsidTr="00F61FE2">
        <w:tc>
          <w:tcPr>
            <w:tcW w:w="8495" w:type="dxa"/>
            <w:tcBorders>
              <w:top w:val="nil"/>
              <w:left w:val="nil"/>
              <w:bottom w:val="single" w:sz="2" w:space="0" w:color="auto"/>
              <w:right w:val="nil"/>
            </w:tcBorders>
            <w:hideMark/>
          </w:tcPr>
          <w:p w14:paraId="7E9F9DDC" w14:textId="436031B2" w:rsidR="00890A6B" w:rsidRPr="00890A6B" w:rsidRDefault="00890A6B" w:rsidP="002179CE">
            <w:pPr>
              <w:pStyle w:val="Rubrik1"/>
            </w:pPr>
            <w:r w:rsidRPr="00890A6B">
              <w:t>Inläggning av temporär pacemaker</w:t>
            </w:r>
          </w:p>
        </w:tc>
      </w:tr>
    </w:tbl>
    <w:p w14:paraId="2E9342A0" w14:textId="77777777" w:rsidR="00890A6B" w:rsidRPr="00890A6B" w:rsidRDefault="00890A6B" w:rsidP="002179CE">
      <w:pPr>
        <w:pStyle w:val="Rubrik2"/>
      </w:pPr>
      <w:bookmarkStart w:id="1" w:name="_Toc501440349"/>
      <w:r w:rsidRPr="00890A6B">
        <w:t xml:space="preserve">Revidering i denna version </w:t>
      </w:r>
      <w:bookmarkEnd w:id="1"/>
    </w:p>
    <w:p w14:paraId="626FC1D3" w14:textId="77777777" w:rsidR="00890A6B" w:rsidRPr="00890A6B" w:rsidRDefault="00890A6B" w:rsidP="002179CE">
      <w:pPr>
        <w:spacing w:after="0" w:line="240" w:lineRule="auto"/>
        <w:ind w:right="0"/>
        <w:rPr>
          <w:szCs w:val="20"/>
        </w:rPr>
      </w:pPr>
      <w:r w:rsidRPr="00890A6B">
        <w:rPr>
          <w:szCs w:val="20"/>
        </w:rPr>
        <w:t>Ingen revidering, förlängd giltighetstid.</w:t>
      </w:r>
    </w:p>
    <w:p w14:paraId="746BA35A" w14:textId="77777777" w:rsidR="00890A6B" w:rsidRPr="00890A6B" w:rsidRDefault="00890A6B" w:rsidP="002179CE">
      <w:pPr>
        <w:pStyle w:val="Rubrik2"/>
      </w:pPr>
      <w:bookmarkStart w:id="2" w:name="_Toc501440348"/>
      <w:r w:rsidRPr="00890A6B">
        <w:t xml:space="preserve">Bakgrund </w:t>
      </w:r>
      <w:bookmarkEnd w:id="2"/>
    </w:p>
    <w:p w14:paraId="60669C85" w14:textId="77777777" w:rsidR="00890A6B" w:rsidRPr="00890A6B" w:rsidRDefault="00890A6B" w:rsidP="002179CE">
      <w:pPr>
        <w:spacing w:after="0" w:line="240" w:lineRule="auto"/>
        <w:ind w:right="0"/>
        <w:rPr>
          <w:sz w:val="22"/>
          <w:szCs w:val="20"/>
        </w:rPr>
      </w:pPr>
      <w:bookmarkStart w:id="3" w:name="_Toc501440351"/>
      <w:r w:rsidRPr="00890A6B">
        <w:rPr>
          <w:szCs w:val="20"/>
        </w:rPr>
        <w:t>Temporär pacemaker är indicerat vid livshotande bradyarytmier där isoprenalin inte fungerar och i utvalda fall som profylax vid hög risk för retledningshinder, t ex vid hjärtinfarkt, myokardit, intoxikation, accidentell hypotermi och i väntan på permanent PM.</w:t>
      </w:r>
    </w:p>
    <w:p w14:paraId="5B8F78A6" w14:textId="29FB7E9E" w:rsidR="00890A6B" w:rsidRPr="00890A6B" w:rsidRDefault="00890A6B" w:rsidP="002179CE">
      <w:pPr>
        <w:spacing w:after="0" w:line="240" w:lineRule="auto"/>
        <w:ind w:right="0"/>
        <w:rPr>
          <w:szCs w:val="20"/>
        </w:rPr>
      </w:pPr>
      <w:r w:rsidRPr="00890A6B">
        <w:rPr>
          <w:szCs w:val="20"/>
        </w:rPr>
        <w:t xml:space="preserve">Indikationen för inläggning av akut transvenös pacemaker bestäms av kardiolog eller medicinläkare. Inläggning görs huvudsakligen av anestesiolog. Inläggning kan ske på IVA eller HIA, men bör i första hand läggas på operationssal med hjälp av röntgengenomlysning. </w:t>
      </w:r>
    </w:p>
    <w:p w14:paraId="2A146C72" w14:textId="77777777" w:rsidR="00890A6B" w:rsidRPr="00890A6B" w:rsidRDefault="00890A6B" w:rsidP="002179CE">
      <w:pPr>
        <w:spacing w:after="0" w:line="240" w:lineRule="auto"/>
        <w:ind w:right="0"/>
        <w:rPr>
          <w:szCs w:val="20"/>
        </w:rPr>
      </w:pPr>
    </w:p>
    <w:p w14:paraId="6C9119B8" w14:textId="77777777" w:rsidR="00890A6B" w:rsidRPr="002179CE" w:rsidRDefault="00890A6B" w:rsidP="002179CE">
      <w:pPr>
        <w:pStyle w:val="Rubrik2"/>
      </w:pPr>
      <w:r w:rsidRPr="002179CE">
        <w:t>Inläggning UTAN genomlysning</w:t>
      </w:r>
    </w:p>
    <w:p w14:paraId="15948C8D" w14:textId="7D34016F" w:rsidR="00890A6B" w:rsidRPr="00890A6B" w:rsidRDefault="00890A6B" w:rsidP="002179CE">
      <w:pPr>
        <w:spacing w:after="0" w:line="240" w:lineRule="auto"/>
        <w:ind w:right="0"/>
        <w:rPr>
          <w:szCs w:val="20"/>
        </w:rPr>
      </w:pPr>
      <w:r w:rsidRPr="00890A6B">
        <w:rPr>
          <w:szCs w:val="20"/>
        </w:rPr>
        <w:t>Vid inläggning UTAN genomlysning lägger man in introducer enligt bildspelet nedan. Pacemakern ställs in på 12mv pacing, frekvens 10 över patientens egen frekvens och VVI-mode. Lägg om möjligt patienten i höger sidoläge. För ner pacekatetern med spetsen riktad medialt och ventralt. För sakta ner paceelektroden tills man ser capture motsvarande inställd frekvens. Om ingen capture vid 50 cm dras katetern tillbaka till 10 cm och man gör om proceduren tills man får en stabil capture. Fixera katetern. Röntgenkontroll.</w:t>
      </w:r>
    </w:p>
    <w:p w14:paraId="7EE0B57E" w14:textId="77777777" w:rsidR="00890A6B" w:rsidRPr="00890A6B" w:rsidRDefault="00890A6B" w:rsidP="002179CE">
      <w:pPr>
        <w:spacing w:after="0" w:line="240" w:lineRule="auto"/>
        <w:ind w:right="0"/>
        <w:rPr>
          <w:szCs w:val="20"/>
        </w:rPr>
      </w:pPr>
    </w:p>
    <w:p w14:paraId="0D9F8C6D" w14:textId="222F5490" w:rsidR="00890A6B" w:rsidRPr="002179CE" w:rsidRDefault="00890A6B" w:rsidP="002179CE">
      <w:pPr>
        <w:pStyle w:val="Rubrik2"/>
      </w:pPr>
      <w:r w:rsidRPr="002179CE">
        <w:t>Inläggning MED genomlysning</w:t>
      </w:r>
    </w:p>
    <w:p w14:paraId="3CDAE992" w14:textId="77777777" w:rsidR="00890A6B" w:rsidRPr="00890A6B" w:rsidRDefault="00890A6B" w:rsidP="002179CE">
      <w:pPr>
        <w:spacing w:after="0" w:line="240" w:lineRule="auto"/>
        <w:ind w:right="0"/>
        <w:rPr>
          <w:szCs w:val="20"/>
        </w:rPr>
      </w:pPr>
      <w:r w:rsidRPr="00890A6B">
        <w:rPr>
          <w:szCs w:val="20"/>
        </w:rPr>
        <w:t>Se bildspelet nedan.</w:t>
      </w:r>
    </w:p>
    <w:p w14:paraId="353F53D1" w14:textId="77777777" w:rsidR="00890A6B" w:rsidRPr="002179CE" w:rsidRDefault="00890A6B" w:rsidP="002179CE">
      <w:pPr>
        <w:pStyle w:val="Rubrik2"/>
      </w:pPr>
      <w:r w:rsidRPr="002179CE">
        <w:t>Referenser</w:t>
      </w:r>
    </w:p>
    <w:p w14:paraId="597F413B" w14:textId="77777777" w:rsidR="00890A6B" w:rsidRPr="00890A6B" w:rsidRDefault="00890A6B" w:rsidP="002179CE">
      <w:pPr>
        <w:spacing w:after="0" w:line="240" w:lineRule="auto"/>
        <w:ind w:right="0"/>
        <w:rPr>
          <w:b/>
          <w:szCs w:val="20"/>
        </w:rPr>
      </w:pPr>
      <w:r w:rsidRPr="00890A6B">
        <w:rPr>
          <w:szCs w:val="20"/>
        </w:rPr>
        <w:t>Cardiac Pacing and ICDs</w:t>
      </w:r>
      <w:r w:rsidRPr="00890A6B">
        <w:rPr>
          <w:b/>
          <w:szCs w:val="20"/>
        </w:rPr>
        <w:t>,</w:t>
      </w:r>
      <w:r w:rsidRPr="00890A6B">
        <w:rPr>
          <w:szCs w:val="20"/>
        </w:rPr>
        <w:t xml:space="preserve"> 6 edition </w:t>
      </w:r>
    </w:p>
    <w:p w14:paraId="01F65924" w14:textId="77777777" w:rsidR="00890A6B" w:rsidRPr="00890A6B" w:rsidRDefault="00890A6B" w:rsidP="00890A6B">
      <w:pPr>
        <w:spacing w:after="0" w:line="240" w:lineRule="auto"/>
        <w:ind w:left="0" w:right="0"/>
        <w:rPr>
          <w:szCs w:val="20"/>
        </w:rPr>
      </w:pPr>
      <w:r w:rsidRPr="00890A6B">
        <w:rPr>
          <w:b/>
          <w:bCs/>
          <w:iCs/>
          <w:szCs w:val="20"/>
        </w:rPr>
        <w:br w:type="page"/>
      </w:r>
    </w:p>
    <w:p w14:paraId="62C67259" w14:textId="0C8324B9" w:rsidR="00890A6B" w:rsidRPr="002179CE" w:rsidRDefault="00C03630" w:rsidP="002179CE">
      <w:pPr>
        <w:pStyle w:val="Rubrik2"/>
        <w:ind w:left="284"/>
      </w:pPr>
      <w:r>
        <w:rPr>
          <w:noProof/>
        </w:rPr>
        <w:lastRenderedPageBreak/>
        <mc:AlternateContent>
          <mc:Choice Requires="wps">
            <w:drawing>
              <wp:anchor distT="45720" distB="45720" distL="114300" distR="114300" simplePos="0" relativeHeight="251660301" behindDoc="1" locked="0" layoutInCell="1" allowOverlap="1" wp14:anchorId="4924A74C" wp14:editId="00E00D0E">
                <wp:simplePos x="0" y="0"/>
                <wp:positionH relativeFrom="column">
                  <wp:posOffset>2818130</wp:posOffset>
                </wp:positionH>
                <wp:positionV relativeFrom="paragraph">
                  <wp:posOffset>328295</wp:posOffset>
                </wp:positionV>
                <wp:extent cx="2210400" cy="183960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00" cy="1839600"/>
                        </a:xfrm>
                        <a:prstGeom prst="rect">
                          <a:avLst/>
                        </a:prstGeom>
                        <a:noFill/>
                        <a:ln w="9525">
                          <a:noFill/>
                          <a:miter lim="800000"/>
                          <a:headEnd/>
                          <a:tailEnd/>
                        </a:ln>
                      </wps:spPr>
                      <wps:txbx>
                        <w:txbxContent>
                          <w:p w14:paraId="0ACDCBE5" w14:textId="3349FE0A" w:rsidR="00D42092" w:rsidRPr="00F9556E" w:rsidRDefault="0096112D">
                            <w:r w:rsidRPr="0096112D">
                              <w:drawing>
                                <wp:inline distT="0" distB="0" distL="0" distR="0" wp14:anchorId="18C46183" wp14:editId="0CD06F49">
                                  <wp:extent cx="1022350" cy="1739265"/>
                                  <wp:effectExtent l="0" t="0" r="635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2350" cy="17392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4A74C" id="_x0000_t202" coordsize="21600,21600" o:spt="202" path="m,l,21600r21600,l21600,xe">
                <v:stroke joinstyle="miter"/>
                <v:path gradientshapeok="t" o:connecttype="rect"/>
              </v:shapetype>
              <v:shape id="Textruta 2" o:spid="_x0000_s1026" type="#_x0000_t202" style="position:absolute;left:0;text-align:left;margin-left:221.9pt;margin-top:25.85pt;width:174.05pt;height:144.85pt;z-index:-2516561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" filled="f" stroked="f">
                <v:textbox>
                  <w:txbxContent>
                    <w:p w14:paraId="0ACDCBE5" w14:textId="3349FE0A" w:rsidR="00D42092" w:rsidRPr="00F9556E" w:rsidRDefault="0096112D">
                      <w:r w:rsidRPr="0096112D">
                        <w:drawing>
                          <wp:inline distT="0" distB="0" distL="0" distR="0" wp14:anchorId="18C46183" wp14:editId="0CD06F49">
                            <wp:extent cx="1022350" cy="1739265"/>
                            <wp:effectExtent l="0" t="0" r="635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2350" cy="1739265"/>
                                    </a:xfrm>
                                    <a:prstGeom prst="rect">
                                      <a:avLst/>
                                    </a:prstGeom>
                                    <a:noFill/>
                                    <a:ln>
                                      <a:noFill/>
                                    </a:ln>
                                  </pic:spPr>
                                </pic:pic>
                              </a:graphicData>
                            </a:graphic>
                          </wp:inline>
                        </w:drawing>
                      </w:r>
                    </w:p>
                  </w:txbxContent>
                </v:textbox>
              </v:shape>
            </w:pict>
          </mc:Fallback>
        </mc:AlternateContent>
      </w:r>
      <w:r w:rsidR="00890A6B" w:rsidRPr="002179CE">
        <w:t>Inläggning av temporär pacemaker</w:t>
      </w:r>
      <w:bookmarkEnd w:id="3"/>
    </w:p>
    <w:p w14:paraId="721DA9FB" w14:textId="364044C7" w:rsidR="00890A6B" w:rsidRPr="00890A6B" w:rsidRDefault="00890A6B" w:rsidP="00890A6B">
      <w:pPr>
        <w:numPr>
          <w:ilvl w:val="0"/>
          <w:numId w:val="20"/>
        </w:numPr>
        <w:spacing w:after="0" w:line="240" w:lineRule="auto"/>
        <w:ind w:right="0"/>
        <w:contextualSpacing/>
        <w:rPr>
          <w:szCs w:val="20"/>
        </w:rPr>
      </w:pPr>
      <w:r w:rsidRPr="00890A6B">
        <w:rPr>
          <w:szCs w:val="20"/>
        </w:rPr>
        <w:t xml:space="preserve">a) tag fram temporär pacemakerkabel samt </w:t>
      </w:r>
    </w:p>
    <w:p w14:paraId="770EF75E" w14:textId="77777777" w:rsidR="00890A6B" w:rsidRPr="00890A6B" w:rsidRDefault="00890A6B" w:rsidP="00890A6B">
      <w:pPr>
        <w:spacing w:after="0" w:line="240" w:lineRule="auto"/>
        <w:ind w:left="720" w:right="0"/>
        <w:contextualSpacing/>
        <w:rPr>
          <w:szCs w:val="20"/>
        </w:rPr>
      </w:pPr>
    </w:p>
    <w:p w14:paraId="1434D4A7" w14:textId="6C1F7C7C" w:rsidR="00890A6B" w:rsidRPr="00890A6B" w:rsidRDefault="00890A6B" w:rsidP="00890A6B">
      <w:pPr>
        <w:spacing w:after="0" w:line="240" w:lineRule="auto"/>
        <w:ind w:left="720" w:right="0"/>
        <w:contextualSpacing/>
        <w:rPr>
          <w:szCs w:val="20"/>
        </w:rPr>
      </w:pPr>
    </w:p>
    <w:p w14:paraId="49CEB5C0" w14:textId="1D94B975" w:rsidR="00890A6B" w:rsidRPr="00890A6B" w:rsidRDefault="00890A6B" w:rsidP="00890A6B">
      <w:pPr>
        <w:spacing w:after="0" w:line="240" w:lineRule="auto"/>
        <w:ind w:left="720" w:right="0"/>
        <w:contextualSpacing/>
        <w:rPr>
          <w:szCs w:val="20"/>
        </w:rPr>
      </w:pPr>
    </w:p>
    <w:p w14:paraId="1A1F719A" w14:textId="667490BB" w:rsidR="00890A6B" w:rsidRPr="00890A6B" w:rsidRDefault="00890A6B" w:rsidP="00890A6B">
      <w:pPr>
        <w:spacing w:after="0" w:line="240" w:lineRule="auto"/>
        <w:ind w:left="720" w:right="0"/>
        <w:contextualSpacing/>
        <w:rPr>
          <w:szCs w:val="20"/>
        </w:rPr>
      </w:pPr>
    </w:p>
    <w:p w14:paraId="4355D52C" w14:textId="231C01E8" w:rsidR="00890A6B" w:rsidRPr="00890A6B" w:rsidRDefault="00890A6B" w:rsidP="00890A6B">
      <w:pPr>
        <w:spacing w:after="0" w:line="240" w:lineRule="auto"/>
        <w:ind w:left="720" w:right="0"/>
        <w:contextualSpacing/>
        <w:rPr>
          <w:szCs w:val="20"/>
        </w:rPr>
      </w:pPr>
    </w:p>
    <w:p w14:paraId="4EDFC39D" w14:textId="3308DD96" w:rsidR="00890A6B" w:rsidRPr="00890A6B" w:rsidRDefault="00890A6B" w:rsidP="00890A6B">
      <w:pPr>
        <w:spacing w:after="0" w:line="240" w:lineRule="auto"/>
        <w:ind w:left="720" w:right="0"/>
        <w:contextualSpacing/>
        <w:rPr>
          <w:szCs w:val="20"/>
        </w:rPr>
      </w:pPr>
    </w:p>
    <w:p w14:paraId="79603493" w14:textId="23A0730B" w:rsidR="00890A6B" w:rsidRPr="00890A6B" w:rsidRDefault="00890A6B" w:rsidP="00890A6B">
      <w:pPr>
        <w:spacing w:after="0" w:line="240" w:lineRule="auto"/>
        <w:ind w:left="720" w:right="0"/>
        <w:contextualSpacing/>
        <w:rPr>
          <w:szCs w:val="20"/>
        </w:rPr>
      </w:pPr>
    </w:p>
    <w:p w14:paraId="7ACDE3BC" w14:textId="68F7DB7C" w:rsidR="00890A6B" w:rsidRPr="00890A6B" w:rsidRDefault="00890A6B" w:rsidP="00890A6B">
      <w:pPr>
        <w:spacing w:after="0" w:line="240" w:lineRule="auto"/>
        <w:ind w:left="720" w:right="0"/>
        <w:contextualSpacing/>
        <w:rPr>
          <w:szCs w:val="20"/>
        </w:rPr>
      </w:pPr>
      <w:r w:rsidRPr="00890A6B">
        <w:rPr>
          <w:szCs w:val="20"/>
        </w:rPr>
        <w:t xml:space="preserve">                                                                    1a                                    </w:t>
      </w:r>
    </w:p>
    <w:p w14:paraId="47A698B6" w14:textId="0481E83E" w:rsidR="00890A6B" w:rsidRPr="00890A6B" w:rsidRDefault="00C74377" w:rsidP="00890A6B">
      <w:pPr>
        <w:spacing w:after="0" w:line="240" w:lineRule="auto"/>
        <w:ind w:left="720" w:right="0"/>
        <w:contextualSpacing/>
        <w:rPr>
          <w:szCs w:val="20"/>
        </w:rPr>
      </w:pPr>
      <w:r w:rsidRPr="00C74377">
        <w:rPr>
          <w:noProof/>
          <w:szCs w:val="20"/>
        </w:rPr>
        <mc:AlternateContent>
          <mc:Choice Requires="wps">
            <w:drawing>
              <wp:anchor distT="45720" distB="45720" distL="114300" distR="114300" simplePos="0" relativeHeight="251662349" behindDoc="1" locked="0" layoutInCell="1" allowOverlap="1" wp14:anchorId="655B4B6B" wp14:editId="7D7EFE63">
                <wp:simplePos x="0" y="0"/>
                <wp:positionH relativeFrom="column">
                  <wp:posOffset>3063240</wp:posOffset>
                </wp:positionH>
                <wp:positionV relativeFrom="paragraph">
                  <wp:posOffset>91440</wp:posOffset>
                </wp:positionV>
                <wp:extent cx="2360930" cy="1404620"/>
                <wp:effectExtent l="0" t="0" r="0" b="0"/>
                <wp:wrapNone/>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E43F284" w14:textId="7E93F07D" w:rsidR="00C74377" w:rsidRDefault="0096112D">
                            <w:r w:rsidRPr="0096112D">
                              <w:drawing>
                                <wp:inline distT="0" distB="0" distL="0" distR="0" wp14:anchorId="103260AB" wp14:editId="24D79C4D">
                                  <wp:extent cx="571500" cy="2486025"/>
                                  <wp:effectExtent l="0" t="0" r="0" b="9525"/>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24860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5B4B6B" id="_x0000_s1027" type="#_x0000_t202" style="position:absolute;left:0;text-align:left;margin-left:241.2pt;margin-top:7.2pt;width:185.9pt;height:110.6pt;z-index:-25165413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" stroked="f">
                <v:textbox style="mso-fit-shape-to-text:t">
                  <w:txbxContent>
                    <w:p w14:paraId="3E43F284" w14:textId="7E93F07D" w:rsidR="00C74377" w:rsidRDefault="0096112D">
                      <w:r w:rsidRPr="0096112D">
                        <w:drawing>
                          <wp:inline distT="0" distB="0" distL="0" distR="0" wp14:anchorId="103260AB" wp14:editId="24D79C4D">
                            <wp:extent cx="571500" cy="2486025"/>
                            <wp:effectExtent l="0" t="0" r="0" b="9525"/>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2486025"/>
                                    </a:xfrm>
                                    <a:prstGeom prst="rect">
                                      <a:avLst/>
                                    </a:prstGeom>
                                    <a:noFill/>
                                    <a:ln>
                                      <a:noFill/>
                                    </a:ln>
                                  </pic:spPr>
                                </pic:pic>
                              </a:graphicData>
                            </a:graphic>
                          </wp:inline>
                        </w:drawing>
                      </w:r>
                    </w:p>
                  </w:txbxContent>
                </v:textbox>
              </v:shape>
            </w:pict>
          </mc:Fallback>
        </mc:AlternateContent>
      </w:r>
    </w:p>
    <w:p w14:paraId="5D3D49DE" w14:textId="122F1ECB" w:rsidR="00890A6B" w:rsidRPr="00890A6B" w:rsidRDefault="00890A6B" w:rsidP="00890A6B">
      <w:pPr>
        <w:spacing w:after="0" w:line="240" w:lineRule="auto"/>
        <w:ind w:left="720" w:right="0"/>
        <w:contextualSpacing/>
        <w:rPr>
          <w:szCs w:val="20"/>
        </w:rPr>
      </w:pPr>
    </w:p>
    <w:p w14:paraId="1347BBFE" w14:textId="3F326AC0" w:rsidR="00890A6B" w:rsidRPr="00890A6B" w:rsidRDefault="00890A6B" w:rsidP="00890A6B">
      <w:pPr>
        <w:spacing w:after="0" w:line="240" w:lineRule="auto"/>
        <w:ind w:left="720" w:right="0"/>
        <w:contextualSpacing/>
        <w:rPr>
          <w:szCs w:val="20"/>
        </w:rPr>
      </w:pPr>
      <w:r w:rsidRPr="00890A6B">
        <w:rPr>
          <w:szCs w:val="20"/>
        </w:rPr>
        <w:t>b) introducerset med strumpa, ”Fast-cath”.</w:t>
      </w:r>
    </w:p>
    <w:p w14:paraId="4203B9CB" w14:textId="77777777" w:rsidR="00890A6B" w:rsidRPr="00890A6B" w:rsidRDefault="00890A6B" w:rsidP="00890A6B">
      <w:pPr>
        <w:spacing w:after="0" w:line="240" w:lineRule="auto"/>
        <w:ind w:left="720" w:right="0"/>
        <w:contextualSpacing/>
        <w:rPr>
          <w:szCs w:val="20"/>
        </w:rPr>
      </w:pPr>
    </w:p>
    <w:p w14:paraId="23FB7544" w14:textId="77777777" w:rsidR="00890A6B" w:rsidRPr="00890A6B" w:rsidRDefault="00890A6B" w:rsidP="00890A6B">
      <w:pPr>
        <w:spacing w:after="0" w:line="240" w:lineRule="auto"/>
        <w:ind w:left="720" w:right="0"/>
        <w:contextualSpacing/>
        <w:rPr>
          <w:szCs w:val="20"/>
        </w:rPr>
      </w:pPr>
    </w:p>
    <w:p w14:paraId="00CE875A" w14:textId="0690E868" w:rsidR="00890A6B" w:rsidRPr="00890A6B" w:rsidRDefault="00890A6B" w:rsidP="00890A6B">
      <w:pPr>
        <w:spacing w:after="0" w:line="240" w:lineRule="auto"/>
        <w:ind w:left="720" w:right="0"/>
        <w:contextualSpacing/>
        <w:rPr>
          <w:szCs w:val="20"/>
        </w:rPr>
      </w:pPr>
    </w:p>
    <w:p w14:paraId="0E2B2C6A" w14:textId="77777777" w:rsidR="00890A6B" w:rsidRPr="00890A6B" w:rsidRDefault="00890A6B" w:rsidP="00890A6B">
      <w:pPr>
        <w:spacing w:after="0" w:line="240" w:lineRule="auto"/>
        <w:ind w:left="720" w:right="0"/>
        <w:contextualSpacing/>
        <w:rPr>
          <w:szCs w:val="20"/>
        </w:rPr>
      </w:pPr>
    </w:p>
    <w:p w14:paraId="29539223" w14:textId="77777777" w:rsidR="00890A6B" w:rsidRPr="00890A6B" w:rsidRDefault="00890A6B" w:rsidP="00890A6B">
      <w:pPr>
        <w:spacing w:after="0" w:line="240" w:lineRule="auto"/>
        <w:ind w:left="720" w:right="0"/>
        <w:contextualSpacing/>
        <w:rPr>
          <w:szCs w:val="20"/>
        </w:rPr>
      </w:pPr>
    </w:p>
    <w:p w14:paraId="061A0D77" w14:textId="77777777" w:rsidR="00890A6B" w:rsidRPr="00890A6B" w:rsidRDefault="00890A6B" w:rsidP="00890A6B">
      <w:pPr>
        <w:spacing w:after="0" w:line="240" w:lineRule="auto"/>
        <w:ind w:left="720" w:right="0"/>
        <w:contextualSpacing/>
        <w:rPr>
          <w:szCs w:val="20"/>
        </w:rPr>
      </w:pPr>
    </w:p>
    <w:p w14:paraId="308347AA" w14:textId="77777777" w:rsidR="00890A6B" w:rsidRPr="00890A6B" w:rsidRDefault="00890A6B" w:rsidP="00890A6B">
      <w:pPr>
        <w:spacing w:after="0" w:line="240" w:lineRule="auto"/>
        <w:ind w:left="720" w:right="0"/>
        <w:contextualSpacing/>
        <w:rPr>
          <w:szCs w:val="20"/>
        </w:rPr>
      </w:pPr>
    </w:p>
    <w:p w14:paraId="37611425" w14:textId="77777777" w:rsidR="00890A6B" w:rsidRPr="00890A6B" w:rsidRDefault="00890A6B" w:rsidP="00890A6B">
      <w:pPr>
        <w:spacing w:after="0" w:line="240" w:lineRule="auto"/>
        <w:ind w:left="720" w:right="0"/>
        <w:contextualSpacing/>
        <w:rPr>
          <w:szCs w:val="20"/>
        </w:rPr>
      </w:pPr>
    </w:p>
    <w:p w14:paraId="224EA74C" w14:textId="77777777" w:rsidR="00890A6B" w:rsidRPr="00890A6B" w:rsidRDefault="00890A6B" w:rsidP="00890A6B">
      <w:pPr>
        <w:spacing w:after="0" w:line="240" w:lineRule="auto"/>
        <w:ind w:left="720" w:right="0"/>
        <w:contextualSpacing/>
        <w:rPr>
          <w:szCs w:val="20"/>
        </w:rPr>
      </w:pPr>
    </w:p>
    <w:p w14:paraId="3E74D44B" w14:textId="2F09C0F6" w:rsidR="00890A6B" w:rsidRPr="00890A6B" w:rsidRDefault="00890A6B" w:rsidP="00890A6B">
      <w:pPr>
        <w:spacing w:after="0" w:line="240" w:lineRule="auto"/>
        <w:ind w:left="720" w:right="0"/>
        <w:contextualSpacing/>
        <w:rPr>
          <w:szCs w:val="20"/>
        </w:rPr>
      </w:pPr>
    </w:p>
    <w:p w14:paraId="2301183D" w14:textId="50C17BDC" w:rsidR="00890A6B" w:rsidRPr="00890A6B" w:rsidRDefault="00890A6B" w:rsidP="00890A6B">
      <w:pPr>
        <w:spacing w:after="0" w:line="240" w:lineRule="auto"/>
        <w:ind w:left="720" w:right="0"/>
        <w:contextualSpacing/>
        <w:rPr>
          <w:szCs w:val="20"/>
        </w:rPr>
      </w:pPr>
    </w:p>
    <w:p w14:paraId="7C0BB193" w14:textId="60929450" w:rsidR="00890A6B" w:rsidRPr="00890A6B" w:rsidRDefault="00890A6B" w:rsidP="00890A6B">
      <w:pPr>
        <w:spacing w:after="0" w:line="240" w:lineRule="auto"/>
        <w:ind w:left="0" w:right="0"/>
        <w:rPr>
          <w:szCs w:val="20"/>
        </w:rPr>
      </w:pPr>
      <w:r w:rsidRPr="00890A6B">
        <w:rPr>
          <w:szCs w:val="20"/>
        </w:rPr>
        <w:t xml:space="preserve">                                                                                   1b                  </w:t>
      </w:r>
    </w:p>
    <w:p w14:paraId="67A8574D" w14:textId="652E6A71" w:rsidR="00890A6B" w:rsidRPr="00890A6B" w:rsidRDefault="00890A6B" w:rsidP="00890A6B">
      <w:pPr>
        <w:spacing w:after="0" w:line="240" w:lineRule="auto"/>
        <w:ind w:left="0" w:right="0"/>
        <w:rPr>
          <w:szCs w:val="20"/>
        </w:rPr>
      </w:pPr>
    </w:p>
    <w:p w14:paraId="402A0B66" w14:textId="5FE7443B" w:rsidR="00890A6B" w:rsidRPr="00890A6B" w:rsidRDefault="00890A6B" w:rsidP="00890A6B">
      <w:pPr>
        <w:spacing w:after="0" w:line="240" w:lineRule="auto"/>
        <w:ind w:left="0" w:right="0"/>
        <w:rPr>
          <w:szCs w:val="20"/>
        </w:rPr>
      </w:pPr>
    </w:p>
    <w:p w14:paraId="28042D82" w14:textId="3BB626FB" w:rsidR="00890A6B" w:rsidRPr="00890A6B" w:rsidRDefault="00890A6B" w:rsidP="00890A6B">
      <w:pPr>
        <w:numPr>
          <w:ilvl w:val="0"/>
          <w:numId w:val="20"/>
        </w:numPr>
        <w:spacing w:after="0" w:line="240" w:lineRule="auto"/>
        <w:ind w:right="0"/>
        <w:contextualSpacing/>
        <w:rPr>
          <w:szCs w:val="20"/>
        </w:rPr>
      </w:pPr>
      <w:r w:rsidRPr="00890A6B">
        <w:rPr>
          <w:szCs w:val="20"/>
        </w:rPr>
        <w:t>Kärlaccess genom ultraljudsvägledd punktion av i första hand v. jugularis interna eller v. subclavia på höger sida. Vänster sida bör sparas för eventuell permanent PM-inläggning.</w:t>
      </w:r>
    </w:p>
    <w:p w14:paraId="4352ABD1" w14:textId="2D7D6BA8" w:rsidR="00890A6B" w:rsidRPr="00890A6B" w:rsidRDefault="00890A6B" w:rsidP="00890A6B">
      <w:pPr>
        <w:spacing w:after="0" w:line="240" w:lineRule="auto"/>
        <w:ind w:left="0" w:right="0"/>
        <w:rPr>
          <w:szCs w:val="20"/>
        </w:rPr>
      </w:pPr>
    </w:p>
    <w:p w14:paraId="559657BA" w14:textId="54B3FBDA" w:rsidR="00890A6B" w:rsidRPr="00890A6B" w:rsidRDefault="00890A6B" w:rsidP="00890A6B">
      <w:pPr>
        <w:spacing w:after="0" w:line="240" w:lineRule="auto"/>
        <w:ind w:left="0" w:right="0"/>
        <w:rPr>
          <w:szCs w:val="20"/>
        </w:rPr>
      </w:pPr>
    </w:p>
    <w:p w14:paraId="03B05C81" w14:textId="3F97CBA5" w:rsidR="00890A6B" w:rsidRPr="00890A6B" w:rsidRDefault="00B824EF" w:rsidP="00890A6B">
      <w:pPr>
        <w:spacing w:after="0" w:line="240" w:lineRule="auto"/>
        <w:ind w:left="0" w:right="0"/>
        <w:rPr>
          <w:szCs w:val="20"/>
        </w:rPr>
      </w:pPr>
      <w:r w:rsidRPr="00B824EF">
        <w:rPr>
          <w:noProof/>
          <w:szCs w:val="20"/>
        </w:rPr>
        <mc:AlternateContent>
          <mc:Choice Requires="wps">
            <w:drawing>
              <wp:anchor distT="45720" distB="45720" distL="114300" distR="114300" simplePos="0" relativeHeight="251664397" behindDoc="0" locked="0" layoutInCell="1" allowOverlap="1" wp14:anchorId="5B8AB09B" wp14:editId="5BC7FAA8">
                <wp:simplePos x="0" y="0"/>
                <wp:positionH relativeFrom="column">
                  <wp:posOffset>1656080</wp:posOffset>
                </wp:positionH>
                <wp:positionV relativeFrom="paragraph">
                  <wp:posOffset>-160655</wp:posOffset>
                </wp:positionV>
                <wp:extent cx="4648200" cy="3343275"/>
                <wp:effectExtent l="0" t="0" r="0" b="9525"/>
                <wp:wrapSquare wrapText="bothSides"/>
                <wp:docPr id="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3343275"/>
                        </a:xfrm>
                        <a:prstGeom prst="rect">
                          <a:avLst/>
                        </a:prstGeom>
                        <a:solidFill>
                          <a:srgbClr val="FFFFFF"/>
                        </a:solidFill>
                        <a:ln w="9525">
                          <a:noFill/>
                          <a:miter lim="800000"/>
                          <a:headEnd/>
                          <a:tailEnd/>
                        </a:ln>
                      </wps:spPr>
                      <wps:txbx>
                        <w:txbxContent>
                          <w:p w14:paraId="2AD67A63" w14:textId="50CB2127" w:rsidR="00B824EF" w:rsidRDefault="0096112D">
                            <w:r w:rsidRPr="0096112D">
                              <w:drawing>
                                <wp:inline distT="0" distB="0" distL="0" distR="0" wp14:anchorId="0BC67E3F" wp14:editId="084B6E17">
                                  <wp:extent cx="3714750" cy="3162300"/>
                                  <wp:effectExtent l="0" t="0" r="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0" cy="31623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AB09B" id="_x0000_s1028" type="#_x0000_t202" style="position:absolute;margin-left:130.4pt;margin-top:-12.65pt;width:366pt;height:263.25pt;z-index:2516643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" stroked="f">
                <v:textbox>
                  <w:txbxContent>
                    <w:p w14:paraId="2AD67A63" w14:textId="50CB2127" w:rsidR="00B824EF" w:rsidRDefault="0096112D">
                      <w:r w:rsidRPr="0096112D">
                        <w:drawing>
                          <wp:inline distT="0" distB="0" distL="0" distR="0" wp14:anchorId="0BC67E3F" wp14:editId="084B6E17">
                            <wp:extent cx="3714750" cy="3162300"/>
                            <wp:effectExtent l="0" t="0" r="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0" cy="3162300"/>
                                    </a:xfrm>
                                    <a:prstGeom prst="rect">
                                      <a:avLst/>
                                    </a:prstGeom>
                                    <a:noFill/>
                                    <a:ln>
                                      <a:noFill/>
                                    </a:ln>
                                  </pic:spPr>
                                </pic:pic>
                              </a:graphicData>
                            </a:graphic>
                          </wp:inline>
                        </w:drawing>
                      </w:r>
                    </w:p>
                  </w:txbxContent>
                </v:textbox>
                <w10:wrap type="square"/>
              </v:shape>
            </w:pict>
          </mc:Fallback>
        </mc:AlternateContent>
      </w:r>
    </w:p>
    <w:p w14:paraId="1FD983DA" w14:textId="00069F9E" w:rsidR="00890A6B" w:rsidRPr="00890A6B" w:rsidRDefault="00890A6B" w:rsidP="00890A6B">
      <w:pPr>
        <w:spacing w:after="0" w:line="240" w:lineRule="auto"/>
        <w:ind w:left="0" w:right="0"/>
        <w:rPr>
          <w:szCs w:val="20"/>
        </w:rPr>
      </w:pPr>
    </w:p>
    <w:p w14:paraId="76A40481" w14:textId="7AD122F2" w:rsidR="00890A6B" w:rsidRPr="00890A6B" w:rsidRDefault="00890A6B" w:rsidP="00890A6B">
      <w:pPr>
        <w:spacing w:after="0" w:line="240" w:lineRule="auto"/>
        <w:ind w:left="0" w:right="0"/>
        <w:rPr>
          <w:szCs w:val="20"/>
        </w:rPr>
      </w:pPr>
    </w:p>
    <w:p w14:paraId="0D4DBF8E" w14:textId="77777777" w:rsidR="00890A6B" w:rsidRPr="00890A6B" w:rsidRDefault="00890A6B" w:rsidP="00890A6B">
      <w:pPr>
        <w:spacing w:after="0" w:line="240" w:lineRule="auto"/>
        <w:ind w:left="0" w:right="0"/>
        <w:rPr>
          <w:szCs w:val="20"/>
        </w:rPr>
      </w:pPr>
    </w:p>
    <w:p w14:paraId="7ABA5345" w14:textId="1E2ED47F" w:rsidR="00890A6B" w:rsidRPr="00890A6B" w:rsidRDefault="00890A6B" w:rsidP="00890A6B">
      <w:pPr>
        <w:spacing w:after="0" w:line="240" w:lineRule="auto"/>
        <w:ind w:left="0" w:right="0"/>
        <w:rPr>
          <w:szCs w:val="20"/>
        </w:rPr>
      </w:pPr>
    </w:p>
    <w:p w14:paraId="5919701B" w14:textId="6F6EBC1C" w:rsidR="00890A6B" w:rsidRPr="00890A6B" w:rsidRDefault="00890A6B" w:rsidP="00890A6B">
      <w:pPr>
        <w:spacing w:after="0" w:line="240" w:lineRule="auto"/>
        <w:ind w:left="0" w:right="0"/>
        <w:rPr>
          <w:szCs w:val="20"/>
        </w:rPr>
      </w:pPr>
    </w:p>
    <w:p w14:paraId="3FEEA755" w14:textId="455EDEE4" w:rsidR="00890A6B" w:rsidRPr="00890A6B" w:rsidRDefault="00890A6B" w:rsidP="00890A6B">
      <w:pPr>
        <w:spacing w:after="0" w:line="240" w:lineRule="auto"/>
        <w:ind w:left="0" w:right="0"/>
        <w:rPr>
          <w:szCs w:val="20"/>
        </w:rPr>
      </w:pPr>
    </w:p>
    <w:p w14:paraId="41963475" w14:textId="0F175577" w:rsidR="00890A6B" w:rsidRPr="00890A6B" w:rsidRDefault="00890A6B" w:rsidP="00890A6B">
      <w:pPr>
        <w:spacing w:after="0" w:line="240" w:lineRule="auto"/>
        <w:ind w:left="0" w:right="0"/>
        <w:rPr>
          <w:szCs w:val="20"/>
        </w:rPr>
      </w:pPr>
    </w:p>
    <w:p w14:paraId="3A673868" w14:textId="10B42BD8" w:rsidR="00890A6B" w:rsidRPr="00890A6B" w:rsidRDefault="00890A6B" w:rsidP="00890A6B">
      <w:pPr>
        <w:spacing w:after="0" w:line="240" w:lineRule="auto"/>
        <w:ind w:left="0" w:right="0"/>
        <w:rPr>
          <w:szCs w:val="20"/>
        </w:rPr>
      </w:pPr>
    </w:p>
    <w:p w14:paraId="24EBC7B2" w14:textId="33AB4D6E" w:rsidR="00890A6B" w:rsidRPr="00890A6B" w:rsidRDefault="00890A6B" w:rsidP="00890A6B">
      <w:pPr>
        <w:spacing w:after="0" w:line="240" w:lineRule="auto"/>
        <w:ind w:left="0" w:right="0"/>
        <w:rPr>
          <w:szCs w:val="20"/>
        </w:rPr>
      </w:pPr>
    </w:p>
    <w:p w14:paraId="0458D04F" w14:textId="3B3DFC7F" w:rsidR="00890A6B" w:rsidRPr="00890A6B" w:rsidRDefault="00890A6B" w:rsidP="00890A6B">
      <w:pPr>
        <w:spacing w:after="0" w:line="240" w:lineRule="auto"/>
        <w:ind w:left="0" w:right="0"/>
        <w:rPr>
          <w:szCs w:val="20"/>
        </w:rPr>
      </w:pPr>
    </w:p>
    <w:p w14:paraId="5E3C159A" w14:textId="77777777" w:rsidR="00890A6B" w:rsidRPr="00890A6B" w:rsidRDefault="00890A6B" w:rsidP="00890A6B">
      <w:pPr>
        <w:spacing w:after="0" w:line="240" w:lineRule="auto"/>
        <w:ind w:left="0" w:right="0"/>
        <w:rPr>
          <w:szCs w:val="20"/>
        </w:rPr>
      </w:pPr>
    </w:p>
    <w:p w14:paraId="4215A9E9" w14:textId="781828D5" w:rsidR="00890A6B" w:rsidRPr="00890A6B" w:rsidRDefault="00890A6B" w:rsidP="00890A6B">
      <w:pPr>
        <w:spacing w:after="0" w:line="240" w:lineRule="auto"/>
        <w:ind w:left="0" w:right="0"/>
        <w:rPr>
          <w:szCs w:val="20"/>
        </w:rPr>
      </w:pPr>
    </w:p>
    <w:p w14:paraId="542417E0" w14:textId="77777777" w:rsidR="00890A6B" w:rsidRPr="00890A6B" w:rsidRDefault="00890A6B" w:rsidP="00890A6B">
      <w:pPr>
        <w:tabs>
          <w:tab w:val="left" w:pos="3495"/>
        </w:tabs>
        <w:spacing w:after="0" w:line="240" w:lineRule="auto"/>
        <w:ind w:left="0" w:right="0"/>
        <w:rPr>
          <w:szCs w:val="20"/>
        </w:rPr>
      </w:pPr>
      <w:r w:rsidRPr="00890A6B">
        <w:rPr>
          <w:szCs w:val="20"/>
        </w:rPr>
        <w:tab/>
        <w:t>2</w:t>
      </w:r>
    </w:p>
    <w:p w14:paraId="07B4CA1D" w14:textId="608F2C5D" w:rsidR="00890A6B" w:rsidRPr="00890A6B" w:rsidRDefault="00890A6B" w:rsidP="00890A6B">
      <w:pPr>
        <w:spacing w:after="0" w:line="240" w:lineRule="auto"/>
        <w:ind w:left="0" w:right="0"/>
        <w:rPr>
          <w:szCs w:val="20"/>
        </w:rPr>
      </w:pPr>
      <w:r w:rsidRPr="00890A6B">
        <w:rPr>
          <w:szCs w:val="20"/>
        </w:rPr>
        <w:br w:type="page"/>
      </w:r>
      <w:r w:rsidRPr="00890A6B">
        <w:rPr>
          <w:szCs w:val="20"/>
        </w:rPr>
        <w:lastRenderedPageBreak/>
        <w:t xml:space="preserve"> </w:t>
      </w:r>
    </w:p>
    <w:p w14:paraId="3DBA76EE" w14:textId="5CBC4754" w:rsidR="00890A6B" w:rsidRPr="00890A6B" w:rsidRDefault="00890A6B" w:rsidP="00890A6B">
      <w:pPr>
        <w:spacing w:after="0" w:line="240" w:lineRule="auto"/>
        <w:ind w:left="0" w:right="0"/>
        <w:rPr>
          <w:szCs w:val="20"/>
        </w:rPr>
      </w:pPr>
    </w:p>
    <w:p w14:paraId="35714B5F" w14:textId="467F8201" w:rsidR="00890A6B" w:rsidRPr="00890A6B" w:rsidRDefault="00890A6B" w:rsidP="00890A6B">
      <w:pPr>
        <w:spacing w:after="0" w:line="240" w:lineRule="auto"/>
        <w:ind w:left="0" w:right="0"/>
        <w:rPr>
          <w:szCs w:val="20"/>
        </w:rPr>
      </w:pPr>
    </w:p>
    <w:p w14:paraId="56655D38" w14:textId="14F733BB" w:rsidR="00890A6B" w:rsidRPr="00890A6B" w:rsidRDefault="00890A6B" w:rsidP="00890A6B">
      <w:pPr>
        <w:spacing w:after="0" w:line="240" w:lineRule="auto"/>
        <w:ind w:left="0" w:right="-1843"/>
        <w:rPr>
          <w:szCs w:val="20"/>
        </w:rPr>
      </w:pPr>
      <w:r w:rsidRPr="00890A6B">
        <w:rPr>
          <w:szCs w:val="20"/>
        </w:rPr>
        <w:t xml:space="preserve">                                                                                                                                                             </w:t>
      </w:r>
    </w:p>
    <w:p w14:paraId="09B601CB" w14:textId="10F5CA51" w:rsidR="00890A6B" w:rsidRPr="00890A6B" w:rsidRDefault="00890A6B" w:rsidP="00890A6B">
      <w:pPr>
        <w:spacing w:after="0" w:line="240" w:lineRule="auto"/>
        <w:ind w:left="0" w:right="0"/>
        <w:rPr>
          <w:szCs w:val="20"/>
        </w:rPr>
      </w:pPr>
      <w:r w:rsidRPr="00890A6B">
        <w:rPr>
          <w:szCs w:val="20"/>
        </w:rPr>
        <w:t xml:space="preserve">                                                                                                                 </w:t>
      </w:r>
    </w:p>
    <w:p w14:paraId="266F710F" w14:textId="445879DB" w:rsidR="00890A6B" w:rsidRPr="00890A6B" w:rsidRDefault="00890A6B" w:rsidP="00890A6B">
      <w:pPr>
        <w:spacing w:after="0" w:line="240" w:lineRule="auto"/>
        <w:ind w:left="720" w:right="0"/>
        <w:contextualSpacing/>
        <w:rPr>
          <w:szCs w:val="20"/>
        </w:rPr>
      </w:pPr>
    </w:p>
    <w:p w14:paraId="1C511BA7" w14:textId="6FA5D2A9" w:rsidR="00890A6B" w:rsidRPr="00890A6B" w:rsidRDefault="00EA3CE3" w:rsidP="00890A6B">
      <w:pPr>
        <w:numPr>
          <w:ilvl w:val="0"/>
          <w:numId w:val="20"/>
        </w:numPr>
        <w:spacing w:after="0" w:line="240" w:lineRule="auto"/>
        <w:ind w:right="0"/>
        <w:contextualSpacing/>
        <w:rPr>
          <w:szCs w:val="20"/>
        </w:rPr>
      </w:pPr>
      <w:r w:rsidRPr="00EA3CE3">
        <w:rPr>
          <w:noProof/>
          <w:szCs w:val="20"/>
        </w:rPr>
        <mc:AlternateContent>
          <mc:Choice Requires="wps">
            <w:drawing>
              <wp:anchor distT="45720" distB="45720" distL="114300" distR="114300" simplePos="0" relativeHeight="251666445" behindDoc="0" locked="0" layoutInCell="1" allowOverlap="1" wp14:anchorId="4F9F5DB5" wp14:editId="744908E7">
                <wp:simplePos x="0" y="0"/>
                <wp:positionH relativeFrom="column">
                  <wp:posOffset>3513455</wp:posOffset>
                </wp:positionH>
                <wp:positionV relativeFrom="paragraph">
                  <wp:posOffset>10160</wp:posOffset>
                </wp:positionV>
                <wp:extent cx="2583815" cy="2124075"/>
                <wp:effectExtent l="0" t="0" r="6985" b="9525"/>
                <wp:wrapSquare wrapText="bothSides"/>
                <wp:docPr id="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2124075"/>
                        </a:xfrm>
                        <a:prstGeom prst="rect">
                          <a:avLst/>
                        </a:prstGeom>
                        <a:solidFill>
                          <a:srgbClr val="FFFFFF"/>
                        </a:solidFill>
                        <a:ln w="9525">
                          <a:noFill/>
                          <a:miter lim="800000"/>
                          <a:headEnd/>
                          <a:tailEnd/>
                        </a:ln>
                      </wps:spPr>
                      <wps:txbx>
                        <w:txbxContent>
                          <w:p w14:paraId="6112A353" w14:textId="6B7156E4" w:rsidR="00EA3CE3" w:rsidRDefault="0096112D" w:rsidP="00EA3CE3">
                            <w:pPr>
                              <w:ind w:left="0"/>
                            </w:pPr>
                            <w:r w:rsidRPr="0096112D">
                              <w:drawing>
                                <wp:inline distT="0" distB="0" distL="0" distR="0" wp14:anchorId="3A14C522" wp14:editId="110C2185">
                                  <wp:extent cx="2392045" cy="1997710"/>
                                  <wp:effectExtent l="0" t="0" r="8255" b="254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2045" cy="19977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F5DB5" id="_x0000_s1029" type="#_x0000_t202" style="position:absolute;left:0;text-align:left;margin-left:276.65pt;margin-top:.8pt;width:203.45pt;height:167.25pt;z-index:2516664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" stroked="f">
                <v:textbox>
                  <w:txbxContent>
                    <w:p w14:paraId="6112A353" w14:textId="6B7156E4" w:rsidR="00EA3CE3" w:rsidRDefault="0096112D" w:rsidP="00EA3CE3">
                      <w:pPr>
                        <w:ind w:left="0"/>
                      </w:pPr>
                      <w:r w:rsidRPr="0096112D">
                        <w:drawing>
                          <wp:inline distT="0" distB="0" distL="0" distR="0" wp14:anchorId="3A14C522" wp14:editId="110C2185">
                            <wp:extent cx="2392045" cy="1997710"/>
                            <wp:effectExtent l="0" t="0" r="8255" b="254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2045" cy="1997710"/>
                                    </a:xfrm>
                                    <a:prstGeom prst="rect">
                                      <a:avLst/>
                                    </a:prstGeom>
                                    <a:noFill/>
                                    <a:ln>
                                      <a:noFill/>
                                    </a:ln>
                                  </pic:spPr>
                                </pic:pic>
                              </a:graphicData>
                            </a:graphic>
                          </wp:inline>
                        </w:drawing>
                      </w:r>
                    </w:p>
                  </w:txbxContent>
                </v:textbox>
                <w10:wrap type="square"/>
              </v:shape>
            </w:pict>
          </mc:Fallback>
        </mc:AlternateContent>
      </w:r>
      <w:r w:rsidR="00890A6B" w:rsidRPr="00890A6B">
        <w:rPr>
          <w:szCs w:val="20"/>
        </w:rPr>
        <w:t>Använd Seldingerteknik. Ledare finns i paketet.</w:t>
      </w:r>
    </w:p>
    <w:p w14:paraId="6E9E88EB" w14:textId="7CCE4759" w:rsidR="00890A6B" w:rsidRPr="00890A6B" w:rsidRDefault="00890A6B" w:rsidP="00890A6B">
      <w:pPr>
        <w:spacing w:after="0" w:line="240" w:lineRule="auto"/>
        <w:ind w:left="0" w:right="0"/>
        <w:rPr>
          <w:szCs w:val="20"/>
        </w:rPr>
      </w:pPr>
    </w:p>
    <w:p w14:paraId="52F78280" w14:textId="77777777" w:rsidR="00890A6B" w:rsidRPr="00890A6B" w:rsidRDefault="00890A6B" w:rsidP="00890A6B">
      <w:pPr>
        <w:numPr>
          <w:ilvl w:val="0"/>
          <w:numId w:val="20"/>
        </w:numPr>
        <w:spacing w:after="0" w:line="240" w:lineRule="auto"/>
        <w:ind w:right="0"/>
        <w:contextualSpacing/>
        <w:rPr>
          <w:szCs w:val="20"/>
        </w:rPr>
      </w:pPr>
      <w:r w:rsidRPr="00890A6B">
        <w:rPr>
          <w:szCs w:val="20"/>
        </w:rPr>
        <w:t xml:space="preserve">a) Dilatatorn (blå) förs in i introducern  (vit). </w:t>
      </w:r>
    </w:p>
    <w:p w14:paraId="7C564E53" w14:textId="77777777" w:rsidR="00890A6B" w:rsidRPr="00890A6B" w:rsidRDefault="00890A6B" w:rsidP="00890A6B">
      <w:pPr>
        <w:spacing w:after="0" w:line="240" w:lineRule="auto"/>
        <w:ind w:left="720" w:right="0"/>
        <w:contextualSpacing/>
        <w:rPr>
          <w:szCs w:val="20"/>
        </w:rPr>
      </w:pPr>
    </w:p>
    <w:p w14:paraId="1607C097" w14:textId="77777777" w:rsidR="00890A6B" w:rsidRPr="00890A6B" w:rsidRDefault="00890A6B" w:rsidP="00890A6B">
      <w:pPr>
        <w:spacing w:after="0" w:line="240" w:lineRule="auto"/>
        <w:ind w:left="720" w:right="0"/>
        <w:contextualSpacing/>
        <w:rPr>
          <w:szCs w:val="20"/>
        </w:rPr>
      </w:pPr>
    </w:p>
    <w:p w14:paraId="42740CD7" w14:textId="77777777" w:rsidR="00890A6B" w:rsidRPr="00890A6B" w:rsidRDefault="00890A6B" w:rsidP="00890A6B">
      <w:pPr>
        <w:spacing w:after="0" w:line="240" w:lineRule="auto"/>
        <w:ind w:left="720" w:right="0"/>
        <w:contextualSpacing/>
        <w:rPr>
          <w:szCs w:val="20"/>
        </w:rPr>
      </w:pPr>
    </w:p>
    <w:p w14:paraId="791D5F7B" w14:textId="77777777" w:rsidR="00890A6B" w:rsidRPr="00890A6B" w:rsidRDefault="00890A6B" w:rsidP="00890A6B">
      <w:pPr>
        <w:spacing w:after="0" w:line="240" w:lineRule="auto"/>
        <w:ind w:left="720" w:right="0"/>
        <w:contextualSpacing/>
        <w:rPr>
          <w:szCs w:val="20"/>
        </w:rPr>
      </w:pPr>
    </w:p>
    <w:p w14:paraId="76E4E78B" w14:textId="77777777" w:rsidR="00890A6B" w:rsidRPr="00890A6B" w:rsidRDefault="00890A6B" w:rsidP="00890A6B">
      <w:pPr>
        <w:spacing w:after="0" w:line="240" w:lineRule="auto"/>
        <w:ind w:left="720" w:right="0"/>
        <w:contextualSpacing/>
        <w:rPr>
          <w:szCs w:val="20"/>
        </w:rPr>
      </w:pPr>
    </w:p>
    <w:p w14:paraId="4693B50F" w14:textId="77777777" w:rsidR="00890A6B" w:rsidRPr="00890A6B" w:rsidRDefault="00890A6B" w:rsidP="00890A6B">
      <w:pPr>
        <w:spacing w:after="0" w:line="240" w:lineRule="auto"/>
        <w:ind w:left="720" w:right="0"/>
        <w:contextualSpacing/>
        <w:rPr>
          <w:szCs w:val="20"/>
        </w:rPr>
      </w:pPr>
    </w:p>
    <w:p w14:paraId="2B95DA24" w14:textId="201A5970" w:rsidR="00890A6B" w:rsidRPr="00890A6B" w:rsidRDefault="00890A6B" w:rsidP="00890A6B">
      <w:pPr>
        <w:spacing w:after="0" w:line="240" w:lineRule="auto"/>
        <w:ind w:left="720" w:right="0"/>
        <w:contextualSpacing/>
        <w:rPr>
          <w:szCs w:val="20"/>
        </w:rPr>
      </w:pPr>
    </w:p>
    <w:p w14:paraId="2EDE5AD1" w14:textId="0DED2EA3" w:rsidR="00890A6B" w:rsidRPr="00890A6B" w:rsidRDefault="00890A6B" w:rsidP="00890A6B">
      <w:pPr>
        <w:spacing w:after="0" w:line="240" w:lineRule="auto"/>
        <w:ind w:left="720" w:right="0"/>
        <w:contextualSpacing/>
        <w:rPr>
          <w:szCs w:val="20"/>
        </w:rPr>
      </w:pPr>
    </w:p>
    <w:p w14:paraId="234EBF32" w14:textId="1DD08BBC" w:rsidR="00890A6B" w:rsidRPr="00890A6B" w:rsidRDefault="00890A6B" w:rsidP="00890A6B">
      <w:pPr>
        <w:spacing w:after="0" w:line="240" w:lineRule="auto"/>
        <w:ind w:left="720" w:right="0"/>
        <w:contextualSpacing/>
        <w:rPr>
          <w:szCs w:val="20"/>
        </w:rPr>
      </w:pPr>
      <w:r w:rsidRPr="00890A6B">
        <w:rPr>
          <w:szCs w:val="20"/>
        </w:rPr>
        <w:t xml:space="preserve">                                                                        4a</w:t>
      </w:r>
    </w:p>
    <w:p w14:paraId="1F09AEA4" w14:textId="591CF9D0" w:rsidR="00890A6B" w:rsidRPr="00890A6B" w:rsidRDefault="00890A6B" w:rsidP="00890A6B">
      <w:pPr>
        <w:spacing w:after="0" w:line="240" w:lineRule="auto"/>
        <w:ind w:left="720" w:right="0"/>
        <w:contextualSpacing/>
        <w:rPr>
          <w:szCs w:val="20"/>
        </w:rPr>
      </w:pPr>
    </w:p>
    <w:p w14:paraId="517D9C60" w14:textId="2985DD8C" w:rsidR="00890A6B" w:rsidRPr="00890A6B" w:rsidRDefault="008A2EEA" w:rsidP="00890A6B">
      <w:pPr>
        <w:spacing w:after="0" w:line="240" w:lineRule="auto"/>
        <w:ind w:left="720" w:right="0"/>
        <w:contextualSpacing/>
        <w:rPr>
          <w:szCs w:val="20"/>
        </w:rPr>
      </w:pPr>
      <w:r w:rsidRPr="008A2EEA">
        <w:rPr>
          <w:noProof/>
          <w:szCs w:val="20"/>
        </w:rPr>
        <mc:AlternateContent>
          <mc:Choice Requires="wps">
            <w:drawing>
              <wp:anchor distT="45720" distB="45720" distL="114300" distR="114300" simplePos="0" relativeHeight="251668493" behindDoc="0" locked="0" layoutInCell="1" allowOverlap="1" wp14:anchorId="2F445E7C" wp14:editId="35357C7B">
                <wp:simplePos x="0" y="0"/>
                <wp:positionH relativeFrom="column">
                  <wp:posOffset>3608705</wp:posOffset>
                </wp:positionH>
                <wp:positionV relativeFrom="paragraph">
                  <wp:posOffset>150495</wp:posOffset>
                </wp:positionV>
                <wp:extent cx="2733675" cy="2886075"/>
                <wp:effectExtent l="0" t="0" r="9525" b="9525"/>
                <wp:wrapSquare wrapText="bothSides"/>
                <wp:docPr id="1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886075"/>
                        </a:xfrm>
                        <a:prstGeom prst="rect">
                          <a:avLst/>
                        </a:prstGeom>
                        <a:solidFill>
                          <a:srgbClr val="FFFFFF"/>
                        </a:solidFill>
                        <a:ln w="9525">
                          <a:noFill/>
                          <a:miter lim="800000"/>
                          <a:headEnd/>
                          <a:tailEnd/>
                        </a:ln>
                      </wps:spPr>
                      <wps:txbx>
                        <w:txbxContent>
                          <w:p w14:paraId="0B9B1B26" w14:textId="4292C0B5" w:rsidR="008A2EEA" w:rsidRDefault="0096112D" w:rsidP="008A2EEA">
                            <w:pPr>
                              <w:ind w:left="0"/>
                            </w:pPr>
                            <w:r w:rsidRPr="0096112D">
                              <w:drawing>
                                <wp:inline distT="0" distB="0" distL="0" distR="0" wp14:anchorId="7E555989" wp14:editId="48F6E3EC">
                                  <wp:extent cx="2232025" cy="2785745"/>
                                  <wp:effectExtent l="0" t="0" r="0"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2025" cy="2785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45E7C" id="_x0000_s1030" type="#_x0000_t202" style="position:absolute;left:0;text-align:left;margin-left:284.15pt;margin-top:11.85pt;width:215.25pt;height:227.25pt;z-index:2516684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" stroked="f">
                <v:textbox>
                  <w:txbxContent>
                    <w:p w14:paraId="0B9B1B26" w14:textId="4292C0B5" w:rsidR="008A2EEA" w:rsidRDefault="0096112D" w:rsidP="008A2EEA">
                      <w:pPr>
                        <w:ind w:left="0"/>
                      </w:pPr>
                      <w:r w:rsidRPr="0096112D">
                        <w:drawing>
                          <wp:inline distT="0" distB="0" distL="0" distR="0" wp14:anchorId="7E555989" wp14:editId="48F6E3EC">
                            <wp:extent cx="2232025" cy="2785745"/>
                            <wp:effectExtent l="0" t="0" r="0" b="0"/>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2025" cy="2785745"/>
                                    </a:xfrm>
                                    <a:prstGeom prst="rect">
                                      <a:avLst/>
                                    </a:prstGeom>
                                    <a:noFill/>
                                    <a:ln>
                                      <a:noFill/>
                                    </a:ln>
                                  </pic:spPr>
                                </pic:pic>
                              </a:graphicData>
                            </a:graphic>
                          </wp:inline>
                        </w:drawing>
                      </w:r>
                    </w:p>
                  </w:txbxContent>
                </v:textbox>
                <w10:wrap type="square"/>
              </v:shape>
            </w:pict>
          </mc:Fallback>
        </mc:AlternateContent>
      </w:r>
    </w:p>
    <w:p w14:paraId="5AE4DDB3" w14:textId="5DDAAF59" w:rsidR="00890A6B" w:rsidRPr="00890A6B" w:rsidRDefault="00890A6B" w:rsidP="00890A6B">
      <w:pPr>
        <w:spacing w:after="0" w:line="240" w:lineRule="auto"/>
        <w:ind w:left="720" w:right="0"/>
        <w:contextualSpacing/>
        <w:rPr>
          <w:szCs w:val="20"/>
        </w:rPr>
      </w:pPr>
      <w:r w:rsidRPr="00890A6B">
        <w:rPr>
          <w:szCs w:val="20"/>
        </w:rPr>
        <w:t>b) Introducern träs över ledaren.</w:t>
      </w:r>
    </w:p>
    <w:p w14:paraId="1919F92A" w14:textId="7DE74824" w:rsidR="00890A6B" w:rsidRPr="00890A6B" w:rsidRDefault="00890A6B" w:rsidP="00890A6B">
      <w:pPr>
        <w:spacing w:after="0" w:line="240" w:lineRule="auto"/>
        <w:ind w:left="0" w:right="0"/>
        <w:rPr>
          <w:szCs w:val="20"/>
        </w:rPr>
      </w:pPr>
    </w:p>
    <w:p w14:paraId="147891A2" w14:textId="77777777" w:rsidR="00890A6B" w:rsidRPr="00890A6B" w:rsidRDefault="00890A6B" w:rsidP="00890A6B">
      <w:pPr>
        <w:spacing w:after="0" w:line="240" w:lineRule="auto"/>
        <w:ind w:left="0" w:right="0"/>
        <w:rPr>
          <w:szCs w:val="20"/>
        </w:rPr>
      </w:pPr>
    </w:p>
    <w:p w14:paraId="7077B15D" w14:textId="77777777" w:rsidR="00890A6B" w:rsidRPr="00890A6B" w:rsidRDefault="00890A6B" w:rsidP="00890A6B">
      <w:pPr>
        <w:spacing w:after="0" w:line="240" w:lineRule="auto"/>
        <w:ind w:left="0" w:right="0"/>
        <w:rPr>
          <w:szCs w:val="20"/>
        </w:rPr>
      </w:pPr>
    </w:p>
    <w:p w14:paraId="3ADC41DC" w14:textId="77777777" w:rsidR="00890A6B" w:rsidRPr="00890A6B" w:rsidRDefault="00890A6B" w:rsidP="00890A6B">
      <w:pPr>
        <w:spacing w:after="0" w:line="240" w:lineRule="auto"/>
        <w:ind w:left="0" w:right="0"/>
        <w:rPr>
          <w:szCs w:val="20"/>
        </w:rPr>
      </w:pPr>
    </w:p>
    <w:p w14:paraId="2ED75F2D" w14:textId="77777777" w:rsidR="00890A6B" w:rsidRPr="00890A6B" w:rsidRDefault="00890A6B" w:rsidP="00890A6B">
      <w:pPr>
        <w:spacing w:after="0" w:line="240" w:lineRule="auto"/>
        <w:ind w:left="0" w:right="0"/>
        <w:rPr>
          <w:szCs w:val="20"/>
        </w:rPr>
      </w:pPr>
    </w:p>
    <w:p w14:paraId="176B1B6A" w14:textId="77777777" w:rsidR="00890A6B" w:rsidRPr="00890A6B" w:rsidRDefault="00890A6B" w:rsidP="00890A6B">
      <w:pPr>
        <w:spacing w:after="0" w:line="240" w:lineRule="auto"/>
        <w:ind w:left="0" w:right="0"/>
        <w:rPr>
          <w:szCs w:val="20"/>
        </w:rPr>
      </w:pPr>
    </w:p>
    <w:p w14:paraId="030771BA" w14:textId="77777777" w:rsidR="00890A6B" w:rsidRPr="00890A6B" w:rsidRDefault="00890A6B" w:rsidP="00890A6B">
      <w:pPr>
        <w:spacing w:after="0" w:line="240" w:lineRule="auto"/>
        <w:ind w:left="0" w:right="0"/>
        <w:rPr>
          <w:szCs w:val="20"/>
        </w:rPr>
      </w:pPr>
    </w:p>
    <w:p w14:paraId="4FA2933C" w14:textId="77777777" w:rsidR="00890A6B" w:rsidRPr="00890A6B" w:rsidRDefault="00890A6B" w:rsidP="00890A6B">
      <w:pPr>
        <w:spacing w:after="0" w:line="240" w:lineRule="auto"/>
        <w:ind w:left="0" w:right="0"/>
        <w:rPr>
          <w:szCs w:val="20"/>
        </w:rPr>
      </w:pPr>
    </w:p>
    <w:p w14:paraId="2AF73426" w14:textId="77777777" w:rsidR="00890A6B" w:rsidRPr="00890A6B" w:rsidRDefault="00890A6B" w:rsidP="00890A6B">
      <w:pPr>
        <w:spacing w:after="0" w:line="240" w:lineRule="auto"/>
        <w:ind w:left="0" w:right="0"/>
        <w:rPr>
          <w:szCs w:val="20"/>
        </w:rPr>
      </w:pPr>
    </w:p>
    <w:p w14:paraId="68986DFE" w14:textId="77777777" w:rsidR="00890A6B" w:rsidRPr="00890A6B" w:rsidRDefault="00890A6B" w:rsidP="00890A6B">
      <w:pPr>
        <w:spacing w:after="0" w:line="240" w:lineRule="auto"/>
        <w:ind w:left="0" w:right="0"/>
        <w:rPr>
          <w:szCs w:val="20"/>
        </w:rPr>
      </w:pPr>
    </w:p>
    <w:p w14:paraId="3AC0A176" w14:textId="77777777" w:rsidR="00890A6B" w:rsidRPr="00890A6B" w:rsidRDefault="00890A6B" w:rsidP="00890A6B">
      <w:pPr>
        <w:spacing w:after="0" w:line="240" w:lineRule="auto"/>
        <w:ind w:left="0" w:right="0"/>
        <w:rPr>
          <w:szCs w:val="20"/>
        </w:rPr>
      </w:pPr>
    </w:p>
    <w:p w14:paraId="0AFEECD5" w14:textId="77777777" w:rsidR="00890A6B" w:rsidRPr="00890A6B" w:rsidRDefault="00890A6B" w:rsidP="00890A6B">
      <w:pPr>
        <w:spacing w:after="0" w:line="240" w:lineRule="auto"/>
        <w:ind w:left="0" w:right="0"/>
        <w:rPr>
          <w:szCs w:val="20"/>
        </w:rPr>
      </w:pPr>
    </w:p>
    <w:p w14:paraId="70D06D5C" w14:textId="77777777" w:rsidR="00890A6B" w:rsidRPr="00890A6B" w:rsidRDefault="00890A6B" w:rsidP="00890A6B">
      <w:pPr>
        <w:tabs>
          <w:tab w:val="left" w:pos="1304"/>
          <w:tab w:val="left" w:pos="5235"/>
        </w:tabs>
        <w:spacing w:after="0" w:line="240" w:lineRule="auto"/>
        <w:ind w:left="0" w:right="0"/>
        <w:rPr>
          <w:szCs w:val="20"/>
        </w:rPr>
      </w:pPr>
      <w:r w:rsidRPr="00890A6B">
        <w:rPr>
          <w:szCs w:val="20"/>
        </w:rPr>
        <w:t xml:space="preserve">         </w:t>
      </w:r>
      <w:r w:rsidRPr="00890A6B">
        <w:rPr>
          <w:szCs w:val="20"/>
        </w:rPr>
        <w:tab/>
      </w:r>
      <w:r w:rsidRPr="00890A6B">
        <w:rPr>
          <w:szCs w:val="20"/>
        </w:rPr>
        <w:tab/>
        <w:t>4b</w:t>
      </w:r>
    </w:p>
    <w:p w14:paraId="0700554A" w14:textId="367DF9C2" w:rsidR="00890A6B" w:rsidRPr="00890A6B" w:rsidRDefault="00890A6B" w:rsidP="00890A6B">
      <w:pPr>
        <w:spacing w:after="0" w:line="240" w:lineRule="auto"/>
        <w:ind w:left="0" w:right="0"/>
        <w:rPr>
          <w:szCs w:val="20"/>
        </w:rPr>
      </w:pPr>
      <w:r w:rsidRPr="00890A6B">
        <w:rPr>
          <w:szCs w:val="20"/>
        </w:rPr>
        <w:br w:type="page"/>
      </w:r>
      <w:r w:rsidRPr="00890A6B">
        <w:rPr>
          <w:szCs w:val="20"/>
        </w:rPr>
        <w:lastRenderedPageBreak/>
        <w:tab/>
      </w:r>
      <w:r w:rsidRPr="00890A6B">
        <w:rPr>
          <w:szCs w:val="20"/>
        </w:rPr>
        <w:tab/>
      </w:r>
    </w:p>
    <w:p w14:paraId="32D4BCE5" w14:textId="77777777" w:rsidR="00890A6B" w:rsidRPr="00890A6B" w:rsidRDefault="00890A6B" w:rsidP="00890A6B">
      <w:pPr>
        <w:spacing w:after="0" w:line="240" w:lineRule="auto"/>
        <w:ind w:left="0" w:right="0"/>
        <w:rPr>
          <w:szCs w:val="20"/>
        </w:rPr>
      </w:pPr>
    </w:p>
    <w:p w14:paraId="265F5BD5" w14:textId="7B8E77E0" w:rsidR="00890A6B" w:rsidRPr="00890A6B" w:rsidRDefault="003D02BA" w:rsidP="00890A6B">
      <w:pPr>
        <w:spacing w:after="0" w:line="240" w:lineRule="auto"/>
        <w:ind w:left="720" w:right="0"/>
        <w:contextualSpacing/>
        <w:rPr>
          <w:szCs w:val="20"/>
        </w:rPr>
      </w:pPr>
      <w:r w:rsidRPr="00DC77AC">
        <w:rPr>
          <w:noProof/>
          <w:szCs w:val="20"/>
        </w:rPr>
        <mc:AlternateContent>
          <mc:Choice Requires="wps">
            <w:drawing>
              <wp:anchor distT="45720" distB="45720" distL="114300" distR="114300" simplePos="0" relativeHeight="251670541" behindDoc="0" locked="0" layoutInCell="1" allowOverlap="1" wp14:anchorId="78A40DEF" wp14:editId="18D6E019">
                <wp:simplePos x="0" y="0"/>
                <wp:positionH relativeFrom="column">
                  <wp:posOffset>2722880</wp:posOffset>
                </wp:positionH>
                <wp:positionV relativeFrom="paragraph">
                  <wp:posOffset>120650</wp:posOffset>
                </wp:positionV>
                <wp:extent cx="3924300" cy="4367530"/>
                <wp:effectExtent l="0" t="0" r="0" b="0"/>
                <wp:wrapSquare wrapText="bothSides"/>
                <wp:docPr id="1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4367530"/>
                        </a:xfrm>
                        <a:prstGeom prst="rect">
                          <a:avLst/>
                        </a:prstGeom>
                        <a:solidFill>
                          <a:srgbClr val="FFFFFF"/>
                        </a:solidFill>
                        <a:ln w="9525">
                          <a:noFill/>
                          <a:miter lim="800000"/>
                          <a:headEnd/>
                          <a:tailEnd/>
                        </a:ln>
                      </wps:spPr>
                      <wps:txbx>
                        <w:txbxContent>
                          <w:p w14:paraId="297BAC69" w14:textId="3C76CC2A" w:rsidR="00DC77AC" w:rsidRDefault="0096112D" w:rsidP="003D02BA">
                            <w:pPr>
                              <w:ind w:left="0"/>
                            </w:pPr>
                            <w:r w:rsidRPr="0096112D">
                              <w:drawing>
                                <wp:inline distT="0" distB="0" distL="0" distR="0" wp14:anchorId="0B5D88AF" wp14:editId="17F8BCFC">
                                  <wp:extent cx="3571875" cy="4219575"/>
                                  <wp:effectExtent l="0" t="0" r="9525" b="9525"/>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1875" cy="4219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40DEF" id="_x0000_s1031" type="#_x0000_t202" style="position:absolute;left:0;text-align:left;margin-left:214.4pt;margin-top:9.5pt;width:309pt;height:343.9pt;z-index:2516705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" stroked="f">
                <v:textbox>
                  <w:txbxContent>
                    <w:p w14:paraId="297BAC69" w14:textId="3C76CC2A" w:rsidR="00DC77AC" w:rsidRDefault="0096112D" w:rsidP="003D02BA">
                      <w:pPr>
                        <w:ind w:left="0"/>
                      </w:pPr>
                      <w:r w:rsidRPr="0096112D">
                        <w:drawing>
                          <wp:inline distT="0" distB="0" distL="0" distR="0" wp14:anchorId="0B5D88AF" wp14:editId="17F8BCFC">
                            <wp:extent cx="3571875" cy="4219575"/>
                            <wp:effectExtent l="0" t="0" r="9525" b="9525"/>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1875" cy="4219575"/>
                                    </a:xfrm>
                                    <a:prstGeom prst="rect">
                                      <a:avLst/>
                                    </a:prstGeom>
                                    <a:noFill/>
                                    <a:ln>
                                      <a:noFill/>
                                    </a:ln>
                                  </pic:spPr>
                                </pic:pic>
                              </a:graphicData>
                            </a:graphic>
                          </wp:inline>
                        </w:drawing>
                      </w:r>
                    </w:p>
                  </w:txbxContent>
                </v:textbox>
                <w10:wrap type="square"/>
              </v:shape>
            </w:pict>
          </mc:Fallback>
        </mc:AlternateContent>
      </w:r>
    </w:p>
    <w:p w14:paraId="3352CE86" w14:textId="0B34A968" w:rsidR="00890A6B" w:rsidRPr="00890A6B" w:rsidRDefault="00890A6B" w:rsidP="00890A6B">
      <w:pPr>
        <w:spacing w:after="0" w:line="240" w:lineRule="auto"/>
        <w:ind w:left="720" w:right="0"/>
        <w:contextualSpacing/>
        <w:rPr>
          <w:szCs w:val="20"/>
        </w:rPr>
      </w:pPr>
    </w:p>
    <w:p w14:paraId="0AC9C3D9" w14:textId="4F53441E" w:rsidR="00890A6B" w:rsidRPr="00890A6B" w:rsidRDefault="00890A6B" w:rsidP="00890A6B">
      <w:pPr>
        <w:numPr>
          <w:ilvl w:val="0"/>
          <w:numId w:val="20"/>
        </w:numPr>
        <w:spacing w:after="0" w:line="240" w:lineRule="auto"/>
        <w:ind w:right="0"/>
        <w:contextualSpacing/>
        <w:rPr>
          <w:szCs w:val="20"/>
        </w:rPr>
      </w:pPr>
      <w:r w:rsidRPr="00890A6B">
        <w:rPr>
          <w:szCs w:val="20"/>
        </w:rPr>
        <w:t>Därefter träs strumpan över elektroden.</w:t>
      </w:r>
    </w:p>
    <w:p w14:paraId="796B1526" w14:textId="3561D059" w:rsidR="00890A6B" w:rsidRPr="00890A6B" w:rsidRDefault="00890A6B" w:rsidP="00890A6B">
      <w:pPr>
        <w:spacing w:after="0" w:line="240" w:lineRule="auto"/>
        <w:ind w:left="0" w:right="0"/>
        <w:rPr>
          <w:szCs w:val="20"/>
        </w:rPr>
      </w:pPr>
    </w:p>
    <w:p w14:paraId="1C175149" w14:textId="47E20EE4" w:rsidR="00890A6B" w:rsidRPr="00890A6B" w:rsidRDefault="00890A6B" w:rsidP="00890A6B">
      <w:pPr>
        <w:spacing w:after="0" w:line="240" w:lineRule="auto"/>
        <w:ind w:left="0" w:right="0"/>
        <w:rPr>
          <w:szCs w:val="20"/>
        </w:rPr>
      </w:pPr>
    </w:p>
    <w:p w14:paraId="4596285F" w14:textId="2F1C94B7" w:rsidR="00890A6B" w:rsidRPr="00890A6B" w:rsidRDefault="00890A6B" w:rsidP="00890A6B">
      <w:pPr>
        <w:spacing w:after="0" w:line="240" w:lineRule="auto"/>
        <w:ind w:left="0" w:right="0"/>
        <w:rPr>
          <w:szCs w:val="20"/>
        </w:rPr>
      </w:pPr>
    </w:p>
    <w:p w14:paraId="2C97AFF6" w14:textId="77777777" w:rsidR="00890A6B" w:rsidRPr="00890A6B" w:rsidRDefault="00890A6B" w:rsidP="00890A6B">
      <w:pPr>
        <w:spacing w:after="0" w:line="240" w:lineRule="auto"/>
        <w:ind w:left="0" w:right="0"/>
        <w:rPr>
          <w:szCs w:val="20"/>
        </w:rPr>
      </w:pPr>
    </w:p>
    <w:p w14:paraId="524635FA" w14:textId="77777777" w:rsidR="00890A6B" w:rsidRPr="00890A6B" w:rsidRDefault="00890A6B" w:rsidP="00890A6B">
      <w:pPr>
        <w:spacing w:after="0" w:line="240" w:lineRule="auto"/>
        <w:ind w:left="0" w:right="0"/>
        <w:rPr>
          <w:szCs w:val="20"/>
        </w:rPr>
      </w:pPr>
    </w:p>
    <w:p w14:paraId="6A9187D7" w14:textId="77777777" w:rsidR="00890A6B" w:rsidRPr="00890A6B" w:rsidRDefault="00890A6B" w:rsidP="00890A6B">
      <w:pPr>
        <w:spacing w:after="0" w:line="240" w:lineRule="auto"/>
        <w:ind w:left="0" w:right="0"/>
        <w:rPr>
          <w:szCs w:val="20"/>
        </w:rPr>
      </w:pPr>
    </w:p>
    <w:p w14:paraId="6C154301" w14:textId="77777777" w:rsidR="00890A6B" w:rsidRPr="00890A6B" w:rsidRDefault="00890A6B" w:rsidP="00890A6B">
      <w:pPr>
        <w:spacing w:after="0" w:line="240" w:lineRule="auto"/>
        <w:ind w:left="0" w:right="0"/>
        <w:rPr>
          <w:szCs w:val="20"/>
        </w:rPr>
      </w:pPr>
    </w:p>
    <w:p w14:paraId="06B87FE4" w14:textId="77777777" w:rsidR="00890A6B" w:rsidRPr="00890A6B" w:rsidRDefault="00890A6B" w:rsidP="00890A6B">
      <w:pPr>
        <w:spacing w:after="0" w:line="240" w:lineRule="auto"/>
        <w:ind w:left="0" w:right="0"/>
        <w:rPr>
          <w:szCs w:val="20"/>
        </w:rPr>
      </w:pPr>
    </w:p>
    <w:p w14:paraId="6F0F117C" w14:textId="77777777" w:rsidR="00890A6B" w:rsidRPr="00890A6B" w:rsidRDefault="00890A6B" w:rsidP="00890A6B">
      <w:pPr>
        <w:spacing w:after="0" w:line="240" w:lineRule="auto"/>
        <w:ind w:left="0" w:right="0"/>
        <w:rPr>
          <w:szCs w:val="20"/>
        </w:rPr>
      </w:pPr>
    </w:p>
    <w:p w14:paraId="301EC313" w14:textId="77777777" w:rsidR="00890A6B" w:rsidRPr="00890A6B" w:rsidRDefault="00890A6B" w:rsidP="00890A6B">
      <w:pPr>
        <w:spacing w:after="0" w:line="240" w:lineRule="auto"/>
        <w:ind w:left="0" w:right="0"/>
        <w:rPr>
          <w:szCs w:val="20"/>
        </w:rPr>
      </w:pPr>
    </w:p>
    <w:p w14:paraId="272E81A7" w14:textId="77777777" w:rsidR="00890A6B" w:rsidRPr="00890A6B" w:rsidRDefault="00890A6B" w:rsidP="00890A6B">
      <w:pPr>
        <w:spacing w:after="0" w:line="240" w:lineRule="auto"/>
        <w:ind w:left="0" w:right="0"/>
        <w:rPr>
          <w:szCs w:val="20"/>
        </w:rPr>
      </w:pPr>
    </w:p>
    <w:p w14:paraId="3E309DAA" w14:textId="77777777" w:rsidR="00890A6B" w:rsidRPr="00890A6B" w:rsidRDefault="00890A6B" w:rsidP="00890A6B">
      <w:pPr>
        <w:spacing w:after="0" w:line="240" w:lineRule="auto"/>
        <w:ind w:left="0" w:right="0"/>
        <w:rPr>
          <w:szCs w:val="20"/>
        </w:rPr>
      </w:pPr>
    </w:p>
    <w:p w14:paraId="6A1D4CDC" w14:textId="77777777" w:rsidR="00890A6B" w:rsidRPr="00890A6B" w:rsidRDefault="00890A6B" w:rsidP="00890A6B">
      <w:pPr>
        <w:spacing w:after="0" w:line="240" w:lineRule="auto"/>
        <w:ind w:left="0" w:right="0"/>
        <w:rPr>
          <w:szCs w:val="20"/>
        </w:rPr>
      </w:pPr>
    </w:p>
    <w:p w14:paraId="011A866B" w14:textId="77777777" w:rsidR="00890A6B" w:rsidRPr="00890A6B" w:rsidRDefault="00890A6B" w:rsidP="00890A6B">
      <w:pPr>
        <w:spacing w:after="0" w:line="240" w:lineRule="auto"/>
        <w:ind w:left="0" w:right="0"/>
        <w:rPr>
          <w:szCs w:val="20"/>
        </w:rPr>
      </w:pPr>
    </w:p>
    <w:p w14:paraId="71A358F6" w14:textId="77777777" w:rsidR="00890A6B" w:rsidRPr="00890A6B" w:rsidRDefault="00890A6B" w:rsidP="00890A6B">
      <w:pPr>
        <w:spacing w:after="0" w:line="240" w:lineRule="auto"/>
        <w:ind w:left="0" w:right="0"/>
        <w:rPr>
          <w:szCs w:val="20"/>
        </w:rPr>
      </w:pPr>
    </w:p>
    <w:p w14:paraId="2298C803" w14:textId="77777777" w:rsidR="00890A6B" w:rsidRPr="00890A6B" w:rsidRDefault="00890A6B" w:rsidP="00890A6B">
      <w:pPr>
        <w:spacing w:after="0" w:line="240" w:lineRule="auto"/>
        <w:ind w:left="0" w:right="0"/>
        <w:rPr>
          <w:szCs w:val="20"/>
        </w:rPr>
      </w:pPr>
    </w:p>
    <w:p w14:paraId="5A3DD6A8" w14:textId="77777777" w:rsidR="00890A6B" w:rsidRPr="00890A6B" w:rsidRDefault="00890A6B" w:rsidP="00890A6B">
      <w:pPr>
        <w:spacing w:after="0" w:line="240" w:lineRule="auto"/>
        <w:ind w:left="0" w:right="0"/>
        <w:rPr>
          <w:szCs w:val="20"/>
        </w:rPr>
      </w:pPr>
    </w:p>
    <w:p w14:paraId="1160D462" w14:textId="77777777" w:rsidR="00890A6B" w:rsidRPr="00890A6B" w:rsidRDefault="00890A6B" w:rsidP="00890A6B">
      <w:pPr>
        <w:spacing w:after="0" w:line="240" w:lineRule="auto"/>
        <w:ind w:left="0" w:right="0"/>
        <w:rPr>
          <w:szCs w:val="20"/>
        </w:rPr>
      </w:pPr>
    </w:p>
    <w:p w14:paraId="4AC075EA" w14:textId="77777777" w:rsidR="00890A6B" w:rsidRPr="00890A6B" w:rsidRDefault="00890A6B" w:rsidP="00890A6B">
      <w:pPr>
        <w:spacing w:after="0" w:line="240" w:lineRule="auto"/>
        <w:ind w:left="0" w:right="0"/>
        <w:rPr>
          <w:szCs w:val="20"/>
        </w:rPr>
      </w:pPr>
    </w:p>
    <w:p w14:paraId="54786254" w14:textId="77777777" w:rsidR="00890A6B" w:rsidRPr="00890A6B" w:rsidRDefault="00890A6B" w:rsidP="00890A6B">
      <w:pPr>
        <w:spacing w:after="0" w:line="240" w:lineRule="auto"/>
        <w:ind w:left="0" w:right="0"/>
        <w:rPr>
          <w:szCs w:val="20"/>
        </w:rPr>
      </w:pPr>
    </w:p>
    <w:p w14:paraId="296125EE" w14:textId="7F34FD94" w:rsidR="00890A6B" w:rsidRPr="00890A6B" w:rsidRDefault="00890A6B" w:rsidP="00890A6B">
      <w:pPr>
        <w:spacing w:after="0" w:line="240" w:lineRule="auto"/>
        <w:ind w:left="0" w:right="0"/>
        <w:rPr>
          <w:szCs w:val="20"/>
        </w:rPr>
      </w:pPr>
    </w:p>
    <w:p w14:paraId="0EF8E724" w14:textId="0B960DD8" w:rsidR="00890A6B" w:rsidRPr="00890A6B" w:rsidRDefault="00890A6B" w:rsidP="00890A6B">
      <w:pPr>
        <w:spacing w:after="0" w:line="240" w:lineRule="auto"/>
        <w:ind w:left="0" w:right="0"/>
        <w:jc w:val="center"/>
        <w:rPr>
          <w:szCs w:val="20"/>
        </w:rPr>
      </w:pPr>
      <w:r w:rsidRPr="00890A6B">
        <w:rPr>
          <w:szCs w:val="20"/>
        </w:rPr>
        <w:t>5</w:t>
      </w:r>
    </w:p>
    <w:p w14:paraId="7DC81515" w14:textId="169DBDB0" w:rsidR="00890A6B" w:rsidRPr="00890A6B" w:rsidRDefault="00867542" w:rsidP="00890A6B">
      <w:pPr>
        <w:spacing w:after="0" w:line="240" w:lineRule="auto"/>
        <w:ind w:left="0" w:right="0"/>
        <w:rPr>
          <w:szCs w:val="20"/>
        </w:rPr>
      </w:pPr>
      <w:r w:rsidRPr="00867542">
        <w:rPr>
          <w:noProof/>
          <w:szCs w:val="20"/>
        </w:rPr>
        <mc:AlternateContent>
          <mc:Choice Requires="wps">
            <w:drawing>
              <wp:anchor distT="45720" distB="45720" distL="114300" distR="114300" simplePos="0" relativeHeight="251672589" behindDoc="0" locked="0" layoutInCell="1" allowOverlap="1" wp14:anchorId="0256CA83" wp14:editId="5173E21E">
                <wp:simplePos x="0" y="0"/>
                <wp:positionH relativeFrom="column">
                  <wp:posOffset>3446780</wp:posOffset>
                </wp:positionH>
                <wp:positionV relativeFrom="paragraph">
                  <wp:posOffset>50800</wp:posOffset>
                </wp:positionV>
                <wp:extent cx="2943225" cy="3571875"/>
                <wp:effectExtent l="0" t="0" r="9525" b="9525"/>
                <wp:wrapSquare wrapText="bothSides"/>
                <wp:docPr id="1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3571875"/>
                        </a:xfrm>
                        <a:prstGeom prst="rect">
                          <a:avLst/>
                        </a:prstGeom>
                        <a:solidFill>
                          <a:srgbClr val="FFFFFF"/>
                        </a:solidFill>
                        <a:ln w="9525">
                          <a:noFill/>
                          <a:miter lim="800000"/>
                          <a:headEnd/>
                          <a:tailEnd/>
                        </a:ln>
                      </wps:spPr>
                      <wps:txbx>
                        <w:txbxContent>
                          <w:p w14:paraId="41123706" w14:textId="34076E41" w:rsidR="00867542" w:rsidRDefault="0096112D" w:rsidP="00867542">
                            <w:pPr>
                              <w:ind w:left="0"/>
                            </w:pPr>
                            <w:r w:rsidRPr="0096112D">
                              <w:drawing>
                                <wp:inline distT="0" distB="0" distL="0" distR="0" wp14:anchorId="37B96804" wp14:editId="685DDCDC">
                                  <wp:extent cx="2751455" cy="3465195"/>
                                  <wp:effectExtent l="0" t="0" r="0" b="1905"/>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1455" cy="34651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6CA83" id="_x0000_s1032" type="#_x0000_t202" style="position:absolute;margin-left:271.4pt;margin-top:4pt;width:231.75pt;height:281.25pt;z-index:2516725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" stroked="f">
                <v:textbox>
                  <w:txbxContent>
                    <w:p w14:paraId="41123706" w14:textId="34076E41" w:rsidR="00867542" w:rsidRDefault="0096112D" w:rsidP="00867542">
                      <w:pPr>
                        <w:ind w:left="0"/>
                      </w:pPr>
                      <w:r w:rsidRPr="0096112D">
                        <w:drawing>
                          <wp:inline distT="0" distB="0" distL="0" distR="0" wp14:anchorId="37B96804" wp14:editId="685DDCDC">
                            <wp:extent cx="2751455" cy="3465195"/>
                            <wp:effectExtent l="0" t="0" r="0" b="1905"/>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1455" cy="3465195"/>
                                    </a:xfrm>
                                    <a:prstGeom prst="rect">
                                      <a:avLst/>
                                    </a:prstGeom>
                                    <a:noFill/>
                                    <a:ln>
                                      <a:noFill/>
                                    </a:ln>
                                  </pic:spPr>
                                </pic:pic>
                              </a:graphicData>
                            </a:graphic>
                          </wp:inline>
                        </w:drawing>
                      </w:r>
                    </w:p>
                  </w:txbxContent>
                </v:textbox>
                <w10:wrap type="square"/>
              </v:shape>
            </w:pict>
          </mc:Fallback>
        </mc:AlternateContent>
      </w:r>
    </w:p>
    <w:p w14:paraId="7FDDD1FE" w14:textId="2B2F05BA" w:rsidR="00890A6B" w:rsidRPr="00890A6B" w:rsidRDefault="00890A6B" w:rsidP="00890A6B">
      <w:pPr>
        <w:spacing w:after="0" w:line="240" w:lineRule="auto"/>
        <w:ind w:left="0" w:right="0"/>
        <w:rPr>
          <w:szCs w:val="20"/>
        </w:rPr>
      </w:pPr>
    </w:p>
    <w:p w14:paraId="7BCDF7C7" w14:textId="49C9BF18" w:rsidR="00890A6B" w:rsidRPr="00890A6B" w:rsidRDefault="00890A6B" w:rsidP="00890A6B">
      <w:pPr>
        <w:spacing w:after="0" w:line="240" w:lineRule="auto"/>
        <w:ind w:left="0" w:right="0"/>
        <w:rPr>
          <w:szCs w:val="20"/>
        </w:rPr>
      </w:pPr>
    </w:p>
    <w:p w14:paraId="27A78CE6" w14:textId="77777777" w:rsidR="00890A6B" w:rsidRPr="00890A6B" w:rsidRDefault="00890A6B" w:rsidP="00890A6B">
      <w:pPr>
        <w:spacing w:after="0" w:line="240" w:lineRule="auto"/>
        <w:ind w:left="0" w:right="0"/>
        <w:rPr>
          <w:szCs w:val="20"/>
        </w:rPr>
      </w:pPr>
    </w:p>
    <w:p w14:paraId="61D513EB" w14:textId="77777777" w:rsidR="00890A6B" w:rsidRPr="00890A6B" w:rsidRDefault="00890A6B" w:rsidP="00890A6B">
      <w:pPr>
        <w:spacing w:after="0" w:line="240" w:lineRule="auto"/>
        <w:ind w:left="720" w:right="0"/>
        <w:contextualSpacing/>
        <w:rPr>
          <w:szCs w:val="20"/>
        </w:rPr>
      </w:pPr>
      <w:r w:rsidRPr="00890A6B">
        <w:rPr>
          <w:noProof/>
          <w:sz w:val="144"/>
          <w:szCs w:val="144"/>
        </w:rPr>
        <w:t xml:space="preserve"> </w:t>
      </w:r>
    </w:p>
    <w:p w14:paraId="4669F955" w14:textId="1349D6BB" w:rsidR="00890A6B" w:rsidRPr="00890A6B" w:rsidRDefault="00890A6B" w:rsidP="00890A6B">
      <w:pPr>
        <w:numPr>
          <w:ilvl w:val="0"/>
          <w:numId w:val="20"/>
        </w:numPr>
        <w:spacing w:after="0" w:line="240" w:lineRule="auto"/>
        <w:ind w:right="0"/>
        <w:contextualSpacing/>
        <w:rPr>
          <w:szCs w:val="20"/>
        </w:rPr>
      </w:pPr>
      <w:r w:rsidRPr="00890A6B">
        <w:rPr>
          <w:szCs w:val="20"/>
        </w:rPr>
        <w:t xml:space="preserve">Under genomlysning: a) tag ur dilatatorn (blå) </w:t>
      </w:r>
    </w:p>
    <w:p w14:paraId="6A8F1F59" w14:textId="77777777" w:rsidR="00890A6B" w:rsidRPr="00890A6B" w:rsidRDefault="00890A6B" w:rsidP="00890A6B">
      <w:pPr>
        <w:spacing w:after="0" w:line="240" w:lineRule="auto"/>
        <w:ind w:left="720" w:right="0"/>
        <w:contextualSpacing/>
        <w:rPr>
          <w:szCs w:val="20"/>
        </w:rPr>
      </w:pPr>
      <w:r w:rsidRPr="00890A6B">
        <w:rPr>
          <w:szCs w:val="20"/>
        </w:rPr>
        <w:t xml:space="preserve">och trä sedan elektroden (med strumpan på) </w:t>
      </w:r>
    </w:p>
    <w:p w14:paraId="0FB281A3" w14:textId="77777777" w:rsidR="00890A6B" w:rsidRPr="00890A6B" w:rsidRDefault="00890A6B" w:rsidP="00890A6B">
      <w:pPr>
        <w:spacing w:after="0" w:line="240" w:lineRule="auto"/>
        <w:ind w:left="720" w:right="0"/>
        <w:contextualSpacing/>
        <w:rPr>
          <w:szCs w:val="20"/>
        </w:rPr>
      </w:pPr>
      <w:r w:rsidRPr="00890A6B">
        <w:rPr>
          <w:szCs w:val="20"/>
        </w:rPr>
        <w:t xml:space="preserve">igenom introducern och manipulera den i rätt </w:t>
      </w:r>
    </w:p>
    <w:p w14:paraId="4E23F7B2" w14:textId="77777777" w:rsidR="00890A6B" w:rsidRPr="00890A6B" w:rsidRDefault="00890A6B" w:rsidP="00890A6B">
      <w:pPr>
        <w:spacing w:after="0" w:line="240" w:lineRule="auto"/>
        <w:ind w:left="720" w:right="0"/>
        <w:contextualSpacing/>
        <w:rPr>
          <w:szCs w:val="20"/>
        </w:rPr>
      </w:pPr>
      <w:r w:rsidRPr="00890A6B">
        <w:rPr>
          <w:szCs w:val="20"/>
        </w:rPr>
        <w:t xml:space="preserve">läge. </w:t>
      </w:r>
    </w:p>
    <w:p w14:paraId="54E24B51" w14:textId="77777777" w:rsidR="00890A6B" w:rsidRPr="00890A6B" w:rsidRDefault="00890A6B" w:rsidP="00890A6B">
      <w:pPr>
        <w:spacing w:after="0" w:line="240" w:lineRule="auto"/>
        <w:ind w:left="720" w:right="0"/>
        <w:contextualSpacing/>
        <w:rPr>
          <w:szCs w:val="20"/>
        </w:rPr>
      </w:pPr>
    </w:p>
    <w:p w14:paraId="08705299" w14:textId="77777777" w:rsidR="00890A6B" w:rsidRPr="00890A6B" w:rsidRDefault="00890A6B" w:rsidP="00890A6B">
      <w:pPr>
        <w:spacing w:after="0" w:line="240" w:lineRule="auto"/>
        <w:ind w:left="720" w:right="0"/>
        <w:contextualSpacing/>
        <w:rPr>
          <w:szCs w:val="20"/>
        </w:rPr>
      </w:pPr>
    </w:p>
    <w:p w14:paraId="581D67D6" w14:textId="77777777" w:rsidR="00890A6B" w:rsidRPr="00890A6B" w:rsidRDefault="00890A6B" w:rsidP="00890A6B">
      <w:pPr>
        <w:spacing w:after="0" w:line="240" w:lineRule="auto"/>
        <w:ind w:left="720" w:right="0"/>
        <w:contextualSpacing/>
        <w:rPr>
          <w:szCs w:val="20"/>
        </w:rPr>
      </w:pPr>
    </w:p>
    <w:p w14:paraId="7B2555AE" w14:textId="77777777" w:rsidR="00890A6B" w:rsidRPr="00890A6B" w:rsidRDefault="00890A6B" w:rsidP="00890A6B">
      <w:pPr>
        <w:spacing w:after="0" w:line="240" w:lineRule="auto"/>
        <w:ind w:left="720" w:right="0"/>
        <w:contextualSpacing/>
        <w:rPr>
          <w:szCs w:val="20"/>
        </w:rPr>
      </w:pPr>
    </w:p>
    <w:p w14:paraId="6254E55A" w14:textId="77777777" w:rsidR="00890A6B" w:rsidRPr="00890A6B" w:rsidRDefault="00890A6B" w:rsidP="00890A6B">
      <w:pPr>
        <w:spacing w:after="0" w:line="240" w:lineRule="auto"/>
        <w:ind w:left="720" w:right="0"/>
        <w:contextualSpacing/>
        <w:rPr>
          <w:szCs w:val="20"/>
        </w:rPr>
      </w:pPr>
    </w:p>
    <w:p w14:paraId="6DEF9252" w14:textId="77777777" w:rsidR="00890A6B" w:rsidRPr="00890A6B" w:rsidRDefault="00890A6B" w:rsidP="00890A6B">
      <w:pPr>
        <w:spacing w:after="0" w:line="240" w:lineRule="auto"/>
        <w:ind w:left="720" w:right="0"/>
        <w:contextualSpacing/>
        <w:rPr>
          <w:szCs w:val="20"/>
        </w:rPr>
      </w:pPr>
    </w:p>
    <w:p w14:paraId="1ACD51D2" w14:textId="77777777" w:rsidR="00890A6B" w:rsidRPr="00890A6B" w:rsidRDefault="00890A6B" w:rsidP="00890A6B">
      <w:pPr>
        <w:spacing w:after="0" w:line="240" w:lineRule="auto"/>
        <w:ind w:left="720" w:right="0"/>
        <w:contextualSpacing/>
        <w:rPr>
          <w:szCs w:val="20"/>
        </w:rPr>
      </w:pPr>
    </w:p>
    <w:p w14:paraId="51C8ACD8" w14:textId="77777777" w:rsidR="00890A6B" w:rsidRPr="00890A6B" w:rsidRDefault="00890A6B" w:rsidP="00890A6B">
      <w:pPr>
        <w:spacing w:after="0" w:line="240" w:lineRule="auto"/>
        <w:ind w:left="720" w:right="0"/>
        <w:contextualSpacing/>
        <w:rPr>
          <w:szCs w:val="20"/>
        </w:rPr>
      </w:pPr>
    </w:p>
    <w:p w14:paraId="1A9BC638" w14:textId="77777777" w:rsidR="00890A6B" w:rsidRPr="00890A6B" w:rsidRDefault="00890A6B" w:rsidP="00890A6B">
      <w:pPr>
        <w:spacing w:after="0" w:line="240" w:lineRule="auto"/>
        <w:ind w:left="720" w:right="0"/>
        <w:contextualSpacing/>
        <w:rPr>
          <w:szCs w:val="20"/>
        </w:rPr>
      </w:pPr>
    </w:p>
    <w:p w14:paraId="65100D76" w14:textId="77777777" w:rsidR="00890A6B" w:rsidRPr="00890A6B" w:rsidRDefault="00890A6B" w:rsidP="00890A6B">
      <w:pPr>
        <w:spacing w:after="0" w:line="240" w:lineRule="auto"/>
        <w:ind w:left="720" w:right="0"/>
        <w:contextualSpacing/>
        <w:rPr>
          <w:szCs w:val="20"/>
        </w:rPr>
      </w:pPr>
    </w:p>
    <w:p w14:paraId="33E14DC5" w14:textId="77777777" w:rsidR="00890A6B" w:rsidRPr="00890A6B" w:rsidRDefault="00890A6B" w:rsidP="00890A6B">
      <w:pPr>
        <w:spacing w:after="0" w:line="240" w:lineRule="auto"/>
        <w:ind w:left="720" w:right="0"/>
        <w:contextualSpacing/>
        <w:rPr>
          <w:szCs w:val="20"/>
        </w:rPr>
      </w:pPr>
    </w:p>
    <w:p w14:paraId="6571599A" w14:textId="77777777" w:rsidR="00890A6B" w:rsidRPr="00890A6B" w:rsidRDefault="00890A6B" w:rsidP="00890A6B">
      <w:pPr>
        <w:spacing w:after="0" w:line="240" w:lineRule="auto"/>
        <w:ind w:left="720" w:right="0"/>
        <w:contextualSpacing/>
        <w:rPr>
          <w:szCs w:val="20"/>
        </w:rPr>
      </w:pPr>
    </w:p>
    <w:p w14:paraId="48875D62" w14:textId="77777777" w:rsidR="00890A6B" w:rsidRPr="00890A6B" w:rsidRDefault="00890A6B" w:rsidP="00890A6B">
      <w:pPr>
        <w:spacing w:after="0" w:line="240" w:lineRule="auto"/>
        <w:ind w:left="720" w:right="0"/>
        <w:contextualSpacing/>
        <w:rPr>
          <w:szCs w:val="20"/>
        </w:rPr>
      </w:pPr>
      <w:r w:rsidRPr="00890A6B">
        <w:rPr>
          <w:szCs w:val="20"/>
        </w:rPr>
        <w:t xml:space="preserve">                                                                           6a</w:t>
      </w:r>
    </w:p>
    <w:p w14:paraId="0C165CC9" w14:textId="2B2D40D4" w:rsidR="00890A6B" w:rsidRPr="00890A6B" w:rsidRDefault="00890A6B" w:rsidP="00890A6B">
      <w:pPr>
        <w:spacing w:after="0" w:line="240" w:lineRule="auto"/>
        <w:ind w:left="0" w:right="0"/>
        <w:rPr>
          <w:szCs w:val="20"/>
        </w:rPr>
      </w:pPr>
      <w:r w:rsidRPr="00890A6B">
        <w:rPr>
          <w:szCs w:val="20"/>
        </w:rPr>
        <w:br w:type="page"/>
      </w:r>
      <w:r w:rsidRPr="00890A6B">
        <w:rPr>
          <w:szCs w:val="20"/>
        </w:rPr>
        <w:lastRenderedPageBreak/>
        <w:t xml:space="preserve">    </w:t>
      </w:r>
    </w:p>
    <w:p w14:paraId="50F238E0" w14:textId="357EA211" w:rsidR="00890A6B" w:rsidRPr="00890A6B" w:rsidRDefault="00890A6B" w:rsidP="00890A6B">
      <w:pPr>
        <w:spacing w:after="0" w:line="240" w:lineRule="auto"/>
        <w:ind w:left="720" w:right="0"/>
        <w:contextualSpacing/>
        <w:rPr>
          <w:szCs w:val="20"/>
        </w:rPr>
      </w:pPr>
      <w:r w:rsidRPr="00890A6B">
        <w:rPr>
          <w:szCs w:val="20"/>
        </w:rPr>
        <w:t xml:space="preserve">b) blås upp ballongen är du är i förmaksnivå, så följer den blodströmmen till höger kammare. Töm ballongen när du är i kammaren och positionera elektroden i apex. </w:t>
      </w:r>
    </w:p>
    <w:p w14:paraId="777CC981" w14:textId="3726DF0E" w:rsidR="00890A6B" w:rsidRPr="00890A6B" w:rsidRDefault="006D2B1E" w:rsidP="00890A6B">
      <w:pPr>
        <w:spacing w:after="0" w:line="240" w:lineRule="auto"/>
        <w:ind w:left="0" w:right="0"/>
        <w:rPr>
          <w:szCs w:val="20"/>
        </w:rPr>
      </w:pPr>
      <w:r w:rsidRPr="009F2146">
        <w:rPr>
          <w:noProof/>
          <w:szCs w:val="20"/>
        </w:rPr>
        <mc:AlternateContent>
          <mc:Choice Requires="wps">
            <w:drawing>
              <wp:anchor distT="45720" distB="45720" distL="114300" distR="114300" simplePos="0" relativeHeight="251674637" behindDoc="0" locked="0" layoutInCell="1" allowOverlap="1" wp14:anchorId="0FA39F54" wp14:editId="6BABA008">
                <wp:simplePos x="0" y="0"/>
                <wp:positionH relativeFrom="column">
                  <wp:posOffset>455930</wp:posOffset>
                </wp:positionH>
                <wp:positionV relativeFrom="paragraph">
                  <wp:posOffset>88265</wp:posOffset>
                </wp:positionV>
                <wp:extent cx="5400675" cy="3486150"/>
                <wp:effectExtent l="0" t="0" r="28575" b="19050"/>
                <wp:wrapSquare wrapText="bothSides"/>
                <wp:docPr id="1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3486150"/>
                        </a:xfrm>
                        <a:prstGeom prst="rect">
                          <a:avLst/>
                        </a:prstGeom>
                        <a:solidFill>
                          <a:srgbClr val="FFFFFF"/>
                        </a:solidFill>
                        <a:ln w="9525">
                          <a:solidFill>
                            <a:srgbClr val="000000"/>
                          </a:solidFill>
                          <a:miter lim="800000"/>
                          <a:headEnd/>
                          <a:tailEnd/>
                        </a:ln>
                      </wps:spPr>
                      <wps:txbx>
                        <w:txbxContent>
                          <w:p w14:paraId="665340A8" w14:textId="130D3A0C" w:rsidR="009F2146" w:rsidRDefault="0096112D">
                            <w:r w:rsidRPr="0096112D">
                              <w:drawing>
                                <wp:inline distT="0" distB="0" distL="0" distR="0" wp14:anchorId="12986C30" wp14:editId="167D4160">
                                  <wp:extent cx="5208905" cy="3353435"/>
                                  <wp:effectExtent l="0" t="0" r="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08905" cy="33534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39F54" id="_x0000_s1033" type="#_x0000_t202" style="position:absolute;margin-left:35.9pt;margin-top:6.95pt;width:425.25pt;height:274.5pt;z-index:2516746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">
                <v:textbox>
                  <w:txbxContent>
                    <w:p w14:paraId="665340A8" w14:textId="130D3A0C" w:rsidR="009F2146" w:rsidRDefault="0096112D">
                      <w:r w:rsidRPr="0096112D">
                        <w:drawing>
                          <wp:inline distT="0" distB="0" distL="0" distR="0" wp14:anchorId="12986C30" wp14:editId="167D4160">
                            <wp:extent cx="5208905" cy="3353435"/>
                            <wp:effectExtent l="0" t="0" r="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08905" cy="3353435"/>
                                    </a:xfrm>
                                    <a:prstGeom prst="rect">
                                      <a:avLst/>
                                    </a:prstGeom>
                                    <a:noFill/>
                                    <a:ln>
                                      <a:noFill/>
                                    </a:ln>
                                  </pic:spPr>
                                </pic:pic>
                              </a:graphicData>
                            </a:graphic>
                          </wp:inline>
                        </w:drawing>
                      </w:r>
                    </w:p>
                  </w:txbxContent>
                </v:textbox>
                <w10:wrap type="square"/>
              </v:shape>
            </w:pict>
          </mc:Fallback>
        </mc:AlternateContent>
      </w:r>
    </w:p>
    <w:p w14:paraId="094B5BCB" w14:textId="6DAD72C8" w:rsidR="00890A6B" w:rsidRPr="00890A6B" w:rsidRDefault="00890A6B" w:rsidP="00890A6B">
      <w:pPr>
        <w:spacing w:after="0" w:line="240" w:lineRule="auto"/>
        <w:ind w:left="0" w:right="0"/>
        <w:rPr>
          <w:szCs w:val="20"/>
        </w:rPr>
      </w:pPr>
    </w:p>
    <w:p w14:paraId="2B0D2D06" w14:textId="660C677E" w:rsidR="00890A6B" w:rsidRPr="00890A6B" w:rsidRDefault="00890A6B" w:rsidP="00890A6B">
      <w:pPr>
        <w:spacing w:after="0" w:line="240" w:lineRule="auto"/>
        <w:ind w:left="0" w:right="0"/>
        <w:rPr>
          <w:szCs w:val="20"/>
        </w:rPr>
      </w:pPr>
    </w:p>
    <w:p w14:paraId="33851473" w14:textId="41D36FD2" w:rsidR="00890A6B" w:rsidRPr="00890A6B" w:rsidRDefault="00890A6B" w:rsidP="00890A6B">
      <w:pPr>
        <w:spacing w:after="0" w:line="240" w:lineRule="auto"/>
        <w:ind w:left="0" w:right="0"/>
        <w:rPr>
          <w:szCs w:val="20"/>
        </w:rPr>
      </w:pPr>
    </w:p>
    <w:p w14:paraId="136E4E61" w14:textId="649EE833" w:rsidR="00890A6B" w:rsidRPr="00890A6B" w:rsidRDefault="00890A6B" w:rsidP="00890A6B">
      <w:pPr>
        <w:spacing w:after="0" w:line="240" w:lineRule="auto"/>
        <w:ind w:left="0" w:right="0"/>
        <w:rPr>
          <w:szCs w:val="20"/>
        </w:rPr>
      </w:pPr>
    </w:p>
    <w:p w14:paraId="09C1A779" w14:textId="283E9284" w:rsidR="00890A6B" w:rsidRPr="00890A6B" w:rsidRDefault="00890A6B" w:rsidP="00890A6B">
      <w:pPr>
        <w:spacing w:after="0" w:line="240" w:lineRule="auto"/>
        <w:ind w:left="0" w:right="0"/>
        <w:rPr>
          <w:szCs w:val="20"/>
        </w:rPr>
      </w:pPr>
    </w:p>
    <w:p w14:paraId="65428454" w14:textId="0B658AFE" w:rsidR="00890A6B" w:rsidRPr="00890A6B" w:rsidRDefault="00890A6B" w:rsidP="00890A6B">
      <w:pPr>
        <w:spacing w:after="0" w:line="240" w:lineRule="auto"/>
        <w:ind w:left="0" w:right="0"/>
        <w:rPr>
          <w:szCs w:val="20"/>
        </w:rPr>
      </w:pPr>
    </w:p>
    <w:p w14:paraId="43DB6D45" w14:textId="7C45D847" w:rsidR="00890A6B" w:rsidRPr="00890A6B" w:rsidRDefault="00890A6B" w:rsidP="00890A6B">
      <w:pPr>
        <w:spacing w:after="0" w:line="240" w:lineRule="auto"/>
        <w:ind w:left="0" w:right="0"/>
        <w:rPr>
          <w:szCs w:val="20"/>
        </w:rPr>
      </w:pPr>
    </w:p>
    <w:p w14:paraId="53FBD957" w14:textId="0573ACDF" w:rsidR="00890A6B" w:rsidRPr="00890A6B" w:rsidRDefault="00890A6B" w:rsidP="00890A6B">
      <w:pPr>
        <w:spacing w:after="0" w:line="240" w:lineRule="auto"/>
        <w:ind w:left="0" w:right="0"/>
        <w:rPr>
          <w:szCs w:val="20"/>
        </w:rPr>
      </w:pPr>
    </w:p>
    <w:p w14:paraId="7FCDC04F" w14:textId="36278A02" w:rsidR="00890A6B" w:rsidRPr="00890A6B" w:rsidRDefault="00890A6B" w:rsidP="00890A6B">
      <w:pPr>
        <w:spacing w:after="0" w:line="240" w:lineRule="auto"/>
        <w:ind w:left="0" w:right="0"/>
        <w:rPr>
          <w:szCs w:val="20"/>
        </w:rPr>
      </w:pPr>
    </w:p>
    <w:p w14:paraId="13579182" w14:textId="5137F360" w:rsidR="00890A6B" w:rsidRPr="00890A6B" w:rsidRDefault="00890A6B" w:rsidP="00890A6B">
      <w:pPr>
        <w:spacing w:after="0" w:line="240" w:lineRule="auto"/>
        <w:ind w:left="0" w:right="0"/>
        <w:rPr>
          <w:szCs w:val="20"/>
        </w:rPr>
      </w:pPr>
    </w:p>
    <w:p w14:paraId="2175F6FA" w14:textId="77777777" w:rsidR="00890A6B" w:rsidRPr="00890A6B" w:rsidRDefault="00890A6B" w:rsidP="00890A6B">
      <w:pPr>
        <w:spacing w:after="0" w:line="240" w:lineRule="auto"/>
        <w:ind w:left="0" w:right="0"/>
        <w:rPr>
          <w:szCs w:val="20"/>
        </w:rPr>
      </w:pPr>
    </w:p>
    <w:p w14:paraId="4590AAFD" w14:textId="46E7F4AC" w:rsidR="00890A6B" w:rsidRPr="00890A6B" w:rsidRDefault="00890A6B" w:rsidP="00890A6B">
      <w:pPr>
        <w:spacing w:after="0" w:line="240" w:lineRule="auto"/>
        <w:ind w:left="0" w:right="0"/>
        <w:rPr>
          <w:szCs w:val="20"/>
        </w:rPr>
      </w:pPr>
    </w:p>
    <w:p w14:paraId="59FC8167" w14:textId="798AA1F4" w:rsidR="00890A6B" w:rsidRPr="00890A6B" w:rsidRDefault="00890A6B" w:rsidP="00890A6B">
      <w:pPr>
        <w:spacing w:after="0" w:line="240" w:lineRule="auto"/>
        <w:ind w:left="0" w:right="0"/>
        <w:rPr>
          <w:szCs w:val="20"/>
        </w:rPr>
      </w:pPr>
    </w:p>
    <w:p w14:paraId="46FD2FEC" w14:textId="3A13AAE7" w:rsidR="00890A6B" w:rsidRPr="00890A6B" w:rsidRDefault="00890A6B" w:rsidP="00890A6B">
      <w:pPr>
        <w:spacing w:after="0" w:line="240" w:lineRule="auto"/>
        <w:ind w:left="0" w:right="0"/>
        <w:rPr>
          <w:szCs w:val="20"/>
        </w:rPr>
      </w:pPr>
    </w:p>
    <w:p w14:paraId="7A2452F6" w14:textId="6EDC9185" w:rsidR="00890A6B" w:rsidRPr="00890A6B" w:rsidRDefault="00890A6B" w:rsidP="00890A6B">
      <w:pPr>
        <w:spacing w:after="0" w:line="240" w:lineRule="auto"/>
        <w:ind w:left="0" w:right="0"/>
        <w:rPr>
          <w:szCs w:val="20"/>
        </w:rPr>
      </w:pPr>
    </w:p>
    <w:p w14:paraId="5E8FAC97" w14:textId="19FE0A3C" w:rsidR="00890A6B" w:rsidRPr="00890A6B" w:rsidRDefault="00890A6B" w:rsidP="00890A6B">
      <w:pPr>
        <w:spacing w:after="0" w:line="240" w:lineRule="auto"/>
        <w:ind w:left="0" w:right="0"/>
        <w:rPr>
          <w:szCs w:val="20"/>
        </w:rPr>
      </w:pPr>
    </w:p>
    <w:p w14:paraId="48DCF532" w14:textId="77777777" w:rsidR="00890A6B" w:rsidRPr="00890A6B" w:rsidRDefault="00890A6B" w:rsidP="00890A6B">
      <w:pPr>
        <w:spacing w:after="0" w:line="240" w:lineRule="auto"/>
        <w:ind w:left="0" w:right="0"/>
        <w:rPr>
          <w:szCs w:val="20"/>
        </w:rPr>
      </w:pPr>
    </w:p>
    <w:p w14:paraId="5FB75EEC" w14:textId="5EE10529" w:rsidR="00890A6B" w:rsidRPr="00890A6B" w:rsidRDefault="00890A6B" w:rsidP="00890A6B">
      <w:pPr>
        <w:spacing w:after="0" w:line="240" w:lineRule="auto"/>
        <w:ind w:left="0" w:right="0"/>
        <w:rPr>
          <w:szCs w:val="20"/>
        </w:rPr>
      </w:pPr>
    </w:p>
    <w:p w14:paraId="18C162D2" w14:textId="08E3213B" w:rsidR="00890A6B" w:rsidRPr="00890A6B" w:rsidRDefault="00890A6B" w:rsidP="00890A6B">
      <w:pPr>
        <w:spacing w:after="0" w:line="240" w:lineRule="auto"/>
        <w:ind w:left="0" w:right="0"/>
        <w:rPr>
          <w:szCs w:val="20"/>
        </w:rPr>
      </w:pPr>
      <w:r w:rsidRPr="00890A6B">
        <w:rPr>
          <w:szCs w:val="20"/>
        </w:rPr>
        <w:t>6b</w:t>
      </w:r>
    </w:p>
    <w:p w14:paraId="4DF8D905" w14:textId="77777777" w:rsidR="00890A6B" w:rsidRPr="00890A6B" w:rsidRDefault="00890A6B" w:rsidP="00890A6B">
      <w:pPr>
        <w:spacing w:after="0" w:line="240" w:lineRule="auto"/>
        <w:ind w:left="0" w:right="0"/>
        <w:rPr>
          <w:szCs w:val="20"/>
        </w:rPr>
      </w:pPr>
    </w:p>
    <w:p w14:paraId="5EAA80A3" w14:textId="77777777" w:rsidR="00890A6B" w:rsidRPr="00890A6B" w:rsidRDefault="00890A6B" w:rsidP="00890A6B">
      <w:pPr>
        <w:spacing w:after="0" w:line="240" w:lineRule="auto"/>
        <w:ind w:left="0" w:right="0"/>
        <w:rPr>
          <w:szCs w:val="20"/>
        </w:rPr>
      </w:pPr>
    </w:p>
    <w:p w14:paraId="4E15D5AA" w14:textId="4B497B96" w:rsidR="00890A6B" w:rsidRPr="00890A6B" w:rsidRDefault="00890A6B" w:rsidP="00890A6B">
      <w:pPr>
        <w:spacing w:after="0" w:line="240" w:lineRule="auto"/>
        <w:ind w:left="720" w:right="-1134"/>
        <w:rPr>
          <w:szCs w:val="20"/>
        </w:rPr>
      </w:pPr>
      <w:r w:rsidRPr="00890A6B">
        <w:rPr>
          <w:szCs w:val="20"/>
        </w:rPr>
        <w:t>c) Elektroden ska ligga i böj så att den inte sträcks ut och disloceras vid rörelse, t ex när patienten reser sig upp.</w:t>
      </w:r>
    </w:p>
    <w:p w14:paraId="36B2BC8A" w14:textId="4A4D1B79" w:rsidR="00890A6B" w:rsidRPr="00890A6B" w:rsidRDefault="006D2B1E" w:rsidP="00890A6B">
      <w:pPr>
        <w:spacing w:after="0" w:line="240" w:lineRule="auto"/>
        <w:ind w:left="720" w:right="-1134"/>
        <w:rPr>
          <w:szCs w:val="20"/>
        </w:rPr>
      </w:pPr>
      <w:r w:rsidRPr="006D2B1E">
        <w:rPr>
          <w:noProof/>
          <w:szCs w:val="20"/>
        </w:rPr>
        <mc:AlternateContent>
          <mc:Choice Requires="wps">
            <w:drawing>
              <wp:anchor distT="45720" distB="45720" distL="114300" distR="114300" simplePos="0" relativeHeight="251678733" behindDoc="0" locked="0" layoutInCell="1" allowOverlap="1" wp14:anchorId="2841BC1E" wp14:editId="0B23C182">
                <wp:simplePos x="0" y="0"/>
                <wp:positionH relativeFrom="column">
                  <wp:posOffset>1330960</wp:posOffset>
                </wp:positionH>
                <wp:positionV relativeFrom="paragraph">
                  <wp:posOffset>116205</wp:posOffset>
                </wp:positionV>
                <wp:extent cx="3714750" cy="3600450"/>
                <wp:effectExtent l="0" t="0" r="19050" b="19050"/>
                <wp:wrapSquare wrapText="bothSides"/>
                <wp:docPr id="6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3600450"/>
                        </a:xfrm>
                        <a:prstGeom prst="rect">
                          <a:avLst/>
                        </a:prstGeom>
                        <a:solidFill>
                          <a:srgbClr val="FFFFFF"/>
                        </a:solidFill>
                        <a:ln w="9525">
                          <a:solidFill>
                            <a:srgbClr val="000000"/>
                          </a:solidFill>
                          <a:miter lim="800000"/>
                          <a:headEnd/>
                          <a:tailEnd/>
                        </a:ln>
                      </wps:spPr>
                      <wps:txbx>
                        <w:txbxContent>
                          <w:p w14:paraId="227FE62D" w14:textId="3C5F5F6B" w:rsidR="006D2B1E" w:rsidRDefault="0096112D" w:rsidP="006D2B1E">
                            <w:pPr>
                              <w:ind w:left="0"/>
                            </w:pPr>
                            <w:r w:rsidRPr="0096112D">
                              <w:drawing>
                                <wp:inline distT="0" distB="0" distL="0" distR="0" wp14:anchorId="75A85038" wp14:editId="2348D6A6">
                                  <wp:extent cx="3383280" cy="3500120"/>
                                  <wp:effectExtent l="0" t="0" r="7620" b="508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83280" cy="35001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1BC1E" id="_x0000_s1034" type="#_x0000_t202" style="position:absolute;left:0;text-align:left;margin-left:104.8pt;margin-top:9.15pt;width:292.5pt;height:283.5pt;z-index:2516787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">
                <v:textbox>
                  <w:txbxContent>
                    <w:p w14:paraId="227FE62D" w14:textId="3C5F5F6B" w:rsidR="006D2B1E" w:rsidRDefault="0096112D" w:rsidP="006D2B1E">
                      <w:pPr>
                        <w:ind w:left="0"/>
                      </w:pPr>
                      <w:r w:rsidRPr="0096112D">
                        <w:drawing>
                          <wp:inline distT="0" distB="0" distL="0" distR="0" wp14:anchorId="75A85038" wp14:editId="2348D6A6">
                            <wp:extent cx="3383280" cy="3500120"/>
                            <wp:effectExtent l="0" t="0" r="7620" b="508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83280" cy="3500120"/>
                                    </a:xfrm>
                                    <a:prstGeom prst="rect">
                                      <a:avLst/>
                                    </a:prstGeom>
                                    <a:noFill/>
                                    <a:ln>
                                      <a:noFill/>
                                    </a:ln>
                                  </pic:spPr>
                                </pic:pic>
                              </a:graphicData>
                            </a:graphic>
                          </wp:inline>
                        </w:drawing>
                      </w:r>
                    </w:p>
                  </w:txbxContent>
                </v:textbox>
                <w10:wrap type="square"/>
              </v:shape>
            </w:pict>
          </mc:Fallback>
        </mc:AlternateContent>
      </w:r>
    </w:p>
    <w:p w14:paraId="01F7D58D" w14:textId="48CAD646" w:rsidR="00890A6B" w:rsidRPr="00890A6B" w:rsidRDefault="00890A6B" w:rsidP="00890A6B">
      <w:pPr>
        <w:spacing w:after="0" w:line="240" w:lineRule="auto"/>
        <w:ind w:left="720" w:right="-1134"/>
        <w:rPr>
          <w:szCs w:val="20"/>
        </w:rPr>
      </w:pPr>
    </w:p>
    <w:p w14:paraId="1BC8266A" w14:textId="42E7A239" w:rsidR="00890A6B" w:rsidRPr="00890A6B" w:rsidRDefault="00890A6B" w:rsidP="00890A6B">
      <w:pPr>
        <w:spacing w:after="0" w:line="240" w:lineRule="auto"/>
        <w:ind w:left="720" w:right="-1134"/>
        <w:rPr>
          <w:szCs w:val="20"/>
        </w:rPr>
      </w:pPr>
    </w:p>
    <w:p w14:paraId="68768015" w14:textId="51787067" w:rsidR="00890A6B" w:rsidRPr="00890A6B" w:rsidRDefault="00890A6B" w:rsidP="00890A6B">
      <w:pPr>
        <w:spacing w:after="0" w:line="240" w:lineRule="auto"/>
        <w:ind w:left="720" w:right="-1134"/>
        <w:rPr>
          <w:szCs w:val="20"/>
        </w:rPr>
      </w:pPr>
    </w:p>
    <w:p w14:paraId="251C92BA" w14:textId="36CE9D51" w:rsidR="00890A6B" w:rsidRPr="00890A6B" w:rsidRDefault="00890A6B" w:rsidP="00890A6B">
      <w:pPr>
        <w:spacing w:after="0" w:line="240" w:lineRule="auto"/>
        <w:ind w:left="720" w:right="-1134"/>
        <w:rPr>
          <w:szCs w:val="20"/>
        </w:rPr>
      </w:pPr>
    </w:p>
    <w:p w14:paraId="5435AF07" w14:textId="38A6092C" w:rsidR="00890A6B" w:rsidRPr="00890A6B" w:rsidRDefault="00890A6B" w:rsidP="00890A6B">
      <w:pPr>
        <w:spacing w:after="0" w:line="240" w:lineRule="auto"/>
        <w:ind w:left="720" w:right="-1134"/>
        <w:rPr>
          <w:szCs w:val="20"/>
        </w:rPr>
      </w:pPr>
    </w:p>
    <w:p w14:paraId="2A8887FF" w14:textId="77777777" w:rsidR="00890A6B" w:rsidRPr="00890A6B" w:rsidRDefault="00890A6B" w:rsidP="00890A6B">
      <w:pPr>
        <w:spacing w:after="0" w:line="240" w:lineRule="auto"/>
        <w:ind w:left="720" w:right="-1134"/>
        <w:rPr>
          <w:szCs w:val="20"/>
        </w:rPr>
      </w:pPr>
    </w:p>
    <w:p w14:paraId="52D5FD0E" w14:textId="77777777" w:rsidR="00890A6B" w:rsidRPr="00890A6B" w:rsidRDefault="00890A6B" w:rsidP="00890A6B">
      <w:pPr>
        <w:spacing w:after="0" w:line="240" w:lineRule="auto"/>
        <w:ind w:left="720" w:right="-1134"/>
        <w:rPr>
          <w:szCs w:val="20"/>
        </w:rPr>
      </w:pPr>
    </w:p>
    <w:p w14:paraId="7659DD7F" w14:textId="77777777" w:rsidR="00890A6B" w:rsidRPr="00890A6B" w:rsidRDefault="00890A6B" w:rsidP="00890A6B">
      <w:pPr>
        <w:spacing w:after="0" w:line="240" w:lineRule="auto"/>
        <w:ind w:left="720" w:right="-1134"/>
        <w:rPr>
          <w:szCs w:val="20"/>
        </w:rPr>
      </w:pPr>
    </w:p>
    <w:p w14:paraId="7093420D" w14:textId="77777777" w:rsidR="00890A6B" w:rsidRPr="00890A6B" w:rsidRDefault="00890A6B" w:rsidP="00890A6B">
      <w:pPr>
        <w:spacing w:after="0" w:line="240" w:lineRule="auto"/>
        <w:ind w:left="720" w:right="-1134"/>
        <w:rPr>
          <w:szCs w:val="20"/>
        </w:rPr>
      </w:pPr>
    </w:p>
    <w:p w14:paraId="5C59E2BC" w14:textId="77777777" w:rsidR="00890A6B" w:rsidRPr="00890A6B" w:rsidRDefault="00890A6B" w:rsidP="00890A6B">
      <w:pPr>
        <w:spacing w:after="0" w:line="240" w:lineRule="auto"/>
        <w:ind w:left="720" w:right="-1134"/>
        <w:rPr>
          <w:szCs w:val="20"/>
        </w:rPr>
      </w:pPr>
    </w:p>
    <w:p w14:paraId="7F5C236E" w14:textId="77777777" w:rsidR="00890A6B" w:rsidRPr="00890A6B" w:rsidRDefault="00890A6B" w:rsidP="00890A6B">
      <w:pPr>
        <w:spacing w:after="0" w:line="240" w:lineRule="auto"/>
        <w:ind w:left="720" w:right="-1134"/>
        <w:rPr>
          <w:szCs w:val="20"/>
        </w:rPr>
      </w:pPr>
    </w:p>
    <w:p w14:paraId="0CC82AB3" w14:textId="5F055FEC" w:rsidR="00890A6B" w:rsidRPr="00890A6B" w:rsidRDefault="00890A6B" w:rsidP="00890A6B">
      <w:pPr>
        <w:spacing w:after="0" w:line="240" w:lineRule="auto"/>
        <w:ind w:left="720" w:right="-1134"/>
        <w:rPr>
          <w:szCs w:val="20"/>
        </w:rPr>
      </w:pPr>
    </w:p>
    <w:p w14:paraId="761AD2B1" w14:textId="4C320923" w:rsidR="00890A6B" w:rsidRPr="00890A6B" w:rsidRDefault="00890A6B" w:rsidP="00890A6B">
      <w:pPr>
        <w:spacing w:after="0" w:line="240" w:lineRule="auto"/>
        <w:ind w:left="720" w:right="-1134"/>
        <w:rPr>
          <w:szCs w:val="20"/>
        </w:rPr>
      </w:pPr>
    </w:p>
    <w:p w14:paraId="7E11BCF1" w14:textId="1C5EB633" w:rsidR="00890A6B" w:rsidRPr="00890A6B" w:rsidRDefault="00890A6B" w:rsidP="00890A6B">
      <w:pPr>
        <w:spacing w:after="0" w:line="240" w:lineRule="auto"/>
        <w:ind w:left="720" w:right="-1134"/>
        <w:rPr>
          <w:szCs w:val="20"/>
        </w:rPr>
      </w:pPr>
    </w:p>
    <w:p w14:paraId="098A7871" w14:textId="2E7E9528" w:rsidR="00890A6B" w:rsidRPr="00890A6B" w:rsidRDefault="00890A6B" w:rsidP="00890A6B">
      <w:pPr>
        <w:spacing w:after="0" w:line="240" w:lineRule="auto"/>
        <w:ind w:left="720" w:right="-1134"/>
        <w:rPr>
          <w:szCs w:val="20"/>
        </w:rPr>
      </w:pPr>
    </w:p>
    <w:p w14:paraId="203B4984" w14:textId="4278C446" w:rsidR="00890A6B" w:rsidRPr="00890A6B" w:rsidRDefault="00890A6B" w:rsidP="00890A6B">
      <w:pPr>
        <w:spacing w:after="0" w:line="240" w:lineRule="auto"/>
        <w:ind w:left="720" w:right="-1134"/>
        <w:rPr>
          <w:szCs w:val="20"/>
        </w:rPr>
      </w:pPr>
    </w:p>
    <w:p w14:paraId="1D8004DA" w14:textId="33DD4070" w:rsidR="00890A6B" w:rsidRPr="00890A6B" w:rsidRDefault="00890A6B" w:rsidP="00890A6B">
      <w:pPr>
        <w:spacing w:after="0" w:line="240" w:lineRule="auto"/>
        <w:ind w:left="720" w:right="-1134"/>
        <w:rPr>
          <w:szCs w:val="20"/>
        </w:rPr>
      </w:pPr>
    </w:p>
    <w:p w14:paraId="5346E600" w14:textId="1A21B9C7" w:rsidR="00890A6B" w:rsidRPr="00890A6B" w:rsidRDefault="00890A6B" w:rsidP="00890A6B">
      <w:pPr>
        <w:spacing w:after="0" w:line="240" w:lineRule="auto"/>
        <w:ind w:left="720" w:right="-1134"/>
        <w:rPr>
          <w:szCs w:val="20"/>
        </w:rPr>
      </w:pPr>
    </w:p>
    <w:p w14:paraId="61F280CA" w14:textId="4CD79D94" w:rsidR="00890A6B" w:rsidRPr="00890A6B" w:rsidRDefault="00890A6B" w:rsidP="00890A6B">
      <w:pPr>
        <w:spacing w:after="0" w:line="240" w:lineRule="auto"/>
        <w:ind w:left="720" w:right="-1134"/>
        <w:rPr>
          <w:szCs w:val="20"/>
        </w:rPr>
      </w:pPr>
    </w:p>
    <w:p w14:paraId="2F43A9B7" w14:textId="3E44B543" w:rsidR="00890A6B" w:rsidRPr="00890A6B" w:rsidRDefault="00890A6B" w:rsidP="00890A6B">
      <w:pPr>
        <w:tabs>
          <w:tab w:val="left" w:pos="2685"/>
        </w:tabs>
        <w:spacing w:after="0" w:line="240" w:lineRule="auto"/>
        <w:ind w:left="720" w:right="-1134"/>
        <w:rPr>
          <w:szCs w:val="20"/>
        </w:rPr>
      </w:pPr>
      <w:r w:rsidRPr="00890A6B">
        <w:rPr>
          <w:szCs w:val="20"/>
        </w:rPr>
        <w:t xml:space="preserve"> </w:t>
      </w:r>
      <w:r w:rsidRPr="00890A6B">
        <w:rPr>
          <w:szCs w:val="20"/>
        </w:rPr>
        <w:tab/>
        <w:t>6c</w:t>
      </w:r>
      <w:r w:rsidRPr="00890A6B">
        <w:rPr>
          <w:szCs w:val="20"/>
        </w:rPr>
        <w:br w:type="page"/>
      </w:r>
    </w:p>
    <w:p w14:paraId="51D28D46" w14:textId="7E15325D" w:rsidR="00890A6B" w:rsidRPr="00890A6B" w:rsidRDefault="00890A6B" w:rsidP="00890A6B">
      <w:pPr>
        <w:spacing w:after="0" w:line="240" w:lineRule="auto"/>
        <w:ind w:left="0" w:right="0"/>
        <w:rPr>
          <w:szCs w:val="20"/>
        </w:rPr>
      </w:pPr>
    </w:p>
    <w:p w14:paraId="15828E53" w14:textId="681A789A" w:rsidR="00890A6B" w:rsidRPr="00890A6B" w:rsidRDefault="00890A6B" w:rsidP="00890A6B">
      <w:pPr>
        <w:spacing w:after="0" w:line="240" w:lineRule="auto"/>
        <w:ind w:left="720" w:right="-1134"/>
        <w:rPr>
          <w:szCs w:val="20"/>
        </w:rPr>
      </w:pPr>
    </w:p>
    <w:p w14:paraId="4C9ABC1A" w14:textId="47D8AB45" w:rsidR="00890A6B" w:rsidRPr="00890A6B" w:rsidRDefault="00781732" w:rsidP="00890A6B">
      <w:pPr>
        <w:numPr>
          <w:ilvl w:val="0"/>
          <w:numId w:val="20"/>
        </w:numPr>
        <w:spacing w:after="0" w:line="240" w:lineRule="auto"/>
        <w:ind w:right="0"/>
        <w:contextualSpacing/>
        <w:rPr>
          <w:szCs w:val="20"/>
        </w:rPr>
      </w:pPr>
      <w:r>
        <w:rPr>
          <w:noProof/>
          <w:szCs w:val="20"/>
        </w:rPr>
        <mc:AlternateContent>
          <mc:Choice Requires="wps">
            <w:drawing>
              <wp:anchor distT="0" distB="0" distL="114300" distR="114300" simplePos="0" relativeHeight="251683853" behindDoc="0" locked="0" layoutInCell="1" allowOverlap="1" wp14:anchorId="534CCF09" wp14:editId="036367D6">
                <wp:simplePos x="0" y="0"/>
                <wp:positionH relativeFrom="column">
                  <wp:posOffset>4256405</wp:posOffset>
                </wp:positionH>
                <wp:positionV relativeFrom="paragraph">
                  <wp:posOffset>34925</wp:posOffset>
                </wp:positionV>
                <wp:extent cx="1924050" cy="3924300"/>
                <wp:effectExtent l="0" t="0" r="0" b="0"/>
                <wp:wrapNone/>
                <wp:docPr id="69" name="Textruta 69"/>
                <wp:cNvGraphicFramePr/>
                <a:graphic xmlns:a="http://schemas.openxmlformats.org/drawingml/2006/main">
                  <a:graphicData uri="http://schemas.microsoft.com/office/word/2010/wordprocessingShape">
                    <wps:wsp>
                      <wps:cNvSpPr txBox="1"/>
                      <wps:spPr>
                        <a:xfrm>
                          <a:off x="0" y="0"/>
                          <a:ext cx="1924050" cy="3924300"/>
                        </a:xfrm>
                        <a:prstGeom prst="rect">
                          <a:avLst/>
                        </a:prstGeom>
                        <a:solidFill>
                          <a:schemeClr val="lt1"/>
                        </a:solidFill>
                        <a:ln w="6350">
                          <a:noFill/>
                        </a:ln>
                      </wps:spPr>
                      <wps:txbx>
                        <w:txbxContent>
                          <w:p w14:paraId="5D6B3AFB" w14:textId="0FABDBF7" w:rsidR="00781732" w:rsidRDefault="0096112D">
                            <w:pPr>
                              <w:ind w:left="0"/>
                            </w:pPr>
                            <w:r w:rsidRPr="0096112D">
                              <w:drawing>
                                <wp:inline distT="0" distB="0" distL="0" distR="0" wp14:anchorId="4F315789" wp14:editId="1AC19633">
                                  <wp:extent cx="1686560" cy="3826510"/>
                                  <wp:effectExtent l="0" t="0" r="8890" b="2540"/>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6560" cy="3826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CF09" id="Textruta 69" o:spid="_x0000_s1035" type="#_x0000_t202" style="position:absolute;left:0;text-align:left;margin-left:335.15pt;margin-top:2.75pt;width:151.5pt;height:309pt;z-index:2516838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" fillcolor="white [3201]" stroked="f" strokeweight=".5pt">
                <v:textbox>
                  <w:txbxContent>
                    <w:p w14:paraId="5D6B3AFB" w14:textId="0FABDBF7" w:rsidR="00781732" w:rsidRDefault="0096112D">
                      <w:pPr>
                        <w:ind w:left="0"/>
                      </w:pPr>
                      <w:r w:rsidRPr="0096112D">
                        <w:drawing>
                          <wp:inline distT="0" distB="0" distL="0" distR="0" wp14:anchorId="4F315789" wp14:editId="1AC19633">
                            <wp:extent cx="1686560" cy="3826510"/>
                            <wp:effectExtent l="0" t="0" r="8890" b="2540"/>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6560" cy="3826510"/>
                                    </a:xfrm>
                                    <a:prstGeom prst="rect">
                                      <a:avLst/>
                                    </a:prstGeom>
                                    <a:noFill/>
                                    <a:ln>
                                      <a:noFill/>
                                    </a:ln>
                                  </pic:spPr>
                                </pic:pic>
                              </a:graphicData>
                            </a:graphic>
                          </wp:inline>
                        </w:drawing>
                      </w:r>
                    </w:p>
                  </w:txbxContent>
                </v:textbox>
              </v:shape>
            </w:pict>
          </mc:Fallback>
        </mc:AlternateContent>
      </w:r>
      <w:r w:rsidR="00890A6B" w:rsidRPr="00890A6B">
        <w:rPr>
          <w:szCs w:val="20"/>
        </w:rPr>
        <w:t>Lås sedan elektroden genom att dra åt ”strumpanslutningen”.</w:t>
      </w:r>
      <w:r w:rsidRPr="00781732">
        <w:rPr>
          <w:noProof/>
        </w:rPr>
        <w:t xml:space="preserve"> </w:t>
      </w:r>
    </w:p>
    <w:p w14:paraId="672F02E4" w14:textId="7666264F" w:rsidR="00890A6B" w:rsidRPr="00890A6B" w:rsidRDefault="00890A6B" w:rsidP="00890A6B">
      <w:pPr>
        <w:spacing w:after="0" w:line="240" w:lineRule="auto"/>
        <w:ind w:left="0" w:right="0"/>
        <w:rPr>
          <w:szCs w:val="20"/>
        </w:rPr>
      </w:pPr>
    </w:p>
    <w:p w14:paraId="118ECFAE" w14:textId="1E60723D" w:rsidR="00890A6B" w:rsidRPr="00890A6B" w:rsidRDefault="00890A6B" w:rsidP="00890A6B">
      <w:pPr>
        <w:spacing w:after="0" w:line="240" w:lineRule="auto"/>
        <w:ind w:left="0" w:right="0"/>
        <w:rPr>
          <w:szCs w:val="20"/>
        </w:rPr>
      </w:pPr>
    </w:p>
    <w:p w14:paraId="2EC1FA70" w14:textId="4CDC3236" w:rsidR="00890A6B" w:rsidRPr="00890A6B" w:rsidRDefault="00890A6B" w:rsidP="00890A6B">
      <w:pPr>
        <w:spacing w:after="0" w:line="240" w:lineRule="auto"/>
        <w:ind w:left="0" w:right="0"/>
        <w:rPr>
          <w:szCs w:val="20"/>
        </w:rPr>
      </w:pPr>
    </w:p>
    <w:p w14:paraId="62B16550" w14:textId="33A6F2C6" w:rsidR="00890A6B" w:rsidRPr="00890A6B" w:rsidRDefault="00890A6B" w:rsidP="00890A6B">
      <w:pPr>
        <w:spacing w:after="0" w:line="240" w:lineRule="auto"/>
        <w:ind w:left="0" w:right="0"/>
        <w:rPr>
          <w:szCs w:val="20"/>
        </w:rPr>
      </w:pPr>
    </w:p>
    <w:p w14:paraId="4A88AAF8" w14:textId="77777777" w:rsidR="00890A6B" w:rsidRPr="00890A6B" w:rsidRDefault="00890A6B" w:rsidP="00890A6B">
      <w:pPr>
        <w:spacing w:after="0" w:line="240" w:lineRule="auto"/>
        <w:ind w:left="0" w:right="0"/>
        <w:rPr>
          <w:szCs w:val="20"/>
        </w:rPr>
      </w:pPr>
    </w:p>
    <w:p w14:paraId="7813BE10" w14:textId="77777777" w:rsidR="00890A6B" w:rsidRPr="00890A6B" w:rsidRDefault="00890A6B" w:rsidP="00890A6B">
      <w:pPr>
        <w:spacing w:after="0" w:line="240" w:lineRule="auto"/>
        <w:ind w:left="0" w:right="0"/>
        <w:rPr>
          <w:szCs w:val="20"/>
        </w:rPr>
      </w:pPr>
    </w:p>
    <w:p w14:paraId="286F6114" w14:textId="77777777" w:rsidR="00890A6B" w:rsidRPr="00890A6B" w:rsidRDefault="00890A6B" w:rsidP="00890A6B">
      <w:pPr>
        <w:spacing w:after="0" w:line="240" w:lineRule="auto"/>
        <w:ind w:left="0" w:right="0"/>
        <w:rPr>
          <w:szCs w:val="20"/>
        </w:rPr>
      </w:pPr>
    </w:p>
    <w:p w14:paraId="53EBFA15" w14:textId="7F80BCE9" w:rsidR="00890A6B" w:rsidRPr="00890A6B" w:rsidRDefault="00890A6B" w:rsidP="00890A6B">
      <w:pPr>
        <w:spacing w:after="0" w:line="240" w:lineRule="auto"/>
        <w:ind w:left="0" w:right="0"/>
        <w:rPr>
          <w:szCs w:val="20"/>
        </w:rPr>
      </w:pPr>
    </w:p>
    <w:p w14:paraId="1EE5CBDA" w14:textId="031CECB5" w:rsidR="00890A6B" w:rsidRPr="00890A6B" w:rsidRDefault="00890A6B" w:rsidP="00890A6B">
      <w:pPr>
        <w:spacing w:after="0" w:line="240" w:lineRule="auto"/>
        <w:ind w:left="0" w:right="0"/>
        <w:rPr>
          <w:szCs w:val="20"/>
        </w:rPr>
      </w:pPr>
    </w:p>
    <w:p w14:paraId="70CA23F6" w14:textId="77777777" w:rsidR="00890A6B" w:rsidRPr="00890A6B" w:rsidRDefault="00890A6B" w:rsidP="00890A6B">
      <w:pPr>
        <w:spacing w:after="0" w:line="240" w:lineRule="auto"/>
        <w:ind w:left="0" w:right="0"/>
        <w:rPr>
          <w:szCs w:val="20"/>
        </w:rPr>
      </w:pPr>
    </w:p>
    <w:p w14:paraId="15D2964C" w14:textId="77777777" w:rsidR="00890A6B" w:rsidRPr="00890A6B" w:rsidRDefault="00890A6B" w:rsidP="00890A6B">
      <w:pPr>
        <w:spacing w:after="0" w:line="240" w:lineRule="auto"/>
        <w:ind w:left="0" w:right="0"/>
        <w:rPr>
          <w:szCs w:val="20"/>
        </w:rPr>
      </w:pPr>
    </w:p>
    <w:p w14:paraId="4ADC93E3" w14:textId="77777777" w:rsidR="00890A6B" w:rsidRPr="00890A6B" w:rsidRDefault="00890A6B" w:rsidP="00890A6B">
      <w:pPr>
        <w:spacing w:after="0" w:line="240" w:lineRule="auto"/>
        <w:ind w:left="0" w:right="0"/>
        <w:rPr>
          <w:szCs w:val="20"/>
        </w:rPr>
      </w:pPr>
    </w:p>
    <w:p w14:paraId="0B2240BD" w14:textId="29BECD87" w:rsidR="00890A6B" w:rsidRPr="00890A6B" w:rsidRDefault="00890A6B" w:rsidP="00890A6B">
      <w:pPr>
        <w:spacing w:after="0" w:line="240" w:lineRule="auto"/>
        <w:ind w:left="0" w:right="0"/>
        <w:rPr>
          <w:szCs w:val="20"/>
        </w:rPr>
      </w:pPr>
    </w:p>
    <w:p w14:paraId="3C1A3AE6" w14:textId="77777777" w:rsidR="00890A6B" w:rsidRPr="00890A6B" w:rsidRDefault="00890A6B" w:rsidP="00890A6B">
      <w:pPr>
        <w:spacing w:after="0" w:line="240" w:lineRule="auto"/>
        <w:ind w:left="0" w:right="0"/>
        <w:rPr>
          <w:szCs w:val="20"/>
        </w:rPr>
      </w:pPr>
    </w:p>
    <w:p w14:paraId="555251C9" w14:textId="77777777" w:rsidR="00890A6B" w:rsidRPr="00890A6B" w:rsidRDefault="00890A6B" w:rsidP="00890A6B">
      <w:pPr>
        <w:spacing w:after="0" w:line="240" w:lineRule="auto"/>
        <w:ind w:left="0" w:right="0"/>
        <w:rPr>
          <w:szCs w:val="20"/>
        </w:rPr>
      </w:pPr>
    </w:p>
    <w:p w14:paraId="521869C1" w14:textId="77777777" w:rsidR="00890A6B" w:rsidRPr="00890A6B" w:rsidRDefault="00890A6B" w:rsidP="00890A6B">
      <w:pPr>
        <w:spacing w:after="0" w:line="240" w:lineRule="auto"/>
        <w:ind w:left="0" w:right="0"/>
        <w:rPr>
          <w:szCs w:val="20"/>
        </w:rPr>
      </w:pPr>
    </w:p>
    <w:p w14:paraId="0D9DF3DF" w14:textId="0D4B00EB" w:rsidR="00890A6B" w:rsidRPr="00890A6B" w:rsidRDefault="00890A6B" w:rsidP="00890A6B">
      <w:pPr>
        <w:spacing w:after="0" w:line="240" w:lineRule="auto"/>
        <w:ind w:left="0" w:right="0"/>
        <w:rPr>
          <w:szCs w:val="20"/>
        </w:rPr>
      </w:pPr>
    </w:p>
    <w:p w14:paraId="7FA174EB" w14:textId="77777777" w:rsidR="00890A6B" w:rsidRPr="00890A6B" w:rsidRDefault="00890A6B" w:rsidP="00890A6B">
      <w:pPr>
        <w:spacing w:after="0" w:line="240" w:lineRule="auto"/>
        <w:ind w:left="0" w:right="0"/>
        <w:rPr>
          <w:szCs w:val="20"/>
        </w:rPr>
      </w:pPr>
    </w:p>
    <w:p w14:paraId="700F6370" w14:textId="367D2DC7" w:rsidR="00890A6B" w:rsidRPr="00890A6B" w:rsidRDefault="00890A6B" w:rsidP="00890A6B">
      <w:pPr>
        <w:spacing w:after="0" w:line="240" w:lineRule="auto"/>
        <w:ind w:left="0" w:right="0"/>
        <w:rPr>
          <w:szCs w:val="20"/>
        </w:rPr>
      </w:pPr>
    </w:p>
    <w:p w14:paraId="1966BA7F" w14:textId="77777777" w:rsidR="00890A6B" w:rsidRPr="00890A6B" w:rsidRDefault="00890A6B" w:rsidP="00890A6B">
      <w:pPr>
        <w:spacing w:after="0" w:line="240" w:lineRule="auto"/>
        <w:ind w:left="0" w:right="0"/>
        <w:rPr>
          <w:szCs w:val="20"/>
        </w:rPr>
      </w:pPr>
    </w:p>
    <w:p w14:paraId="150D68E4" w14:textId="3386F195" w:rsidR="00890A6B" w:rsidRPr="00890A6B" w:rsidRDefault="00890A6B" w:rsidP="00890A6B">
      <w:pPr>
        <w:spacing w:after="0" w:line="240" w:lineRule="auto"/>
        <w:ind w:left="0" w:right="0"/>
        <w:jc w:val="right"/>
        <w:rPr>
          <w:szCs w:val="20"/>
        </w:rPr>
      </w:pPr>
      <w:r w:rsidRPr="00890A6B">
        <w:rPr>
          <w:szCs w:val="20"/>
        </w:rPr>
        <w:t>7</w:t>
      </w:r>
    </w:p>
    <w:p w14:paraId="3E7DA2A2" w14:textId="77777777" w:rsidR="00890A6B" w:rsidRPr="00890A6B" w:rsidRDefault="00890A6B" w:rsidP="00890A6B">
      <w:pPr>
        <w:spacing w:after="0" w:line="240" w:lineRule="auto"/>
        <w:ind w:left="0" w:right="0"/>
        <w:rPr>
          <w:szCs w:val="20"/>
        </w:rPr>
      </w:pPr>
    </w:p>
    <w:p w14:paraId="74D4F658" w14:textId="4D908A4E" w:rsidR="00890A6B" w:rsidRPr="00890A6B" w:rsidRDefault="00890A6B" w:rsidP="00890A6B">
      <w:pPr>
        <w:spacing w:after="0" w:line="240" w:lineRule="auto"/>
        <w:ind w:left="0" w:right="0"/>
        <w:rPr>
          <w:szCs w:val="20"/>
        </w:rPr>
      </w:pPr>
    </w:p>
    <w:p w14:paraId="28FB717A" w14:textId="17D6CF55" w:rsidR="00890A6B" w:rsidRPr="00890A6B" w:rsidRDefault="00890A6B" w:rsidP="00890A6B">
      <w:pPr>
        <w:spacing w:after="0" w:line="240" w:lineRule="auto"/>
        <w:ind w:left="0" w:right="0"/>
        <w:rPr>
          <w:szCs w:val="20"/>
        </w:rPr>
      </w:pPr>
    </w:p>
    <w:p w14:paraId="513D1130" w14:textId="60FD54A8" w:rsidR="00890A6B" w:rsidRPr="00890A6B" w:rsidRDefault="00890A6B" w:rsidP="00890A6B">
      <w:pPr>
        <w:spacing w:after="0" w:line="240" w:lineRule="auto"/>
        <w:ind w:left="0" w:right="0"/>
        <w:rPr>
          <w:szCs w:val="20"/>
        </w:rPr>
      </w:pPr>
    </w:p>
    <w:p w14:paraId="2EC93D4C" w14:textId="3CADB678" w:rsidR="00890A6B" w:rsidRPr="00890A6B" w:rsidRDefault="00890A6B" w:rsidP="00890A6B">
      <w:pPr>
        <w:numPr>
          <w:ilvl w:val="0"/>
          <w:numId w:val="20"/>
        </w:numPr>
        <w:spacing w:after="0" w:line="240" w:lineRule="auto"/>
        <w:ind w:right="0"/>
        <w:contextualSpacing/>
        <w:rPr>
          <w:szCs w:val="20"/>
        </w:rPr>
      </w:pPr>
      <w:r w:rsidRPr="00890A6B">
        <w:rPr>
          <w:szCs w:val="20"/>
        </w:rPr>
        <w:t>Fixera. Tröskelmät. Batteri finns med från hjärtavdelningen. Proximalt kopplas till + (plus).</w:t>
      </w:r>
    </w:p>
    <w:p w14:paraId="794164CC" w14:textId="6F3DEB90" w:rsidR="00890A6B" w:rsidRPr="00890A6B" w:rsidRDefault="008132A7" w:rsidP="00890A6B">
      <w:pPr>
        <w:spacing w:after="0" w:line="240" w:lineRule="auto"/>
        <w:ind w:left="0" w:right="0"/>
        <w:rPr>
          <w:szCs w:val="20"/>
        </w:rPr>
      </w:pPr>
      <w:r w:rsidRPr="00781732">
        <w:rPr>
          <w:noProof/>
          <w:szCs w:val="20"/>
        </w:rPr>
        <mc:AlternateContent>
          <mc:Choice Requires="wps">
            <w:drawing>
              <wp:anchor distT="45720" distB="45720" distL="114300" distR="114300" simplePos="0" relativeHeight="251685901" behindDoc="0" locked="0" layoutInCell="1" allowOverlap="1" wp14:anchorId="7C790764" wp14:editId="1802569D">
                <wp:simplePos x="0" y="0"/>
                <wp:positionH relativeFrom="column">
                  <wp:posOffset>3515995</wp:posOffset>
                </wp:positionH>
                <wp:positionV relativeFrom="paragraph">
                  <wp:posOffset>-11430</wp:posOffset>
                </wp:positionV>
                <wp:extent cx="2664460" cy="3706495"/>
                <wp:effectExtent l="0" t="0" r="2540" b="8255"/>
                <wp:wrapSquare wrapText="bothSides"/>
                <wp:docPr id="7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4460" cy="3706495"/>
                        </a:xfrm>
                        <a:prstGeom prst="rect">
                          <a:avLst/>
                        </a:prstGeom>
                        <a:solidFill>
                          <a:srgbClr val="FFFFFF"/>
                        </a:solidFill>
                        <a:ln w="9525">
                          <a:noFill/>
                          <a:miter lim="800000"/>
                          <a:headEnd/>
                          <a:tailEnd/>
                        </a:ln>
                      </wps:spPr>
                      <wps:txbx>
                        <w:txbxContent>
                          <w:p w14:paraId="256EA225" w14:textId="06DFEF34" w:rsidR="00781732" w:rsidRDefault="0096112D" w:rsidP="008132A7">
                            <w:pPr>
                              <w:ind w:left="0"/>
                            </w:pPr>
                            <w:r w:rsidRPr="0096112D">
                              <w:drawing>
                                <wp:inline distT="0" distB="0" distL="0" distR="0" wp14:anchorId="406CE338" wp14:editId="6CB51110">
                                  <wp:extent cx="2472690" cy="3547110"/>
                                  <wp:effectExtent l="0" t="0" r="381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2690" cy="35471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90764" id="_x0000_s1036" type="#_x0000_t202" style="position:absolute;margin-left:276.85pt;margin-top:-.9pt;width:209.8pt;height:291.85pt;z-index:2516859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" stroked="f">
                <v:textbox>
                  <w:txbxContent>
                    <w:p w14:paraId="256EA225" w14:textId="06DFEF34" w:rsidR="00781732" w:rsidRDefault="0096112D" w:rsidP="008132A7">
                      <w:pPr>
                        <w:ind w:left="0"/>
                      </w:pPr>
                      <w:r w:rsidRPr="0096112D">
                        <w:drawing>
                          <wp:inline distT="0" distB="0" distL="0" distR="0" wp14:anchorId="406CE338" wp14:editId="6CB51110">
                            <wp:extent cx="2472690" cy="3547110"/>
                            <wp:effectExtent l="0" t="0" r="381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2690" cy="3547110"/>
                                    </a:xfrm>
                                    <a:prstGeom prst="rect">
                                      <a:avLst/>
                                    </a:prstGeom>
                                    <a:noFill/>
                                    <a:ln>
                                      <a:noFill/>
                                    </a:ln>
                                  </pic:spPr>
                                </pic:pic>
                              </a:graphicData>
                            </a:graphic>
                          </wp:inline>
                        </w:drawing>
                      </w:r>
                    </w:p>
                  </w:txbxContent>
                </v:textbox>
                <w10:wrap type="square"/>
              </v:shape>
            </w:pict>
          </mc:Fallback>
        </mc:AlternateContent>
      </w:r>
    </w:p>
    <w:p w14:paraId="5CC4DE4B" w14:textId="707C66B3" w:rsidR="00890A6B" w:rsidRPr="00890A6B" w:rsidRDefault="00890A6B" w:rsidP="00890A6B">
      <w:pPr>
        <w:spacing w:after="0" w:line="240" w:lineRule="auto"/>
        <w:ind w:left="0" w:right="0"/>
        <w:rPr>
          <w:szCs w:val="20"/>
        </w:rPr>
      </w:pPr>
    </w:p>
    <w:p w14:paraId="0790CA93" w14:textId="43377DA6" w:rsidR="00890A6B" w:rsidRPr="00890A6B" w:rsidRDefault="00890A6B" w:rsidP="00890A6B">
      <w:pPr>
        <w:spacing w:after="0" w:line="240" w:lineRule="auto"/>
        <w:ind w:left="0" w:right="0"/>
        <w:rPr>
          <w:szCs w:val="20"/>
        </w:rPr>
      </w:pPr>
    </w:p>
    <w:p w14:paraId="58B82F62" w14:textId="2E95E9CE" w:rsidR="00890A6B" w:rsidRPr="00890A6B" w:rsidRDefault="00890A6B" w:rsidP="00890A6B">
      <w:pPr>
        <w:spacing w:after="0" w:line="240" w:lineRule="auto"/>
        <w:ind w:left="0" w:right="0"/>
        <w:rPr>
          <w:szCs w:val="20"/>
        </w:rPr>
      </w:pPr>
    </w:p>
    <w:p w14:paraId="2CFEB578" w14:textId="77777777" w:rsidR="00890A6B" w:rsidRPr="00890A6B" w:rsidRDefault="00890A6B" w:rsidP="00890A6B">
      <w:pPr>
        <w:spacing w:after="0" w:line="240" w:lineRule="auto"/>
        <w:ind w:left="0" w:right="0"/>
        <w:rPr>
          <w:szCs w:val="20"/>
        </w:rPr>
      </w:pPr>
    </w:p>
    <w:p w14:paraId="42848187" w14:textId="77777777" w:rsidR="00890A6B" w:rsidRPr="00890A6B" w:rsidRDefault="00890A6B" w:rsidP="00890A6B">
      <w:pPr>
        <w:spacing w:after="0" w:line="240" w:lineRule="auto"/>
        <w:ind w:left="0" w:right="0"/>
        <w:rPr>
          <w:szCs w:val="20"/>
        </w:rPr>
      </w:pPr>
    </w:p>
    <w:p w14:paraId="7069F613" w14:textId="77777777" w:rsidR="00890A6B" w:rsidRPr="00890A6B" w:rsidRDefault="00890A6B" w:rsidP="00890A6B">
      <w:pPr>
        <w:spacing w:after="0" w:line="240" w:lineRule="auto"/>
        <w:ind w:left="0" w:right="0"/>
        <w:rPr>
          <w:szCs w:val="20"/>
        </w:rPr>
      </w:pPr>
    </w:p>
    <w:p w14:paraId="2C123588" w14:textId="77777777" w:rsidR="00890A6B" w:rsidRPr="00890A6B" w:rsidRDefault="00890A6B" w:rsidP="00890A6B">
      <w:pPr>
        <w:spacing w:after="0" w:line="240" w:lineRule="auto"/>
        <w:ind w:left="0" w:right="0"/>
        <w:rPr>
          <w:szCs w:val="20"/>
        </w:rPr>
      </w:pPr>
    </w:p>
    <w:p w14:paraId="519C7B58" w14:textId="77777777" w:rsidR="00890A6B" w:rsidRPr="00890A6B" w:rsidRDefault="00890A6B" w:rsidP="00890A6B">
      <w:pPr>
        <w:spacing w:after="0" w:line="240" w:lineRule="auto"/>
        <w:ind w:left="0" w:right="0"/>
        <w:rPr>
          <w:szCs w:val="20"/>
        </w:rPr>
      </w:pPr>
    </w:p>
    <w:p w14:paraId="7B34D01B" w14:textId="77777777" w:rsidR="00890A6B" w:rsidRPr="00890A6B" w:rsidRDefault="00890A6B" w:rsidP="00890A6B">
      <w:pPr>
        <w:spacing w:after="0" w:line="240" w:lineRule="auto"/>
        <w:ind w:left="0" w:right="0"/>
        <w:rPr>
          <w:szCs w:val="20"/>
        </w:rPr>
      </w:pPr>
    </w:p>
    <w:p w14:paraId="3420A6A7" w14:textId="77777777" w:rsidR="00890A6B" w:rsidRPr="00890A6B" w:rsidRDefault="00890A6B" w:rsidP="00890A6B">
      <w:pPr>
        <w:spacing w:after="0" w:line="240" w:lineRule="auto"/>
        <w:ind w:left="0" w:right="0"/>
        <w:rPr>
          <w:szCs w:val="20"/>
        </w:rPr>
      </w:pPr>
    </w:p>
    <w:p w14:paraId="63A61E78" w14:textId="77777777" w:rsidR="00890A6B" w:rsidRPr="00890A6B" w:rsidRDefault="00890A6B" w:rsidP="00890A6B">
      <w:pPr>
        <w:spacing w:after="0" w:line="240" w:lineRule="auto"/>
        <w:ind w:left="0" w:right="0"/>
        <w:rPr>
          <w:szCs w:val="20"/>
        </w:rPr>
      </w:pPr>
    </w:p>
    <w:p w14:paraId="76EBDE92" w14:textId="77777777" w:rsidR="00890A6B" w:rsidRPr="00890A6B" w:rsidRDefault="00890A6B" w:rsidP="00890A6B">
      <w:pPr>
        <w:spacing w:after="0" w:line="240" w:lineRule="auto"/>
        <w:ind w:left="0" w:right="0"/>
        <w:rPr>
          <w:szCs w:val="20"/>
        </w:rPr>
      </w:pPr>
    </w:p>
    <w:p w14:paraId="51C68657" w14:textId="77777777" w:rsidR="00890A6B" w:rsidRPr="00890A6B" w:rsidRDefault="00890A6B" w:rsidP="00890A6B">
      <w:pPr>
        <w:spacing w:after="0" w:line="240" w:lineRule="auto"/>
        <w:ind w:left="0" w:right="0"/>
        <w:rPr>
          <w:szCs w:val="20"/>
        </w:rPr>
      </w:pPr>
    </w:p>
    <w:p w14:paraId="481CA8D2" w14:textId="77777777" w:rsidR="00890A6B" w:rsidRPr="00890A6B" w:rsidRDefault="00890A6B" w:rsidP="00890A6B">
      <w:pPr>
        <w:spacing w:after="0" w:line="240" w:lineRule="auto"/>
        <w:ind w:left="0" w:right="0"/>
        <w:rPr>
          <w:szCs w:val="20"/>
        </w:rPr>
      </w:pPr>
    </w:p>
    <w:p w14:paraId="0E856BBD" w14:textId="77777777" w:rsidR="00890A6B" w:rsidRPr="00890A6B" w:rsidRDefault="00890A6B" w:rsidP="00890A6B">
      <w:pPr>
        <w:spacing w:after="0" w:line="240" w:lineRule="auto"/>
        <w:ind w:left="0" w:right="0"/>
        <w:rPr>
          <w:szCs w:val="20"/>
        </w:rPr>
      </w:pPr>
    </w:p>
    <w:p w14:paraId="2F82F745" w14:textId="77777777" w:rsidR="00890A6B" w:rsidRPr="00890A6B" w:rsidRDefault="00890A6B" w:rsidP="00890A6B">
      <w:pPr>
        <w:spacing w:after="0" w:line="240" w:lineRule="auto"/>
        <w:ind w:left="0" w:right="0"/>
        <w:rPr>
          <w:szCs w:val="20"/>
        </w:rPr>
      </w:pPr>
    </w:p>
    <w:p w14:paraId="4E54E217" w14:textId="0640AF33" w:rsidR="00890A6B" w:rsidRPr="00890A6B" w:rsidRDefault="00890A6B" w:rsidP="00890A6B">
      <w:pPr>
        <w:spacing w:after="0" w:line="240" w:lineRule="auto"/>
        <w:ind w:left="0" w:right="0"/>
        <w:jc w:val="right"/>
        <w:rPr>
          <w:szCs w:val="20"/>
        </w:rPr>
      </w:pPr>
      <w:r w:rsidRPr="00890A6B">
        <w:rPr>
          <w:szCs w:val="20"/>
        </w:rPr>
        <w:t>8</w:t>
      </w:r>
      <w:r w:rsidRPr="00890A6B">
        <w:rPr>
          <w:szCs w:val="20"/>
        </w:rPr>
        <w:br w:type="page"/>
      </w:r>
    </w:p>
    <w:p w14:paraId="297265E5" w14:textId="0C596A31" w:rsidR="00890A6B" w:rsidRPr="00890A6B" w:rsidRDefault="00890A6B" w:rsidP="00890A6B">
      <w:pPr>
        <w:spacing w:after="0" w:line="240" w:lineRule="auto"/>
        <w:ind w:left="0" w:right="0"/>
        <w:rPr>
          <w:szCs w:val="20"/>
        </w:rPr>
      </w:pPr>
    </w:p>
    <w:p w14:paraId="24BBDE5B" w14:textId="68FEF15B" w:rsidR="00890A6B" w:rsidRPr="00890A6B" w:rsidRDefault="00890A6B" w:rsidP="00890A6B">
      <w:pPr>
        <w:spacing w:after="0" w:line="240" w:lineRule="auto"/>
        <w:ind w:left="720" w:right="0"/>
        <w:contextualSpacing/>
        <w:rPr>
          <w:szCs w:val="20"/>
        </w:rPr>
      </w:pPr>
    </w:p>
    <w:p w14:paraId="564E0C91" w14:textId="41E95692" w:rsidR="00890A6B" w:rsidRPr="00890A6B" w:rsidRDefault="00890A6B" w:rsidP="00890A6B">
      <w:pPr>
        <w:numPr>
          <w:ilvl w:val="0"/>
          <w:numId w:val="20"/>
        </w:numPr>
        <w:spacing w:after="0" w:line="240" w:lineRule="auto"/>
        <w:ind w:right="0"/>
        <w:contextualSpacing/>
        <w:rPr>
          <w:szCs w:val="20"/>
        </w:rPr>
      </w:pPr>
      <w:r w:rsidRPr="00890A6B">
        <w:rPr>
          <w:szCs w:val="20"/>
        </w:rPr>
        <w:t>Inställning – se bild.</w:t>
      </w:r>
    </w:p>
    <w:p w14:paraId="0B4509C5" w14:textId="77777777" w:rsidR="00890A6B" w:rsidRPr="00890A6B" w:rsidRDefault="00890A6B" w:rsidP="00890A6B">
      <w:pPr>
        <w:spacing w:after="0" w:line="240" w:lineRule="auto"/>
        <w:ind w:left="0" w:right="0"/>
        <w:rPr>
          <w:szCs w:val="20"/>
        </w:rPr>
      </w:pPr>
    </w:p>
    <w:p w14:paraId="72947E0A" w14:textId="3F6B0267" w:rsidR="00890A6B" w:rsidRPr="00890A6B" w:rsidRDefault="00890A6B" w:rsidP="00890A6B">
      <w:pPr>
        <w:spacing w:after="0" w:line="240" w:lineRule="auto"/>
        <w:ind w:left="0" w:right="0"/>
        <w:rPr>
          <w:szCs w:val="20"/>
        </w:rPr>
      </w:pPr>
      <w:bookmarkStart w:id="4" w:name="_Toc501440352"/>
    </w:p>
    <w:bookmarkEnd w:id="4"/>
    <w:p w14:paraId="45B43DAB" w14:textId="3BA86058" w:rsidR="00890A6B" w:rsidRPr="00890A6B" w:rsidRDefault="00890A6B" w:rsidP="00890A6B">
      <w:pPr>
        <w:spacing w:after="0" w:line="240" w:lineRule="auto"/>
        <w:ind w:left="0" w:right="0"/>
        <w:rPr>
          <w:szCs w:val="20"/>
        </w:rPr>
      </w:pPr>
    </w:p>
    <w:p w14:paraId="2EAEA2A9" w14:textId="1F3D022A" w:rsidR="00890A6B" w:rsidRPr="00890A6B" w:rsidRDefault="00890A6B" w:rsidP="00890A6B">
      <w:pPr>
        <w:spacing w:after="0" w:line="240" w:lineRule="auto"/>
        <w:ind w:left="0" w:right="0"/>
        <w:rPr>
          <w:szCs w:val="20"/>
        </w:rPr>
      </w:pPr>
    </w:p>
    <w:p w14:paraId="7CA3098E" w14:textId="7A8DED06" w:rsidR="00890A6B" w:rsidRPr="00890A6B" w:rsidRDefault="0093702B" w:rsidP="00890A6B">
      <w:pPr>
        <w:spacing w:after="0" w:line="240" w:lineRule="auto"/>
        <w:ind w:left="0" w:right="0"/>
        <w:rPr>
          <w:szCs w:val="20"/>
        </w:rPr>
      </w:pPr>
      <w:r w:rsidRPr="0093702B">
        <w:rPr>
          <w:noProof/>
          <w:szCs w:val="20"/>
        </w:rPr>
        <mc:AlternateContent>
          <mc:Choice Requires="wps">
            <w:drawing>
              <wp:anchor distT="45720" distB="45720" distL="114300" distR="114300" simplePos="0" relativeHeight="251687949" behindDoc="0" locked="0" layoutInCell="1" allowOverlap="1" wp14:anchorId="079F7D33" wp14:editId="23B62C52">
                <wp:simplePos x="0" y="0"/>
                <wp:positionH relativeFrom="column">
                  <wp:posOffset>1686560</wp:posOffset>
                </wp:positionH>
                <wp:positionV relativeFrom="paragraph">
                  <wp:posOffset>73025</wp:posOffset>
                </wp:positionV>
                <wp:extent cx="3162300" cy="5667375"/>
                <wp:effectExtent l="0" t="0" r="0" b="9525"/>
                <wp:wrapSquare wrapText="bothSides"/>
                <wp:docPr id="7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667375"/>
                        </a:xfrm>
                        <a:prstGeom prst="rect">
                          <a:avLst/>
                        </a:prstGeom>
                        <a:solidFill>
                          <a:srgbClr val="FFFFFF"/>
                        </a:solidFill>
                        <a:ln w="9525">
                          <a:noFill/>
                          <a:miter lim="800000"/>
                          <a:headEnd/>
                          <a:tailEnd/>
                        </a:ln>
                      </wps:spPr>
                      <wps:txbx>
                        <w:txbxContent>
                          <w:p w14:paraId="4773AD9D" w14:textId="1B29D9F8" w:rsidR="0093702B" w:rsidRDefault="0096112D" w:rsidP="0093702B">
                            <w:pPr>
                              <w:ind w:left="0"/>
                            </w:pPr>
                            <w:r w:rsidRPr="0096112D">
                              <w:drawing>
                                <wp:inline distT="0" distB="0" distL="0" distR="0" wp14:anchorId="1B1BC806" wp14:editId="69EF44A8">
                                  <wp:extent cx="2933700" cy="5562600"/>
                                  <wp:effectExtent l="0" t="0" r="0" b="0"/>
                                  <wp:docPr id="64" name="Bildobjekt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3700" cy="5562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F7D33" id="_x0000_s1037" type="#_x0000_t202" style="position:absolute;margin-left:132.8pt;margin-top:5.75pt;width:249pt;height:446.25pt;z-index:2516879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" stroked="f">
                <v:textbox>
                  <w:txbxContent>
                    <w:p w14:paraId="4773AD9D" w14:textId="1B29D9F8" w:rsidR="0093702B" w:rsidRDefault="0096112D" w:rsidP="0093702B">
                      <w:pPr>
                        <w:ind w:left="0"/>
                      </w:pPr>
                      <w:r w:rsidRPr="0096112D">
                        <w:drawing>
                          <wp:inline distT="0" distB="0" distL="0" distR="0" wp14:anchorId="1B1BC806" wp14:editId="69EF44A8">
                            <wp:extent cx="2933700" cy="5562600"/>
                            <wp:effectExtent l="0" t="0" r="0" b="0"/>
                            <wp:docPr id="64" name="Bildobjekt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3700" cy="5562600"/>
                                    </a:xfrm>
                                    <a:prstGeom prst="rect">
                                      <a:avLst/>
                                    </a:prstGeom>
                                    <a:noFill/>
                                    <a:ln>
                                      <a:noFill/>
                                    </a:ln>
                                  </pic:spPr>
                                </pic:pic>
                              </a:graphicData>
                            </a:graphic>
                          </wp:inline>
                        </w:drawing>
                      </w:r>
                    </w:p>
                  </w:txbxContent>
                </v:textbox>
                <w10:wrap type="square"/>
              </v:shape>
            </w:pict>
          </mc:Fallback>
        </mc:AlternateContent>
      </w:r>
      <w:r w:rsidR="00890A6B" w:rsidRPr="00890A6B">
        <w:rPr>
          <w:noProof/>
          <w:szCs w:val="20"/>
        </w:rPr>
        <mc:AlternateContent>
          <mc:Choice Requires="wps">
            <w:drawing>
              <wp:anchor distT="45720" distB="45720" distL="114300" distR="114300" simplePos="0" relativeHeight="251658253" behindDoc="1" locked="0" layoutInCell="1" allowOverlap="1" wp14:anchorId="7326F223" wp14:editId="38241D3B">
                <wp:simplePos x="0" y="0"/>
                <wp:positionH relativeFrom="column">
                  <wp:posOffset>-195580</wp:posOffset>
                </wp:positionH>
                <wp:positionV relativeFrom="paragraph">
                  <wp:posOffset>219710</wp:posOffset>
                </wp:positionV>
                <wp:extent cx="2148840" cy="1756664"/>
                <wp:effectExtent l="0" t="0" r="11430" b="21590"/>
                <wp:wrapNone/>
                <wp:docPr id="21" name="Textruta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756664"/>
                        </a:xfrm>
                        <a:prstGeom prst="rect">
                          <a:avLst/>
                        </a:prstGeom>
                        <a:solidFill>
                          <a:srgbClr val="FFFFFF"/>
                        </a:solidFill>
                        <a:ln w="9525">
                          <a:solidFill>
                            <a:srgbClr val="000000"/>
                          </a:solidFill>
                          <a:miter lim="800000"/>
                          <a:headEnd/>
                          <a:tailEnd/>
                        </a:ln>
                      </wps:spPr>
                      <wps:txbx>
                        <w:txbxContent>
                          <w:p w14:paraId="39CBF595" w14:textId="77777777" w:rsidR="00890A6B" w:rsidRDefault="00890A6B" w:rsidP="00890A6B">
                            <w:pPr>
                              <w:rPr>
                                <w:b/>
                                <w:bCs/>
                              </w:rPr>
                            </w:pPr>
                            <w:r>
                              <w:rPr>
                                <w:b/>
                                <w:bCs/>
                              </w:rPr>
                              <w:t>Tröskelvärde sens (mV).</w:t>
                            </w:r>
                          </w:p>
                          <w:p w14:paraId="60991DF5" w14:textId="77777777" w:rsidR="00890A6B" w:rsidRDefault="00890A6B" w:rsidP="00890A6B">
                            <w:r>
                              <w:t xml:space="preserve">Vrid </w:t>
                            </w:r>
                            <w:r>
                              <w:rPr>
                                <w:b/>
                                <w:bCs/>
                              </w:rPr>
                              <w:t>upp</w:t>
                            </w:r>
                            <w:r>
                              <w:t xml:space="preserve"> reglaget till den slutar sensar R-vågor </w:t>
                            </w:r>
                          </w:p>
                          <w:p w14:paraId="6D1F2F1F" w14:textId="77777777" w:rsidR="00890A6B" w:rsidRDefault="00890A6B" w:rsidP="00890A6B">
                            <w:r>
                              <w:t xml:space="preserve">(Sense-lampan slutar blinka). </w:t>
                            </w:r>
                          </w:p>
                          <w:p w14:paraId="605FA069" w14:textId="77777777" w:rsidR="00890A6B" w:rsidRDefault="00890A6B" w:rsidP="00890A6B">
                            <w:r>
                              <w:t xml:space="preserve">Ställ in sens på halva det värdet. </w:t>
                            </w:r>
                          </w:p>
                          <w:p w14:paraId="4F99C891" w14:textId="77777777" w:rsidR="00890A6B" w:rsidRDefault="00890A6B" w:rsidP="00890A6B">
                            <w:r>
                              <w:t>Om inga R-vågor ställ reglaget rätt upp (drygt 2 mV).</w:t>
                            </w:r>
                          </w:p>
                          <w:p w14:paraId="59B03625" w14:textId="77777777" w:rsidR="00890A6B" w:rsidRDefault="00890A6B" w:rsidP="00890A6B"/>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26F223" id="Textruta 21" o:spid="_x0000_s1038" type="#_x0000_t202" style="position:absolute;margin-left:-15.4pt;margin-top:17.3pt;width:169.2pt;height:138.3pt;z-index:-25165822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">
                <v:textbox style="mso-fit-shape-to-text:t">
                  <w:txbxContent>
                    <w:p w14:paraId="39CBF595" w14:textId="77777777" w:rsidR="00890A6B" w:rsidRDefault="00890A6B" w:rsidP="00890A6B">
                      <w:pPr>
                        <w:rPr>
                          <w:b/>
                          <w:bCs/>
                        </w:rPr>
                      </w:pPr>
                      <w:r>
                        <w:rPr>
                          <w:b/>
                          <w:bCs/>
                        </w:rPr>
                        <w:t>Tröskelvärde sens (mV).</w:t>
                      </w:r>
                    </w:p>
                    <w:p w14:paraId="60991DF5" w14:textId="77777777" w:rsidR="00890A6B" w:rsidRDefault="00890A6B" w:rsidP="00890A6B">
                      <w:r>
                        <w:t xml:space="preserve">Vrid </w:t>
                      </w:r>
                      <w:r>
                        <w:rPr>
                          <w:b/>
                          <w:bCs/>
                        </w:rPr>
                        <w:t>upp</w:t>
                      </w:r>
                      <w:r>
                        <w:t xml:space="preserve"> reglaget till den slutar sensar R-vågor </w:t>
                      </w:r>
                    </w:p>
                    <w:p w14:paraId="6D1F2F1F" w14:textId="77777777" w:rsidR="00890A6B" w:rsidRDefault="00890A6B" w:rsidP="00890A6B">
                      <w:r>
                        <w:t xml:space="preserve">(Sense-lampan slutar blinka). </w:t>
                      </w:r>
                    </w:p>
                    <w:p w14:paraId="605FA069" w14:textId="77777777" w:rsidR="00890A6B" w:rsidRDefault="00890A6B" w:rsidP="00890A6B">
                      <w:r>
                        <w:t xml:space="preserve">Ställ in sens på halva det värdet. </w:t>
                      </w:r>
                    </w:p>
                    <w:p w14:paraId="4F99C891" w14:textId="77777777" w:rsidR="00890A6B" w:rsidRDefault="00890A6B" w:rsidP="00890A6B">
                      <w:r>
                        <w:t>Om inga R-vågor ställ reglaget rätt upp (drygt 2 mV).</w:t>
                      </w:r>
                    </w:p>
                    <w:p w14:paraId="59B03625" w14:textId="77777777" w:rsidR="00890A6B" w:rsidRDefault="00890A6B" w:rsidP="00890A6B"/>
                  </w:txbxContent>
                </v:textbox>
              </v:shape>
            </w:pict>
          </mc:Fallback>
        </mc:AlternateContent>
      </w:r>
    </w:p>
    <w:p w14:paraId="15B27676" w14:textId="77777777" w:rsidR="00890A6B" w:rsidRPr="00890A6B" w:rsidRDefault="00890A6B" w:rsidP="00890A6B">
      <w:pPr>
        <w:spacing w:after="0" w:line="240" w:lineRule="auto"/>
        <w:ind w:left="0" w:right="0"/>
        <w:rPr>
          <w:szCs w:val="20"/>
        </w:rPr>
      </w:pPr>
    </w:p>
    <w:p w14:paraId="7A7759AA" w14:textId="77777777" w:rsidR="00890A6B" w:rsidRPr="00890A6B" w:rsidRDefault="00890A6B" w:rsidP="00890A6B">
      <w:pPr>
        <w:spacing w:after="0" w:line="240" w:lineRule="auto"/>
        <w:ind w:left="0" w:right="0"/>
        <w:rPr>
          <w:b/>
          <w:color w:val="FF0000"/>
          <w:szCs w:val="26"/>
        </w:rPr>
      </w:pPr>
    </w:p>
    <w:p w14:paraId="4FB7D5EE" w14:textId="77777777" w:rsidR="00890A6B" w:rsidRPr="00890A6B" w:rsidRDefault="00890A6B" w:rsidP="00890A6B">
      <w:pPr>
        <w:spacing w:after="0" w:line="240" w:lineRule="auto"/>
        <w:ind w:left="0" w:right="0"/>
        <w:rPr>
          <w:b/>
          <w:color w:val="FF0000"/>
          <w:szCs w:val="26"/>
        </w:rPr>
      </w:pPr>
      <w:r w:rsidRPr="00890A6B">
        <w:rPr>
          <w:noProof/>
          <w:szCs w:val="20"/>
        </w:rPr>
        <mc:AlternateContent>
          <mc:Choice Requires="wps">
            <w:drawing>
              <wp:anchor distT="45720" distB="45720" distL="114300" distR="114300" simplePos="0" relativeHeight="251658240" behindDoc="0" locked="0" layoutInCell="1" allowOverlap="1" wp14:anchorId="5C82254B" wp14:editId="07DD8551">
                <wp:simplePos x="0" y="0"/>
                <wp:positionH relativeFrom="column">
                  <wp:posOffset>4349750</wp:posOffset>
                </wp:positionH>
                <wp:positionV relativeFrom="paragraph">
                  <wp:posOffset>411480</wp:posOffset>
                </wp:positionV>
                <wp:extent cx="2148840" cy="1768094"/>
                <wp:effectExtent l="0" t="0" r="11430" b="10160"/>
                <wp:wrapSquare wrapText="bothSides"/>
                <wp:docPr id="19" name="Textruta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768094"/>
                        </a:xfrm>
                        <a:prstGeom prst="rect">
                          <a:avLst/>
                        </a:prstGeom>
                        <a:solidFill>
                          <a:srgbClr val="FFFFFF"/>
                        </a:solidFill>
                        <a:ln w="9525">
                          <a:solidFill>
                            <a:srgbClr val="000000"/>
                          </a:solidFill>
                          <a:miter lim="800000"/>
                          <a:headEnd/>
                          <a:tailEnd/>
                        </a:ln>
                      </wps:spPr>
                      <wps:txbx>
                        <w:txbxContent>
                          <w:p w14:paraId="7AFC5BCE" w14:textId="77777777" w:rsidR="00890A6B" w:rsidRDefault="00890A6B" w:rsidP="00890A6B">
                            <w:pPr>
                              <w:rPr>
                                <w:b/>
                                <w:bCs/>
                              </w:rPr>
                            </w:pPr>
                            <w:r>
                              <w:rPr>
                                <w:b/>
                                <w:bCs/>
                              </w:rPr>
                              <w:t>Tröskelvärde pace (V).</w:t>
                            </w:r>
                          </w:p>
                          <w:p w14:paraId="3E5AE8F2" w14:textId="77777777" w:rsidR="00890A6B" w:rsidRDefault="00890A6B" w:rsidP="00890A6B">
                            <w:r>
                              <w:t xml:space="preserve">Vrid </w:t>
                            </w:r>
                            <w:r>
                              <w:rPr>
                                <w:b/>
                                <w:bCs/>
                              </w:rPr>
                              <w:t>ner</w:t>
                            </w:r>
                            <w:r>
                              <w:t xml:space="preserve"> reglage tills utebliven pace (Stim-lampan). </w:t>
                            </w:r>
                          </w:p>
                          <w:p w14:paraId="40A7502D" w14:textId="77777777" w:rsidR="00890A6B" w:rsidRDefault="00890A6B" w:rsidP="00890A6B">
                            <w:r>
                              <w:t>Ställ in amplitud till 2-3 ggr det värdet.</w:t>
                            </w:r>
                          </w:p>
                          <w:p w14:paraId="6DBB9407" w14:textId="77777777" w:rsidR="00890A6B" w:rsidRDefault="00890A6B" w:rsidP="00890A6B"/>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C82254B" id="Textruta 19" o:spid="_x0000_s1039" type="#_x0000_t202" style="position:absolute;margin-left:342.5pt;margin-top:32.4pt;width:169.2pt;height:139.2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">
                <v:textbox style="mso-fit-shape-to-text:t">
                  <w:txbxContent>
                    <w:p w14:paraId="7AFC5BCE" w14:textId="77777777" w:rsidR="00890A6B" w:rsidRDefault="00890A6B" w:rsidP="00890A6B">
                      <w:pPr>
                        <w:rPr>
                          <w:b/>
                          <w:bCs/>
                        </w:rPr>
                      </w:pPr>
                      <w:r>
                        <w:rPr>
                          <w:b/>
                          <w:bCs/>
                        </w:rPr>
                        <w:t>Tröskelvärde pace (V).</w:t>
                      </w:r>
                    </w:p>
                    <w:p w14:paraId="3E5AE8F2" w14:textId="77777777" w:rsidR="00890A6B" w:rsidRDefault="00890A6B" w:rsidP="00890A6B">
                      <w:r>
                        <w:t xml:space="preserve">Vrid </w:t>
                      </w:r>
                      <w:r>
                        <w:rPr>
                          <w:b/>
                          <w:bCs/>
                        </w:rPr>
                        <w:t>ner</w:t>
                      </w:r>
                      <w:r>
                        <w:t xml:space="preserve"> reglage tills utebliven pace (Stim-lampan). </w:t>
                      </w:r>
                    </w:p>
                    <w:p w14:paraId="40A7502D" w14:textId="77777777" w:rsidR="00890A6B" w:rsidRDefault="00890A6B" w:rsidP="00890A6B">
                      <w:r>
                        <w:t>Ställ in amplitud till 2-3 ggr det värdet.</w:t>
                      </w:r>
                    </w:p>
                    <w:p w14:paraId="6DBB9407" w14:textId="77777777" w:rsidR="00890A6B" w:rsidRDefault="00890A6B" w:rsidP="00890A6B"/>
                  </w:txbxContent>
                </v:textbox>
                <w10:wrap type="square"/>
              </v:shape>
            </w:pict>
          </mc:Fallback>
        </mc:AlternateContent>
      </w:r>
    </w:p>
    <w:p w14:paraId="5A96D903" w14:textId="77777777" w:rsidR="00890A6B" w:rsidRPr="00890A6B" w:rsidRDefault="00890A6B" w:rsidP="00890A6B">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890A6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E99E4" w14:textId="77777777" w:rsidR="00C90F90" w:rsidRDefault="00C90F90">
      <w:r>
        <w:separator/>
      </w:r>
    </w:p>
  </w:endnote>
  <w:endnote w:type="continuationSeparator" w:id="0">
    <w:p w14:paraId="7DE99CFA" w14:textId="77777777" w:rsidR="00C90F90" w:rsidRDefault="00C90F90">
      <w:r>
        <w:continuationSeparator/>
      </w:r>
    </w:p>
  </w:endnote>
  <w:endnote w:type="continuationNotice" w:id="1">
    <w:p w14:paraId="32A18F22" w14:textId="77777777" w:rsidR="00C90F90" w:rsidRDefault="00C90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1F664" w14:textId="77777777" w:rsidR="00C90F90" w:rsidRDefault="00C90F90"/>
  </w:footnote>
  <w:footnote w:type="continuationSeparator" w:id="0">
    <w:p w14:paraId="7D9B7F67" w14:textId="77777777" w:rsidR="00C90F90" w:rsidRDefault="00C90F90">
      <w:r>
        <w:continuationSeparator/>
      </w:r>
    </w:p>
  </w:footnote>
  <w:footnote w:type="continuationNotice" w:id="1">
    <w:p w14:paraId="568DF4F5" w14:textId="77777777" w:rsidR="00C90F90" w:rsidRDefault="00C90F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40"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41"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4DC004B"/>
    <w:multiLevelType w:val="hybridMultilevel"/>
    <w:tmpl w:val="70D4D486"/>
    <w:lvl w:ilvl="0" w:tplc="1E7AA2B6">
      <w:start w:val="1"/>
      <w:numFmt w:val="decimal"/>
      <w:lvlText w:val="%1."/>
      <w:lvlJc w:val="left"/>
      <w:pPr>
        <w:ind w:left="720" w:hanging="360"/>
      </w:pPr>
    </w:lvl>
    <w:lvl w:ilvl="1" w:tplc="CB2ABCBE" w:tentative="1">
      <w:start w:val="1"/>
      <w:numFmt w:val="lowerLetter"/>
      <w:lvlText w:val="%2."/>
      <w:lvlJc w:val="left"/>
      <w:pPr>
        <w:ind w:left="1440" w:hanging="360"/>
      </w:pPr>
    </w:lvl>
    <w:lvl w:ilvl="2" w:tplc="490E23D8" w:tentative="1">
      <w:start w:val="1"/>
      <w:numFmt w:val="lowerRoman"/>
      <w:lvlText w:val="%3."/>
      <w:lvlJc w:val="right"/>
      <w:pPr>
        <w:ind w:left="2160" w:hanging="180"/>
      </w:pPr>
    </w:lvl>
    <w:lvl w:ilvl="3" w:tplc="69B0161A" w:tentative="1">
      <w:start w:val="1"/>
      <w:numFmt w:val="decimal"/>
      <w:lvlText w:val="%4."/>
      <w:lvlJc w:val="left"/>
      <w:pPr>
        <w:ind w:left="2880" w:hanging="360"/>
      </w:pPr>
    </w:lvl>
    <w:lvl w:ilvl="4" w:tplc="6486E98E" w:tentative="1">
      <w:start w:val="1"/>
      <w:numFmt w:val="lowerLetter"/>
      <w:lvlText w:val="%5."/>
      <w:lvlJc w:val="left"/>
      <w:pPr>
        <w:ind w:left="3600" w:hanging="360"/>
      </w:pPr>
    </w:lvl>
    <w:lvl w:ilvl="5" w:tplc="904ACE8C" w:tentative="1">
      <w:start w:val="1"/>
      <w:numFmt w:val="lowerRoman"/>
      <w:lvlText w:val="%6."/>
      <w:lvlJc w:val="right"/>
      <w:pPr>
        <w:ind w:left="4320" w:hanging="180"/>
      </w:pPr>
    </w:lvl>
    <w:lvl w:ilvl="6" w:tplc="5E0C4A2E" w:tentative="1">
      <w:start w:val="1"/>
      <w:numFmt w:val="decimal"/>
      <w:lvlText w:val="%7."/>
      <w:lvlJc w:val="left"/>
      <w:pPr>
        <w:ind w:left="5040" w:hanging="360"/>
      </w:pPr>
    </w:lvl>
    <w:lvl w:ilvl="7" w:tplc="148E0942" w:tentative="1">
      <w:start w:val="1"/>
      <w:numFmt w:val="lowerLetter"/>
      <w:lvlText w:val="%8."/>
      <w:lvlJc w:val="left"/>
      <w:pPr>
        <w:ind w:left="5760" w:hanging="360"/>
      </w:pPr>
    </w:lvl>
    <w:lvl w:ilvl="8" w:tplc="8B6C1F94" w:tentative="1">
      <w:start w:val="1"/>
      <w:numFmt w:val="lowerRoman"/>
      <w:lvlText w:val="%9."/>
      <w:lvlJc w:val="right"/>
      <w:pPr>
        <w:ind w:left="6480" w:hanging="180"/>
      </w:p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6074248">
    <w:abstractNumId w:val="18"/>
  </w:num>
  <w:num w:numId="2" w16cid:durableId="2117096972">
    <w:abstractNumId w:val="15"/>
  </w:num>
  <w:num w:numId="3" w16cid:durableId="1817726223">
    <w:abstractNumId w:val="0"/>
  </w:num>
  <w:num w:numId="4" w16cid:durableId="1312563590">
    <w:abstractNumId w:val="7"/>
  </w:num>
  <w:num w:numId="5" w16cid:durableId="1401250116">
    <w:abstractNumId w:val="16"/>
  </w:num>
  <w:num w:numId="6" w16cid:durableId="274291636">
    <w:abstractNumId w:val="2"/>
  </w:num>
  <w:num w:numId="7" w16cid:durableId="1389374601">
    <w:abstractNumId w:val="12"/>
  </w:num>
  <w:num w:numId="8" w16cid:durableId="142429196">
    <w:abstractNumId w:val="9"/>
  </w:num>
  <w:num w:numId="9" w16cid:durableId="2098212365">
    <w:abstractNumId w:val="1"/>
  </w:num>
  <w:num w:numId="10" w16cid:durableId="2143040299">
    <w:abstractNumId w:val="1"/>
  </w:num>
  <w:num w:numId="11" w16cid:durableId="699432642">
    <w:abstractNumId w:val="3"/>
  </w:num>
  <w:num w:numId="12" w16cid:durableId="1326128988">
    <w:abstractNumId w:val="4"/>
  </w:num>
  <w:num w:numId="13" w16cid:durableId="275525105">
    <w:abstractNumId w:val="14"/>
  </w:num>
  <w:num w:numId="14" w16cid:durableId="865288183">
    <w:abstractNumId w:val="10"/>
  </w:num>
  <w:num w:numId="15" w16cid:durableId="1845704273">
    <w:abstractNumId w:val="8"/>
  </w:num>
  <w:num w:numId="16" w16cid:durableId="597373516">
    <w:abstractNumId w:val="13"/>
  </w:num>
  <w:num w:numId="17" w16cid:durableId="1420977593">
    <w:abstractNumId w:val="5"/>
  </w:num>
  <w:num w:numId="18" w16cid:durableId="1395663336">
    <w:abstractNumId w:val="11"/>
  </w:num>
  <w:num w:numId="19" w16cid:durableId="87894242">
    <w:abstractNumId w:val="17"/>
  </w:num>
  <w:num w:numId="20" w16cid:durableId="1702171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3414"/>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9CE"/>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2BA"/>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3EDE"/>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30A"/>
    <w:rsid w:val="005D0B0C"/>
    <w:rsid w:val="005E02B3"/>
    <w:rsid w:val="005E1E24"/>
    <w:rsid w:val="0060596B"/>
    <w:rsid w:val="00606D97"/>
    <w:rsid w:val="006143C3"/>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2B1E"/>
    <w:rsid w:val="006D30C0"/>
    <w:rsid w:val="006D7535"/>
    <w:rsid w:val="006E450B"/>
    <w:rsid w:val="006F0D7E"/>
    <w:rsid w:val="00702CB2"/>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1732"/>
    <w:rsid w:val="0078609F"/>
    <w:rsid w:val="007917BA"/>
    <w:rsid w:val="007A5C6F"/>
    <w:rsid w:val="007D4241"/>
    <w:rsid w:val="007D4317"/>
    <w:rsid w:val="007D4EA3"/>
    <w:rsid w:val="007F1CFF"/>
    <w:rsid w:val="007F5DD5"/>
    <w:rsid w:val="008132A7"/>
    <w:rsid w:val="00821A1B"/>
    <w:rsid w:val="008262E9"/>
    <w:rsid w:val="00827E69"/>
    <w:rsid w:val="00835C4D"/>
    <w:rsid w:val="00843F48"/>
    <w:rsid w:val="00851423"/>
    <w:rsid w:val="00857848"/>
    <w:rsid w:val="008654B6"/>
    <w:rsid w:val="00867542"/>
    <w:rsid w:val="0087139C"/>
    <w:rsid w:val="00880E83"/>
    <w:rsid w:val="00890A6B"/>
    <w:rsid w:val="00892F28"/>
    <w:rsid w:val="008A0C5F"/>
    <w:rsid w:val="008A2EEA"/>
    <w:rsid w:val="008A3DEA"/>
    <w:rsid w:val="008A4EB9"/>
    <w:rsid w:val="008A676A"/>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3702B"/>
    <w:rsid w:val="00942257"/>
    <w:rsid w:val="009471BF"/>
    <w:rsid w:val="00950E4E"/>
    <w:rsid w:val="009529BD"/>
    <w:rsid w:val="009533B4"/>
    <w:rsid w:val="0096112D"/>
    <w:rsid w:val="00971D93"/>
    <w:rsid w:val="009B1F6B"/>
    <w:rsid w:val="009C0D12"/>
    <w:rsid w:val="009C192E"/>
    <w:rsid w:val="009D6819"/>
    <w:rsid w:val="009D6D1C"/>
    <w:rsid w:val="009E0CF9"/>
    <w:rsid w:val="009E531B"/>
    <w:rsid w:val="009E6C56"/>
    <w:rsid w:val="009E7DCF"/>
    <w:rsid w:val="009F2146"/>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606C"/>
    <w:rsid w:val="00A81198"/>
    <w:rsid w:val="00A81E48"/>
    <w:rsid w:val="00A82035"/>
    <w:rsid w:val="00A90D77"/>
    <w:rsid w:val="00A92E07"/>
    <w:rsid w:val="00AA0B3A"/>
    <w:rsid w:val="00AA6EB4"/>
    <w:rsid w:val="00AA767D"/>
    <w:rsid w:val="00AA7C97"/>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24EF"/>
    <w:rsid w:val="00B84336"/>
    <w:rsid w:val="00B851B9"/>
    <w:rsid w:val="00B86453"/>
    <w:rsid w:val="00B90054"/>
    <w:rsid w:val="00B92C14"/>
    <w:rsid w:val="00BA0066"/>
    <w:rsid w:val="00BB69DB"/>
    <w:rsid w:val="00BC322E"/>
    <w:rsid w:val="00BC44CD"/>
    <w:rsid w:val="00BC48A6"/>
    <w:rsid w:val="00BE7978"/>
    <w:rsid w:val="00C03630"/>
    <w:rsid w:val="00C07DDB"/>
    <w:rsid w:val="00C4115D"/>
    <w:rsid w:val="00C43BDD"/>
    <w:rsid w:val="00C47778"/>
    <w:rsid w:val="00C5011E"/>
    <w:rsid w:val="00C50EE5"/>
    <w:rsid w:val="00C5240A"/>
    <w:rsid w:val="00C5398F"/>
    <w:rsid w:val="00C556F5"/>
    <w:rsid w:val="00C63FF5"/>
    <w:rsid w:val="00C64E37"/>
    <w:rsid w:val="00C70E19"/>
    <w:rsid w:val="00C72574"/>
    <w:rsid w:val="00C7430C"/>
    <w:rsid w:val="00C74377"/>
    <w:rsid w:val="00C85DA1"/>
    <w:rsid w:val="00C9071C"/>
    <w:rsid w:val="00C908FF"/>
    <w:rsid w:val="00C90F90"/>
    <w:rsid w:val="00C97BD3"/>
    <w:rsid w:val="00CA39EF"/>
    <w:rsid w:val="00CA521F"/>
    <w:rsid w:val="00CB0493"/>
    <w:rsid w:val="00CB17FF"/>
    <w:rsid w:val="00CB1ED7"/>
    <w:rsid w:val="00CC167C"/>
    <w:rsid w:val="00CC52D9"/>
    <w:rsid w:val="00CD6647"/>
    <w:rsid w:val="00CE4B73"/>
    <w:rsid w:val="00CF70BB"/>
    <w:rsid w:val="00D074DB"/>
    <w:rsid w:val="00D139CF"/>
    <w:rsid w:val="00D35655"/>
    <w:rsid w:val="00D37E7F"/>
    <w:rsid w:val="00D42092"/>
    <w:rsid w:val="00D47AD7"/>
    <w:rsid w:val="00D51529"/>
    <w:rsid w:val="00D64932"/>
    <w:rsid w:val="00D85218"/>
    <w:rsid w:val="00D915B1"/>
    <w:rsid w:val="00DA299D"/>
    <w:rsid w:val="00DA65C4"/>
    <w:rsid w:val="00DC77AC"/>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CE3"/>
    <w:rsid w:val="00EA3FCD"/>
    <w:rsid w:val="00EA42A0"/>
    <w:rsid w:val="00EB6714"/>
    <w:rsid w:val="00EC0A68"/>
    <w:rsid w:val="00EC5006"/>
    <w:rsid w:val="00ED2592"/>
    <w:rsid w:val="00ED49C3"/>
    <w:rsid w:val="00ED6CE8"/>
    <w:rsid w:val="00ED7AA6"/>
    <w:rsid w:val="00EE2A56"/>
    <w:rsid w:val="00EE3818"/>
    <w:rsid w:val="00F22264"/>
    <w:rsid w:val="00F2564D"/>
    <w:rsid w:val="00F35B05"/>
    <w:rsid w:val="00F413D9"/>
    <w:rsid w:val="00F5135F"/>
    <w:rsid w:val="00F51F78"/>
    <w:rsid w:val="00F86F47"/>
    <w:rsid w:val="00F90B64"/>
    <w:rsid w:val="00F9556E"/>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wmf" Id="rId18" /><Relationship Type="http://schemas.openxmlformats.org/officeDocument/2006/relationships/image" Target="media/image12.wmf" Id="rId26" /><Relationship Type="http://schemas.openxmlformats.org/officeDocument/2006/relationships/image" Target="media/image7.wmf"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wmf" Id="rId17" /><Relationship Type="http://schemas.openxmlformats.org/officeDocument/2006/relationships/image" Target="media/image11.wmf" Id="rId25" /><Relationship Type="http://schemas.openxmlformats.org/officeDocument/2006/relationships/footer" Target="footer3.xml" Id="rId16" /><Relationship Type="http://schemas.openxmlformats.org/officeDocument/2006/relationships/image" Target="media/image6.wmf"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wmf" Id="rId24" /><Relationship Type="http://schemas.openxmlformats.org/officeDocument/2006/relationships/header" Target="header2.xml" Id="rId15" /><Relationship Type="http://schemas.openxmlformats.org/officeDocument/2006/relationships/image" Target="media/image9.wmf" Id="rId23" /><Relationship Type="http://schemas.openxmlformats.org/officeDocument/2006/relationships/image" Target="media/image14.wmf" Id="rId28" /><Relationship Type="http://schemas.openxmlformats.org/officeDocument/2006/relationships/footnotes" Target="footnotes.xml" Id="rId10" /><Relationship Type="http://schemas.openxmlformats.org/officeDocument/2006/relationships/image" Target="media/image5.wmf"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8.wmf" Id="rId22" /><Relationship Type="http://schemas.openxmlformats.org/officeDocument/2006/relationships/image" Target="media/image13.wmf"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39</TotalTime>
  <Pages>7</Pages>
  <Words>517</Words>
  <Characters>2743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3254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Inläggning av temporär pacemaker</dc:title>
  <dc:subject/>
  <dc:creator>patrik.jens.johansson@vgregion.se</dc:creator>
  <keywords/>
  <lastModifiedBy>Carina Roos</lastModifiedBy>
  <revision>28</revision>
  <lastPrinted>2016-03-31T10:56:00.0000000Z</lastPrinted>
  <dcterms:created xsi:type="dcterms:W3CDTF">2022-05-23T03:36:00.0000000Z</dcterms:created>
  <dcterms:modified xsi:type="dcterms:W3CDTF">2023-02-15T09:56:00.0000000Z</dcterms:modified>
</coreProperties>
</file>