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EE4C" w14:textId="77777777" w:rsidR="009E099F" w:rsidRDefault="009E099F" w:rsidP="009E099F">
      <w:pPr>
        <w:spacing w:after="0"/>
        <w:ind w:left="851" w:right="282"/>
      </w:pPr>
    </w:p>
    <w:p w14:paraId="6F6CB398" w14:textId="77777777" w:rsidR="009E099F" w:rsidRDefault="009E099F" w:rsidP="009E099F">
      <w:pPr>
        <w:spacing w:after="0"/>
        <w:ind w:left="851" w:right="282"/>
      </w:pPr>
      <w:r>
        <w:t xml:space="preserve"> </w:t>
      </w:r>
    </w:p>
    <w:p w14:paraId="3832D431" w14:textId="77777777" w:rsidR="009E099F" w:rsidRDefault="009E099F" w:rsidP="009E099F">
      <w:pPr>
        <w:spacing w:after="0"/>
        <w:ind w:left="851" w:right="282"/>
      </w:pPr>
      <w:r>
        <w:t xml:space="preserve"> </w:t>
      </w:r>
      <w:r>
        <w:tab/>
        <w:t xml:space="preserve"> </w:t>
      </w:r>
    </w:p>
    <w:p w14:paraId="11032CF4" w14:textId="77777777" w:rsidR="009E099F" w:rsidRDefault="009E099F" w:rsidP="009E099F">
      <w:pPr>
        <w:spacing w:after="208"/>
        <w:ind w:left="851" w:right="282"/>
      </w:pPr>
      <w:r>
        <w:t xml:space="preserve"> </w:t>
      </w:r>
    </w:p>
    <w:p w14:paraId="41E03541" w14:textId="77777777" w:rsidR="009E099F" w:rsidRDefault="009E099F" w:rsidP="009E099F">
      <w:pPr>
        <w:pStyle w:val="Rubrik1"/>
        <w:ind w:left="851" w:right="282"/>
      </w:pPr>
    </w:p>
    <w:p w14:paraId="5167C352" w14:textId="77777777" w:rsidR="009E099F" w:rsidRDefault="009E099F" w:rsidP="009E099F">
      <w:pPr>
        <w:pStyle w:val="Rubrik1"/>
        <w:ind w:left="851" w:right="282"/>
      </w:pPr>
    </w:p>
    <w:p w14:paraId="14BD1049" w14:textId="77777777" w:rsidR="009E099F" w:rsidRDefault="009E099F" w:rsidP="009E099F">
      <w:pPr>
        <w:pStyle w:val="Rubrik1"/>
        <w:ind w:left="851" w:right="282"/>
      </w:pPr>
      <w:proofErr w:type="spellStart"/>
      <w:r>
        <w:t>GlideScope</w:t>
      </w:r>
      <w:proofErr w:type="spellEnd"/>
      <w:r>
        <w:t xml:space="preserve"> handhavande och rengöring samt reservplan för rengöring av </w:t>
      </w:r>
      <w:proofErr w:type="spellStart"/>
      <w:r>
        <w:t>GlideScope</w:t>
      </w:r>
      <w:proofErr w:type="spellEnd"/>
      <w:r>
        <w:t xml:space="preserve"> på endoskopimottagningen</w:t>
      </w:r>
    </w:p>
    <w:p w14:paraId="34267EC9" w14:textId="77777777" w:rsidR="009E099F" w:rsidRDefault="009E099F" w:rsidP="009E099F">
      <w:pPr>
        <w:spacing w:after="0"/>
        <w:ind w:left="851" w:right="282"/>
        <w:jc w:val="right"/>
      </w:pPr>
      <w:r>
        <w:rPr>
          <w:noProof/>
        </w:rPr>
        <mc:AlternateContent>
          <mc:Choice Requires="wpg">
            <w:drawing>
              <wp:inline distT="0" distB="0" distL="0" distR="0" wp14:anchorId="5C651543" wp14:editId="2CED91D8">
                <wp:extent cx="5749290" cy="12064"/>
                <wp:effectExtent l="0" t="0" r="0" b="0"/>
                <wp:docPr id="2969" name="Group 2969"/>
                <wp:cNvGraphicFramePr/>
                <a:graphic xmlns:a="http://schemas.openxmlformats.org/drawingml/2006/main">
                  <a:graphicData uri="http://schemas.microsoft.com/office/word/2010/wordprocessingGroup">
                    <wpg:wgp>
                      <wpg:cNvGrpSpPr/>
                      <wpg:grpSpPr>
                        <a:xfrm>
                          <a:off x="0" y="0"/>
                          <a:ext cx="5749290" cy="12064"/>
                          <a:chOff x="0" y="0"/>
                          <a:chExt cx="5749290" cy="12064"/>
                        </a:xfrm>
                      </wpg:grpSpPr>
                      <wps:wsp>
                        <wps:cNvPr id="3498" name="Shape 3498"/>
                        <wps:cNvSpPr/>
                        <wps:spPr>
                          <a:xfrm>
                            <a:off x="0" y="0"/>
                            <a:ext cx="5749290" cy="12064"/>
                          </a:xfrm>
                          <a:custGeom>
                            <a:avLst/>
                            <a:gdLst/>
                            <a:ahLst/>
                            <a:cxnLst/>
                            <a:rect l="0" t="0" r="0" b="0"/>
                            <a:pathLst>
                              <a:path w="5749290" h="12064">
                                <a:moveTo>
                                  <a:pt x="0" y="0"/>
                                </a:moveTo>
                                <a:lnTo>
                                  <a:pt x="5749290" y="0"/>
                                </a:lnTo>
                                <a:lnTo>
                                  <a:pt x="5749290" y="12064"/>
                                </a:lnTo>
                                <a:lnTo>
                                  <a:pt x="0" y="12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D1B867" id="Group 2969" o:spid="_x0000_s1026" style="width:452.7pt;height:.95pt;mso-position-horizontal-relative:char;mso-position-vertical-relative:line" coordsize="574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">
                <v:shape id="Shape 3498" o:spid="_x0000_s1027" style="position:absolute;width:57492;height:120;visibility:visible;mso-wrap-style:square;v-text-anchor:top" coordsize="5749290,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" path="m,l5749290,r,12064l,12064,,e" fillcolor="black" stroked="f" strokeweight="0">
                  <v:stroke miterlimit="83231f" joinstyle="miter"/>
                  <v:path arrowok="t" textboxrect="0,0,5749290,12064"/>
                </v:shape>
                <w10:anchorlock/>
              </v:group>
            </w:pict>
          </mc:Fallback>
        </mc:AlternateContent>
      </w:r>
      <w:r>
        <w:t xml:space="preserve"> </w:t>
      </w:r>
    </w:p>
    <w:p w14:paraId="43DABCB0" w14:textId="77777777" w:rsidR="009E099F" w:rsidRDefault="009E099F" w:rsidP="009E099F">
      <w:pPr>
        <w:spacing w:after="359"/>
        <w:ind w:left="851" w:right="282"/>
      </w:pPr>
      <w:r>
        <w:rPr>
          <w:b/>
          <w:sz w:val="32"/>
        </w:rPr>
        <w:t xml:space="preserve"> </w:t>
      </w:r>
      <w:r>
        <w:t xml:space="preserve"> </w:t>
      </w:r>
    </w:p>
    <w:p w14:paraId="39857358" w14:textId="77777777" w:rsidR="009E099F" w:rsidRDefault="009E099F" w:rsidP="009E099F">
      <w:pPr>
        <w:spacing w:after="0"/>
        <w:ind w:left="851" w:right="282" w:hanging="10"/>
        <w:rPr>
          <w:sz w:val="40"/>
        </w:rPr>
      </w:pPr>
      <w:r>
        <w:rPr>
          <w:sz w:val="40"/>
        </w:rPr>
        <w:t xml:space="preserve">Revidering i denna version:  </w:t>
      </w:r>
    </w:p>
    <w:p w14:paraId="4FA6D4C7" w14:textId="77777777" w:rsidR="009E099F" w:rsidRDefault="009E099F" w:rsidP="009E099F">
      <w:pPr>
        <w:spacing w:after="30"/>
        <w:ind w:left="851" w:right="282" w:hanging="10"/>
      </w:pPr>
      <w:r w:rsidRPr="009117FE">
        <w:t>Revidering under rubrik: Åtgärder</w:t>
      </w:r>
    </w:p>
    <w:p w14:paraId="4E3DC004" w14:textId="77777777" w:rsidR="009E099F" w:rsidRDefault="009E099F" w:rsidP="009E099F">
      <w:pPr>
        <w:pStyle w:val="Rubrik2"/>
        <w:ind w:left="851" w:right="282"/>
      </w:pPr>
      <w:r>
        <w:t>Bakgrund</w:t>
      </w:r>
      <w:r>
        <w:rPr>
          <w:sz w:val="24"/>
        </w:rPr>
        <w:t xml:space="preserve"> </w:t>
      </w:r>
      <w:r>
        <w:rPr>
          <w:sz w:val="37"/>
          <w:vertAlign w:val="subscript"/>
        </w:rPr>
        <w:t xml:space="preserve"> </w:t>
      </w:r>
    </w:p>
    <w:p w14:paraId="31FC3E9C" w14:textId="77777777" w:rsidR="009E099F" w:rsidRPr="00D63752" w:rsidRDefault="009E099F" w:rsidP="009E099F">
      <w:pPr>
        <w:spacing w:after="30"/>
        <w:ind w:left="851" w:right="282" w:hanging="10"/>
      </w:pPr>
      <w:proofErr w:type="spellStart"/>
      <w:r w:rsidRPr="00D63752">
        <w:t>GlideScope</w:t>
      </w:r>
      <w:proofErr w:type="spellEnd"/>
      <w:r w:rsidRPr="00D63752">
        <w:t xml:space="preserve"> är ett </w:t>
      </w:r>
      <w:proofErr w:type="spellStart"/>
      <w:r w:rsidRPr="00D63752">
        <w:t>laryngoscopblad</w:t>
      </w:r>
      <w:proofErr w:type="spellEnd"/>
      <w:r w:rsidRPr="00D63752">
        <w:t xml:space="preserve"> som används vid intubering av patienter. I samband med intubering används en ledare i kombination med </w:t>
      </w:r>
      <w:proofErr w:type="spellStart"/>
      <w:r w:rsidRPr="00D63752">
        <w:t>GlideScopet</w:t>
      </w:r>
      <w:proofErr w:type="spellEnd"/>
      <w:r w:rsidRPr="00D63752">
        <w:t xml:space="preserve">. Diskmaskinen på sterilcentralen används för rengöring. </w:t>
      </w:r>
    </w:p>
    <w:p w14:paraId="34FAA264" w14:textId="77777777" w:rsidR="009E099F" w:rsidRDefault="009E099F" w:rsidP="009E099F">
      <w:pPr>
        <w:spacing w:after="30"/>
        <w:ind w:left="851" w:right="282" w:hanging="10"/>
      </w:pPr>
      <w:r w:rsidRPr="00D63752">
        <w:t xml:space="preserve">Reservplan för diskning på endoskopimottagningen finns också för att säkerställa tillgången av </w:t>
      </w:r>
      <w:proofErr w:type="spellStart"/>
      <w:r w:rsidRPr="00D63752">
        <w:t>GlideScopebladen</w:t>
      </w:r>
      <w:proofErr w:type="spellEnd"/>
      <w:r w:rsidRPr="00D63752">
        <w:t>.</w:t>
      </w:r>
    </w:p>
    <w:p w14:paraId="0E34A741" w14:textId="77777777" w:rsidR="009E099F" w:rsidRPr="00071A16" w:rsidRDefault="009E099F" w:rsidP="009E099F">
      <w:pPr>
        <w:spacing w:after="30"/>
        <w:ind w:left="851" w:right="282" w:hanging="10"/>
        <w:rPr>
          <w:sz w:val="6"/>
          <w:szCs w:val="6"/>
        </w:rPr>
      </w:pPr>
    </w:p>
    <w:p w14:paraId="150122B0" w14:textId="77777777" w:rsidR="009E099F" w:rsidRDefault="009E099F" w:rsidP="009E099F">
      <w:pPr>
        <w:pStyle w:val="Rubrik2"/>
        <w:ind w:left="851" w:right="282"/>
      </w:pPr>
      <w:r>
        <w:t xml:space="preserve">Syfte  </w:t>
      </w:r>
    </w:p>
    <w:p w14:paraId="679C64A5" w14:textId="77777777" w:rsidR="009E099F" w:rsidRDefault="009E099F" w:rsidP="009E099F">
      <w:pPr>
        <w:spacing w:after="284" w:line="390" w:lineRule="auto"/>
        <w:ind w:left="851" w:right="282" w:hanging="10"/>
      </w:pPr>
      <w:r>
        <w:t xml:space="preserve">Att skapa ett dokumentstöd för säkert handhavande och rengöring av </w:t>
      </w:r>
      <w:proofErr w:type="spellStart"/>
      <w:r>
        <w:t>GlideScopebladen</w:t>
      </w:r>
      <w:proofErr w:type="spellEnd"/>
      <w:r>
        <w:t xml:space="preserve">/ </w:t>
      </w:r>
      <w:proofErr w:type="spellStart"/>
      <w:r>
        <w:t>Engångsbronkoscop</w:t>
      </w:r>
      <w:proofErr w:type="spellEnd"/>
      <w:r>
        <w:t xml:space="preserve"> samt reservplan för rengöring av </w:t>
      </w:r>
      <w:proofErr w:type="spellStart"/>
      <w:r>
        <w:t>GlideScope</w:t>
      </w:r>
      <w:proofErr w:type="spellEnd"/>
      <w:r>
        <w:t xml:space="preserve"> på endoskopimottagningen.</w:t>
      </w:r>
    </w:p>
    <w:p w14:paraId="75CDFC4F" w14:textId="77777777" w:rsidR="009E099F" w:rsidRDefault="009E099F" w:rsidP="009E099F">
      <w:pPr>
        <w:pStyle w:val="Rubrik2"/>
        <w:ind w:left="851" w:right="282"/>
      </w:pPr>
      <w:r>
        <w:t>Vilka</w:t>
      </w:r>
      <w:r>
        <w:rPr>
          <w:sz w:val="24"/>
        </w:rPr>
        <w:t xml:space="preserve"> </w:t>
      </w:r>
      <w:r>
        <w:t xml:space="preserve">berörs </w:t>
      </w:r>
      <w:r>
        <w:rPr>
          <w:sz w:val="24"/>
        </w:rPr>
        <w:t xml:space="preserve"> </w:t>
      </w:r>
    </w:p>
    <w:p w14:paraId="7A5551E4" w14:textId="77777777" w:rsidR="009E099F" w:rsidRDefault="009E099F" w:rsidP="009E099F">
      <w:pPr>
        <w:spacing w:after="337"/>
        <w:ind w:left="851" w:right="282" w:hanging="10"/>
      </w:pPr>
      <w:r>
        <w:t xml:space="preserve">Anestesi- och operationssjuksköterskor, undersköterskor samt anestesiläkare på Operation och Sterilcentralen, NÄL.  </w:t>
      </w:r>
      <w:r>
        <w:rPr>
          <w:rFonts w:ascii="Arial" w:eastAsia="Arial" w:hAnsi="Arial" w:cs="Arial"/>
          <w:sz w:val="12"/>
        </w:rPr>
        <w:t xml:space="preserve"> </w:t>
      </w:r>
      <w:r>
        <w:rPr>
          <w:rFonts w:ascii="Arial" w:eastAsia="Arial" w:hAnsi="Arial" w:cs="Arial"/>
          <w:sz w:val="12"/>
        </w:rPr>
        <w:tab/>
      </w:r>
      <w:r>
        <w:rPr>
          <w:sz w:val="20"/>
        </w:rPr>
        <w:t xml:space="preserve"> </w:t>
      </w:r>
    </w:p>
    <w:p w14:paraId="363386F3" w14:textId="77777777" w:rsidR="009E099F" w:rsidRDefault="009E099F" w:rsidP="009E099F">
      <w:pPr>
        <w:pStyle w:val="Rubrik2"/>
        <w:ind w:left="851" w:right="282"/>
      </w:pPr>
    </w:p>
    <w:p w14:paraId="71CCDA23" w14:textId="77777777" w:rsidR="009E099F" w:rsidRDefault="009E099F" w:rsidP="009E099F">
      <w:pPr>
        <w:pStyle w:val="Rubrik2"/>
        <w:ind w:left="851" w:right="282"/>
      </w:pPr>
    </w:p>
    <w:p w14:paraId="5AD963F4" w14:textId="77777777" w:rsidR="009E099F" w:rsidRDefault="009E099F" w:rsidP="009E099F">
      <w:pPr>
        <w:pStyle w:val="Rubrik2"/>
        <w:ind w:left="851" w:right="282"/>
      </w:pPr>
      <w:r>
        <w:t xml:space="preserve">Åtgärder  </w:t>
      </w:r>
    </w:p>
    <w:p w14:paraId="60DC6F91" w14:textId="77777777" w:rsidR="009E099F" w:rsidRDefault="009E099F" w:rsidP="009E099F">
      <w:pPr>
        <w:spacing w:after="30"/>
        <w:ind w:left="851" w:right="282" w:hanging="10"/>
      </w:pPr>
      <w:r>
        <w:t xml:space="preserve">Akutstråket och Öron/Ortopedkorridoren har var sin stapel och dessa är kombination </w:t>
      </w:r>
      <w:proofErr w:type="spellStart"/>
      <w:r>
        <w:t>GlideScope</w:t>
      </w:r>
      <w:proofErr w:type="spellEnd"/>
      <w:r>
        <w:t xml:space="preserve">/Bronkoskop. Kir/Gyn har korridoren har två </w:t>
      </w:r>
      <w:proofErr w:type="spellStart"/>
      <w:r>
        <w:t>Glidescopestaplar</w:t>
      </w:r>
      <w:proofErr w:type="spellEnd"/>
      <w:r>
        <w:t xml:space="preserve"> varan en är kombination Glidescope/Bronkoskop. Snittsalen har Glidescope (engångsblad).</w:t>
      </w:r>
    </w:p>
    <w:p w14:paraId="03B0E50C" w14:textId="77777777" w:rsidR="009E099F" w:rsidRPr="00D07A07" w:rsidRDefault="009E099F" w:rsidP="009E099F">
      <w:pPr>
        <w:spacing w:after="30"/>
        <w:ind w:left="851" w:right="282" w:hanging="10"/>
      </w:pPr>
      <w:r>
        <w:t>Titanblad (</w:t>
      </w:r>
      <w:proofErr w:type="spellStart"/>
      <w:r>
        <w:t>kurverat</w:t>
      </w:r>
      <w:proofErr w:type="spellEnd"/>
      <w:r>
        <w:t xml:space="preserve">) nr 3 finns i Svår Luftvägsvagn.  </w:t>
      </w:r>
    </w:p>
    <w:p w14:paraId="344FA8E5" w14:textId="77777777" w:rsidR="009E099F" w:rsidRDefault="009E099F" w:rsidP="009E099F">
      <w:pPr>
        <w:spacing w:after="147"/>
        <w:ind w:left="851" w:right="282" w:hanging="10"/>
      </w:pPr>
    </w:p>
    <w:p w14:paraId="6F0F211F" w14:textId="77777777" w:rsidR="009E099F" w:rsidRDefault="009E099F" w:rsidP="009E099F">
      <w:pPr>
        <w:spacing w:after="147"/>
        <w:ind w:left="851" w:right="282"/>
      </w:pPr>
      <w:r>
        <w:t xml:space="preserve">På varje </w:t>
      </w:r>
      <w:proofErr w:type="spellStart"/>
      <w:r>
        <w:t>GlideScope</w:t>
      </w:r>
      <w:proofErr w:type="spellEnd"/>
      <w:r>
        <w:t>-stapel ska finnas två titanblad (</w:t>
      </w:r>
      <w:proofErr w:type="spellStart"/>
      <w:r>
        <w:t>kurverade</w:t>
      </w:r>
      <w:proofErr w:type="spellEnd"/>
      <w:r>
        <w:t xml:space="preserve">) och två ledare, förutom på Snittsalen som har ett engångsblad nr 3 och 4 samt två ledare. Det ena bladet ska vara kopplat till kabel färdigt att användas. Det andra bladet finns som reserv. Det finns speciella </w:t>
      </w:r>
      <w:proofErr w:type="spellStart"/>
      <w:r>
        <w:t>Magill</w:t>
      </w:r>
      <w:proofErr w:type="spellEnd"/>
      <w:r>
        <w:t xml:space="preserve"> tänger för </w:t>
      </w:r>
      <w:proofErr w:type="spellStart"/>
      <w:r>
        <w:t>GlideScope</w:t>
      </w:r>
      <w:proofErr w:type="spellEnd"/>
      <w:r>
        <w:t xml:space="preserve">. En vuxen och en barn tång finns på varje stapel och är uppmärkta med </w:t>
      </w:r>
      <w:proofErr w:type="spellStart"/>
      <w:r w:rsidRPr="00B94D3F">
        <w:rPr>
          <w:bCs/>
        </w:rPr>
        <w:t>GlideScope</w:t>
      </w:r>
      <w:proofErr w:type="spellEnd"/>
      <w:r w:rsidRPr="00B94D3F">
        <w:rPr>
          <w:bCs/>
        </w:rPr>
        <w:t>.</w:t>
      </w:r>
      <w:r>
        <w:rPr>
          <w:b/>
        </w:rPr>
        <w:t xml:space="preserve"> </w:t>
      </w:r>
      <w:r>
        <w:t xml:space="preserve">En vuxen och en barn tång finns att byta vid diskning och kommer att gå i rotation. </w:t>
      </w:r>
    </w:p>
    <w:p w14:paraId="32768A7D" w14:textId="77777777" w:rsidR="009E099F" w:rsidRDefault="009E099F" w:rsidP="009E099F">
      <w:pPr>
        <w:spacing w:after="147"/>
        <w:ind w:left="851" w:right="282" w:hanging="10"/>
      </w:pPr>
    </w:p>
    <w:p w14:paraId="08ABAA5D" w14:textId="77777777" w:rsidR="009E099F" w:rsidRPr="00D63752" w:rsidRDefault="009E099F" w:rsidP="009E099F">
      <w:pPr>
        <w:spacing w:after="147"/>
        <w:ind w:left="851" w:right="282" w:hanging="10"/>
      </w:pPr>
      <w:r w:rsidRPr="00D63752">
        <w:t>I ak</w:t>
      </w:r>
      <w:r>
        <w:t>utstråket, kir/gyn samt</w:t>
      </w:r>
      <w:r w:rsidRPr="00D63752">
        <w:t xml:space="preserve"> Öron/ort finns även </w:t>
      </w:r>
      <w:proofErr w:type="spellStart"/>
      <w:r w:rsidRPr="00D63752">
        <w:t>Smartkabel</w:t>
      </w:r>
      <w:proofErr w:type="spellEnd"/>
      <w:r w:rsidRPr="00D63752">
        <w:t xml:space="preserve"> i </w:t>
      </w:r>
      <w:proofErr w:type="spellStart"/>
      <w:r w:rsidRPr="00D63752">
        <w:t>Glidescopestaplarna</w:t>
      </w:r>
      <w:proofErr w:type="spellEnd"/>
      <w:r w:rsidRPr="00D63752">
        <w:t xml:space="preserve"> för engångsblad storlek 1,2,3 och 4</w:t>
      </w:r>
    </w:p>
    <w:p w14:paraId="3CB37A2B" w14:textId="77777777" w:rsidR="009E099F" w:rsidRPr="00D63752" w:rsidRDefault="009E099F" w:rsidP="009E099F">
      <w:pPr>
        <w:spacing w:after="147"/>
        <w:ind w:left="851" w:right="282" w:hanging="10"/>
      </w:pPr>
      <w:r w:rsidRPr="00D63752">
        <w:rPr>
          <w:shd w:val="clear" w:color="auto" w:fill="FFFFFF"/>
        </w:rPr>
        <w:t xml:space="preserve">Det ligger även ett Macintosh titanblad nr3 på </w:t>
      </w:r>
      <w:proofErr w:type="gramStart"/>
      <w:r>
        <w:rPr>
          <w:shd w:val="clear" w:color="auto" w:fill="FFFFFF"/>
        </w:rPr>
        <w:t>stapel öron</w:t>
      </w:r>
      <w:proofErr w:type="gramEnd"/>
      <w:r>
        <w:rPr>
          <w:shd w:val="clear" w:color="auto" w:fill="FFFFFF"/>
        </w:rPr>
        <w:t>/ortoped samt stapeln i akutstråket</w:t>
      </w:r>
      <w:r w:rsidRPr="00D63752">
        <w:rPr>
          <w:shd w:val="clear" w:color="auto" w:fill="FFFFFF"/>
        </w:rPr>
        <w:t xml:space="preserve"> (Undervisningssyfte)</w:t>
      </w:r>
    </w:p>
    <w:p w14:paraId="4C6288EE" w14:textId="77777777" w:rsidR="009E099F" w:rsidRPr="00716D24" w:rsidRDefault="009E099F" w:rsidP="009E099F">
      <w:pPr>
        <w:spacing w:after="147"/>
        <w:ind w:left="851" w:right="282" w:hanging="10"/>
      </w:pPr>
    </w:p>
    <w:p w14:paraId="7B2BECF9" w14:textId="77777777" w:rsidR="009E099F" w:rsidRDefault="009E099F" w:rsidP="009E099F">
      <w:pPr>
        <w:spacing w:after="40" w:line="254" w:lineRule="auto"/>
        <w:ind w:left="851" w:right="282" w:hanging="10"/>
      </w:pPr>
      <w:r>
        <w:rPr>
          <w:b/>
        </w:rPr>
        <w:t xml:space="preserve">Endast rena blad, ledare och </w:t>
      </w:r>
      <w:proofErr w:type="spellStart"/>
      <w:r>
        <w:rPr>
          <w:b/>
        </w:rPr>
        <w:t>Magill</w:t>
      </w:r>
      <w:proofErr w:type="spellEnd"/>
      <w:r>
        <w:rPr>
          <w:b/>
        </w:rPr>
        <w:t xml:space="preserve"> förvaras i korgarna på </w:t>
      </w:r>
      <w:proofErr w:type="spellStart"/>
      <w:r>
        <w:rPr>
          <w:b/>
        </w:rPr>
        <w:t>GlideScopestapeln</w:t>
      </w:r>
      <w:proofErr w:type="spellEnd"/>
      <w:r>
        <w:rPr>
          <w:b/>
        </w:rPr>
        <w:t xml:space="preserve">!   </w:t>
      </w:r>
    </w:p>
    <w:p w14:paraId="5F2EF67B" w14:textId="77777777" w:rsidR="009E099F" w:rsidRDefault="009E099F" w:rsidP="009E099F">
      <w:pPr>
        <w:spacing w:after="33"/>
        <w:ind w:left="851" w:right="282"/>
      </w:pPr>
      <w:r>
        <w:t xml:space="preserve"> </w:t>
      </w:r>
    </w:p>
    <w:p w14:paraId="27B2A76C" w14:textId="77777777" w:rsidR="009E099F" w:rsidRDefault="009E099F" w:rsidP="009E099F">
      <w:pPr>
        <w:spacing w:after="30"/>
        <w:ind w:left="851" w:right="282"/>
      </w:pPr>
      <w:r>
        <w:t xml:space="preserve">På </w:t>
      </w:r>
      <w:proofErr w:type="spellStart"/>
      <w:r>
        <w:t>GlideScopestapel</w:t>
      </w:r>
      <w:proofErr w:type="spellEnd"/>
      <w:r>
        <w:t xml:space="preserve"> i Akutstråket, Öron/Ort korridoren samt KIR/</w:t>
      </w:r>
      <w:proofErr w:type="spellStart"/>
      <w:r>
        <w:t>Gynska</w:t>
      </w:r>
      <w:proofErr w:type="spellEnd"/>
      <w:r>
        <w:t xml:space="preserve"> det hänga </w:t>
      </w:r>
      <w:proofErr w:type="spellStart"/>
      <w:r>
        <w:t>Engångsbronkoscop</w:t>
      </w:r>
      <w:proofErr w:type="spellEnd"/>
      <w:r>
        <w:t xml:space="preserve">;  </w:t>
      </w:r>
    </w:p>
    <w:p w14:paraId="0BCDB2CE" w14:textId="77777777" w:rsidR="009E099F" w:rsidRDefault="009E099F" w:rsidP="009E099F">
      <w:pPr>
        <w:spacing w:after="30"/>
        <w:ind w:left="851" w:right="282" w:hanging="10"/>
      </w:pPr>
      <w:r>
        <w:t xml:space="preserve">1st 5,8 </w:t>
      </w:r>
    </w:p>
    <w:p w14:paraId="6D5130C5" w14:textId="77777777" w:rsidR="009E099F" w:rsidRDefault="009E099F" w:rsidP="009E099F">
      <w:pPr>
        <w:spacing w:after="30"/>
        <w:ind w:left="851" w:right="282" w:hanging="10"/>
      </w:pPr>
      <w:r>
        <w:t xml:space="preserve">2st 5,0 </w:t>
      </w:r>
    </w:p>
    <w:p w14:paraId="5EC8EEA6" w14:textId="77777777" w:rsidR="009E099F" w:rsidRDefault="009E099F" w:rsidP="009E099F">
      <w:pPr>
        <w:spacing w:after="30"/>
        <w:ind w:left="851" w:right="282" w:hanging="10"/>
      </w:pPr>
      <w:r>
        <w:t xml:space="preserve">1st 3,8 </w:t>
      </w:r>
    </w:p>
    <w:p w14:paraId="5D784486" w14:textId="77777777" w:rsidR="009E099F" w:rsidRDefault="009E099F" w:rsidP="009E099F">
      <w:pPr>
        <w:spacing w:after="374"/>
        <w:ind w:left="851" w:right="282"/>
      </w:pPr>
      <w:r>
        <w:t xml:space="preserve"> </w:t>
      </w:r>
    </w:p>
    <w:p w14:paraId="69E9A9EF" w14:textId="77777777" w:rsidR="009E099F" w:rsidRDefault="009E099F" w:rsidP="009E099F">
      <w:pPr>
        <w:spacing w:after="374"/>
        <w:ind w:left="851" w:right="282"/>
        <w:rPr>
          <w:b/>
          <w:bCs/>
        </w:rPr>
      </w:pPr>
    </w:p>
    <w:p w14:paraId="44292D2F" w14:textId="77777777" w:rsidR="009E099F" w:rsidRDefault="009E099F" w:rsidP="009E099F">
      <w:pPr>
        <w:spacing w:after="374"/>
        <w:ind w:left="851" w:right="282"/>
        <w:rPr>
          <w:b/>
          <w:bCs/>
        </w:rPr>
      </w:pPr>
    </w:p>
    <w:p w14:paraId="7AB74B79" w14:textId="77777777" w:rsidR="009E099F" w:rsidRDefault="009E099F" w:rsidP="009E099F">
      <w:pPr>
        <w:spacing w:after="374"/>
        <w:ind w:left="851" w:right="282"/>
        <w:rPr>
          <w:b/>
          <w:bCs/>
        </w:rPr>
      </w:pPr>
    </w:p>
    <w:p w14:paraId="64D75445" w14:textId="77777777" w:rsidR="009E099F" w:rsidRPr="00FA2D15" w:rsidRDefault="009E099F" w:rsidP="009E099F">
      <w:pPr>
        <w:pStyle w:val="Rubrik3"/>
        <w:ind w:left="851" w:right="282"/>
      </w:pPr>
      <w:r w:rsidRPr="00FA2D15">
        <w:lastRenderedPageBreak/>
        <w:t xml:space="preserve">Användning </w:t>
      </w:r>
    </w:p>
    <w:p w14:paraId="33C8C9E3" w14:textId="77777777" w:rsidR="009E099F" w:rsidRPr="00FA2D15" w:rsidRDefault="009E099F" w:rsidP="009E099F">
      <w:pPr>
        <w:spacing w:after="238" w:line="240" w:lineRule="auto"/>
        <w:ind w:left="851" w:right="282" w:hanging="10"/>
      </w:pPr>
      <w:r w:rsidRPr="00FA2D15">
        <w:rPr>
          <w:rFonts w:eastAsia="Arial"/>
        </w:rPr>
        <w:t xml:space="preserve">När ett blad använts lossas kabelns bajonettfattning och bladet torkas av med torr trasa och läggs i en rondskål, diskas snarast. Helst inom två timmar. </w:t>
      </w:r>
    </w:p>
    <w:p w14:paraId="38F5D5BE" w14:textId="77777777" w:rsidR="009E099F" w:rsidRPr="00FA2D15" w:rsidRDefault="009E099F" w:rsidP="009E099F">
      <w:pPr>
        <w:spacing w:after="78" w:line="240" w:lineRule="auto"/>
        <w:ind w:left="851" w:right="282" w:hanging="10"/>
      </w:pPr>
      <w:proofErr w:type="spellStart"/>
      <w:r w:rsidRPr="00FA2D15">
        <w:rPr>
          <w:rFonts w:eastAsia="Arial"/>
        </w:rPr>
        <w:t>GlideScopet</w:t>
      </w:r>
      <w:proofErr w:type="spellEnd"/>
      <w:r w:rsidRPr="00FA2D15">
        <w:rPr>
          <w:rFonts w:eastAsia="Arial"/>
        </w:rPr>
        <w:t xml:space="preserve"> återställs för användning dvs. kabeln sprittorkas och monteras på det rena bladet och ställningen körs till sin plats. </w:t>
      </w:r>
    </w:p>
    <w:p w14:paraId="4A15B06A" w14:textId="77777777" w:rsidR="009E099F" w:rsidRPr="00FA2D15" w:rsidRDefault="009E099F" w:rsidP="009E099F">
      <w:pPr>
        <w:spacing w:after="216"/>
        <w:ind w:left="851" w:right="282"/>
      </w:pPr>
      <w:r w:rsidRPr="00FA2D15">
        <w:rPr>
          <w:rFonts w:eastAsia="Arial"/>
          <w:b/>
        </w:rPr>
        <w:t xml:space="preserve"> </w:t>
      </w:r>
    </w:p>
    <w:p w14:paraId="3D1DBCE8" w14:textId="77777777" w:rsidR="009E099F" w:rsidRPr="00AF5D40" w:rsidRDefault="009E099F" w:rsidP="009E099F">
      <w:pPr>
        <w:pStyle w:val="Rubrik3"/>
        <w:ind w:left="851" w:right="282"/>
      </w:pPr>
      <w:r w:rsidRPr="00AF5D40">
        <w:rPr>
          <w:u w:color="000000"/>
        </w:rPr>
        <w:t>Kontrollera följande</w:t>
      </w:r>
      <w:r w:rsidRPr="00AF5D40">
        <w:t xml:space="preserve"> </w:t>
      </w:r>
    </w:p>
    <w:p w14:paraId="38E4E76C" w14:textId="77777777" w:rsidR="009E099F" w:rsidRPr="00AF5D40" w:rsidRDefault="009E099F" w:rsidP="009E099F">
      <w:pPr>
        <w:numPr>
          <w:ilvl w:val="0"/>
          <w:numId w:val="21"/>
        </w:numPr>
        <w:spacing w:after="3" w:line="264" w:lineRule="auto"/>
        <w:ind w:left="1276" w:right="282" w:hanging="360"/>
      </w:pPr>
      <w:r w:rsidRPr="00AF5D40">
        <w:rPr>
          <w:rFonts w:eastAsia="Arial"/>
        </w:rPr>
        <w:t xml:space="preserve">Att laddningssladd sitter i vägguttag och </w:t>
      </w:r>
      <w:proofErr w:type="spellStart"/>
      <w:r w:rsidRPr="00AF5D40">
        <w:rPr>
          <w:rFonts w:eastAsia="Arial"/>
        </w:rPr>
        <w:t>GlideScope</w:t>
      </w:r>
      <w:proofErr w:type="spellEnd"/>
      <w:r w:rsidRPr="00AF5D40">
        <w:rPr>
          <w:rFonts w:eastAsia="Arial"/>
        </w:rPr>
        <w:t xml:space="preserve"> </w:t>
      </w:r>
    </w:p>
    <w:p w14:paraId="408EFD97" w14:textId="77777777" w:rsidR="009E099F" w:rsidRPr="00AF5D40" w:rsidRDefault="009E099F" w:rsidP="009E099F">
      <w:pPr>
        <w:numPr>
          <w:ilvl w:val="0"/>
          <w:numId w:val="21"/>
        </w:numPr>
        <w:spacing w:after="3" w:line="264" w:lineRule="auto"/>
        <w:ind w:left="1276" w:right="282" w:hanging="360"/>
        <w:rPr>
          <w:b/>
          <w:bCs/>
          <w:u w:val="single"/>
        </w:rPr>
      </w:pPr>
      <w:r w:rsidRPr="00AF5D40">
        <w:rPr>
          <w:rFonts w:eastAsia="Arial"/>
          <w:b/>
          <w:bCs/>
          <w:u w:val="single"/>
        </w:rPr>
        <w:t xml:space="preserve">OBS! Att laddningsindikator lyser grönt OBS! </w:t>
      </w:r>
    </w:p>
    <w:p w14:paraId="48A35E26" w14:textId="77777777" w:rsidR="009E099F" w:rsidRPr="00AF5D40" w:rsidRDefault="009E099F" w:rsidP="009E099F">
      <w:pPr>
        <w:numPr>
          <w:ilvl w:val="0"/>
          <w:numId w:val="21"/>
        </w:numPr>
        <w:spacing w:after="3" w:line="264" w:lineRule="auto"/>
        <w:ind w:left="1276" w:right="282" w:hanging="360"/>
      </w:pPr>
      <w:r w:rsidRPr="00AF5D40">
        <w:rPr>
          <w:rFonts w:eastAsia="Arial"/>
        </w:rPr>
        <w:t xml:space="preserve">Återställ </w:t>
      </w:r>
      <w:proofErr w:type="spellStart"/>
      <w:r w:rsidRPr="00AF5D40">
        <w:rPr>
          <w:rFonts w:eastAsia="Arial"/>
        </w:rPr>
        <w:t>GlideScope</w:t>
      </w:r>
      <w:proofErr w:type="spellEnd"/>
      <w:r w:rsidRPr="00AF5D40">
        <w:rPr>
          <w:rFonts w:eastAsia="Arial"/>
        </w:rPr>
        <w:t xml:space="preserve"> med utrustning enligt beskrivning under rubrik ”Åtgärder”</w:t>
      </w:r>
      <w:r w:rsidRPr="00AF5D40">
        <w:rPr>
          <w:rFonts w:eastAsia="Arial"/>
          <w:b/>
        </w:rPr>
        <w:t xml:space="preserve"> </w:t>
      </w:r>
    </w:p>
    <w:p w14:paraId="3E5FBEE8" w14:textId="77777777" w:rsidR="009E099F" w:rsidRPr="00AF5D40" w:rsidRDefault="009E099F" w:rsidP="009E099F">
      <w:pPr>
        <w:numPr>
          <w:ilvl w:val="0"/>
          <w:numId w:val="21"/>
        </w:numPr>
        <w:spacing w:after="204" w:line="264" w:lineRule="auto"/>
        <w:ind w:left="1276" w:right="282" w:hanging="360"/>
      </w:pPr>
      <w:r w:rsidRPr="00AF5D40">
        <w:rPr>
          <w:rFonts w:eastAsia="Arial"/>
        </w:rPr>
        <w:t xml:space="preserve">Att det rena </w:t>
      </w:r>
      <w:proofErr w:type="spellStart"/>
      <w:r w:rsidRPr="00AF5D40">
        <w:rPr>
          <w:rFonts w:eastAsia="Arial"/>
        </w:rPr>
        <w:t>GlideScopet</w:t>
      </w:r>
      <w:proofErr w:type="spellEnd"/>
      <w:r w:rsidRPr="00AF5D40">
        <w:rPr>
          <w:rFonts w:eastAsia="Arial"/>
        </w:rPr>
        <w:t xml:space="preserve"> har bild</w:t>
      </w:r>
      <w:r w:rsidRPr="00AF5D40">
        <w:rPr>
          <w:rFonts w:eastAsia="Arial"/>
          <w:b/>
        </w:rPr>
        <w:t xml:space="preserve"> </w:t>
      </w:r>
    </w:p>
    <w:p w14:paraId="7A2BA1B8" w14:textId="77777777" w:rsidR="009E099F" w:rsidRDefault="009E099F" w:rsidP="009E099F">
      <w:pPr>
        <w:spacing w:after="258" w:line="239" w:lineRule="auto"/>
        <w:ind w:left="851" w:right="282"/>
        <w:rPr>
          <w:rFonts w:eastAsia="Arial"/>
          <w:bCs/>
        </w:rPr>
      </w:pPr>
      <w:r w:rsidRPr="00AF5D40">
        <w:rPr>
          <w:rFonts w:eastAsia="Arial"/>
          <w:bCs/>
        </w:rPr>
        <w:t xml:space="preserve">Använt blad, ledare och </w:t>
      </w:r>
      <w:proofErr w:type="spellStart"/>
      <w:r w:rsidRPr="00AF5D40">
        <w:rPr>
          <w:rFonts w:eastAsia="Arial"/>
          <w:bCs/>
        </w:rPr>
        <w:t>Magill</w:t>
      </w:r>
      <w:proofErr w:type="spellEnd"/>
      <w:r w:rsidRPr="00AF5D40">
        <w:rPr>
          <w:rFonts w:eastAsia="Arial"/>
          <w:bCs/>
        </w:rPr>
        <w:t xml:space="preserve"> tas snarast till sterilcentralen för diskning. Den som tar ut blad, ledare och </w:t>
      </w:r>
      <w:proofErr w:type="spellStart"/>
      <w:r w:rsidRPr="00AF5D40">
        <w:rPr>
          <w:rFonts w:eastAsia="Arial"/>
          <w:bCs/>
        </w:rPr>
        <w:t>Magill</w:t>
      </w:r>
      <w:proofErr w:type="spellEnd"/>
      <w:r w:rsidRPr="00AF5D40">
        <w:rPr>
          <w:rFonts w:eastAsia="Arial"/>
          <w:bCs/>
        </w:rPr>
        <w:t xml:space="preserve"> till disken ansvarar för att ta med rent blad, ledare och </w:t>
      </w:r>
      <w:proofErr w:type="spellStart"/>
      <w:r w:rsidRPr="00AF5D40">
        <w:rPr>
          <w:rFonts w:eastAsia="Arial"/>
          <w:bCs/>
        </w:rPr>
        <w:t>Magill</w:t>
      </w:r>
      <w:proofErr w:type="spellEnd"/>
      <w:r w:rsidRPr="00AF5D40">
        <w:rPr>
          <w:rFonts w:eastAsia="Arial"/>
          <w:bCs/>
        </w:rPr>
        <w:t xml:space="preserve"> och placera dessa på </w:t>
      </w:r>
      <w:proofErr w:type="spellStart"/>
      <w:r w:rsidRPr="00AF5D40">
        <w:rPr>
          <w:rFonts w:eastAsia="Arial"/>
          <w:bCs/>
        </w:rPr>
        <w:t>GlideScopestapeln</w:t>
      </w:r>
      <w:proofErr w:type="spellEnd"/>
      <w:r w:rsidRPr="00AF5D40">
        <w:rPr>
          <w:rFonts w:eastAsia="Arial"/>
          <w:bCs/>
        </w:rPr>
        <w:t xml:space="preserve">. </w:t>
      </w:r>
    </w:p>
    <w:p w14:paraId="76E80F12" w14:textId="77777777" w:rsidR="009E099F" w:rsidRPr="00D63752" w:rsidRDefault="009E099F" w:rsidP="009E099F">
      <w:pPr>
        <w:pStyle w:val="Rubrik3"/>
        <w:ind w:left="851" w:right="282"/>
      </w:pPr>
      <w:r w:rsidRPr="00D63752">
        <w:t>Diskning</w:t>
      </w:r>
      <w:r w:rsidRPr="00D63752">
        <w:rPr>
          <w:rFonts w:ascii="Times New Roman" w:eastAsia="Times New Roman" w:hAnsi="Times New Roman" w:cs="Times New Roman"/>
        </w:rPr>
        <w:t xml:space="preserve"> </w:t>
      </w:r>
    </w:p>
    <w:p w14:paraId="3F970FDD" w14:textId="77777777" w:rsidR="009E099F" w:rsidRDefault="009E099F" w:rsidP="009E099F">
      <w:pPr>
        <w:spacing w:after="0"/>
        <w:ind w:left="851" w:right="282"/>
      </w:pPr>
      <w:r>
        <w:t xml:space="preserve"> </w:t>
      </w:r>
    </w:p>
    <w:p w14:paraId="21486189" w14:textId="77777777" w:rsidR="009E099F" w:rsidRPr="00884FFE" w:rsidRDefault="009E099F" w:rsidP="009E099F">
      <w:pPr>
        <w:spacing w:after="238" w:line="240" w:lineRule="auto"/>
        <w:ind w:left="851" w:right="282" w:hanging="10"/>
      </w:pPr>
      <w:r w:rsidRPr="00884FFE">
        <w:rPr>
          <w:rFonts w:eastAsia="Arial"/>
        </w:rPr>
        <w:t xml:space="preserve">Lägg det använda bladet, ledaren och </w:t>
      </w:r>
      <w:proofErr w:type="spellStart"/>
      <w:r w:rsidRPr="00884FFE">
        <w:rPr>
          <w:rFonts w:eastAsia="Arial"/>
        </w:rPr>
        <w:t>Magill</w:t>
      </w:r>
      <w:proofErr w:type="spellEnd"/>
      <w:r w:rsidRPr="00884FFE">
        <w:rPr>
          <w:rFonts w:eastAsia="Arial"/>
        </w:rPr>
        <w:t xml:space="preserve"> i diskmaskinen och starta denna enligt instruktionen.  </w:t>
      </w:r>
    </w:p>
    <w:p w14:paraId="70D28CD9" w14:textId="77777777" w:rsidR="009E099F" w:rsidRPr="00884FFE" w:rsidRDefault="009E099F" w:rsidP="009E099F">
      <w:pPr>
        <w:spacing w:after="56" w:line="240" w:lineRule="auto"/>
        <w:ind w:left="851" w:right="282" w:hanging="10"/>
      </w:pPr>
      <w:r w:rsidRPr="00884FFE">
        <w:rPr>
          <w:rFonts w:eastAsia="Arial"/>
        </w:rPr>
        <w:t xml:space="preserve">Om diskmaskinen är i gång läggs blad, ledare och </w:t>
      </w:r>
      <w:proofErr w:type="spellStart"/>
      <w:r w:rsidRPr="00884FFE">
        <w:rPr>
          <w:rFonts w:eastAsia="Arial"/>
        </w:rPr>
        <w:t>Magill</w:t>
      </w:r>
      <w:proofErr w:type="spellEnd"/>
      <w:r w:rsidRPr="00884FFE">
        <w:rPr>
          <w:rFonts w:eastAsia="Arial"/>
        </w:rPr>
        <w:t xml:space="preserve"> i korg till höger om diskmaskinen märkt ”smutsigt” </w:t>
      </w:r>
      <w:proofErr w:type="spellStart"/>
      <w:r w:rsidRPr="00884FFE">
        <w:rPr>
          <w:rFonts w:eastAsia="Arial"/>
        </w:rPr>
        <w:t>GlideScope</w:t>
      </w:r>
      <w:proofErr w:type="spellEnd"/>
      <w:r w:rsidRPr="00884FFE">
        <w:rPr>
          <w:rFonts w:eastAsia="Arial"/>
        </w:rPr>
        <w:t xml:space="preserve">. </w:t>
      </w:r>
    </w:p>
    <w:p w14:paraId="587256FE" w14:textId="77777777" w:rsidR="009E099F" w:rsidRPr="00884FFE" w:rsidRDefault="009E099F" w:rsidP="009E099F">
      <w:pPr>
        <w:spacing w:after="0"/>
        <w:ind w:left="851" w:right="282"/>
      </w:pPr>
      <w:r w:rsidRPr="00884FFE">
        <w:rPr>
          <w:rFonts w:eastAsia="Arial"/>
        </w:rPr>
        <w:t xml:space="preserve"> </w:t>
      </w:r>
    </w:p>
    <w:p w14:paraId="35803959" w14:textId="77777777" w:rsidR="009E099F" w:rsidRPr="00884FFE" w:rsidRDefault="009E099F" w:rsidP="009E099F">
      <w:pPr>
        <w:spacing w:after="0" w:line="240" w:lineRule="auto"/>
        <w:ind w:left="851" w:right="282" w:hanging="10"/>
      </w:pPr>
      <w:r w:rsidRPr="00884FFE">
        <w:rPr>
          <w:rFonts w:eastAsia="Arial"/>
        </w:rPr>
        <w:t xml:space="preserve">När diskmaskinen är klar öppnas luckan och blad, ledare och </w:t>
      </w:r>
      <w:proofErr w:type="spellStart"/>
      <w:r w:rsidRPr="00884FFE">
        <w:rPr>
          <w:rFonts w:eastAsia="Arial"/>
        </w:rPr>
        <w:t>Magill</w:t>
      </w:r>
      <w:proofErr w:type="spellEnd"/>
      <w:r w:rsidRPr="00884FFE">
        <w:rPr>
          <w:rFonts w:eastAsia="Arial"/>
        </w:rPr>
        <w:t xml:space="preserve"> tas ut. Det finns en korg ovanpå diskmaskinen för rent material. Kontakten på bladet är vattentätt men det kan samlas vätska där och man kan behöva skaka bladet lätt och blåsa försiktigt med tryckluft, för att vätskan ska försvinna. </w:t>
      </w:r>
    </w:p>
    <w:p w14:paraId="1324D477" w14:textId="77777777" w:rsidR="009E099F" w:rsidRPr="00884FFE" w:rsidRDefault="009E099F" w:rsidP="009E099F">
      <w:pPr>
        <w:spacing w:after="0"/>
        <w:ind w:left="851" w:right="282"/>
      </w:pPr>
      <w:r w:rsidRPr="00884FFE">
        <w:rPr>
          <w:rFonts w:eastAsia="Arial"/>
        </w:rPr>
        <w:t xml:space="preserve"> </w:t>
      </w:r>
    </w:p>
    <w:p w14:paraId="06F79780" w14:textId="77777777" w:rsidR="009E099F" w:rsidRPr="00884FFE" w:rsidRDefault="009E099F" w:rsidP="009E099F">
      <w:pPr>
        <w:spacing w:after="15" w:line="240" w:lineRule="auto"/>
        <w:ind w:left="851" w:right="282" w:hanging="10"/>
      </w:pPr>
      <w:r w:rsidRPr="00884FFE">
        <w:rPr>
          <w:rFonts w:eastAsia="Arial"/>
        </w:rPr>
        <w:t xml:space="preserve">Tänk på att inte smutsiga blad blir liggande odiskade. Ta gärna en titt vid diskmaskinen då och då på jourtid! </w:t>
      </w:r>
    </w:p>
    <w:p w14:paraId="637BBACD" w14:textId="77777777" w:rsidR="009E099F" w:rsidRPr="00884FFE" w:rsidRDefault="009E099F" w:rsidP="009E099F">
      <w:pPr>
        <w:spacing w:after="374"/>
        <w:ind w:left="851" w:right="282"/>
      </w:pPr>
      <w:r w:rsidRPr="00884FFE">
        <w:t xml:space="preserve"> </w:t>
      </w:r>
    </w:p>
    <w:p w14:paraId="1CBA383F" w14:textId="77777777" w:rsidR="009E099F" w:rsidRPr="00071A16" w:rsidRDefault="009E099F" w:rsidP="009E099F">
      <w:pPr>
        <w:pStyle w:val="Rubrik3"/>
        <w:ind w:left="851" w:right="282"/>
      </w:pPr>
      <w:r w:rsidRPr="00071A16">
        <w:t xml:space="preserve">Förvaring av rena blad och ledare </w:t>
      </w:r>
    </w:p>
    <w:p w14:paraId="2F0C8056" w14:textId="77777777" w:rsidR="009E099F" w:rsidRDefault="009E099F" w:rsidP="009E099F">
      <w:pPr>
        <w:spacing w:after="0"/>
        <w:ind w:left="851" w:right="282"/>
      </w:pPr>
      <w:r>
        <w:rPr>
          <w:rFonts w:ascii="Arial" w:eastAsia="Arial" w:hAnsi="Arial" w:cs="Arial"/>
          <w:b/>
          <w:sz w:val="26"/>
        </w:rPr>
        <w:t xml:space="preserve"> </w:t>
      </w:r>
    </w:p>
    <w:p w14:paraId="0DA4269B" w14:textId="77777777" w:rsidR="009E099F" w:rsidRPr="00884FFE" w:rsidRDefault="009E099F" w:rsidP="009E099F">
      <w:pPr>
        <w:spacing w:after="7577" w:line="240" w:lineRule="auto"/>
        <w:ind w:left="851" w:right="282" w:hanging="10"/>
        <w:rPr>
          <w:rFonts w:eastAsia="Arial"/>
        </w:rPr>
      </w:pPr>
      <w:r w:rsidRPr="00884FFE">
        <w:rPr>
          <w:rFonts w:eastAsia="Arial"/>
        </w:rPr>
        <w:t xml:space="preserve">Rena blad finns på respektive </w:t>
      </w:r>
      <w:proofErr w:type="spellStart"/>
      <w:r w:rsidRPr="00884FFE">
        <w:rPr>
          <w:rFonts w:eastAsia="Arial"/>
        </w:rPr>
        <w:t>GlideScope</w:t>
      </w:r>
      <w:proofErr w:type="spellEnd"/>
      <w:r w:rsidRPr="00884FFE">
        <w:rPr>
          <w:rFonts w:eastAsia="Arial"/>
        </w:rPr>
        <w:t>-stapel, i korgen ovanpå diskmaskinen och/eller i uppmärkt back i vagnen där övrig ren anestesiutrustning förvaras, i anestesiförrådet, röd</w:t>
      </w:r>
      <w:r w:rsidRPr="00884FFE">
        <w:rPr>
          <w:rFonts w:eastAsia="Arial"/>
          <w:color w:val="FF0000"/>
        </w:rPr>
        <w:t xml:space="preserve"> </w:t>
      </w:r>
      <w:r w:rsidRPr="00884FFE">
        <w:rPr>
          <w:rFonts w:eastAsia="Arial"/>
        </w:rPr>
        <w:t xml:space="preserve">markering på dörren. Här ligger också </w:t>
      </w:r>
      <w:proofErr w:type="spellStart"/>
      <w:r w:rsidRPr="00884FFE">
        <w:rPr>
          <w:rFonts w:eastAsia="Arial"/>
        </w:rPr>
        <w:t>GlideScope</w:t>
      </w:r>
      <w:proofErr w:type="spellEnd"/>
      <w:r w:rsidRPr="00884FFE">
        <w:rPr>
          <w:rFonts w:eastAsia="Arial"/>
        </w:rPr>
        <w:t xml:space="preserve"> </w:t>
      </w:r>
      <w:proofErr w:type="spellStart"/>
      <w:r w:rsidRPr="00884FFE">
        <w:rPr>
          <w:rFonts w:eastAsia="Arial"/>
        </w:rPr>
        <w:t>Magill</w:t>
      </w:r>
      <w:proofErr w:type="spellEnd"/>
      <w:r w:rsidRPr="00884FFE">
        <w:rPr>
          <w:rFonts w:eastAsia="Arial"/>
        </w:rPr>
        <w:t xml:space="preserve"> tänger. </w:t>
      </w:r>
    </w:p>
    <w:p w14:paraId="6D69C719" w14:textId="77777777" w:rsidR="009E099F" w:rsidRDefault="009E099F" w:rsidP="009E099F">
      <w:pPr>
        <w:pStyle w:val="Rubrik2"/>
        <w:ind w:left="851" w:right="282"/>
      </w:pPr>
    </w:p>
    <w:p w14:paraId="0E07EC2B" w14:textId="77777777" w:rsidR="009E099F" w:rsidRDefault="009E099F" w:rsidP="009E099F">
      <w:pPr>
        <w:pStyle w:val="Rubrik2"/>
        <w:ind w:left="851" w:right="282"/>
      </w:pPr>
    </w:p>
    <w:p w14:paraId="60FBD841" w14:textId="77777777" w:rsidR="009E099F" w:rsidRPr="00071A16" w:rsidRDefault="009E099F" w:rsidP="009E099F">
      <w:pPr>
        <w:pStyle w:val="Rubrik2"/>
        <w:ind w:left="851" w:right="282"/>
        <w:rPr>
          <w:b/>
          <w:bCs w:val="0"/>
        </w:rPr>
      </w:pPr>
      <w:r w:rsidRPr="00071A16">
        <w:rPr>
          <w:b/>
          <w:bCs w:val="0"/>
        </w:rPr>
        <w:t>Reservplan – Rengöring på Endoskopimottagningen</w:t>
      </w:r>
    </w:p>
    <w:p w14:paraId="38A41D04" w14:textId="77777777" w:rsidR="009E099F" w:rsidRDefault="009E099F" w:rsidP="009E099F">
      <w:pPr>
        <w:ind w:left="851" w:right="282" w:firstLine="1109"/>
        <w:rPr>
          <w:sz w:val="40"/>
          <w:szCs w:val="40"/>
        </w:rPr>
      </w:pPr>
    </w:p>
    <w:p w14:paraId="0AF9EF68" w14:textId="77777777" w:rsidR="009E099F" w:rsidRPr="00D63752" w:rsidRDefault="009E099F" w:rsidP="009E099F">
      <w:pPr>
        <w:pStyle w:val="Rubrik2"/>
        <w:ind w:left="851" w:right="282"/>
      </w:pPr>
      <w:r w:rsidRPr="00D63752">
        <w:t>Åtgärder</w:t>
      </w:r>
    </w:p>
    <w:p w14:paraId="3162312A" w14:textId="77777777" w:rsidR="009E099F" w:rsidRPr="0016050D" w:rsidRDefault="009E099F" w:rsidP="009E099F">
      <w:pPr>
        <w:spacing w:after="151"/>
        <w:ind w:left="851" w:right="282"/>
      </w:pPr>
      <w:r w:rsidRPr="0016050D">
        <w:t xml:space="preserve">När reservplanen </w:t>
      </w:r>
      <w:r>
        <w:t>aktiveras</w:t>
      </w:r>
      <w:r w:rsidRPr="0016050D">
        <w:t xml:space="preserve"> ringer sterilcentralen och informerar MT anestesi 51 548</w:t>
      </w:r>
      <w:r>
        <w:t xml:space="preserve"> och</w:t>
      </w:r>
      <w:r w:rsidRPr="0016050D">
        <w:t xml:space="preserve"> koordinator på IVA 51</w:t>
      </w:r>
      <w:r>
        <w:t xml:space="preserve"> </w:t>
      </w:r>
      <w:r w:rsidRPr="0016050D">
        <w:t xml:space="preserve">360, samt sätter skyltar att diskmaskinen är trasig på de </w:t>
      </w:r>
      <w:r>
        <w:t>fem</w:t>
      </w:r>
      <w:r w:rsidRPr="0016050D">
        <w:t xml:space="preserve"> </w:t>
      </w:r>
      <w:proofErr w:type="spellStart"/>
      <w:r w:rsidRPr="0016050D">
        <w:t>GlideScope</w:t>
      </w:r>
      <w:proofErr w:type="spellEnd"/>
      <w:r w:rsidRPr="0016050D">
        <w:t xml:space="preserve">- staplarna.  </w:t>
      </w:r>
    </w:p>
    <w:p w14:paraId="1F04DD92" w14:textId="77777777" w:rsidR="009E099F" w:rsidRPr="0016050D" w:rsidRDefault="009E099F" w:rsidP="009E099F">
      <w:pPr>
        <w:spacing w:after="31"/>
        <w:ind w:left="851" w:right="282" w:hanging="10"/>
      </w:pPr>
      <w:r w:rsidRPr="0016050D">
        <w:t xml:space="preserve">Det använda bladet och ledaren diskas på endoskopimottagningen i diskmaskin nr 5 som är märkt Nr 5 Jourtidsmaskin. Användaren är ansvarig för att lämna det i endoskopins sköljrum i avsedd trådkorg med lock. Denna korg tillsammans med 2st små fästen, bilder och manual för </w:t>
      </w:r>
    </w:p>
    <w:p w14:paraId="18B4DE31" w14:textId="77777777" w:rsidR="009E099F" w:rsidRDefault="009E099F" w:rsidP="009E099F">
      <w:pPr>
        <w:spacing w:after="147"/>
        <w:ind w:left="851" w:right="282" w:hanging="10"/>
      </w:pPr>
      <w:proofErr w:type="spellStart"/>
      <w:r w:rsidRPr="0016050D">
        <w:t>GlideScope</w:t>
      </w:r>
      <w:proofErr w:type="spellEnd"/>
      <w:r w:rsidRPr="0016050D">
        <w:t xml:space="preserve"> ligger i blå låda märkt med ”Korg till </w:t>
      </w:r>
      <w:proofErr w:type="spellStart"/>
      <w:r w:rsidRPr="0016050D">
        <w:t>GlideScope</w:t>
      </w:r>
      <w:proofErr w:type="spellEnd"/>
      <w:r w:rsidRPr="0016050D">
        <w:t xml:space="preserve">” på hyllan över diskbänken. Dagtid </w:t>
      </w:r>
      <w:r>
        <w:t>är</w:t>
      </w:r>
      <w:r w:rsidRPr="0016050D">
        <w:t xml:space="preserve"> endos</w:t>
      </w:r>
      <w:r>
        <w:t>kopimottagningen ansvarig för</w:t>
      </w:r>
      <w:r w:rsidRPr="0016050D">
        <w:t xml:space="preserve"> att starta diskmaskinen. </w:t>
      </w:r>
    </w:p>
    <w:p w14:paraId="6DBCC175" w14:textId="77777777" w:rsidR="009E099F" w:rsidRPr="0016050D" w:rsidRDefault="009E099F" w:rsidP="009E099F">
      <w:pPr>
        <w:spacing w:after="0" w:line="240" w:lineRule="auto"/>
        <w:ind w:left="851" w:right="282"/>
      </w:pPr>
      <w:r w:rsidRPr="0016050D">
        <w:t>Under jourtid ansvarar användaren för att själv gå till endoskopin och lägga</w:t>
      </w:r>
      <w:r>
        <w:t xml:space="preserve"> </w:t>
      </w:r>
      <w:r w:rsidRPr="0016050D">
        <w:t xml:space="preserve">in </w:t>
      </w:r>
      <w:proofErr w:type="spellStart"/>
      <w:r w:rsidRPr="0016050D">
        <w:t>GlideScope</w:t>
      </w:r>
      <w:proofErr w:type="spellEnd"/>
      <w:r w:rsidRPr="0016050D">
        <w:t xml:space="preserve"> och</w:t>
      </w:r>
      <w:r>
        <w:t xml:space="preserve"> </w:t>
      </w:r>
      <w:r w:rsidRPr="0016050D">
        <w:t xml:space="preserve">ledare i diskmaskinen, samt starta diskmaskinen.  </w:t>
      </w:r>
    </w:p>
    <w:p w14:paraId="7D56A687" w14:textId="77777777" w:rsidR="009E099F" w:rsidRPr="0016050D" w:rsidRDefault="009E099F" w:rsidP="009E099F">
      <w:pPr>
        <w:spacing w:after="151"/>
        <w:ind w:left="851" w:right="282"/>
      </w:pPr>
      <w:r w:rsidRPr="0016050D">
        <w:rPr>
          <w:color w:val="FF0000"/>
        </w:rPr>
        <w:t xml:space="preserve"> </w:t>
      </w:r>
      <w:r w:rsidRPr="0016050D">
        <w:t xml:space="preserve"> </w:t>
      </w:r>
    </w:p>
    <w:p w14:paraId="003F8128" w14:textId="77777777" w:rsidR="009E099F" w:rsidRPr="0016050D" w:rsidRDefault="009E099F" w:rsidP="009E099F">
      <w:pPr>
        <w:spacing w:after="151"/>
        <w:ind w:left="851" w:right="282"/>
      </w:pPr>
      <w:r w:rsidRPr="0016050D">
        <w:t xml:space="preserve">Diskpersonalen på sterilcentralen är ansvarig för att hämta diskade blad som ligger i en grön låda märkt ”Rena </w:t>
      </w:r>
      <w:proofErr w:type="spellStart"/>
      <w:r w:rsidRPr="0016050D">
        <w:t>GlideScope</w:t>
      </w:r>
      <w:proofErr w:type="spellEnd"/>
      <w:r w:rsidRPr="0016050D">
        <w:t>” på ren sida i Endoskopi</w:t>
      </w:r>
      <w:r>
        <w:t>-</w:t>
      </w:r>
      <w:r w:rsidRPr="0016050D">
        <w:t xml:space="preserve">mottagningens skölj. De kommer direkt på morgonen och innan lunchrasten. Telefonansvarig på sterilcentralen hämtar på kvällen innan hemgång. </w:t>
      </w:r>
    </w:p>
    <w:p w14:paraId="1F4A959A" w14:textId="77777777" w:rsidR="009E099F" w:rsidRPr="0016050D" w:rsidRDefault="009E099F" w:rsidP="009E099F">
      <w:pPr>
        <w:spacing w:after="195"/>
        <w:ind w:left="851" w:right="282"/>
      </w:pPr>
      <w:r w:rsidRPr="0016050D">
        <w:t xml:space="preserve">  </w:t>
      </w:r>
    </w:p>
    <w:p w14:paraId="0B5A0606" w14:textId="77777777" w:rsidR="009E099F" w:rsidRPr="000F6F9B" w:rsidRDefault="009E099F" w:rsidP="009E099F">
      <w:pPr>
        <w:pStyle w:val="Rubrik2"/>
        <w:ind w:left="851" w:right="282"/>
      </w:pPr>
      <w:r w:rsidRPr="000F6F9B">
        <w:t xml:space="preserve">Rengöring  </w:t>
      </w:r>
    </w:p>
    <w:p w14:paraId="17A5C436" w14:textId="77777777" w:rsidR="009E099F" w:rsidRPr="0016050D" w:rsidRDefault="009E099F" w:rsidP="009E099F">
      <w:pPr>
        <w:spacing w:after="154"/>
        <w:ind w:left="851" w:right="282" w:hanging="10"/>
      </w:pPr>
      <w:r w:rsidRPr="0016050D">
        <w:t xml:space="preserve">Direkt efter användandet vid intubering  </w:t>
      </w:r>
    </w:p>
    <w:p w14:paraId="4D650FA7" w14:textId="77777777" w:rsidR="009E099F" w:rsidRPr="0016050D" w:rsidRDefault="009E099F" w:rsidP="009E099F">
      <w:pPr>
        <w:spacing w:after="77"/>
        <w:ind w:left="851" w:right="282"/>
      </w:pPr>
      <w:r w:rsidRPr="0016050D">
        <w:t xml:space="preserve">Gå till Endoskopimottagningens skölj och ta fram den blå lådan märkt </w:t>
      </w:r>
    </w:p>
    <w:p w14:paraId="391650CF" w14:textId="77777777" w:rsidR="009E099F" w:rsidRDefault="009E099F" w:rsidP="009E099F">
      <w:pPr>
        <w:spacing w:after="31"/>
        <w:ind w:left="851" w:right="282" w:hanging="10"/>
      </w:pPr>
      <w:r w:rsidRPr="0016050D">
        <w:t xml:space="preserve">”Korg till </w:t>
      </w:r>
      <w:proofErr w:type="spellStart"/>
      <w:r w:rsidRPr="0016050D">
        <w:t>GlideScope</w:t>
      </w:r>
      <w:proofErr w:type="spellEnd"/>
      <w:r w:rsidRPr="0016050D">
        <w:t xml:space="preserve">”.  </w:t>
      </w:r>
    </w:p>
    <w:p w14:paraId="2826F88E" w14:textId="77777777" w:rsidR="009E099F" w:rsidRDefault="009E099F" w:rsidP="009E099F">
      <w:pPr>
        <w:spacing w:after="0" w:line="240" w:lineRule="auto"/>
        <w:ind w:left="0" w:right="282"/>
      </w:pPr>
      <w:r>
        <w:br w:type="page"/>
      </w:r>
    </w:p>
    <w:p w14:paraId="7A1A33E1" w14:textId="77777777" w:rsidR="009E099F" w:rsidRPr="0016050D" w:rsidRDefault="009E099F" w:rsidP="009E099F">
      <w:pPr>
        <w:spacing w:after="31"/>
        <w:ind w:left="851" w:right="282" w:hanging="10"/>
      </w:pPr>
      <w:r w:rsidRPr="00071A16">
        <w:rPr>
          <w:rFonts w:asciiTheme="majorHAnsi" w:eastAsiaTheme="majorEastAsia" w:hAnsiTheme="majorHAnsi" w:cstheme="majorBidi"/>
          <w:sz w:val="36"/>
        </w:rPr>
        <w:lastRenderedPageBreak/>
        <w:t>Dagtid:</w:t>
      </w:r>
      <w:r w:rsidRPr="0016050D">
        <w:t xml:space="preserve">  </w:t>
      </w:r>
    </w:p>
    <w:p w14:paraId="5A4525D7" w14:textId="77777777" w:rsidR="009E099F" w:rsidRPr="0016050D" w:rsidRDefault="009E099F" w:rsidP="009E099F">
      <w:pPr>
        <w:numPr>
          <w:ilvl w:val="0"/>
          <w:numId w:val="22"/>
        </w:numPr>
        <w:spacing w:after="31"/>
        <w:ind w:left="851" w:right="282"/>
      </w:pPr>
      <w:r w:rsidRPr="0016050D">
        <w:t xml:space="preserve">Lägg </w:t>
      </w:r>
      <w:proofErr w:type="spellStart"/>
      <w:r w:rsidRPr="0016050D">
        <w:t>GlideScopeblade</w:t>
      </w:r>
      <w:r>
        <w:t>t</w:t>
      </w:r>
      <w:proofErr w:type="spellEnd"/>
      <w:r>
        <w:t xml:space="preserve"> </w:t>
      </w:r>
      <w:r w:rsidRPr="0016050D">
        <w:t xml:space="preserve">och ledaren i trådkorg.  </w:t>
      </w:r>
    </w:p>
    <w:p w14:paraId="29C9808C" w14:textId="77777777" w:rsidR="009E099F" w:rsidRPr="0016050D" w:rsidRDefault="009E099F" w:rsidP="009E099F">
      <w:pPr>
        <w:numPr>
          <w:ilvl w:val="0"/>
          <w:numId w:val="22"/>
        </w:numPr>
        <w:spacing w:after="31"/>
        <w:ind w:left="851" w:right="282"/>
      </w:pPr>
      <w:r w:rsidRPr="0016050D">
        <w:t xml:space="preserve">Lägg 2st små fästen i trådkorgen.  </w:t>
      </w:r>
    </w:p>
    <w:p w14:paraId="325553BA" w14:textId="77777777" w:rsidR="009E099F" w:rsidRPr="0016050D" w:rsidRDefault="009E099F" w:rsidP="009E099F">
      <w:pPr>
        <w:numPr>
          <w:ilvl w:val="0"/>
          <w:numId w:val="22"/>
        </w:numPr>
        <w:spacing w:after="31"/>
        <w:ind w:left="851" w:right="282"/>
      </w:pPr>
      <w:r w:rsidRPr="0016050D">
        <w:t xml:space="preserve">Sätt därefter trådkorgen på diskbänken.  </w:t>
      </w:r>
    </w:p>
    <w:p w14:paraId="0E79CA62" w14:textId="77777777" w:rsidR="009E099F" w:rsidRPr="0016050D" w:rsidRDefault="009E099F" w:rsidP="009E099F">
      <w:pPr>
        <w:numPr>
          <w:ilvl w:val="0"/>
          <w:numId w:val="22"/>
        </w:numPr>
        <w:spacing w:after="31"/>
        <w:ind w:left="851" w:right="282"/>
      </w:pPr>
      <w:r w:rsidRPr="0016050D">
        <w:t xml:space="preserve">Endoskopimottagningens personal ansvarar för att lägga in i diskmaskin. </w:t>
      </w:r>
    </w:p>
    <w:p w14:paraId="7155D3D6" w14:textId="77777777" w:rsidR="009E099F" w:rsidRPr="0016050D" w:rsidRDefault="009E099F" w:rsidP="009E099F">
      <w:pPr>
        <w:spacing w:after="31"/>
        <w:ind w:left="851" w:right="282"/>
      </w:pPr>
      <w:r w:rsidRPr="0016050D">
        <w:t xml:space="preserve"> </w:t>
      </w:r>
    </w:p>
    <w:p w14:paraId="04ACA877" w14:textId="77777777" w:rsidR="009E099F" w:rsidRPr="0016050D" w:rsidRDefault="009E099F" w:rsidP="009E099F">
      <w:pPr>
        <w:spacing w:after="31"/>
        <w:ind w:left="851" w:right="282"/>
      </w:pPr>
      <w:r w:rsidRPr="0016050D">
        <w:t xml:space="preserve">  </w:t>
      </w:r>
    </w:p>
    <w:p w14:paraId="6EC78A1C" w14:textId="77777777" w:rsidR="009E099F" w:rsidRPr="0016050D" w:rsidRDefault="009E099F" w:rsidP="009E099F">
      <w:pPr>
        <w:spacing w:after="31"/>
        <w:ind w:left="851" w:right="282"/>
      </w:pPr>
      <w:r w:rsidRPr="0016050D">
        <w:t xml:space="preserve"> </w:t>
      </w:r>
    </w:p>
    <w:p w14:paraId="780A4CCE" w14:textId="77777777" w:rsidR="009E099F" w:rsidRPr="00071A16" w:rsidRDefault="009E099F" w:rsidP="009E099F">
      <w:pPr>
        <w:pStyle w:val="Rubrik3"/>
        <w:ind w:left="851" w:right="282"/>
      </w:pPr>
      <w:r w:rsidRPr="00071A16">
        <w:t xml:space="preserve">Jourtid:  </w:t>
      </w:r>
    </w:p>
    <w:p w14:paraId="3E3165C2" w14:textId="77777777" w:rsidR="009E099F" w:rsidRPr="0016050D" w:rsidRDefault="009E099F" w:rsidP="009E099F">
      <w:pPr>
        <w:numPr>
          <w:ilvl w:val="0"/>
          <w:numId w:val="23"/>
        </w:numPr>
        <w:spacing w:after="31"/>
        <w:ind w:left="851" w:right="282"/>
      </w:pPr>
      <w:r w:rsidRPr="0016050D">
        <w:t xml:space="preserve">Ta fram en diskkorg ur diskmaskin Nr 5 </w:t>
      </w:r>
    </w:p>
    <w:p w14:paraId="0819A51D" w14:textId="77777777" w:rsidR="009E099F" w:rsidRPr="0016050D" w:rsidRDefault="009E099F" w:rsidP="009E099F">
      <w:pPr>
        <w:numPr>
          <w:ilvl w:val="0"/>
          <w:numId w:val="23"/>
        </w:numPr>
        <w:spacing w:after="31"/>
        <w:ind w:left="851" w:right="282"/>
      </w:pPr>
      <w:r w:rsidRPr="0016050D">
        <w:t xml:space="preserve">Lägg </w:t>
      </w:r>
      <w:proofErr w:type="spellStart"/>
      <w:r w:rsidRPr="0016050D">
        <w:t>GlideScopebladen</w:t>
      </w:r>
      <w:proofErr w:type="spellEnd"/>
      <w:r w:rsidRPr="0016050D">
        <w:t xml:space="preserve"> i trådkorgen med lock. </w:t>
      </w:r>
    </w:p>
    <w:p w14:paraId="5ADFF0A5" w14:textId="77777777" w:rsidR="009E099F" w:rsidRPr="0016050D" w:rsidRDefault="009E099F" w:rsidP="009E099F">
      <w:pPr>
        <w:numPr>
          <w:ilvl w:val="0"/>
          <w:numId w:val="23"/>
        </w:numPr>
        <w:spacing w:after="31"/>
        <w:ind w:left="851" w:right="282"/>
      </w:pPr>
      <w:r w:rsidRPr="0016050D">
        <w:t xml:space="preserve">Sätt fast </w:t>
      </w:r>
      <w:proofErr w:type="gramStart"/>
      <w:r w:rsidRPr="0016050D">
        <w:t>2</w:t>
      </w:r>
      <w:r>
        <w:t xml:space="preserve"> </w:t>
      </w:r>
      <w:r w:rsidRPr="0016050D">
        <w:t>st</w:t>
      </w:r>
      <w:proofErr w:type="gramEnd"/>
      <w:r w:rsidRPr="0016050D">
        <w:t xml:space="preserve"> små fästen i diskkorgen och fäst ledaren. </w:t>
      </w:r>
    </w:p>
    <w:p w14:paraId="5C1FE319" w14:textId="77777777" w:rsidR="009E099F" w:rsidRPr="0016050D" w:rsidRDefault="009E099F" w:rsidP="009E099F">
      <w:pPr>
        <w:numPr>
          <w:ilvl w:val="0"/>
          <w:numId w:val="23"/>
        </w:numPr>
        <w:spacing w:after="31"/>
        <w:ind w:left="851" w:right="282"/>
      </w:pPr>
      <w:r w:rsidRPr="0016050D">
        <w:t xml:space="preserve">Putta in diskkorgen ordentligt i diskmaskinen. </w:t>
      </w:r>
    </w:p>
    <w:p w14:paraId="4E582B45" w14:textId="77777777" w:rsidR="009E099F" w:rsidRPr="0016050D" w:rsidRDefault="009E099F" w:rsidP="009E099F">
      <w:pPr>
        <w:numPr>
          <w:ilvl w:val="0"/>
          <w:numId w:val="23"/>
        </w:numPr>
        <w:spacing w:after="31"/>
        <w:ind w:left="851" w:right="282"/>
      </w:pPr>
      <w:r w:rsidRPr="0016050D">
        <w:t xml:space="preserve">Följ därefter manual för </w:t>
      </w:r>
      <w:proofErr w:type="spellStart"/>
      <w:r w:rsidRPr="0016050D">
        <w:t>GlideScope</w:t>
      </w:r>
      <w:proofErr w:type="spellEnd"/>
      <w:r w:rsidRPr="0016050D">
        <w:t xml:space="preserve"> (ligger i den blå korgen) smutsig sida. </w:t>
      </w:r>
    </w:p>
    <w:p w14:paraId="2780D334" w14:textId="77777777" w:rsidR="009E099F" w:rsidRPr="0016050D" w:rsidRDefault="009E099F" w:rsidP="009E099F">
      <w:pPr>
        <w:spacing w:after="31"/>
        <w:ind w:left="851" w:right="282"/>
      </w:pPr>
      <w:r w:rsidRPr="0016050D">
        <w:t xml:space="preserve"> </w:t>
      </w:r>
    </w:p>
    <w:p w14:paraId="14334344" w14:textId="77777777" w:rsidR="009E099F" w:rsidRPr="0016050D" w:rsidRDefault="009E099F" w:rsidP="009E099F">
      <w:pPr>
        <w:spacing w:after="31"/>
        <w:ind w:left="851" w:right="282"/>
      </w:pPr>
      <w:r w:rsidRPr="0016050D">
        <w:t xml:space="preserve">  </w:t>
      </w:r>
    </w:p>
    <w:p w14:paraId="0DA84539" w14:textId="77777777" w:rsidR="009E099F" w:rsidRPr="0016050D" w:rsidRDefault="009E099F" w:rsidP="009E099F">
      <w:pPr>
        <w:spacing w:after="33"/>
        <w:ind w:left="851" w:right="282"/>
      </w:pPr>
      <w:r w:rsidRPr="0016050D">
        <w:t xml:space="preserve"> </w:t>
      </w:r>
    </w:p>
    <w:p w14:paraId="0B74540F" w14:textId="77777777" w:rsidR="009E099F" w:rsidRPr="00071A16" w:rsidRDefault="009E099F" w:rsidP="009E099F">
      <w:pPr>
        <w:pStyle w:val="Rubrik3"/>
        <w:ind w:left="851" w:right="282"/>
      </w:pPr>
      <w:r w:rsidRPr="00071A16">
        <w:t xml:space="preserve">Efter Disk: </w:t>
      </w:r>
    </w:p>
    <w:p w14:paraId="08C96758" w14:textId="77777777" w:rsidR="009E099F" w:rsidRDefault="009E099F" w:rsidP="009E099F">
      <w:pPr>
        <w:numPr>
          <w:ilvl w:val="0"/>
          <w:numId w:val="24"/>
        </w:numPr>
        <w:spacing w:after="0"/>
        <w:ind w:left="851" w:right="282"/>
      </w:pPr>
      <w:r w:rsidRPr="0016050D">
        <w:t xml:space="preserve">När diskmaskinen är klar fortsätt och följ manualen för ren sida som </w:t>
      </w:r>
      <w:r>
        <w:t>ligger</w:t>
      </w:r>
      <w:r w:rsidRPr="0016050D">
        <w:t xml:space="preserve"> i </w:t>
      </w:r>
      <w:r>
        <w:t xml:space="preserve">                                   </w:t>
      </w:r>
      <w:r>
        <w:tab/>
        <w:t>den b</w:t>
      </w:r>
      <w:r w:rsidRPr="0016050D">
        <w:t>lå lådan.</w:t>
      </w:r>
    </w:p>
    <w:p w14:paraId="318E4EAC" w14:textId="77777777" w:rsidR="009E099F" w:rsidRPr="0016050D" w:rsidRDefault="009E099F" w:rsidP="009E099F">
      <w:pPr>
        <w:numPr>
          <w:ilvl w:val="0"/>
          <w:numId w:val="24"/>
        </w:numPr>
        <w:spacing w:after="0"/>
        <w:ind w:left="851" w:right="-852"/>
      </w:pPr>
      <w:r w:rsidRPr="0016050D">
        <w:t xml:space="preserve">När luckan har öppnats ta ur det rena </w:t>
      </w:r>
      <w:proofErr w:type="spellStart"/>
      <w:r w:rsidRPr="0016050D">
        <w:t>GlideScopet</w:t>
      </w:r>
      <w:proofErr w:type="spellEnd"/>
      <w:r w:rsidRPr="0016050D">
        <w:t>, ledaren och de</w:t>
      </w:r>
      <w:r>
        <w:t xml:space="preserve"> två små</w:t>
      </w:r>
      <w:r w:rsidRPr="0016050D">
        <w:t xml:space="preserve"> </w:t>
      </w:r>
      <w:r>
        <w:t>f</w:t>
      </w:r>
      <w:r w:rsidRPr="0016050D">
        <w:t xml:space="preserve">ästena. </w:t>
      </w:r>
    </w:p>
    <w:p w14:paraId="3B6CDCB3" w14:textId="77777777" w:rsidR="009E099F" w:rsidRPr="0016050D" w:rsidRDefault="009E099F" w:rsidP="009E099F">
      <w:pPr>
        <w:numPr>
          <w:ilvl w:val="0"/>
          <w:numId w:val="24"/>
        </w:numPr>
        <w:spacing w:after="0"/>
        <w:ind w:left="851" w:right="282"/>
      </w:pPr>
      <w:r w:rsidRPr="0016050D">
        <w:t xml:space="preserve">Stäng luckan. </w:t>
      </w:r>
    </w:p>
    <w:p w14:paraId="5A5B8C0D" w14:textId="77777777" w:rsidR="009E099F" w:rsidRDefault="009E099F" w:rsidP="009E099F">
      <w:pPr>
        <w:numPr>
          <w:ilvl w:val="0"/>
          <w:numId w:val="24"/>
        </w:numPr>
        <w:spacing w:after="0"/>
        <w:ind w:left="851" w:right="282"/>
      </w:pPr>
      <w:r w:rsidRPr="0016050D">
        <w:t xml:space="preserve">Glöm EJ att kvittera på smutsig sida av diskmaskinen (Se manual) </w:t>
      </w:r>
    </w:p>
    <w:p w14:paraId="0518C470" w14:textId="77777777" w:rsidR="009E099F" w:rsidRPr="0016050D" w:rsidRDefault="009E099F" w:rsidP="009E099F">
      <w:pPr>
        <w:spacing w:after="0"/>
        <w:ind w:left="851" w:right="282"/>
      </w:pPr>
      <w:r w:rsidRPr="0016050D">
        <w:t>5.</w:t>
      </w:r>
      <w:r>
        <w:t xml:space="preserve">    </w:t>
      </w:r>
      <w:r>
        <w:rPr>
          <w:rFonts w:ascii="Arial" w:eastAsia="Arial" w:hAnsi="Arial" w:cs="Arial"/>
        </w:rPr>
        <w:t xml:space="preserve"> </w:t>
      </w:r>
      <w:r w:rsidRPr="0016050D">
        <w:t xml:space="preserve">Lägg tillbaka trådkorg, fästen och </w:t>
      </w:r>
      <w:proofErr w:type="spellStart"/>
      <w:r w:rsidRPr="0016050D">
        <w:t>avspritad</w:t>
      </w:r>
      <w:proofErr w:type="spellEnd"/>
      <w:r w:rsidRPr="0016050D">
        <w:t xml:space="preserve"> manual i den blå lådan. </w:t>
      </w:r>
    </w:p>
    <w:p w14:paraId="2234BDE1" w14:textId="77777777" w:rsidR="009E099F" w:rsidRPr="00A61CFE" w:rsidRDefault="009E099F" w:rsidP="009E099F">
      <w:pPr>
        <w:spacing w:after="0"/>
        <w:ind w:left="0" w:right="282" w:firstLine="851"/>
      </w:pPr>
      <w:r w:rsidRPr="0016050D">
        <w:t>6.</w:t>
      </w:r>
      <w:r w:rsidRPr="002D6AF9">
        <w:t xml:space="preserve">    </w:t>
      </w:r>
      <w:r w:rsidRPr="0016050D">
        <w:t xml:space="preserve">Ta med </w:t>
      </w:r>
      <w:proofErr w:type="spellStart"/>
      <w:r w:rsidRPr="0016050D">
        <w:t>GlideScope</w:t>
      </w:r>
      <w:proofErr w:type="spellEnd"/>
      <w:r w:rsidRPr="0016050D">
        <w:t xml:space="preserve"> och ledare. </w:t>
      </w:r>
    </w:p>
    <w:p w14:paraId="5FFB1234" w14:textId="349F0C98" w:rsidR="00E33952" w:rsidRDefault="00E33952" w:rsidP="009E099F"/>
    <w:p w14:paraId="7C987BBB" w14:textId="77777777" w:rsidR="006D7CF9" w:rsidRDefault="006D7CF9" w:rsidP="009E099F"/>
    <w:p w14:paraId="3C5366CE" w14:textId="31EEDF4F" w:rsidR="006D7CF9" w:rsidRDefault="006D7CF9" w:rsidP="00765B5F">
      <w:pPr>
        <w:pStyle w:val="Rubrik2"/>
      </w:pPr>
      <w:r>
        <w:t>Medgranskare</w:t>
      </w:r>
    </w:p>
    <w:p w14:paraId="05BE07F6" w14:textId="69665CBE" w:rsidR="0023739A" w:rsidRPr="009E099F" w:rsidRDefault="0023739A" w:rsidP="009E099F">
      <w:r>
        <w:t>Mattias Eriksson</w:t>
      </w:r>
      <w:r w:rsidR="00A563F9">
        <w:t xml:space="preserve"> </w:t>
      </w:r>
      <w:r w:rsidR="00765B5F">
        <w:t>(</w:t>
      </w:r>
      <w:r w:rsidR="00A563F9">
        <w:t>mater</w:t>
      </w:r>
      <w:r w:rsidR="00765B5F">
        <w:t>12), Anestesisjuksköterska Operation NÄL</w:t>
      </w:r>
    </w:p>
    <w:sectPr w:rsidR="0023739A" w:rsidRPr="009E099F" w:rsidSect="00E33952">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69F08" w14:textId="77777777" w:rsidR="00FA7DCF" w:rsidRDefault="00FA7DCF">
      <w:r>
        <w:separator/>
      </w:r>
    </w:p>
  </w:endnote>
  <w:endnote w:type="continuationSeparator" w:id="0">
    <w:p w14:paraId="272EEB73" w14:textId="77777777" w:rsidR="00FA7DCF" w:rsidRDefault="00FA7DCF">
      <w:r>
        <w:continuationSeparator/>
      </w:r>
    </w:p>
  </w:endnote>
  <w:endnote w:type="continuationNotice" w:id="1">
    <w:p w14:paraId="24699268" w14:textId="77777777" w:rsidR="00FA7DCF" w:rsidRDefault="00FA7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3" name="Bildobjekt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B7F8" w14:textId="77777777" w:rsidR="00FA7DCF" w:rsidRDefault="00FA7DCF"/>
  </w:footnote>
  <w:footnote w:type="continuationSeparator" w:id="0">
    <w:p w14:paraId="0A106142" w14:textId="77777777" w:rsidR="00FA7DCF" w:rsidRDefault="00FA7DCF">
      <w:r>
        <w:continuationSeparator/>
      </w:r>
    </w:p>
  </w:footnote>
  <w:footnote w:type="continuationNotice" w:id="1">
    <w:p w14:paraId="2A0DF9A0" w14:textId="77777777" w:rsidR="00FA7DCF" w:rsidRDefault="00FA7D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F0EAA"/>
    <w:multiLevelType w:val="hybridMultilevel"/>
    <w:tmpl w:val="3E9083BE"/>
    <w:lvl w:ilvl="0" w:tplc="2BB8BCAA">
      <w:numFmt w:val="bullet"/>
      <w:lvlText w:val="-"/>
      <w:lvlJc w:val="left"/>
      <w:pPr>
        <w:ind w:left="1176" w:hanging="360"/>
      </w:pPr>
      <w:rPr>
        <w:rFonts w:ascii="Arial" w:eastAsia="Arial" w:hAnsi="Arial" w:cs="Arial" w:hint="default"/>
      </w:rPr>
    </w:lvl>
    <w:lvl w:ilvl="1" w:tplc="041D0003" w:tentative="1">
      <w:start w:val="1"/>
      <w:numFmt w:val="bullet"/>
      <w:lvlText w:val="o"/>
      <w:lvlJc w:val="left"/>
      <w:pPr>
        <w:ind w:left="1896" w:hanging="360"/>
      </w:pPr>
      <w:rPr>
        <w:rFonts w:ascii="Courier New" w:hAnsi="Courier New" w:cs="Courier New" w:hint="default"/>
      </w:rPr>
    </w:lvl>
    <w:lvl w:ilvl="2" w:tplc="041D0005" w:tentative="1">
      <w:start w:val="1"/>
      <w:numFmt w:val="bullet"/>
      <w:lvlText w:val=""/>
      <w:lvlJc w:val="left"/>
      <w:pPr>
        <w:ind w:left="2616" w:hanging="360"/>
      </w:pPr>
      <w:rPr>
        <w:rFonts w:ascii="Wingdings" w:hAnsi="Wingdings" w:hint="default"/>
      </w:rPr>
    </w:lvl>
    <w:lvl w:ilvl="3" w:tplc="041D0001" w:tentative="1">
      <w:start w:val="1"/>
      <w:numFmt w:val="bullet"/>
      <w:lvlText w:val=""/>
      <w:lvlJc w:val="left"/>
      <w:pPr>
        <w:ind w:left="3336" w:hanging="360"/>
      </w:pPr>
      <w:rPr>
        <w:rFonts w:ascii="Symbol" w:hAnsi="Symbol" w:hint="default"/>
      </w:rPr>
    </w:lvl>
    <w:lvl w:ilvl="4" w:tplc="041D0003" w:tentative="1">
      <w:start w:val="1"/>
      <w:numFmt w:val="bullet"/>
      <w:lvlText w:val="o"/>
      <w:lvlJc w:val="left"/>
      <w:pPr>
        <w:ind w:left="4056" w:hanging="360"/>
      </w:pPr>
      <w:rPr>
        <w:rFonts w:ascii="Courier New" w:hAnsi="Courier New" w:cs="Courier New" w:hint="default"/>
      </w:rPr>
    </w:lvl>
    <w:lvl w:ilvl="5" w:tplc="041D0005" w:tentative="1">
      <w:start w:val="1"/>
      <w:numFmt w:val="bullet"/>
      <w:lvlText w:val=""/>
      <w:lvlJc w:val="left"/>
      <w:pPr>
        <w:ind w:left="4776" w:hanging="360"/>
      </w:pPr>
      <w:rPr>
        <w:rFonts w:ascii="Wingdings" w:hAnsi="Wingdings" w:hint="default"/>
      </w:rPr>
    </w:lvl>
    <w:lvl w:ilvl="6" w:tplc="041D0001" w:tentative="1">
      <w:start w:val="1"/>
      <w:numFmt w:val="bullet"/>
      <w:lvlText w:val=""/>
      <w:lvlJc w:val="left"/>
      <w:pPr>
        <w:ind w:left="5496" w:hanging="360"/>
      </w:pPr>
      <w:rPr>
        <w:rFonts w:ascii="Symbol" w:hAnsi="Symbol" w:hint="default"/>
      </w:rPr>
    </w:lvl>
    <w:lvl w:ilvl="7" w:tplc="041D0003" w:tentative="1">
      <w:start w:val="1"/>
      <w:numFmt w:val="bullet"/>
      <w:lvlText w:val="o"/>
      <w:lvlJc w:val="left"/>
      <w:pPr>
        <w:ind w:left="6216" w:hanging="360"/>
      </w:pPr>
      <w:rPr>
        <w:rFonts w:ascii="Courier New" w:hAnsi="Courier New" w:cs="Courier New" w:hint="default"/>
      </w:rPr>
    </w:lvl>
    <w:lvl w:ilvl="8" w:tplc="041D0005" w:tentative="1">
      <w:start w:val="1"/>
      <w:numFmt w:val="bullet"/>
      <w:lvlText w:val=""/>
      <w:lvlJc w:val="left"/>
      <w:pPr>
        <w:ind w:left="6936"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0205227"/>
    <w:multiLevelType w:val="hybridMultilevel"/>
    <w:tmpl w:val="DE5CEF78"/>
    <w:lvl w:ilvl="0" w:tplc="6BD2C6BC">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A89522">
      <w:start w:val="1"/>
      <w:numFmt w:val="lowerLetter"/>
      <w:lvlText w:val="%2"/>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4E2F6E">
      <w:start w:val="1"/>
      <w:numFmt w:val="lowerRoman"/>
      <w:lvlText w:val="%3"/>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48C1B8">
      <w:start w:val="1"/>
      <w:numFmt w:val="decimal"/>
      <w:lvlText w:val="%4"/>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A2E1A">
      <w:start w:val="1"/>
      <w:numFmt w:val="lowerLetter"/>
      <w:lvlText w:val="%5"/>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38CC44">
      <w:start w:val="1"/>
      <w:numFmt w:val="lowerRoman"/>
      <w:lvlText w:val="%6"/>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07DD8">
      <w:start w:val="1"/>
      <w:numFmt w:val="decimal"/>
      <w:lvlText w:val="%7"/>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C9024">
      <w:start w:val="1"/>
      <w:numFmt w:val="lowerLetter"/>
      <w:lvlText w:val="%8"/>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9C005E">
      <w:start w:val="1"/>
      <w:numFmt w:val="lowerRoman"/>
      <w:lvlText w:val="%9"/>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1811799"/>
    <w:multiLevelType w:val="hybridMultilevel"/>
    <w:tmpl w:val="1FB6F2CC"/>
    <w:lvl w:ilvl="0" w:tplc="056A0DAC">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A06E30">
      <w:start w:val="1"/>
      <w:numFmt w:val="lowerLetter"/>
      <w:lvlText w:val="%2"/>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3E8580">
      <w:start w:val="1"/>
      <w:numFmt w:val="lowerRoman"/>
      <w:lvlText w:val="%3"/>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8DDFA">
      <w:start w:val="1"/>
      <w:numFmt w:val="decimal"/>
      <w:lvlText w:val="%4"/>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4C3408">
      <w:start w:val="1"/>
      <w:numFmt w:val="lowerLetter"/>
      <w:lvlText w:val="%5"/>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145680">
      <w:start w:val="1"/>
      <w:numFmt w:val="lowerRoman"/>
      <w:lvlText w:val="%6"/>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4EBCA">
      <w:start w:val="1"/>
      <w:numFmt w:val="decimal"/>
      <w:lvlText w:val="%7"/>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ACC650">
      <w:start w:val="1"/>
      <w:numFmt w:val="lowerLetter"/>
      <w:lvlText w:val="%8"/>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2C76D0">
      <w:start w:val="1"/>
      <w:numFmt w:val="lowerRoman"/>
      <w:lvlText w:val="%9"/>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8952B3"/>
    <w:multiLevelType w:val="hybridMultilevel"/>
    <w:tmpl w:val="E97CFF0A"/>
    <w:lvl w:ilvl="0" w:tplc="B41C2A86">
      <w:start w:val="1"/>
      <w:numFmt w:val="decimal"/>
      <w:lvlText w:val="%1."/>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16039A">
      <w:start w:val="1"/>
      <w:numFmt w:val="lowerLetter"/>
      <w:lvlText w:val="%2"/>
      <w:lvlJc w:val="left"/>
      <w:pPr>
        <w:ind w:left="1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D66DAE">
      <w:start w:val="1"/>
      <w:numFmt w:val="lowerRoman"/>
      <w:lvlText w:val="%3"/>
      <w:lvlJc w:val="left"/>
      <w:pPr>
        <w:ind w:left="2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84F79C">
      <w:start w:val="1"/>
      <w:numFmt w:val="decimal"/>
      <w:lvlText w:val="%4"/>
      <w:lvlJc w:val="left"/>
      <w:pPr>
        <w:ind w:left="2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E5532">
      <w:start w:val="1"/>
      <w:numFmt w:val="lowerLetter"/>
      <w:lvlText w:val="%5"/>
      <w:lvlJc w:val="left"/>
      <w:pPr>
        <w:ind w:left="3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A09B8">
      <w:start w:val="1"/>
      <w:numFmt w:val="lowerRoman"/>
      <w:lvlText w:val="%6"/>
      <w:lvlJc w:val="left"/>
      <w:pPr>
        <w:ind w:left="4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DE097A">
      <w:start w:val="1"/>
      <w:numFmt w:val="decimal"/>
      <w:lvlText w:val="%7"/>
      <w:lvlJc w:val="left"/>
      <w:pPr>
        <w:ind w:left="4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084F16">
      <w:start w:val="1"/>
      <w:numFmt w:val="lowerLetter"/>
      <w:lvlText w:val="%8"/>
      <w:lvlJc w:val="left"/>
      <w:pPr>
        <w:ind w:left="5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88E24A">
      <w:start w:val="1"/>
      <w:numFmt w:val="lowerRoman"/>
      <w:lvlText w:val="%9"/>
      <w:lvlJc w:val="left"/>
      <w:pPr>
        <w:ind w:left="6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F890DA2"/>
    <w:multiLevelType w:val="hybridMultilevel"/>
    <w:tmpl w:val="7D36E196"/>
    <w:lvl w:ilvl="0" w:tplc="F7C60412">
      <w:start w:val="1"/>
      <w:numFmt w:val="bullet"/>
      <w:lvlText w:val="-"/>
      <w:lvlJc w:val="left"/>
      <w:pPr>
        <w:ind w:left="1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8AF5F2">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CE238">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FAB44E">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D8273E">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62B634">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AE2C48">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7EFD6E">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4AE048">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17150601">
    <w:abstractNumId w:val="21"/>
  </w:num>
  <w:num w:numId="2" w16cid:durableId="322852847">
    <w:abstractNumId w:val="18"/>
  </w:num>
  <w:num w:numId="3" w16cid:durableId="791675689">
    <w:abstractNumId w:val="0"/>
  </w:num>
  <w:num w:numId="4" w16cid:durableId="1732731068">
    <w:abstractNumId w:val="8"/>
  </w:num>
  <w:num w:numId="5" w16cid:durableId="1705640206">
    <w:abstractNumId w:val="19"/>
  </w:num>
  <w:num w:numId="6" w16cid:durableId="323778738">
    <w:abstractNumId w:val="3"/>
  </w:num>
  <w:num w:numId="7" w16cid:durableId="581834338">
    <w:abstractNumId w:val="15"/>
  </w:num>
  <w:num w:numId="8" w16cid:durableId="1997223382">
    <w:abstractNumId w:val="11"/>
  </w:num>
  <w:num w:numId="9" w16cid:durableId="718237536">
    <w:abstractNumId w:val="1"/>
  </w:num>
  <w:num w:numId="10" w16cid:durableId="903177115">
    <w:abstractNumId w:val="1"/>
  </w:num>
  <w:num w:numId="11" w16cid:durableId="790905892">
    <w:abstractNumId w:val="4"/>
  </w:num>
  <w:num w:numId="12" w16cid:durableId="1783648012">
    <w:abstractNumId w:val="6"/>
  </w:num>
  <w:num w:numId="13" w16cid:durableId="2074890990">
    <w:abstractNumId w:val="17"/>
  </w:num>
  <w:num w:numId="14" w16cid:durableId="219249054">
    <w:abstractNumId w:val="12"/>
  </w:num>
  <w:num w:numId="15" w16cid:durableId="1508203671">
    <w:abstractNumId w:val="9"/>
  </w:num>
  <w:num w:numId="16" w16cid:durableId="1326201926">
    <w:abstractNumId w:val="16"/>
  </w:num>
  <w:num w:numId="17" w16cid:durableId="1375619083">
    <w:abstractNumId w:val="7"/>
  </w:num>
  <w:num w:numId="18" w16cid:durableId="1584680336">
    <w:abstractNumId w:val="14"/>
  </w:num>
  <w:num w:numId="19" w16cid:durableId="1991867200">
    <w:abstractNumId w:val="20"/>
  </w:num>
  <w:num w:numId="20" w16cid:durableId="2007240917">
    <w:abstractNumId w:val="2"/>
  </w:num>
  <w:num w:numId="21" w16cid:durableId="1710883130">
    <w:abstractNumId w:val="22"/>
  </w:num>
  <w:num w:numId="22" w16cid:durableId="1228302048">
    <w:abstractNumId w:val="10"/>
  </w:num>
  <w:num w:numId="23" w16cid:durableId="2066096373">
    <w:abstractNumId w:val="5"/>
  </w:num>
  <w:num w:numId="24" w16cid:durableId="282273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D91"/>
    <w:rsid w:val="0002435C"/>
    <w:rsid w:val="00030DDD"/>
    <w:rsid w:val="000313BB"/>
    <w:rsid w:val="00033ED5"/>
    <w:rsid w:val="00050500"/>
    <w:rsid w:val="0005691C"/>
    <w:rsid w:val="00056ECB"/>
    <w:rsid w:val="00056ED5"/>
    <w:rsid w:val="000655CC"/>
    <w:rsid w:val="000700AE"/>
    <w:rsid w:val="00071A16"/>
    <w:rsid w:val="00084024"/>
    <w:rsid w:val="0009062C"/>
    <w:rsid w:val="00095368"/>
    <w:rsid w:val="000954C4"/>
    <w:rsid w:val="000A4C35"/>
    <w:rsid w:val="000A611A"/>
    <w:rsid w:val="000B12D9"/>
    <w:rsid w:val="000B4536"/>
    <w:rsid w:val="000B7715"/>
    <w:rsid w:val="000D7A07"/>
    <w:rsid w:val="000E463B"/>
    <w:rsid w:val="000E5A7E"/>
    <w:rsid w:val="000F43A3"/>
    <w:rsid w:val="000F6F9B"/>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7FAB"/>
    <w:rsid w:val="00211487"/>
    <w:rsid w:val="00211D91"/>
    <w:rsid w:val="00217DEC"/>
    <w:rsid w:val="00235B57"/>
    <w:rsid w:val="0023739A"/>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D6AF9"/>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4D6E"/>
    <w:rsid w:val="00397F54"/>
    <w:rsid w:val="003A0D43"/>
    <w:rsid w:val="003B2A4B"/>
    <w:rsid w:val="003B37FA"/>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21FE"/>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1EE4"/>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D7CF9"/>
    <w:rsid w:val="006E450B"/>
    <w:rsid w:val="006E69ED"/>
    <w:rsid w:val="006F0D7E"/>
    <w:rsid w:val="00710B77"/>
    <w:rsid w:val="0072075B"/>
    <w:rsid w:val="007221C2"/>
    <w:rsid w:val="00725816"/>
    <w:rsid w:val="00730955"/>
    <w:rsid w:val="00733A9C"/>
    <w:rsid w:val="00736574"/>
    <w:rsid w:val="007367E0"/>
    <w:rsid w:val="00737215"/>
    <w:rsid w:val="00754905"/>
    <w:rsid w:val="00760038"/>
    <w:rsid w:val="00762EE0"/>
    <w:rsid w:val="00765B5F"/>
    <w:rsid w:val="00765C41"/>
    <w:rsid w:val="00771100"/>
    <w:rsid w:val="00773B33"/>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00DE"/>
    <w:rsid w:val="008C4B27"/>
    <w:rsid w:val="008C7F2A"/>
    <w:rsid w:val="008E36F8"/>
    <w:rsid w:val="008E46B2"/>
    <w:rsid w:val="008E682C"/>
    <w:rsid w:val="008E78A1"/>
    <w:rsid w:val="008F0ACE"/>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54D1"/>
    <w:rsid w:val="009B1F6B"/>
    <w:rsid w:val="009C0D12"/>
    <w:rsid w:val="009C192E"/>
    <w:rsid w:val="009C5624"/>
    <w:rsid w:val="009D6819"/>
    <w:rsid w:val="009D6D1C"/>
    <w:rsid w:val="009E099F"/>
    <w:rsid w:val="009E0CF9"/>
    <w:rsid w:val="009E3648"/>
    <w:rsid w:val="009E531B"/>
    <w:rsid w:val="009E6C56"/>
    <w:rsid w:val="009E7DCF"/>
    <w:rsid w:val="009F4A56"/>
    <w:rsid w:val="009F4E65"/>
    <w:rsid w:val="00A006A5"/>
    <w:rsid w:val="00A05942"/>
    <w:rsid w:val="00A05E31"/>
    <w:rsid w:val="00A07BEC"/>
    <w:rsid w:val="00A264BE"/>
    <w:rsid w:val="00A272CA"/>
    <w:rsid w:val="00A33051"/>
    <w:rsid w:val="00A358F0"/>
    <w:rsid w:val="00A407AD"/>
    <w:rsid w:val="00A40923"/>
    <w:rsid w:val="00A41C05"/>
    <w:rsid w:val="00A42426"/>
    <w:rsid w:val="00A514B7"/>
    <w:rsid w:val="00A54A0B"/>
    <w:rsid w:val="00A563F9"/>
    <w:rsid w:val="00A61CFE"/>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26D7"/>
    <w:rsid w:val="00C07DDB"/>
    <w:rsid w:val="00C4115D"/>
    <w:rsid w:val="00C43BDD"/>
    <w:rsid w:val="00C44B54"/>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6703"/>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7602"/>
    <w:rsid w:val="00E33952"/>
    <w:rsid w:val="00E5288F"/>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4213"/>
    <w:rsid w:val="00F154B7"/>
    <w:rsid w:val="00F22264"/>
    <w:rsid w:val="00F2564D"/>
    <w:rsid w:val="00F35B05"/>
    <w:rsid w:val="00F413D9"/>
    <w:rsid w:val="00F44204"/>
    <w:rsid w:val="00F5135F"/>
    <w:rsid w:val="00F51F78"/>
    <w:rsid w:val="00F53705"/>
    <w:rsid w:val="00F86F47"/>
    <w:rsid w:val="00F90B64"/>
    <w:rsid w:val="00FA7DCF"/>
    <w:rsid w:val="00FB2F0F"/>
    <w:rsid w:val="00FB5086"/>
    <w:rsid w:val="00FB5411"/>
    <w:rsid w:val="00FB6392"/>
    <w:rsid w:val="00FD3C70"/>
    <w:rsid w:val="00FD6820"/>
    <w:rsid w:val="00FE12D8"/>
    <w:rsid w:val="00FF7C02"/>
    <w:rsid w:val="024801E3"/>
    <w:rsid w:val="2B3CD69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5</Pages>
  <Words>959</Words>
  <Characters>5086</Characters>
  <Application>Microsoft Office Word</Application>
  <DocSecurity>0</DocSecurity>
  <Lines>42</Lines>
  <Paragraphs>12</Paragraphs>
  <ScaleCrop>false</ScaleCrop>
  <Manager/>
  <Company/>
  <LinksUpToDate>false</LinksUpToDate>
  <CharactersWithSpaces>6033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GlideScope handhavande och rengöring samt reservplan för rengöring av GlideScope på endoskopimottagningen</dc:title>
  <dc:subject/>
  <dc:creator>patrik.jens.johansson@vgregion.se</dc:creator>
  <keywords/>
  <lastModifiedBy>Carina Turesson Roos</lastModifiedBy>
  <revision>30</revision>
  <lastPrinted>2016-03-31T10:56:00.0000000Z</lastPrinted>
  <dcterms:created xsi:type="dcterms:W3CDTF">2022-05-23T03:35:00.0000000Z</dcterms:created>
  <dcterms:modified xsi:type="dcterms:W3CDTF">2025-05-30T11:50:00.0000000Z</dcterms:modified>
</coreProperties>
</file>