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4038D6" w:rsidP="004038D6" w:rsidRDefault="004038D6" w14:paraId="395DA9AB" w14:textId="77777777">
      <w:pPr>
        <w:pStyle w:val="Rubrik2"/>
        <w:sectPr w:rsidR="004038D6" w:rsidSect="004038D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B14AAE" w:rsidR="004038D6" w:rsidP="004038D6" w:rsidRDefault="004038D6" w14:paraId="5942C5EF" w14:textId="77777777">
      <w:pPr>
        <w:spacing w:after="0" w:line="240" w:lineRule="auto"/>
        <w:ind w:right="0"/>
        <w:rPr>
          <w:szCs w:val="20"/>
        </w:rPr>
      </w:pPr>
    </w:p>
    <w:p w:rsidRPr="00B14AAE" w:rsidR="004038D6" w:rsidP="004038D6" w:rsidRDefault="004038D6" w14:paraId="71B0403B" w14:textId="77777777">
      <w:pPr>
        <w:spacing w:after="0" w:line="240" w:lineRule="auto"/>
        <w:ind w:right="0"/>
        <w:rPr>
          <w:szCs w:val="20"/>
        </w:rPr>
      </w:pPr>
    </w:p>
    <w:p w:rsidRPr="00B14AAE" w:rsidR="004038D6" w:rsidP="004038D6" w:rsidRDefault="004038D6" w14:paraId="119D128B" w14:textId="77777777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B14AAE">
        <w:rPr>
          <w:szCs w:val="20"/>
        </w:rPr>
        <w:tab/>
      </w:r>
    </w:p>
    <w:p w:rsidRPr="00B14AAE" w:rsidR="004038D6" w:rsidP="004038D6" w:rsidRDefault="004038D6" w14:paraId="51DD22C1" w14:textId="77777777">
      <w:pPr>
        <w:spacing w:after="0" w:line="240" w:lineRule="auto"/>
        <w:ind w:right="0"/>
        <w:rPr>
          <w:szCs w:val="20"/>
        </w:rPr>
      </w:pPr>
      <w:r w:rsidRPr="00B14AA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0AEAD" wp14:editId="523A018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4038D6" w:rsidP="004038D6" w:rsidRDefault="004038D6" w14:paraId="1E5BD647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15680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100AEAD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4038D6" w:rsidP="004038D6" w:rsidRDefault="004038D6" w14:paraId="1E5BD647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15680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B14AAE" w:rsidR="004038D6" w:rsidTr="00CF2768" w14:paraId="161025E4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B14AAE" w:rsidR="004038D6" w:rsidP="00CF2768" w:rsidRDefault="004038D6" w14:paraId="2B8B3229" w14:textId="77777777">
            <w:pPr>
              <w:pStyle w:val="Rubrik1"/>
              <w:rPr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B14AAE">
              <w:rPr>
                <w:noProof/>
              </w:rPr>
              <w:t>EVAR Elektiva och akuta ingrepp på infrarenala aorta</w:t>
            </w:r>
          </w:p>
        </w:tc>
      </w:tr>
    </w:tbl>
    <w:p w:rsidRPr="00B14AAE" w:rsidR="004038D6" w:rsidP="004038D6" w:rsidRDefault="004038D6" w14:paraId="048A4AE3" w14:textId="77777777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Pr="00B14AAE" w:rsidR="004038D6" w:rsidP="004038D6" w:rsidRDefault="004038D6" w14:paraId="48679CA3" w14:textId="77777777">
      <w:pPr>
        <w:pStyle w:val="Rubrik2"/>
      </w:pPr>
      <w:r w:rsidRPr="00B14AAE">
        <w:t>Revidering i denna version:</w:t>
      </w:r>
    </w:p>
    <w:p w:rsidRPr="00B14AAE" w:rsidR="004038D6" w:rsidP="004038D6" w:rsidRDefault="00AE0B15" w14:paraId="49F0FF91" w14:textId="7E53CC8C">
      <w:pPr>
        <w:spacing w:after="0" w:line="240" w:lineRule="auto"/>
        <w:ind w:right="0"/>
      </w:pPr>
      <w:r w:rsidRPr="00AE0B15">
        <w:t>Revidering under rubrik: Utrustning, operationsbord/läge och bakgrund</w:t>
      </w:r>
      <w:r w:rsidR="004038D6">
        <w:t xml:space="preserve">. </w:t>
      </w:r>
    </w:p>
    <w:p w:rsidRPr="00B14AAE" w:rsidR="004038D6" w:rsidP="004038D6" w:rsidRDefault="004038D6" w14:paraId="3D893C29" w14:textId="77777777">
      <w:pPr>
        <w:pStyle w:val="Rubrik2"/>
        <w:rPr>
          <w:rFonts w:ascii="Arial" w:hAnsi="Arial" w:cs="Arial"/>
          <w:b/>
          <w:bCs w:val="0"/>
          <w:iCs/>
          <w:sz w:val="26"/>
          <w:szCs w:val="28"/>
        </w:rPr>
      </w:pPr>
      <w:r w:rsidRPr="00665E1E">
        <w:t>Bakgrund</w:t>
      </w:r>
    </w:p>
    <w:p w:rsidRPr="00B14AAE" w:rsidR="004038D6" w:rsidP="004038D6" w:rsidRDefault="00507B42" w14:paraId="54D5CC9B" w14:textId="18B58B43">
      <w:pPr>
        <w:spacing w:after="0" w:line="240" w:lineRule="auto"/>
        <w:ind w:right="0"/>
      </w:pPr>
      <w:proofErr w:type="spellStart"/>
      <w:r w:rsidRPr="00507B42">
        <w:t>Percutant</w:t>
      </w:r>
      <w:proofErr w:type="spellEnd"/>
      <w:r w:rsidRPr="00507B42">
        <w:t> ingrepp på </w:t>
      </w:r>
      <w:proofErr w:type="spellStart"/>
      <w:r w:rsidRPr="00507B42">
        <w:t>aortaaneurysm</w:t>
      </w:r>
      <w:proofErr w:type="spellEnd"/>
      <w:r w:rsidRPr="00507B42">
        <w:t> nedanför njurartärerna. Syftet med behandlingen är att med en kärlprotes återskapa ett ”normalt” kärllumen. </w:t>
      </w:r>
      <w:proofErr w:type="spellStart"/>
      <w:r w:rsidRPr="00507B42">
        <w:t>Stentgraftet</w:t>
      </w:r>
      <w:proofErr w:type="spellEnd"/>
      <w:r w:rsidRPr="00507B42">
        <w:t> består av ett ”skelett” av stentar klätt med </w:t>
      </w:r>
      <w:proofErr w:type="spellStart"/>
      <w:r w:rsidRPr="00507B42">
        <w:t>grafttyg</w:t>
      </w:r>
      <w:proofErr w:type="spellEnd"/>
      <w:r w:rsidRPr="00507B42">
        <w:t> som är inpackat i en grov </w:t>
      </w:r>
      <w:proofErr w:type="spellStart"/>
      <w:r w:rsidRPr="00507B42">
        <w:t>introducer</w:t>
      </w:r>
      <w:proofErr w:type="spellEnd"/>
      <w:r w:rsidRPr="00507B42">
        <w:t>. Båda </w:t>
      </w:r>
      <w:proofErr w:type="spellStart"/>
      <w:r w:rsidRPr="00507B42">
        <w:t>arteria</w:t>
      </w:r>
      <w:proofErr w:type="spellEnd"/>
      <w:r w:rsidRPr="00507B42">
        <w:t> </w:t>
      </w:r>
      <w:proofErr w:type="spellStart"/>
      <w:r w:rsidRPr="00507B42">
        <w:t>femoralis</w:t>
      </w:r>
      <w:proofErr w:type="spellEnd"/>
      <w:r w:rsidRPr="00507B42">
        <w:t> punkteras. Ingreppet klassas som intermediär risk och preoperativ bedömning och optimering är viktig</w:t>
      </w:r>
      <w:r w:rsidRPr="00B14AAE" w:rsidR="004038D6">
        <w:t>.</w:t>
      </w:r>
    </w:p>
    <w:p w:rsidRPr="00665E1E" w:rsidR="004038D6" w:rsidP="004038D6" w:rsidRDefault="004038D6" w14:paraId="29173CBD" w14:textId="77777777">
      <w:pPr>
        <w:pStyle w:val="Rubrik2"/>
      </w:pPr>
      <w:r w:rsidRPr="00665E1E">
        <w:t>Syfte</w:t>
      </w:r>
    </w:p>
    <w:p w:rsidRPr="00B14AAE" w:rsidR="004038D6" w:rsidP="004038D6" w:rsidRDefault="006025FC" w14:paraId="7B81DDBF" w14:textId="0F9EF298">
      <w:pPr>
        <w:spacing w:after="0" w:line="240" w:lineRule="auto"/>
        <w:ind w:right="0"/>
        <w:rPr>
          <w:szCs w:val="20"/>
        </w:rPr>
      </w:pPr>
      <w:r w:rsidRPr="006025FC">
        <w:rPr>
          <w:szCs w:val="20"/>
        </w:rPr>
        <w:t>Att skapa ett dokumentstöd för omhändertagande av patient vid EVAR – </w:t>
      </w:r>
      <w:proofErr w:type="spellStart"/>
      <w:r w:rsidRPr="006025FC">
        <w:rPr>
          <w:szCs w:val="20"/>
        </w:rPr>
        <w:t>Endo</w:t>
      </w:r>
      <w:proofErr w:type="spellEnd"/>
      <w:r w:rsidRPr="006025FC">
        <w:rPr>
          <w:szCs w:val="20"/>
        </w:rPr>
        <w:t> </w:t>
      </w:r>
      <w:proofErr w:type="spellStart"/>
      <w:r w:rsidRPr="006025FC">
        <w:rPr>
          <w:szCs w:val="20"/>
        </w:rPr>
        <w:t>Vascular</w:t>
      </w:r>
      <w:proofErr w:type="spellEnd"/>
      <w:r w:rsidRPr="006025FC">
        <w:rPr>
          <w:szCs w:val="20"/>
        </w:rPr>
        <w:t> </w:t>
      </w:r>
      <w:proofErr w:type="spellStart"/>
      <w:r w:rsidRPr="006025FC">
        <w:rPr>
          <w:szCs w:val="20"/>
        </w:rPr>
        <w:t>Aortic</w:t>
      </w:r>
      <w:proofErr w:type="spellEnd"/>
      <w:r w:rsidRPr="006025FC">
        <w:rPr>
          <w:szCs w:val="20"/>
        </w:rPr>
        <w:t> </w:t>
      </w:r>
      <w:proofErr w:type="spellStart"/>
      <w:r w:rsidRPr="006025FC">
        <w:rPr>
          <w:szCs w:val="20"/>
        </w:rPr>
        <w:t>Repair</w:t>
      </w:r>
      <w:proofErr w:type="spellEnd"/>
    </w:p>
    <w:p w:rsidRPr="00B14AAE" w:rsidR="004038D6" w:rsidP="004038D6" w:rsidRDefault="004038D6" w14:paraId="4024E657" w14:textId="77777777">
      <w:pPr>
        <w:spacing w:after="0" w:line="240" w:lineRule="auto"/>
        <w:ind w:right="0"/>
        <w:rPr>
          <w:szCs w:val="20"/>
        </w:rPr>
      </w:pPr>
    </w:p>
    <w:p w:rsidRPr="00665E1E" w:rsidR="004038D6" w:rsidP="004038D6" w:rsidRDefault="004038D6" w14:paraId="62A57E7B" w14:textId="77777777">
      <w:pPr>
        <w:pStyle w:val="Rubrik2"/>
      </w:pPr>
      <w:r w:rsidRPr="00665E1E">
        <w:t>Vilka berörs</w:t>
      </w:r>
    </w:p>
    <w:p w:rsidRPr="00B14AAE" w:rsidR="004038D6" w:rsidP="004038D6" w:rsidRDefault="004038D6" w14:paraId="01F21D96" w14:textId="77777777">
      <w:pPr>
        <w:spacing w:after="0" w:line="240" w:lineRule="auto"/>
        <w:ind w:right="0"/>
      </w:pPr>
      <w:r w:rsidRPr="00B14AAE">
        <w:t>Anestesi- och operationssjuksköterskor, anestesiläkare och undersköterskor på operation, NÄL</w:t>
      </w:r>
    </w:p>
    <w:p w:rsidR="004038D6" w:rsidP="004038D6" w:rsidRDefault="004038D6" w14:paraId="4065C25B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Pr="00665E1E" w:rsidR="004038D6" w:rsidP="004038D6" w:rsidRDefault="004038D6" w14:paraId="1ADE061D" w14:textId="77777777">
      <w:pPr>
        <w:pStyle w:val="Rubrik2"/>
      </w:pPr>
      <w:r w:rsidRPr="00665E1E">
        <w:lastRenderedPageBreak/>
        <w:t>Innehåll och metodbeskrivning</w:t>
      </w:r>
    </w:p>
    <w:p w:rsidRPr="00B14AAE" w:rsidR="004038D6" w:rsidP="004038D6" w:rsidRDefault="004038D6" w14:paraId="529D43FA" w14:textId="77777777">
      <w:pPr>
        <w:pStyle w:val="Rubrik3"/>
        <w:rPr>
          <w:sz w:val="26"/>
        </w:rPr>
      </w:pPr>
      <w:r w:rsidRPr="00B14AAE">
        <w:t>Anestesiförslag</w:t>
      </w:r>
    </w:p>
    <w:p w:rsidRPr="00B14AAE" w:rsidR="004038D6" w:rsidP="004038D6" w:rsidRDefault="004038D6" w14:paraId="7645A58F" w14:textId="77777777">
      <w:pPr>
        <w:spacing w:after="0" w:line="240" w:lineRule="auto"/>
        <w:ind w:right="0"/>
      </w:pPr>
    </w:p>
    <w:p w:rsidRPr="006025FC" w:rsidR="006025FC" w:rsidP="006025FC" w:rsidRDefault="006025FC" w14:paraId="21716FD4" w14:textId="77777777">
      <w:pPr>
        <w:spacing w:after="0" w:line="240" w:lineRule="auto"/>
        <w:ind w:right="0"/>
      </w:pPr>
      <w:r w:rsidRPr="006025FC">
        <w:rPr>
          <w:lang w:val="de-DE"/>
        </w:rPr>
        <w:t>Elektiv </w:t>
      </w:r>
      <w:proofErr w:type="spellStart"/>
      <w:r w:rsidRPr="006025FC">
        <w:rPr>
          <w:lang w:val="de-DE"/>
        </w:rPr>
        <w:t>operation</w:t>
      </w:r>
      <w:proofErr w:type="spellEnd"/>
      <w:r w:rsidRPr="006025FC">
        <w:rPr>
          <w:lang w:val="de-DE"/>
        </w:rPr>
        <w:t>: </w:t>
      </w:r>
      <w:proofErr w:type="spellStart"/>
      <w:r w:rsidRPr="006025FC">
        <w:rPr>
          <w:lang w:val="de-DE"/>
        </w:rPr>
        <w:t>Anestesikort</w:t>
      </w:r>
      <w:proofErr w:type="spellEnd"/>
      <w:r w:rsidRPr="006025FC">
        <w:rPr>
          <w:lang w:val="de-DE"/>
        </w:rPr>
        <w:t>:</w:t>
      </w:r>
      <w:r w:rsidRPr="006025FC">
        <w:t> </w:t>
      </w:r>
    </w:p>
    <w:p w:rsidRPr="006025FC" w:rsidR="006025FC" w:rsidP="006025FC" w:rsidRDefault="006025FC" w14:paraId="17DBD5D6" w14:textId="77777777">
      <w:pPr>
        <w:spacing w:after="0" w:line="240" w:lineRule="auto"/>
        <w:ind w:right="0"/>
      </w:pPr>
      <w:r w:rsidRPr="006025FC">
        <w:rPr>
          <w:lang w:val="de-DE"/>
        </w:rPr>
        <w:t>Intubation-Propofol/</w:t>
      </w:r>
      <w:proofErr w:type="spellStart"/>
      <w:r w:rsidRPr="006025FC">
        <w:rPr>
          <w:lang w:val="de-DE"/>
        </w:rPr>
        <w:t>Remifentanil</w:t>
      </w:r>
      <w:proofErr w:type="spellEnd"/>
      <w:r w:rsidRPr="006025FC">
        <w:rPr>
          <w:lang w:val="de-DE"/>
        </w:rPr>
        <w:t>/Sevofluran/</w:t>
      </w:r>
      <w:proofErr w:type="spellStart"/>
      <w:r w:rsidRPr="006025FC">
        <w:rPr>
          <w:lang w:val="de-DE"/>
        </w:rPr>
        <w:t>Rocuronium</w:t>
      </w:r>
      <w:proofErr w:type="spellEnd"/>
      <w:r w:rsidRPr="006025FC">
        <w:t> </w:t>
      </w:r>
    </w:p>
    <w:p w:rsidRPr="006025FC" w:rsidR="006025FC" w:rsidP="006025FC" w:rsidRDefault="006025FC" w14:paraId="67A72099" w14:textId="77777777">
      <w:pPr>
        <w:spacing w:after="0" w:line="240" w:lineRule="auto"/>
        <w:ind w:right="0"/>
      </w:pPr>
      <w:r w:rsidRPr="006025FC">
        <w:rPr>
          <w:lang w:val="de-DE"/>
        </w:rPr>
        <w:t>Noradrenalin</w:t>
      </w:r>
      <w:r w:rsidRPr="006025FC">
        <w:t> </w:t>
      </w:r>
    </w:p>
    <w:p w:rsidRPr="006025FC" w:rsidR="006025FC" w:rsidP="006025FC" w:rsidRDefault="006025FC" w14:paraId="119A6DB8" w14:textId="77777777">
      <w:pPr>
        <w:spacing w:after="0" w:line="240" w:lineRule="auto"/>
        <w:ind w:right="0"/>
      </w:pPr>
      <w:r w:rsidRPr="006025FC">
        <w:t> </w:t>
      </w:r>
    </w:p>
    <w:p w:rsidRPr="006025FC" w:rsidR="006025FC" w:rsidP="006025FC" w:rsidRDefault="006025FC" w14:paraId="6C6FE10A" w14:textId="77777777">
      <w:pPr>
        <w:spacing w:after="0" w:line="240" w:lineRule="auto"/>
        <w:ind w:right="0"/>
      </w:pPr>
      <w:r w:rsidRPr="006025FC">
        <w:rPr>
          <w:lang w:val="de-DE"/>
        </w:rPr>
        <w:t>Akut </w:t>
      </w:r>
      <w:proofErr w:type="spellStart"/>
      <w:r w:rsidRPr="006025FC">
        <w:rPr>
          <w:lang w:val="de-DE"/>
        </w:rPr>
        <w:t>operation</w:t>
      </w:r>
      <w:proofErr w:type="spellEnd"/>
      <w:r w:rsidRPr="006025FC">
        <w:rPr>
          <w:lang w:val="de-DE"/>
        </w:rPr>
        <w:t> </w:t>
      </w:r>
      <w:proofErr w:type="spellStart"/>
      <w:r w:rsidRPr="006025FC">
        <w:rPr>
          <w:lang w:val="de-DE"/>
        </w:rPr>
        <w:t>på</w:t>
      </w:r>
      <w:proofErr w:type="spellEnd"/>
      <w:r w:rsidRPr="006025FC">
        <w:rPr>
          <w:lang w:val="de-DE"/>
        </w:rPr>
        <w:t> instabil </w:t>
      </w:r>
      <w:proofErr w:type="spellStart"/>
      <w:r w:rsidRPr="006025FC">
        <w:rPr>
          <w:lang w:val="de-DE"/>
        </w:rPr>
        <w:t>patient</w:t>
      </w:r>
      <w:proofErr w:type="spellEnd"/>
      <w:r w:rsidRPr="006025FC">
        <w:rPr>
          <w:lang w:val="de-DE"/>
        </w:rPr>
        <w:t>: </w:t>
      </w:r>
      <w:proofErr w:type="spellStart"/>
      <w:r w:rsidRPr="006025FC">
        <w:rPr>
          <w:lang w:val="de-DE"/>
        </w:rPr>
        <w:t>Anestesikort</w:t>
      </w:r>
      <w:proofErr w:type="spellEnd"/>
      <w:r w:rsidRPr="006025FC">
        <w:rPr>
          <w:lang w:val="de-DE"/>
        </w:rPr>
        <w:t>: </w:t>
      </w:r>
      <w:r w:rsidRPr="006025FC">
        <w:t> </w:t>
      </w:r>
    </w:p>
    <w:p w:rsidRPr="006025FC" w:rsidR="006025FC" w:rsidP="006025FC" w:rsidRDefault="006025FC" w14:paraId="1B193B7D" w14:textId="77777777">
      <w:pPr>
        <w:spacing w:after="0" w:line="240" w:lineRule="auto"/>
        <w:ind w:right="0"/>
      </w:pPr>
      <w:proofErr w:type="spellStart"/>
      <w:r w:rsidRPr="006025FC">
        <w:rPr>
          <w:lang w:val="de-DE"/>
        </w:rPr>
        <w:t>Lokalanestesi</w:t>
      </w:r>
      <w:proofErr w:type="spellEnd"/>
      <w:r w:rsidRPr="006025FC">
        <w:rPr>
          <w:lang w:val="de-DE"/>
        </w:rPr>
        <w:t> </w:t>
      </w:r>
      <w:proofErr w:type="spellStart"/>
      <w:r w:rsidRPr="006025FC">
        <w:rPr>
          <w:lang w:val="de-DE"/>
        </w:rPr>
        <w:t>med</w:t>
      </w:r>
      <w:proofErr w:type="spellEnd"/>
      <w:r w:rsidRPr="006025FC">
        <w:rPr>
          <w:lang w:val="de-DE"/>
        </w:rPr>
        <w:t> </w:t>
      </w:r>
      <w:proofErr w:type="spellStart"/>
      <w:r w:rsidRPr="006025FC">
        <w:rPr>
          <w:lang w:val="de-DE"/>
        </w:rPr>
        <w:t>Remifentanil</w:t>
      </w:r>
      <w:proofErr w:type="spellEnd"/>
      <w:r w:rsidRPr="006025FC">
        <w:rPr>
          <w:lang w:val="de-DE"/>
        </w:rPr>
        <w:t> </w:t>
      </w:r>
      <w:proofErr w:type="spellStart"/>
      <w:r w:rsidRPr="006025FC">
        <w:rPr>
          <w:lang w:val="de-DE"/>
        </w:rPr>
        <w:t>sedering</w:t>
      </w:r>
      <w:proofErr w:type="spellEnd"/>
      <w:r w:rsidRPr="006025FC">
        <w:rPr>
          <w:lang w:val="de-DE"/>
        </w:rPr>
        <w:t> </w:t>
      </w:r>
      <w:proofErr w:type="spellStart"/>
      <w:r w:rsidRPr="006025FC">
        <w:rPr>
          <w:lang w:val="de-DE"/>
        </w:rPr>
        <w:t>alternativt</w:t>
      </w:r>
      <w:proofErr w:type="spellEnd"/>
      <w:r w:rsidRPr="006025FC">
        <w:t> </w:t>
      </w:r>
    </w:p>
    <w:p w:rsidRPr="006025FC" w:rsidR="006025FC" w:rsidP="006025FC" w:rsidRDefault="006025FC" w14:paraId="320BF1D1" w14:textId="77777777">
      <w:pPr>
        <w:spacing w:after="0" w:line="240" w:lineRule="auto"/>
        <w:ind w:right="0"/>
      </w:pPr>
      <w:r w:rsidRPr="006025FC">
        <w:rPr>
          <w:lang w:val="de-DE"/>
        </w:rPr>
        <w:t>Intubation-Propofol/</w:t>
      </w:r>
      <w:proofErr w:type="spellStart"/>
      <w:r w:rsidRPr="006025FC">
        <w:rPr>
          <w:lang w:val="de-DE"/>
        </w:rPr>
        <w:t>Ketalar</w:t>
      </w:r>
      <w:proofErr w:type="spellEnd"/>
      <w:r w:rsidRPr="006025FC">
        <w:rPr>
          <w:lang w:val="de-DE"/>
        </w:rPr>
        <w:t>/</w:t>
      </w:r>
      <w:proofErr w:type="spellStart"/>
      <w:r w:rsidRPr="006025FC">
        <w:rPr>
          <w:lang w:val="de-DE"/>
        </w:rPr>
        <w:t>Rapifen</w:t>
      </w:r>
      <w:proofErr w:type="spellEnd"/>
      <w:r w:rsidRPr="006025FC">
        <w:rPr>
          <w:lang w:val="de-DE"/>
        </w:rPr>
        <w:t>/</w:t>
      </w:r>
      <w:proofErr w:type="spellStart"/>
      <w:r w:rsidRPr="006025FC">
        <w:rPr>
          <w:lang w:val="de-DE"/>
        </w:rPr>
        <w:t>Suxametionium</w:t>
      </w:r>
      <w:proofErr w:type="spellEnd"/>
      <w:r w:rsidRPr="006025FC">
        <w:rPr>
          <w:lang w:val="de-DE"/>
        </w:rPr>
        <w:t>/</w:t>
      </w:r>
      <w:proofErr w:type="spellStart"/>
      <w:r w:rsidRPr="006025FC">
        <w:rPr>
          <w:lang w:val="de-DE"/>
        </w:rPr>
        <w:t>Rocuronium</w:t>
      </w:r>
      <w:proofErr w:type="spellEnd"/>
      <w:r w:rsidRPr="006025FC">
        <w:t> </w:t>
      </w:r>
    </w:p>
    <w:p w:rsidRPr="006025FC" w:rsidR="006025FC" w:rsidP="006025FC" w:rsidRDefault="006025FC" w14:paraId="0F48BCBD" w14:textId="77777777">
      <w:pPr>
        <w:spacing w:after="0" w:line="240" w:lineRule="auto"/>
        <w:ind w:right="0"/>
      </w:pPr>
      <w:r w:rsidRPr="006025FC">
        <w:rPr>
          <w:lang w:val="de-DE"/>
        </w:rPr>
        <w:t>Noradrenalin</w:t>
      </w:r>
      <w:r w:rsidRPr="006025FC">
        <w:t> </w:t>
      </w:r>
    </w:p>
    <w:p w:rsidRPr="006025FC" w:rsidR="006025FC" w:rsidP="006025FC" w:rsidRDefault="006025FC" w14:paraId="747D6205" w14:textId="77777777">
      <w:pPr>
        <w:spacing w:after="0" w:line="240" w:lineRule="auto"/>
        <w:ind w:right="0"/>
      </w:pPr>
      <w:r w:rsidRPr="006025FC">
        <w:t> </w:t>
      </w:r>
    </w:p>
    <w:p w:rsidRPr="006025FC" w:rsidR="006025FC" w:rsidP="006025FC" w:rsidRDefault="006025FC" w14:paraId="09263EF9" w14:textId="77777777">
      <w:pPr>
        <w:spacing w:after="0" w:line="240" w:lineRule="auto"/>
        <w:ind w:right="0"/>
      </w:pPr>
      <w:r w:rsidRPr="006025FC">
        <w:rPr>
          <w:lang w:val="de-DE"/>
        </w:rPr>
        <w:t>Kommunikation med operatörer vilken akutmetod som är mest lämplig.</w:t>
      </w:r>
      <w:r w:rsidRPr="006025FC">
        <w:t> </w:t>
      </w:r>
    </w:p>
    <w:p w:rsidRPr="006025FC" w:rsidR="006025FC" w:rsidP="006025FC" w:rsidRDefault="006025FC" w14:paraId="1B4A9254" w14:textId="77777777">
      <w:pPr>
        <w:spacing w:after="0" w:line="240" w:lineRule="auto"/>
        <w:ind w:right="0"/>
      </w:pPr>
      <w:r w:rsidRPr="006025FC">
        <w:rPr>
          <w:lang w:val="de-DE"/>
        </w:rPr>
        <w:t>Se </w:t>
      </w:r>
      <w:proofErr w:type="spellStart"/>
      <w:r w:rsidRPr="006025FC">
        <w:rPr>
          <w:lang w:val="de-DE"/>
        </w:rPr>
        <w:t>även</w:t>
      </w:r>
      <w:proofErr w:type="spellEnd"/>
      <w:r w:rsidRPr="006025FC">
        <w:rPr>
          <w:lang w:val="de-DE"/>
        </w:rPr>
        <w:t> Rutin </w:t>
      </w:r>
      <w:hyperlink w:tgtFrame="_blank" w:history="1" r:id="rId17">
        <w:r w:rsidRPr="006025FC">
          <w:rPr>
            <w:rStyle w:val="Hyperlnk"/>
            <w:lang w:val="de-DE"/>
          </w:rPr>
          <w:t>Akut </w:t>
        </w:r>
        <w:proofErr w:type="spellStart"/>
        <w:r w:rsidRPr="006025FC">
          <w:rPr>
            <w:rStyle w:val="Hyperlnk"/>
            <w:lang w:val="de-DE"/>
          </w:rPr>
          <w:t>rupturerat</w:t>
        </w:r>
        <w:proofErr w:type="spellEnd"/>
        <w:r w:rsidRPr="006025FC">
          <w:rPr>
            <w:rStyle w:val="Hyperlnk"/>
            <w:lang w:val="de-DE"/>
          </w:rPr>
          <w:t> </w:t>
        </w:r>
        <w:proofErr w:type="spellStart"/>
        <w:r w:rsidRPr="006025FC">
          <w:rPr>
            <w:rStyle w:val="Hyperlnk"/>
            <w:lang w:val="de-DE"/>
          </w:rPr>
          <w:t>bukaortaaneurysm</w:t>
        </w:r>
        <w:proofErr w:type="spellEnd"/>
      </w:hyperlink>
      <w:r w:rsidRPr="006025FC">
        <w:rPr>
          <w:lang w:val="de-DE"/>
        </w:rPr>
        <w:t> </w:t>
      </w:r>
      <w:r w:rsidRPr="006025FC">
        <w:t> </w:t>
      </w:r>
    </w:p>
    <w:p w:rsidRPr="006025FC" w:rsidR="006025FC" w:rsidP="006025FC" w:rsidRDefault="006025FC" w14:paraId="16DC5904" w14:textId="77777777">
      <w:pPr>
        <w:spacing w:after="0" w:line="240" w:lineRule="auto"/>
        <w:ind w:right="0"/>
      </w:pPr>
      <w:r w:rsidRPr="006025FC">
        <w:t> </w:t>
      </w:r>
    </w:p>
    <w:p w:rsidRPr="006025FC" w:rsidR="006025FC" w:rsidP="006025FC" w:rsidRDefault="006025FC" w14:paraId="1E4FA048" w14:textId="77777777">
      <w:pPr>
        <w:spacing w:after="0" w:line="240" w:lineRule="auto"/>
        <w:ind w:right="0"/>
      </w:pPr>
      <w:r w:rsidRPr="006025FC">
        <w:rPr>
          <w:lang w:val="de-DE"/>
        </w:rPr>
        <w:t>Vid generell anestesi viktigt att kommunicera med operatör så att lokalanestesi anläggs i ljumskar före väckning.</w:t>
      </w:r>
      <w:r w:rsidRPr="006025FC">
        <w:t> </w:t>
      </w:r>
    </w:p>
    <w:p w:rsidRPr="00B14AAE" w:rsidR="004038D6" w:rsidP="006025FC" w:rsidRDefault="006025FC" w14:paraId="1F0D74E0" w14:textId="70470DBC">
      <w:pPr>
        <w:spacing w:after="0" w:line="240" w:lineRule="auto"/>
        <w:ind w:right="0"/>
      </w:pPr>
      <w:r w:rsidRPr="006025FC">
        <w:rPr>
          <w:lang w:val="de-DE"/>
        </w:rPr>
        <w:t>Regional anestesi kan i vissa utvalda fall vara lämpligt vid elektiv operation men EDA måste läggas dagen före operation pga de stora peroperativa </w:t>
      </w:r>
      <w:proofErr w:type="spellStart"/>
      <w:r w:rsidRPr="006025FC">
        <w:rPr>
          <w:lang w:val="de-DE"/>
        </w:rPr>
        <w:t>doser</w:t>
      </w:r>
      <w:proofErr w:type="spellEnd"/>
      <w:r w:rsidRPr="006025FC">
        <w:rPr>
          <w:lang w:val="de-DE"/>
        </w:rPr>
        <w:t> </w:t>
      </w:r>
      <w:proofErr w:type="spellStart"/>
      <w:r w:rsidRPr="006025FC">
        <w:rPr>
          <w:lang w:val="de-DE"/>
        </w:rPr>
        <w:t>heparin</w:t>
      </w:r>
      <w:proofErr w:type="spellEnd"/>
      <w:r w:rsidRPr="006025FC">
        <w:rPr>
          <w:lang w:val="de-DE"/>
        </w:rPr>
        <w:t> </w:t>
      </w:r>
      <w:proofErr w:type="spellStart"/>
      <w:r w:rsidRPr="006025FC">
        <w:rPr>
          <w:lang w:val="de-DE"/>
        </w:rPr>
        <w:t>som</w:t>
      </w:r>
      <w:proofErr w:type="spellEnd"/>
      <w:r w:rsidRPr="006025FC">
        <w:rPr>
          <w:lang w:val="de-DE"/>
        </w:rPr>
        <w:t> ges</w:t>
      </w:r>
      <w:r w:rsidRPr="00B14AAE" w:rsidR="004038D6">
        <w:rPr>
          <w:lang w:val="de-DE"/>
        </w:rPr>
        <w:t>.</w:t>
      </w:r>
    </w:p>
    <w:p w:rsidRPr="00665E1E" w:rsidR="004038D6" w:rsidP="004038D6" w:rsidRDefault="004038D6" w14:paraId="62497044" w14:textId="77777777">
      <w:pPr>
        <w:pStyle w:val="Rubrik3"/>
      </w:pPr>
      <w:r w:rsidRPr="00665E1E">
        <w:t>Utrustning</w:t>
      </w:r>
    </w:p>
    <w:p w:rsidRPr="00B14AAE" w:rsidR="004038D6" w:rsidP="004038D6" w:rsidRDefault="00823164" w14:paraId="3664D811" w14:textId="2BF82260">
      <w:pPr>
        <w:spacing w:after="0" w:line="240" w:lineRule="auto"/>
        <w:ind w:right="0"/>
      </w:pPr>
      <w:r w:rsidRPr="00823164">
        <w:t>Standard. Artärnål, </w:t>
      </w:r>
      <w:proofErr w:type="spellStart"/>
      <w:r w:rsidRPr="00823164">
        <w:t>artärtryckset</w:t>
      </w:r>
      <w:proofErr w:type="spellEnd"/>
      <w:r w:rsidRPr="00823164">
        <w:t> med kabel och tryckplatta, tempmätning, V-sond, </w:t>
      </w:r>
      <w:proofErr w:type="spellStart"/>
      <w:r w:rsidRPr="00823164">
        <w:t>timdiures</w:t>
      </w:r>
      <w:proofErr w:type="spellEnd"/>
      <w:r w:rsidRPr="00823164">
        <w:t>, Brauns sprutpump för noradrenalin, </w:t>
      </w:r>
      <w:proofErr w:type="spellStart"/>
      <w:r w:rsidRPr="00823164">
        <w:t>Alaris</w:t>
      </w:r>
      <w:proofErr w:type="spellEnd"/>
      <w:r w:rsidRPr="00823164">
        <w:t> sprutpump för TCI </w:t>
      </w:r>
      <w:proofErr w:type="spellStart"/>
      <w:r w:rsidRPr="00823164">
        <w:t>remifentanil</w:t>
      </w:r>
      <w:proofErr w:type="spellEnd"/>
      <w:r w:rsidRPr="00823164">
        <w:t>, Värmemobil </w:t>
      </w:r>
      <w:proofErr w:type="spellStart"/>
      <w:r w:rsidRPr="00823164">
        <w:t>WarmCloud</w:t>
      </w:r>
      <w:proofErr w:type="spellEnd"/>
      <w:r w:rsidRPr="00823164">
        <w:t> med helkroppsmadrass och hälskydd</w:t>
      </w:r>
      <w:r w:rsidR="004038D6">
        <w:t>.</w:t>
      </w:r>
    </w:p>
    <w:p w:rsidRPr="00B14AAE" w:rsidR="004038D6" w:rsidP="004038D6" w:rsidRDefault="004038D6" w14:paraId="05B79BF0" w14:textId="77777777">
      <w:pPr>
        <w:spacing w:after="0" w:line="240" w:lineRule="auto"/>
        <w:ind w:left="0" w:right="0"/>
      </w:pPr>
    </w:p>
    <w:p w:rsidRPr="00665E1E" w:rsidR="004038D6" w:rsidP="004038D6" w:rsidRDefault="004038D6" w14:paraId="6FE5E834" w14:textId="77777777">
      <w:pPr>
        <w:pStyle w:val="Rubrik3"/>
      </w:pPr>
      <w:r w:rsidRPr="00665E1E">
        <w:t>Blodgruppering/</w:t>
      </w:r>
      <w:proofErr w:type="spellStart"/>
      <w:r w:rsidRPr="00665E1E">
        <w:t>Bastest</w:t>
      </w:r>
      <w:proofErr w:type="spellEnd"/>
    </w:p>
    <w:p w:rsidRPr="00B14AAE" w:rsidR="004038D6" w:rsidP="004038D6" w:rsidRDefault="004038D6" w14:paraId="6209FE90" w14:textId="77777777">
      <w:pPr>
        <w:spacing w:after="0" w:line="240" w:lineRule="auto"/>
        <w:ind w:right="0"/>
      </w:pPr>
    </w:p>
    <w:p w:rsidRPr="00B14AAE" w:rsidR="004038D6" w:rsidP="004038D6" w:rsidRDefault="004038D6" w14:paraId="3477B4E7" w14:textId="77777777">
      <w:pPr>
        <w:spacing w:after="0" w:line="240" w:lineRule="auto"/>
        <w:ind w:right="0"/>
      </w:pPr>
      <w:r w:rsidRPr="00B14AAE">
        <w:t>Ja/Ja</w:t>
      </w:r>
    </w:p>
    <w:p w:rsidRPr="00665E1E" w:rsidR="004038D6" w:rsidP="004038D6" w:rsidRDefault="004038D6" w14:paraId="6F63CC8B" w14:textId="77777777">
      <w:pPr>
        <w:pStyle w:val="Rubrik3"/>
      </w:pPr>
      <w:r w:rsidRPr="00665E1E">
        <w:t>Praktiska råd</w:t>
      </w:r>
    </w:p>
    <w:p w:rsidRPr="00B14AAE" w:rsidR="004038D6" w:rsidP="004038D6" w:rsidRDefault="004038D6" w14:paraId="62AAED66" w14:textId="77777777">
      <w:pPr>
        <w:spacing w:after="0" w:line="240" w:lineRule="auto"/>
        <w:ind w:right="0"/>
        <w:rPr>
          <w:rFonts w:ascii="Arial" w:hAnsi="Arial"/>
          <w:b/>
        </w:rPr>
      </w:pPr>
    </w:p>
    <w:p w:rsidRPr="00823164" w:rsidR="00823164" w:rsidP="00823164" w:rsidRDefault="00823164" w14:paraId="50CFC7E4" w14:textId="77777777">
      <w:pPr>
        <w:spacing w:after="0" w:line="240" w:lineRule="auto"/>
        <w:ind w:right="0"/>
      </w:pPr>
      <w:r w:rsidRPr="00823164">
        <w:t>Viktigt att kontrollera med operatör om de behöver tillgång till kärl i övre kroppshalvan. </w:t>
      </w:r>
    </w:p>
    <w:p w:rsidRPr="00823164" w:rsidR="00823164" w:rsidP="00823164" w:rsidRDefault="00823164" w14:paraId="4E346745" w14:textId="77777777">
      <w:pPr>
        <w:spacing w:after="0" w:line="240" w:lineRule="auto"/>
        <w:ind w:right="0"/>
      </w:pPr>
      <w:r w:rsidRPr="00823164">
        <w:t> </w:t>
      </w:r>
    </w:p>
    <w:p w:rsidRPr="00823164" w:rsidR="00823164" w:rsidP="00823164" w:rsidRDefault="00823164" w14:paraId="4B6A9C0E" w14:textId="77777777">
      <w:pPr>
        <w:spacing w:after="0" w:line="240" w:lineRule="auto"/>
        <w:ind w:right="0"/>
      </w:pPr>
      <w:r w:rsidRPr="00823164">
        <w:t>Patienten kommer till operation och körs i säng till hybridsalen där </w:t>
      </w:r>
      <w:proofErr w:type="spellStart"/>
      <w:r w:rsidRPr="00823164">
        <w:t>överflytt</w:t>
      </w:r>
      <w:proofErr w:type="spellEnd"/>
      <w:r w:rsidRPr="00823164">
        <w:t> till operationsbord sker. En grov PVK sätts, helst i höger arm. Koppla en ringer acetat i </w:t>
      </w:r>
      <w:proofErr w:type="spellStart"/>
      <w:r w:rsidRPr="00823164">
        <w:t>fluidon</w:t>
      </w:r>
      <w:proofErr w:type="spellEnd"/>
      <w:r w:rsidRPr="00823164">
        <w:t> som ställs på patientens vänstra sida. Sätt ytterligare en grov PVK när patienten sover. Pumpar placeras på höger sida. Artärnål sätts innan sövning, vanligtvis i höger arm, koppla </w:t>
      </w:r>
      <w:proofErr w:type="spellStart"/>
      <w:r w:rsidRPr="00823164">
        <w:t>tryckset</w:t>
      </w:r>
      <w:proofErr w:type="spellEnd"/>
      <w:r w:rsidRPr="00823164">
        <w:t> och </w:t>
      </w:r>
      <w:proofErr w:type="spellStart"/>
      <w:r w:rsidRPr="00823164">
        <w:t>timdiures</w:t>
      </w:r>
      <w:proofErr w:type="spellEnd"/>
      <w:r w:rsidRPr="00823164">
        <w:t>.  </w:t>
      </w:r>
    </w:p>
    <w:p w:rsidRPr="00823164" w:rsidR="00823164" w:rsidP="00823164" w:rsidRDefault="00823164" w14:paraId="53F1A4B2" w14:textId="77777777">
      <w:pPr>
        <w:spacing w:after="0" w:line="240" w:lineRule="auto"/>
        <w:ind w:right="0"/>
      </w:pPr>
      <w:r w:rsidRPr="00823164">
        <w:t> </w:t>
      </w:r>
    </w:p>
    <w:p w:rsidRPr="00823164" w:rsidR="00823164" w:rsidP="00823164" w:rsidRDefault="00823164" w14:paraId="784811CF" w14:textId="450BD89D">
      <w:pPr>
        <w:spacing w:after="0" w:line="240" w:lineRule="auto"/>
        <w:ind w:right="0"/>
      </w:pPr>
      <w:r w:rsidRPr="00823164">
        <w:t>ACT utgångsvärde tas före operationsstart. Operatören ordinerar Heparin utifrån ACT och kg kroppsvikt. ACT följs, nytt prov 30 min efter given Heparindos. ACT ska ligga mellan </w:t>
      </w:r>
      <w:r w:rsidRPr="00823164">
        <w:t>250–300</w:t>
      </w:r>
      <w:r w:rsidRPr="00823164">
        <w:t> sek. </w:t>
      </w:r>
    </w:p>
    <w:p w:rsidRPr="00823164" w:rsidR="00823164" w:rsidP="00823164" w:rsidRDefault="00823164" w14:paraId="7FE02789" w14:textId="77777777">
      <w:pPr>
        <w:spacing w:after="0" w:line="240" w:lineRule="auto"/>
        <w:ind w:right="0"/>
      </w:pPr>
      <w:r w:rsidRPr="00823164">
        <w:t> </w:t>
      </w:r>
    </w:p>
    <w:p w:rsidRPr="00B14AAE" w:rsidR="004038D6" w:rsidP="004038D6" w:rsidRDefault="004038D6" w14:paraId="2CF65AD2" w14:textId="6EE164F8">
      <w:pPr>
        <w:spacing w:after="0" w:line="240" w:lineRule="auto"/>
        <w:ind w:right="0"/>
      </w:pPr>
      <w:r w:rsidR="00823164">
        <w:rPr/>
        <w:t>Viktigt att bibehålla </w:t>
      </w:r>
      <w:r w:rsidR="00823164">
        <w:rPr/>
        <w:t>cirkulatorisk</w:t>
      </w:r>
      <w:r w:rsidR="00823164">
        <w:rPr/>
        <w:t> stabilitet med MAP 75 eller inom 20% från ursprungstrycket</w:t>
      </w:r>
      <w:r w:rsidR="1876F387">
        <w:rPr/>
        <w:t>.</w:t>
      </w:r>
    </w:p>
    <w:p w:rsidRPr="00B14AAE" w:rsidR="004038D6" w:rsidP="004038D6" w:rsidRDefault="004038D6" w14:paraId="0206E4F6" w14:textId="77777777">
      <w:pPr>
        <w:spacing w:after="0" w:line="240" w:lineRule="auto"/>
        <w:ind w:right="0"/>
      </w:pPr>
      <w:r>
        <w:t xml:space="preserve"> </w:t>
      </w:r>
    </w:p>
    <w:p w:rsidRPr="00665E1E" w:rsidR="004038D6" w:rsidP="004038D6" w:rsidRDefault="004038D6" w14:paraId="5D8A6D75" w14:textId="77777777">
      <w:pPr>
        <w:pStyle w:val="Rubrik3"/>
      </w:pPr>
      <w:r>
        <w:t>Operationsbord/läge</w:t>
      </w:r>
    </w:p>
    <w:p w:rsidRPr="007B540C" w:rsidR="007B540C" w:rsidP="007B540C" w:rsidRDefault="007B540C" w14:paraId="1273E5E3" w14:textId="77777777">
      <w:pPr>
        <w:spacing w:after="0" w:line="240" w:lineRule="auto"/>
        <w:ind w:right="0"/>
      </w:pPr>
      <w:r w:rsidRPr="007B540C">
        <w:t>Magnusbord med lång topp. Slida operationsbordet max mot salens ingång. Ryggläge med vänster arm längs med sidan och höger arm på </w:t>
      </w:r>
      <w:proofErr w:type="spellStart"/>
      <w:r w:rsidRPr="007B540C">
        <w:t>armbord</w:t>
      </w:r>
      <w:proofErr w:type="spellEnd"/>
      <w:r w:rsidRPr="007B540C">
        <w:t>.  Obs! Hälarnas läge.  </w:t>
      </w:r>
    </w:p>
    <w:p w:rsidRPr="007B540C" w:rsidR="007B540C" w:rsidP="007B540C" w:rsidRDefault="007B540C" w14:paraId="0346FC34" w14:textId="77777777">
      <w:pPr>
        <w:spacing w:after="0" w:line="240" w:lineRule="auto"/>
        <w:ind w:right="0"/>
      </w:pPr>
      <w:r w:rsidRPr="007B540C">
        <w:t> </w:t>
      </w:r>
    </w:p>
    <w:p w:rsidRPr="00B14AAE" w:rsidR="004038D6" w:rsidP="00D558F5" w:rsidRDefault="007B540C" w14:paraId="75D3ED34" w14:textId="16EDA289">
      <w:pPr>
        <w:spacing w:after="0" w:line="240" w:lineRule="auto"/>
        <w:ind w:right="0"/>
      </w:pPr>
      <w:r w:rsidRPr="007B540C">
        <w:t>KAD sätts på operation. Viktigt med god </w:t>
      </w:r>
      <w:proofErr w:type="spellStart"/>
      <w:r w:rsidRPr="007B540C">
        <w:t>diures</w:t>
      </w:r>
      <w:proofErr w:type="spellEnd"/>
      <w:r w:rsidRPr="007B540C">
        <w:t> pga. tillförsel av kontrast. </w:t>
      </w:r>
      <w:proofErr w:type="spellStart"/>
      <w:proofErr w:type="gramStart"/>
      <w:r w:rsidRPr="007B540C">
        <w:t>Timdiures</w:t>
      </w:r>
      <w:proofErr w:type="spellEnd"/>
      <w:r w:rsidRPr="007B540C">
        <w:t> &gt;</w:t>
      </w:r>
      <w:proofErr w:type="gramEnd"/>
      <w:r w:rsidRPr="007B540C">
        <w:t> 100 ml dvs är hydrering viktig och patienten får operationsdygnet gärna ha positiv vätskebalans</w:t>
      </w:r>
      <w:r w:rsidR="004038D6">
        <w:t>.</w:t>
      </w:r>
    </w:p>
    <w:p w:rsidRPr="00DE4912" w:rsidR="004038D6" w:rsidP="004038D6" w:rsidRDefault="004038D6" w14:paraId="5E3FCD2A" w14:textId="77777777">
      <w:pPr>
        <w:spacing w:after="0" w:line="240" w:lineRule="auto"/>
        <w:ind w:right="0"/>
        <w:rPr>
          <w:sz w:val="14"/>
          <w:szCs w:val="14"/>
        </w:rPr>
      </w:pPr>
    </w:p>
    <w:p w:rsidRPr="00665E1E" w:rsidR="004038D6" w:rsidP="004038D6" w:rsidRDefault="004038D6" w14:paraId="50AEA60A" w14:textId="77777777">
      <w:pPr>
        <w:pStyle w:val="Rubrik3"/>
      </w:pPr>
      <w:r w:rsidRPr="00665E1E">
        <w:t>Risker</w:t>
      </w:r>
    </w:p>
    <w:p w:rsidRPr="00D558F5" w:rsidR="00D558F5" w:rsidP="00D558F5" w:rsidRDefault="00D558F5" w14:paraId="2D9D43BB" w14:textId="77777777">
      <w:pPr>
        <w:spacing w:after="0" w:line="240" w:lineRule="auto"/>
        <w:ind w:right="0"/>
        <w:rPr>
          <w:b/>
          <w:bCs/>
        </w:rPr>
      </w:pPr>
      <w:r w:rsidRPr="00D558F5">
        <w:rPr>
          <w:b/>
          <w:bCs/>
        </w:rPr>
        <w:t>Blödning </w:t>
      </w:r>
    </w:p>
    <w:p w:rsidRPr="00D558F5" w:rsidR="00D558F5" w:rsidP="00D558F5" w:rsidRDefault="00D558F5" w14:paraId="053C3A73" w14:textId="77777777">
      <w:pPr>
        <w:spacing w:after="0" w:line="240" w:lineRule="auto"/>
        <w:ind w:right="0"/>
      </w:pPr>
      <w:r w:rsidRPr="00D558F5">
        <w:t>Behov av konvertering till öppen operation kan uppstå och då måste röntgenröret flyttas åt sidan till sitt parkeringsläge, kollisionsrisk kan då förekomma. </w:t>
      </w:r>
    </w:p>
    <w:p w:rsidRPr="00D558F5" w:rsidR="00D558F5" w:rsidP="00D558F5" w:rsidRDefault="00D558F5" w14:paraId="729AF543" w14:textId="77777777">
      <w:pPr>
        <w:spacing w:after="0" w:line="240" w:lineRule="auto"/>
        <w:ind w:right="0"/>
      </w:pPr>
      <w:r w:rsidRPr="00D558F5">
        <w:t>Sannolikt stort transfusionsbehov. </w:t>
      </w:r>
    </w:p>
    <w:p w:rsidRPr="00D558F5" w:rsidR="00D558F5" w:rsidP="00D558F5" w:rsidRDefault="00D558F5" w14:paraId="3DC000FA" w14:textId="77777777">
      <w:pPr>
        <w:spacing w:after="0" w:line="240" w:lineRule="auto"/>
        <w:ind w:right="0"/>
      </w:pPr>
      <w:r w:rsidRPr="00D558F5">
        <w:t> </w:t>
      </w:r>
    </w:p>
    <w:p w:rsidRPr="00D558F5" w:rsidR="00D558F5" w:rsidP="00D558F5" w:rsidRDefault="00D558F5" w14:paraId="09F2578E" w14:textId="77777777">
      <w:pPr>
        <w:spacing w:after="0" w:line="240" w:lineRule="auto"/>
        <w:ind w:right="0"/>
      </w:pPr>
      <w:r w:rsidRPr="00D558F5">
        <w:t>Vid avslutning då instrumentariet avlägsnas från ljumskar kan viss blödning uppstå. Kolla insticksställena i ljumskarna innan </w:t>
      </w:r>
      <w:proofErr w:type="spellStart"/>
      <w:r w:rsidRPr="00D558F5">
        <w:t>extubation</w:t>
      </w:r>
      <w:proofErr w:type="spellEnd"/>
      <w:r w:rsidRPr="00D558F5">
        <w:t>, finns </w:t>
      </w:r>
      <w:proofErr w:type="spellStart"/>
      <w:r w:rsidRPr="00D558F5">
        <w:t>hematom</w:t>
      </w:r>
      <w:proofErr w:type="spellEnd"/>
      <w:r w:rsidRPr="00D558F5">
        <w:t>? </w:t>
      </w:r>
    </w:p>
    <w:p w:rsidRPr="00D558F5" w:rsidR="00D558F5" w:rsidP="00D558F5" w:rsidRDefault="00D558F5" w14:paraId="3115A92B" w14:textId="77777777">
      <w:pPr>
        <w:spacing w:after="0" w:line="240" w:lineRule="auto"/>
        <w:ind w:right="0"/>
      </w:pPr>
      <w:r w:rsidRPr="00D558F5">
        <w:t> </w:t>
      </w:r>
    </w:p>
    <w:p w:rsidRPr="00D558F5" w:rsidR="00D558F5" w:rsidP="00D558F5" w:rsidRDefault="00D558F5" w14:paraId="2707B482" w14:textId="77777777">
      <w:pPr>
        <w:spacing w:after="0" w:line="240" w:lineRule="auto"/>
        <w:ind w:right="0"/>
        <w:rPr>
          <w:b/>
          <w:bCs/>
        </w:rPr>
      </w:pPr>
      <w:r w:rsidRPr="00D558F5">
        <w:rPr>
          <w:b/>
          <w:bCs/>
        </w:rPr>
        <w:t>Njursvikt  </w:t>
      </w:r>
    </w:p>
    <w:p w:rsidRPr="00D558F5" w:rsidR="00D558F5" w:rsidP="00D558F5" w:rsidRDefault="00D558F5" w14:paraId="6DA4A98E" w14:textId="03BFAA1C">
      <w:pPr>
        <w:spacing w:after="0" w:line="240" w:lineRule="auto"/>
        <w:ind w:right="0"/>
      </w:pPr>
      <w:r w:rsidRPr="00D558F5">
        <w:t>Kan uppstå </w:t>
      </w:r>
      <w:proofErr w:type="spellStart"/>
      <w:r w:rsidRPr="00D558F5">
        <w:t>pga</w:t>
      </w:r>
      <w:proofErr w:type="spellEnd"/>
      <w:r w:rsidRPr="00D558F5">
        <w:t> kontrasttillförsel, </w:t>
      </w:r>
      <w:proofErr w:type="spellStart"/>
      <w:r w:rsidRPr="00D558F5">
        <w:t>embolisering</w:t>
      </w:r>
      <w:proofErr w:type="spellEnd"/>
      <w:r w:rsidRPr="00D558F5">
        <w:t> från katetermanipulation </w:t>
      </w:r>
      <w:r w:rsidRPr="00D558F5" w:rsidR="000910E6">
        <w:t xml:space="preserve">och </w:t>
      </w:r>
      <w:proofErr w:type="spellStart"/>
      <w:r w:rsidRPr="00D558F5" w:rsidR="000910E6">
        <w:t>graftpåverkan</w:t>
      </w:r>
      <w:proofErr w:type="spellEnd"/>
      <w:r w:rsidRPr="00D558F5">
        <w:t> på njurkärlsavgång. Viktigt med hydrering, </w:t>
      </w:r>
      <w:proofErr w:type="spellStart"/>
      <w:r w:rsidRPr="00D558F5">
        <w:t>timdiures</w:t>
      </w:r>
      <w:proofErr w:type="spellEnd"/>
      <w:r w:rsidRPr="00D558F5">
        <w:t> och att avstå </w:t>
      </w:r>
      <w:proofErr w:type="spellStart"/>
      <w:r w:rsidRPr="00D558F5">
        <w:t>nefrotoxiska</w:t>
      </w:r>
      <w:proofErr w:type="spellEnd"/>
      <w:r w:rsidRPr="00D558F5">
        <w:t> läkemedel. </w:t>
      </w:r>
    </w:p>
    <w:p w:rsidRPr="00D558F5" w:rsidR="00D558F5" w:rsidP="00D558F5" w:rsidRDefault="00D558F5" w14:paraId="61098D9E" w14:textId="77777777">
      <w:pPr>
        <w:spacing w:after="0" w:line="240" w:lineRule="auto"/>
        <w:ind w:right="0"/>
      </w:pPr>
      <w:r w:rsidRPr="00D558F5">
        <w:t> </w:t>
      </w:r>
    </w:p>
    <w:p w:rsidRPr="00D558F5" w:rsidR="00D558F5" w:rsidP="00D558F5" w:rsidRDefault="00D558F5" w14:paraId="468AC8EE" w14:textId="77777777">
      <w:pPr>
        <w:spacing w:after="0" w:line="240" w:lineRule="auto"/>
        <w:ind w:right="0"/>
        <w:rPr>
          <w:b/>
          <w:bCs/>
        </w:rPr>
      </w:pPr>
      <w:proofErr w:type="spellStart"/>
      <w:r w:rsidRPr="00D558F5">
        <w:rPr>
          <w:b/>
          <w:bCs/>
        </w:rPr>
        <w:t>Ryggmärgsischemi</w:t>
      </w:r>
      <w:proofErr w:type="spellEnd"/>
      <w:r w:rsidRPr="00D558F5">
        <w:rPr>
          <w:b/>
          <w:bCs/>
        </w:rPr>
        <w:t> </w:t>
      </w:r>
    </w:p>
    <w:p w:rsidRPr="00B14AAE" w:rsidR="004038D6" w:rsidP="004038D6" w:rsidRDefault="004038D6" w14:paraId="28FF9B2F" w14:textId="77777777">
      <w:pPr>
        <w:spacing w:after="0" w:line="240" w:lineRule="auto"/>
        <w:ind w:right="0"/>
        <w:rPr>
          <w:szCs w:val="20"/>
        </w:rPr>
      </w:pPr>
    </w:p>
    <w:p w:rsidRPr="00B14AAE" w:rsidR="004038D6" w:rsidP="004038D6" w:rsidRDefault="004038D6" w14:paraId="70F124ED" w14:textId="77777777">
      <w:pPr>
        <w:spacing w:after="0" w:line="240" w:lineRule="auto"/>
        <w:ind w:right="0"/>
      </w:pPr>
      <w:r w:rsidRPr="00B14AAE">
        <w:t xml:space="preserve">Se </w:t>
      </w:r>
      <w:hyperlink w:history="1" r:id="rId18">
        <w:r w:rsidRPr="00B14AAE">
          <w:rPr>
            <w:color w:val="0000FF"/>
            <w:u w:val="single"/>
          </w:rPr>
          <w:t xml:space="preserve">Akut </w:t>
        </w:r>
        <w:proofErr w:type="spellStart"/>
        <w:r w:rsidRPr="00B14AAE">
          <w:rPr>
            <w:color w:val="0000FF"/>
            <w:u w:val="single"/>
          </w:rPr>
          <w:t>rupturerat</w:t>
        </w:r>
        <w:proofErr w:type="spellEnd"/>
        <w:r w:rsidRPr="00B14AAE">
          <w:rPr>
            <w:color w:val="0000FF"/>
            <w:u w:val="single"/>
          </w:rPr>
          <w:t xml:space="preserve"> </w:t>
        </w:r>
        <w:proofErr w:type="spellStart"/>
        <w:r w:rsidRPr="00B14AAE">
          <w:rPr>
            <w:color w:val="0000FF"/>
            <w:u w:val="single"/>
          </w:rPr>
          <w:t>bukaortaaneurysm</w:t>
        </w:r>
        <w:proofErr w:type="spellEnd"/>
      </w:hyperlink>
    </w:p>
    <w:p w:rsidRPr="00665E1E" w:rsidR="004038D6" w:rsidP="004038D6" w:rsidRDefault="004038D6" w14:paraId="6E22838B" w14:textId="77777777">
      <w:pPr>
        <w:pStyle w:val="Rubrik3"/>
      </w:pPr>
      <w:r w:rsidRPr="00665E1E">
        <w:t>Avslutning/postoperativt</w:t>
      </w:r>
    </w:p>
    <w:p w:rsidRPr="00B14AAE" w:rsidR="004038D6" w:rsidP="004038D6" w:rsidRDefault="004038D6" w14:paraId="3D1D579E" w14:textId="77777777">
      <w:pPr>
        <w:spacing w:after="0" w:line="240" w:lineRule="auto"/>
        <w:ind w:right="0"/>
      </w:pPr>
    </w:p>
    <w:p w:rsidRPr="000910E6" w:rsidR="000910E6" w:rsidP="000910E6" w:rsidRDefault="000910E6" w14:paraId="7529FA96" w14:textId="77777777">
      <w:pPr>
        <w:spacing w:after="0" w:line="240" w:lineRule="auto"/>
        <w:ind w:right="0"/>
      </w:pPr>
      <w:r w:rsidRPr="000910E6">
        <w:t>Tryckförband läggs över insticksstället efter att kontroll för </w:t>
      </w:r>
      <w:proofErr w:type="spellStart"/>
      <w:r w:rsidRPr="000910E6">
        <w:t>hematom</w:t>
      </w:r>
      <w:proofErr w:type="spellEnd"/>
      <w:r w:rsidRPr="000910E6">
        <w:t> gjorts. </w:t>
      </w:r>
    </w:p>
    <w:p w:rsidRPr="000910E6" w:rsidR="000910E6" w:rsidP="000910E6" w:rsidRDefault="000910E6" w14:paraId="667F42E0" w14:textId="77777777">
      <w:pPr>
        <w:spacing w:after="0" w:line="240" w:lineRule="auto"/>
        <w:ind w:right="0"/>
      </w:pPr>
      <w:r w:rsidRPr="000910E6">
        <w:t> </w:t>
      </w:r>
    </w:p>
    <w:p w:rsidRPr="000910E6" w:rsidR="000910E6" w:rsidP="000910E6" w:rsidRDefault="000910E6" w14:paraId="3B358B47" w14:textId="77777777">
      <w:pPr>
        <w:spacing w:after="0" w:line="240" w:lineRule="auto"/>
        <w:ind w:right="0"/>
      </w:pPr>
      <w:r w:rsidRPr="000910E6">
        <w:t>Fortsatt cirkulationsmonitorering både avseende central och perifer cirkulation.  </w:t>
      </w:r>
    </w:p>
    <w:p w:rsidRPr="000910E6" w:rsidR="004038D6" w:rsidP="000910E6" w:rsidRDefault="000910E6" w14:paraId="06791A3A" w14:textId="0E23E54F">
      <w:pPr>
        <w:spacing w:after="0" w:line="240" w:lineRule="auto"/>
        <w:ind w:right="0"/>
      </w:pPr>
      <w:r w:rsidRPr="000910E6">
        <w:t>Kontroll av </w:t>
      </w:r>
      <w:proofErr w:type="spellStart"/>
      <w:r w:rsidRPr="000910E6">
        <w:t>diures</w:t>
      </w:r>
      <w:proofErr w:type="spellEnd"/>
      <w:r w:rsidRPr="00B14AAE" w:rsidR="004038D6">
        <w:rPr>
          <w:b/>
        </w:rPr>
        <w:t>.</w:t>
      </w:r>
    </w:p>
    <w:p w:rsidRPr="00DE4912" w:rsidR="004038D6" w:rsidP="004038D6" w:rsidRDefault="004038D6" w14:paraId="6EEFCA08" w14:textId="77777777">
      <w:pPr>
        <w:spacing w:after="0" w:line="240" w:lineRule="auto"/>
        <w:ind w:right="0"/>
        <w:rPr>
          <w:b/>
          <w:sz w:val="8"/>
          <w:szCs w:val="8"/>
        </w:rPr>
      </w:pPr>
    </w:p>
    <w:p w:rsidRPr="00665E1E" w:rsidR="004038D6" w:rsidP="004038D6" w:rsidRDefault="004038D6" w14:paraId="00268022" w14:textId="77777777">
      <w:pPr>
        <w:pStyle w:val="Rubrik3"/>
      </w:pPr>
      <w:r w:rsidRPr="00665E1E">
        <w:t>Referens</w:t>
      </w:r>
    </w:p>
    <w:p w:rsidRPr="00DE4912" w:rsidR="004038D6" w:rsidP="004038D6" w:rsidRDefault="004038D6" w14:paraId="600E4921" w14:textId="77777777">
      <w:pPr>
        <w:spacing w:after="0" w:line="240" w:lineRule="auto"/>
        <w:ind w:right="0"/>
        <w:rPr>
          <w:sz w:val="10"/>
          <w:szCs w:val="6"/>
          <w:lang w:val="en-US"/>
        </w:rPr>
      </w:pPr>
    </w:p>
    <w:p w:rsidRPr="00B14AAE" w:rsidR="004038D6" w:rsidP="004038D6" w:rsidRDefault="004038D6" w14:paraId="1F185A59" w14:textId="77777777">
      <w:pPr>
        <w:spacing w:after="0" w:line="240" w:lineRule="auto"/>
        <w:ind w:right="0"/>
        <w:rPr>
          <w:szCs w:val="20"/>
          <w:lang w:val="en-US"/>
        </w:rPr>
      </w:pPr>
      <w:r w:rsidRPr="00B14AAE">
        <w:rPr>
          <w:szCs w:val="20"/>
          <w:lang w:val="en-US"/>
        </w:rPr>
        <w:t xml:space="preserve">Cheesman, Maund. </w:t>
      </w:r>
      <w:proofErr w:type="spellStart"/>
      <w:r w:rsidRPr="00B14AAE">
        <w:rPr>
          <w:szCs w:val="20"/>
          <w:lang w:val="en-US"/>
        </w:rPr>
        <w:t>Anaesthesia</w:t>
      </w:r>
      <w:proofErr w:type="spellEnd"/>
      <w:r w:rsidRPr="00B14AAE">
        <w:rPr>
          <w:szCs w:val="20"/>
          <w:lang w:val="en-US"/>
        </w:rPr>
        <w:t xml:space="preserve"> for the ruptured aortic aneurysm.</w:t>
      </w:r>
    </w:p>
    <w:p w:rsidRPr="00B14AAE" w:rsidR="004038D6" w:rsidP="004038D6" w:rsidRDefault="004038D6" w14:paraId="044EC4A7" w14:textId="77777777">
      <w:pPr>
        <w:spacing w:after="0" w:line="240" w:lineRule="auto"/>
        <w:ind w:right="0"/>
        <w:rPr>
          <w:szCs w:val="20"/>
          <w:lang w:val="en-US"/>
        </w:rPr>
      </w:pPr>
      <w:proofErr w:type="spellStart"/>
      <w:r w:rsidRPr="00B14AAE">
        <w:rPr>
          <w:szCs w:val="20"/>
          <w:lang w:val="en-US"/>
        </w:rPr>
        <w:t>Anaesthesia</w:t>
      </w:r>
      <w:proofErr w:type="spellEnd"/>
      <w:r w:rsidRPr="00B14AAE">
        <w:rPr>
          <w:szCs w:val="20"/>
          <w:lang w:val="en-US"/>
        </w:rPr>
        <w:t xml:space="preserve"> and Intensive Care </w:t>
      </w:r>
      <w:proofErr w:type="spellStart"/>
      <w:r w:rsidRPr="00B14AAE">
        <w:rPr>
          <w:szCs w:val="20"/>
          <w:lang w:val="en-US"/>
        </w:rPr>
        <w:t>Medicin</w:t>
      </w:r>
      <w:proofErr w:type="spellEnd"/>
      <w:r w:rsidRPr="00B14AAE">
        <w:rPr>
          <w:szCs w:val="20"/>
          <w:lang w:val="en-US"/>
        </w:rPr>
        <w:t xml:space="preserve"> 2016, Vol 17, Issue5, p 243-248</w:t>
      </w:r>
    </w:p>
    <w:p w:rsidRPr="00B14AAE" w:rsidR="004038D6" w:rsidP="004038D6" w:rsidRDefault="004038D6" w14:paraId="5CDAF69C" w14:textId="77777777">
      <w:pPr>
        <w:spacing w:after="0" w:line="240" w:lineRule="auto"/>
        <w:ind w:right="0"/>
        <w:rPr>
          <w:szCs w:val="20"/>
          <w:lang w:val="en-US"/>
        </w:rPr>
      </w:pPr>
    </w:p>
    <w:p w:rsidRPr="00B14AAE" w:rsidR="004038D6" w:rsidP="004038D6" w:rsidRDefault="004038D6" w14:paraId="5733A480" w14:textId="77777777">
      <w:pPr>
        <w:spacing w:after="0" w:line="240" w:lineRule="auto"/>
        <w:ind w:right="0"/>
        <w:rPr>
          <w:szCs w:val="20"/>
          <w:lang w:val="en-US"/>
        </w:rPr>
      </w:pPr>
      <w:r w:rsidRPr="00B14AAE">
        <w:rPr>
          <w:szCs w:val="20"/>
          <w:lang w:val="en-US"/>
        </w:rPr>
        <w:t xml:space="preserve"> </w:t>
      </w:r>
      <w:proofErr w:type="spellStart"/>
      <w:r w:rsidRPr="00B14AAE">
        <w:rPr>
          <w:szCs w:val="20"/>
          <w:lang w:val="en-US"/>
        </w:rPr>
        <w:t>Kothandan</w:t>
      </w:r>
      <w:proofErr w:type="spellEnd"/>
      <w:r w:rsidRPr="00B14AAE">
        <w:rPr>
          <w:szCs w:val="20"/>
          <w:lang w:val="en-US"/>
        </w:rPr>
        <w:t xml:space="preserve"> </w:t>
      </w:r>
      <w:proofErr w:type="spellStart"/>
      <w:r w:rsidRPr="00B14AAE">
        <w:rPr>
          <w:szCs w:val="20"/>
          <w:lang w:val="en-US"/>
        </w:rPr>
        <w:t>mfl</w:t>
      </w:r>
      <w:proofErr w:type="spellEnd"/>
      <w:r w:rsidRPr="00B14AAE">
        <w:rPr>
          <w:szCs w:val="20"/>
          <w:lang w:val="en-US"/>
        </w:rPr>
        <w:t xml:space="preserve">. Anesthetic considerations for endovascular abdominal aortic aneurysm </w:t>
      </w:r>
      <w:proofErr w:type="gramStart"/>
      <w:r w:rsidRPr="00B14AAE">
        <w:rPr>
          <w:szCs w:val="20"/>
          <w:lang w:val="en-US"/>
        </w:rPr>
        <w:t>repair .</w:t>
      </w:r>
      <w:proofErr w:type="gramEnd"/>
      <w:r w:rsidRPr="00B14AAE">
        <w:rPr>
          <w:szCs w:val="20"/>
          <w:lang w:val="en-US"/>
        </w:rPr>
        <w:t xml:space="preserve"> Annals of Cardiac </w:t>
      </w:r>
      <w:proofErr w:type="spellStart"/>
      <w:r w:rsidRPr="00B14AAE">
        <w:rPr>
          <w:szCs w:val="20"/>
          <w:lang w:val="en-US"/>
        </w:rPr>
        <w:t>Anaesthesia</w:t>
      </w:r>
      <w:proofErr w:type="spellEnd"/>
      <w:r w:rsidRPr="00B14AAE">
        <w:rPr>
          <w:szCs w:val="20"/>
          <w:lang w:val="en-US"/>
        </w:rPr>
        <w:t xml:space="preserve"> 2016 Volym 19, Issue 1, P 132-141</w:t>
      </w:r>
    </w:p>
    <w:p w:rsidRPr="00B14AAE" w:rsidR="004038D6" w:rsidP="004038D6" w:rsidRDefault="004038D6" w14:paraId="733A9691" w14:textId="77777777">
      <w:pPr>
        <w:spacing w:after="0" w:line="240" w:lineRule="auto"/>
        <w:ind w:right="0"/>
        <w:rPr>
          <w:szCs w:val="20"/>
          <w:lang w:val="en-US"/>
        </w:rPr>
      </w:pPr>
      <w:r w:rsidRPr="00B14AAE">
        <w:rPr>
          <w:szCs w:val="20"/>
          <w:lang w:val="en-US"/>
        </w:rPr>
        <w:lastRenderedPageBreak/>
        <w:t xml:space="preserve"> </w:t>
      </w:r>
    </w:p>
    <w:p w:rsidRPr="004038D6" w:rsidR="00536A5A" w:rsidP="004038D6" w:rsidRDefault="004038D6" w14:paraId="76B9F95B" w14:textId="74AE9AE0">
      <w:pPr>
        <w:spacing w:after="0" w:line="240" w:lineRule="auto"/>
        <w:ind w:right="0"/>
      </w:pPr>
      <w:r w:rsidRPr="00B14AAE">
        <w:rPr>
          <w:szCs w:val="20"/>
          <w:lang w:val="en-US"/>
        </w:rPr>
        <w:t>UpToDate</w:t>
      </w:r>
      <w:bookmarkEnd w:id="0"/>
    </w:p>
    <w:sectPr w:rsidRPr="004038D6" w:rsidR="00536A5A" w:rsidSect="00B14AAE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1129" w:rsidRDefault="00861129" w14:paraId="6C346C4B" w14:textId="77777777">
      <w:r>
        <w:separator/>
      </w:r>
    </w:p>
  </w:endnote>
  <w:endnote w:type="continuationSeparator" w:id="0">
    <w:p w:rsidR="00861129" w:rsidRDefault="00861129" w14:paraId="4801AC8F" w14:textId="77777777">
      <w:r>
        <w:continuationSeparator/>
      </w:r>
    </w:p>
  </w:endnote>
  <w:endnote w:type="continuationNotice" w:id="1">
    <w:p w:rsidR="00861129" w:rsidRDefault="00861129" w14:paraId="244A270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8D6" w:rsidP="00C43BDD" w:rsidRDefault="004038D6" w14:paraId="6CD62183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4038D6" w:rsidP="00C43BDD" w:rsidRDefault="004038D6" w14:paraId="6DD0986C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001656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4038D6" w:rsidP="00EC0A68" w:rsidRDefault="004038D6" w14:paraId="66F6B05E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4038D6" w:rsidP="00FB2F0F" w:rsidRDefault="004038D6" w14:paraId="66845A53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16DF0D6A" wp14:editId="06125C1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099723454" name="Bildobjekt 10997234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1129" w:rsidRDefault="00861129" w14:paraId="0EC5F471" w14:textId="77777777"/>
  </w:footnote>
  <w:footnote w:type="continuationSeparator" w:id="0">
    <w:p w:rsidR="00861129" w:rsidRDefault="00861129" w14:paraId="2744C66A" w14:textId="77777777">
      <w:r>
        <w:continuationSeparator/>
      </w:r>
    </w:p>
  </w:footnote>
  <w:footnote w:type="continuationNotice" w:id="1">
    <w:p w:rsidR="00861129" w:rsidRDefault="00861129" w14:paraId="0895441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4038D6" w:rsidP="00DA65C4" w:rsidRDefault="004038D6" w14:paraId="14A71FD9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108EFA30" wp14:editId="5820BA3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535158386" name="Textruta 5351583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038D6" w:rsidP="00DA65C4" w:rsidRDefault="004038D6" w14:paraId="1A290838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108EFA30">
              <v:stroke joinstyle="miter"/>
              <v:path gradientshapeok="t" o:connecttype="rect"/>
            </v:shapetype>
            <v:shape id="Textruta 535158386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4038D6" w:rsidP="00DA65C4" w:rsidRDefault="004038D6" w14:paraId="1A29083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4038D6" w:rsidP="00413A60" w:rsidRDefault="004038D6" w14:paraId="3FE4073B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7A947AFC" wp14:editId="2D3F1FCB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203777768" name="Textruta 12037777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038D6" w:rsidRDefault="004038D6" w14:paraId="643320DC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7A947AFC">
              <v:stroke joinstyle="miter"/>
              <v:path gradientshapeok="t" o:connecttype="rect"/>
            </v:shapetype>
            <v:shape id="Textruta 1203777768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038D6" w:rsidRDefault="004038D6" w14:paraId="643320DC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69B3672A" wp14:editId="2289ADD8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6109387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42607284">
    <w:abstractNumId w:val="17"/>
  </w:num>
  <w:num w:numId="2" w16cid:durableId="133066021">
    <w:abstractNumId w:val="14"/>
  </w:num>
  <w:num w:numId="3" w16cid:durableId="973563089">
    <w:abstractNumId w:val="0"/>
  </w:num>
  <w:num w:numId="4" w16cid:durableId="1496653510">
    <w:abstractNumId w:val="6"/>
  </w:num>
  <w:num w:numId="5" w16cid:durableId="1265073855">
    <w:abstractNumId w:val="15"/>
  </w:num>
  <w:num w:numId="6" w16cid:durableId="685517916">
    <w:abstractNumId w:val="2"/>
  </w:num>
  <w:num w:numId="7" w16cid:durableId="1346981824">
    <w:abstractNumId w:val="11"/>
  </w:num>
  <w:num w:numId="8" w16cid:durableId="213011434">
    <w:abstractNumId w:val="8"/>
  </w:num>
  <w:num w:numId="9" w16cid:durableId="1731689884">
    <w:abstractNumId w:val="1"/>
  </w:num>
  <w:num w:numId="10" w16cid:durableId="2119370985">
    <w:abstractNumId w:val="1"/>
  </w:num>
  <w:num w:numId="11" w16cid:durableId="1245262873">
    <w:abstractNumId w:val="3"/>
  </w:num>
  <w:num w:numId="12" w16cid:durableId="1518929412">
    <w:abstractNumId w:val="4"/>
  </w:num>
  <w:num w:numId="13" w16cid:durableId="1664358157">
    <w:abstractNumId w:val="13"/>
  </w:num>
  <w:num w:numId="14" w16cid:durableId="1822773529">
    <w:abstractNumId w:val="9"/>
  </w:num>
  <w:num w:numId="15" w16cid:durableId="865408120">
    <w:abstractNumId w:val="7"/>
  </w:num>
  <w:num w:numId="16" w16cid:durableId="809640309">
    <w:abstractNumId w:val="12"/>
  </w:num>
  <w:num w:numId="17" w16cid:durableId="858549399">
    <w:abstractNumId w:val="5"/>
  </w:num>
  <w:num w:numId="18" w16cid:durableId="342976491">
    <w:abstractNumId w:val="10"/>
  </w:num>
  <w:num w:numId="19" w16cid:durableId="8998292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10E6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1D02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2B2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38D6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7B42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25FC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E1E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540C"/>
    <w:rsid w:val="007D4241"/>
    <w:rsid w:val="007D4317"/>
    <w:rsid w:val="007D4EA3"/>
    <w:rsid w:val="007F1CFF"/>
    <w:rsid w:val="007F5DD5"/>
    <w:rsid w:val="00821A1B"/>
    <w:rsid w:val="00823164"/>
    <w:rsid w:val="008262E9"/>
    <w:rsid w:val="00827E69"/>
    <w:rsid w:val="00835C4D"/>
    <w:rsid w:val="00843F48"/>
    <w:rsid w:val="00851423"/>
    <w:rsid w:val="00857848"/>
    <w:rsid w:val="00861129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0B15"/>
    <w:rsid w:val="00AE5BC7"/>
    <w:rsid w:val="00AF5AAF"/>
    <w:rsid w:val="00B046D8"/>
    <w:rsid w:val="00B13F4C"/>
    <w:rsid w:val="00B14AAE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58F5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B91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876F387"/>
    <w:rsid w:val="32253D4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602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37921?a=false&amp;guest=true" TargetMode="External" Id="rId18" /><Relationship Type="http://schemas.openxmlformats.org/officeDocument/2006/relationships/footer" Target="foot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3-1252922689-83/surrogate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footer" Target="foot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footer" Target="footer6.xml" Id="rId23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4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EVAR Elektiva och akuta ingrepp på infrarenala aorta</dc:title>
  <dc:subject/>
  <dc:creator>patrik.jens.johansson@vgregion.se</dc:creator>
  <keywords/>
  <lastModifiedBy>Lars Brühne</lastModifiedBy>
  <revision>13</revision>
  <lastPrinted>2016-03-31T10:56:00.0000000Z</lastPrinted>
  <dcterms:created xsi:type="dcterms:W3CDTF">2022-05-23T03:32:00.0000000Z</dcterms:created>
  <dcterms:modified xsi:type="dcterms:W3CDTF">2026-08-17T12:45:50.0000000Z</dcterms:modified>
</coreProperties>
</file>