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B443D" w14:textId="77777777" w:rsidR="00692931" w:rsidRDefault="00692931" w:rsidP="00404B35"/>
    <w:p w14:paraId="6BBF5775" w14:textId="77777777" w:rsidR="00692931" w:rsidRDefault="00692931" w:rsidP="00404B35"/>
    <w:p w14:paraId="42672E31" w14:textId="77777777" w:rsidR="00692931" w:rsidRDefault="00692931" w:rsidP="00404B35"/>
    <w:p w14:paraId="1221F71B" w14:textId="77777777" w:rsidR="00692931" w:rsidRDefault="00692931" w:rsidP="00404B35"/>
    <w:p w14:paraId="0978470F" w14:textId="77777777" w:rsidR="00692931" w:rsidRDefault="00692931" w:rsidP="00404B35"/>
    <w:p w14:paraId="5F41FDCA" w14:textId="77777777" w:rsidR="00692931" w:rsidRDefault="00692931" w:rsidP="00404B35"/>
    <w:p w14:paraId="295EFCF0" w14:textId="77777777" w:rsidR="00692931" w:rsidRDefault="00692931" w:rsidP="00404B35"/>
    <w:p w14:paraId="55FA918F" w14:textId="77777777" w:rsidR="00692931" w:rsidRDefault="00692931" w:rsidP="00404B35"/>
    <w:p w14:paraId="3D3C20AC" w14:textId="77777777" w:rsidR="00692931" w:rsidRDefault="00692931" w:rsidP="00404B35"/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92931" w14:paraId="78B5A4CB" w14:textId="77777777" w:rsidTr="0066486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1670848" w14:textId="77777777" w:rsidR="00692931" w:rsidRDefault="00692931" w:rsidP="00404B35">
            <w:pPr>
              <w:pStyle w:val="Sidhuvud"/>
              <w:rPr>
                <w:rFonts w:ascii="Arial" w:hAnsi="Arial" w:cs="Arial"/>
                <w:bCs/>
                <w:sz w:val="32"/>
              </w:rPr>
            </w:pPr>
            <w:r>
              <w:rPr>
                <w:rFonts w:ascii="Arial" w:hAnsi="Arial" w:cs="Arial"/>
                <w:sz w:val="36"/>
                <w:szCs w:val="36"/>
              </w:rPr>
              <w:t>Direkt till operation – primär höft/knäledsplastik</w:t>
            </w:r>
          </w:p>
        </w:tc>
      </w:tr>
    </w:tbl>
    <w:p w14:paraId="6B7FFC80" w14:textId="77777777" w:rsidR="00692931" w:rsidRDefault="00692931" w:rsidP="00D37BB6">
      <w:pPr>
        <w:pStyle w:val="Rubrik2"/>
      </w:pPr>
      <w:r>
        <w:t xml:space="preserve">Revidering i </w:t>
      </w:r>
      <w:r w:rsidRPr="00D37BB6">
        <w:t>denna</w:t>
      </w:r>
      <w:r>
        <w:t xml:space="preserve"> version:</w:t>
      </w:r>
    </w:p>
    <w:p w14:paraId="2806A4FA" w14:textId="2AA676CC" w:rsidR="00692931" w:rsidRPr="009B5A11" w:rsidRDefault="00404B35" w:rsidP="00404B35">
      <w:r>
        <w:t>Mindre ändring</w:t>
      </w:r>
    </w:p>
    <w:p w14:paraId="21F3C2A5" w14:textId="77777777" w:rsidR="00692931" w:rsidRDefault="00692931" w:rsidP="00D37BB6">
      <w:pPr>
        <w:pStyle w:val="Rubrik2"/>
      </w:pPr>
      <w:r>
        <w:t>Bakgrund</w:t>
      </w:r>
    </w:p>
    <w:p w14:paraId="1F7EF3C8" w14:textId="77777777" w:rsidR="00692931" w:rsidRPr="00A54F61" w:rsidRDefault="00692931" w:rsidP="00404B35">
      <w:r w:rsidRPr="00A54F61">
        <w:t xml:space="preserve">Det finns tre </w:t>
      </w:r>
      <w:r w:rsidRPr="005B6E26">
        <w:t>olika vårdformer</w:t>
      </w:r>
      <w:r w:rsidRPr="00A54F61">
        <w:t xml:space="preserve"> för patienter som ska genomgå primär höft- eller knäledsplastik: </w:t>
      </w:r>
    </w:p>
    <w:p w14:paraId="645B1034" w14:textId="77777777" w:rsidR="00692931" w:rsidRPr="00A54F61" w:rsidRDefault="00692931" w:rsidP="00404B35">
      <w:pPr>
        <w:numPr>
          <w:ilvl w:val="0"/>
          <w:numId w:val="20"/>
        </w:numPr>
        <w:spacing w:after="0" w:line="240" w:lineRule="auto"/>
        <w:ind w:left="1418" w:right="0"/>
      </w:pPr>
      <w:r w:rsidRPr="00A54F61">
        <w:rPr>
          <w:b/>
          <w:i/>
        </w:rPr>
        <w:t>Sluten vård</w:t>
      </w:r>
      <w:r w:rsidRPr="00A54F61">
        <w:t xml:space="preserve"> – patienten kommer till avd. 4 dagen före operation</w:t>
      </w:r>
    </w:p>
    <w:p w14:paraId="14897ED9" w14:textId="77777777" w:rsidR="00692931" w:rsidRPr="002461E8" w:rsidRDefault="00692931" w:rsidP="00404B35">
      <w:pPr>
        <w:numPr>
          <w:ilvl w:val="0"/>
          <w:numId w:val="20"/>
        </w:numPr>
        <w:spacing w:after="0" w:line="240" w:lineRule="auto"/>
        <w:ind w:left="1418" w:right="0"/>
        <w:rPr>
          <w:b/>
          <w:i/>
        </w:rPr>
      </w:pPr>
      <w:r w:rsidRPr="000D06A7">
        <w:rPr>
          <w:b/>
          <w:i/>
        </w:rPr>
        <w:t>Direkt till operation</w:t>
      </w:r>
      <w:r w:rsidRPr="000D06A7">
        <w:t xml:space="preserve"> – kommer till Dagkirurgin på operationsdagens morgon/förmiddag. </w:t>
      </w:r>
    </w:p>
    <w:p w14:paraId="79D40A25" w14:textId="77777777" w:rsidR="00692931" w:rsidRPr="00A54F61" w:rsidRDefault="00692931" w:rsidP="00404B35">
      <w:pPr>
        <w:ind w:left="1418"/>
      </w:pPr>
      <w:r w:rsidRPr="00A54F61">
        <w:t>Samtliga vårdas postoperativt på avd. 4</w:t>
      </w:r>
      <w:r>
        <w:t xml:space="preserve">. </w:t>
      </w:r>
    </w:p>
    <w:p w14:paraId="569619F0" w14:textId="77777777" w:rsidR="00692931" w:rsidRPr="00A54F61" w:rsidRDefault="00692931" w:rsidP="00404B35">
      <w:r w:rsidRPr="00A54F61">
        <w:t xml:space="preserve">Detta dokument beskriver </w:t>
      </w:r>
      <w:r w:rsidRPr="005B6E26">
        <w:t xml:space="preserve">endast vårdformen </w:t>
      </w:r>
      <w:r w:rsidRPr="005B6E26">
        <w:rPr>
          <w:b/>
          <w:i/>
        </w:rPr>
        <w:t>Direkt till</w:t>
      </w:r>
      <w:r w:rsidRPr="00A54F61">
        <w:rPr>
          <w:b/>
          <w:i/>
        </w:rPr>
        <w:t xml:space="preserve"> operation</w:t>
      </w:r>
      <w:r w:rsidRPr="00A54F61">
        <w:t xml:space="preserve">. </w:t>
      </w:r>
    </w:p>
    <w:p w14:paraId="576DE6A0" w14:textId="77777777" w:rsidR="00692931" w:rsidRDefault="00692931" w:rsidP="00D37BB6">
      <w:pPr>
        <w:pStyle w:val="Rubrik2"/>
      </w:pPr>
      <w:r>
        <w:t>Syfte</w:t>
      </w:r>
    </w:p>
    <w:p w14:paraId="2E356B2E" w14:textId="77777777" w:rsidR="00692931" w:rsidRPr="00A54F61" w:rsidRDefault="00692931" w:rsidP="00404B35">
      <w:r w:rsidRPr="00A54F61">
        <w:t xml:space="preserve">Att skapa ett dokumentstöd för omhändertagande av patient som kommer </w:t>
      </w:r>
      <w:r w:rsidRPr="00A54F61">
        <w:rPr>
          <w:b/>
          <w:i/>
        </w:rPr>
        <w:t>Direkt till operation</w:t>
      </w:r>
      <w:r w:rsidRPr="00A54F61">
        <w:t xml:space="preserve"> och ska genomgå primär höft-eller knäledsplastik</w:t>
      </w:r>
      <w:r>
        <w:t>.</w:t>
      </w:r>
      <w:r w:rsidRPr="00A54F61">
        <w:t xml:space="preserve"> </w:t>
      </w:r>
    </w:p>
    <w:p w14:paraId="525DA27F" w14:textId="77777777" w:rsidR="00692931" w:rsidRDefault="00692931" w:rsidP="00D37BB6">
      <w:pPr>
        <w:pStyle w:val="Rubrik2"/>
      </w:pPr>
      <w:r>
        <w:t>Vilka berörs</w:t>
      </w:r>
    </w:p>
    <w:p w14:paraId="6D2FB35B" w14:textId="77777777" w:rsidR="00692931" w:rsidRPr="00A54F61" w:rsidRDefault="00692931" w:rsidP="00404B35">
      <w:pPr>
        <w:tabs>
          <w:tab w:val="right" w:pos="7370"/>
        </w:tabs>
      </w:pPr>
      <w:r w:rsidRPr="00A54F61">
        <w:t>Personal på Ortopedkliniken och Operations</w:t>
      </w:r>
      <w:r>
        <w:t xml:space="preserve">/UVA </w:t>
      </w:r>
      <w:r w:rsidRPr="00A54F61">
        <w:t>avdelningen i Uddevalla, NU-sjukvården.</w:t>
      </w:r>
      <w:r w:rsidRPr="00A54F61">
        <w:tab/>
      </w:r>
    </w:p>
    <w:p w14:paraId="5A00A65D" w14:textId="77777777" w:rsidR="00692931" w:rsidRDefault="00692931" w:rsidP="00D37BB6">
      <w:pPr>
        <w:pStyle w:val="Rubrik3"/>
      </w:pPr>
      <w:r>
        <w:t>Operationsplanering</w:t>
      </w:r>
    </w:p>
    <w:p w14:paraId="65FB24CF" w14:textId="77777777" w:rsidR="00692931" w:rsidRDefault="00692931" w:rsidP="00404B35">
      <w:r>
        <w:t xml:space="preserve">Samtliga patienter kallas Direkt till Operation. </w:t>
      </w:r>
      <w:r w:rsidRPr="00A74F69">
        <w:t> Beslut om eventuellt ändring i plan görs av inskrivningssjuksköterskan vid inskrivningsbesöket som då ändrar</w:t>
      </w:r>
      <w:r>
        <w:t xml:space="preserve"> planeringen</w:t>
      </w:r>
      <w:r w:rsidRPr="00A74F69">
        <w:t xml:space="preserve"> i Orbit.</w:t>
      </w:r>
    </w:p>
    <w:p w14:paraId="6EC01008" w14:textId="77777777" w:rsidR="00692931" w:rsidRPr="00A54F61" w:rsidRDefault="00692931" w:rsidP="00404B35"/>
    <w:p w14:paraId="59340641" w14:textId="77777777" w:rsidR="00692931" w:rsidRDefault="00692931" w:rsidP="00D37BB6">
      <w:pPr>
        <w:pStyle w:val="Rubrik3"/>
      </w:pPr>
      <w:r w:rsidRPr="0081600C">
        <w:t xml:space="preserve">Preoperativ information </w:t>
      </w:r>
    </w:p>
    <w:p w14:paraId="3BE0D57D" w14:textId="77777777" w:rsidR="00692931" w:rsidRPr="00A54F61" w:rsidRDefault="00692931" w:rsidP="00404B35">
      <w:r w:rsidRPr="00A54F61">
        <w:t xml:space="preserve">Förmedlas </w:t>
      </w:r>
      <w:r w:rsidRPr="00A54F61">
        <w:rPr>
          <w:b/>
        </w:rPr>
        <w:t>muntligt</w:t>
      </w:r>
      <w:r w:rsidRPr="00A54F61">
        <w:t xml:space="preserve"> och </w:t>
      </w:r>
      <w:r w:rsidRPr="00A54F61">
        <w:rPr>
          <w:b/>
        </w:rPr>
        <w:t>skriftligt</w:t>
      </w:r>
      <w:r w:rsidRPr="00A54F61">
        <w:t xml:space="preserve"> vid samtalet </w:t>
      </w:r>
      <w:r>
        <w:t xml:space="preserve">mellan inskrivnings-sjuksköterska och patient </w:t>
      </w:r>
      <w:r w:rsidRPr="00A54F61">
        <w:t>på inskrivningsbesöket inför operation.</w:t>
      </w:r>
    </w:p>
    <w:p w14:paraId="3B6AE923" w14:textId="77777777" w:rsidR="00692931" w:rsidRPr="00060A3E" w:rsidRDefault="00692931" w:rsidP="00D37BB6">
      <w:pPr>
        <w:numPr>
          <w:ilvl w:val="0"/>
          <w:numId w:val="22"/>
        </w:numPr>
        <w:spacing w:after="0" w:line="240" w:lineRule="auto"/>
        <w:ind w:left="1418" w:right="0"/>
      </w:pPr>
      <w:r w:rsidRPr="00A54F61">
        <w:t xml:space="preserve">Patienten får </w:t>
      </w:r>
      <w:r>
        <w:t xml:space="preserve">med sig </w:t>
      </w:r>
      <w:r w:rsidRPr="00A54F61">
        <w:t xml:space="preserve">en remiss för bastest och uppmanas att 2-3 dagar före operationsdagen uppsöka vårdcentral eller sjukhus för att ta provet. </w:t>
      </w:r>
      <w:r w:rsidRPr="00060A3E">
        <w:t xml:space="preserve">Provtagningsdatum anges på remissen. </w:t>
      </w:r>
    </w:p>
    <w:p w14:paraId="0F7EBD8F" w14:textId="77777777" w:rsidR="00692931" w:rsidRDefault="00692931" w:rsidP="00D37BB6">
      <w:pPr>
        <w:ind w:left="1418"/>
        <w:rPr>
          <w:i/>
        </w:rPr>
      </w:pPr>
      <w:r w:rsidRPr="00A54F61">
        <w:rPr>
          <w:i/>
        </w:rPr>
        <w:t>OBS! Sär</w:t>
      </w:r>
      <w:r>
        <w:rPr>
          <w:i/>
        </w:rPr>
        <w:t xml:space="preserve">skild planering vid storhelger </w:t>
      </w:r>
      <w:r w:rsidRPr="00C05B3F">
        <w:rPr>
          <w:i/>
        </w:rPr>
        <w:t>och efter sommar och julstängningar!</w:t>
      </w:r>
      <w:r>
        <w:rPr>
          <w:i/>
        </w:rPr>
        <w:t xml:space="preserve"> </w:t>
      </w:r>
    </w:p>
    <w:p w14:paraId="453B375E" w14:textId="77777777" w:rsidR="00692931" w:rsidRPr="00347BA0" w:rsidRDefault="00692931" w:rsidP="00D37BB6">
      <w:pPr>
        <w:numPr>
          <w:ilvl w:val="0"/>
          <w:numId w:val="21"/>
        </w:numPr>
        <w:spacing w:after="0" w:line="240" w:lineRule="auto"/>
        <w:ind w:left="1418" w:right="0"/>
      </w:pPr>
      <w:r w:rsidRPr="00347BA0">
        <w:t xml:space="preserve">Patienten får besked om vilka läkemedel som </w:t>
      </w:r>
      <w:r w:rsidRPr="00347BA0">
        <w:rPr>
          <w:b/>
          <w:bCs/>
        </w:rPr>
        <w:t>inte</w:t>
      </w:r>
      <w:r w:rsidRPr="00347BA0">
        <w:t xml:space="preserve"> ska intas och som </w:t>
      </w:r>
      <w:r w:rsidRPr="00347BA0">
        <w:rPr>
          <w:b/>
          <w:bCs/>
        </w:rPr>
        <w:t xml:space="preserve">ska </w:t>
      </w:r>
      <w:r w:rsidRPr="00347BA0">
        <w:t xml:space="preserve">intas på operationsdagens morgon: paracetamol (från premedicineringen) och ev. morgonmedicin som är ordinerad i anestesianteckningen. </w:t>
      </w:r>
    </w:p>
    <w:p w14:paraId="0BC7DF61" w14:textId="77777777" w:rsidR="00692931" w:rsidRDefault="00692931" w:rsidP="00D37BB6">
      <w:pPr>
        <w:numPr>
          <w:ilvl w:val="0"/>
          <w:numId w:val="21"/>
        </w:numPr>
        <w:spacing w:after="0" w:line="240" w:lineRule="auto"/>
        <w:ind w:left="1418" w:right="0"/>
      </w:pPr>
      <w:r w:rsidRPr="00A54F61">
        <w:t>Patienten får besked om att infinna sig på D</w:t>
      </w:r>
      <w:r>
        <w:t>agkirurgin</w:t>
      </w:r>
      <w:r w:rsidRPr="00637105">
        <w:t xml:space="preserve"> </w:t>
      </w:r>
      <w:r w:rsidRPr="00637105">
        <w:rPr>
          <w:b/>
        </w:rPr>
        <w:t>07.</w:t>
      </w:r>
      <w:r>
        <w:rPr>
          <w:b/>
        </w:rPr>
        <w:t>00, 08:00 eller 10:00</w:t>
      </w:r>
      <w:r w:rsidRPr="00637105">
        <w:t xml:space="preserve"> operationsdagens morgon. De preoperativa helkroppstvätt</w:t>
      </w:r>
      <w:r>
        <w:t>arna</w:t>
      </w:r>
      <w:r w:rsidRPr="00637105">
        <w:t xml:space="preserve"> med desinficerande tvål ska ske </w:t>
      </w:r>
      <w:r w:rsidRPr="00637105">
        <w:rPr>
          <w:i/>
        </w:rPr>
        <w:t>före ankomst</w:t>
      </w:r>
      <w:r w:rsidRPr="00637105">
        <w:t xml:space="preserve"> till sjukhuset. </w:t>
      </w:r>
    </w:p>
    <w:p w14:paraId="0DD131A2" w14:textId="77777777" w:rsidR="00692931" w:rsidRDefault="00692931" w:rsidP="00404B35"/>
    <w:p w14:paraId="2D69B978" w14:textId="77777777" w:rsidR="00692931" w:rsidRPr="00D37BB6" w:rsidRDefault="00692931" w:rsidP="00D37BB6">
      <w:pPr>
        <w:pStyle w:val="Rubrik3"/>
      </w:pPr>
      <w:r w:rsidRPr="00D37BB6">
        <w:t>Kontroll av blodgruppering och BAS-test</w:t>
      </w:r>
    </w:p>
    <w:p w14:paraId="4BFCEB1D" w14:textId="77777777" w:rsidR="00692931" w:rsidRPr="00637105" w:rsidRDefault="00692931" w:rsidP="00D37BB6">
      <w:pPr>
        <w:numPr>
          <w:ilvl w:val="0"/>
          <w:numId w:val="25"/>
        </w:numPr>
        <w:spacing w:after="0" w:line="240" w:lineRule="auto"/>
        <w:ind w:left="1418" w:right="0"/>
      </w:pPr>
      <w:r>
        <w:rPr>
          <w:bCs/>
        </w:rPr>
        <w:t>G</w:t>
      </w:r>
      <w:r w:rsidRPr="00EA03B6">
        <w:rPr>
          <w:bCs/>
        </w:rPr>
        <w:t>örs av inskrivning</w:t>
      </w:r>
      <w:r>
        <w:rPr>
          <w:bCs/>
        </w:rPr>
        <w:t>s</w:t>
      </w:r>
      <w:r w:rsidRPr="00EA03B6">
        <w:rPr>
          <w:bCs/>
        </w:rPr>
        <w:t>sköterskan dagligen inför nästa dags operation måndag till torsdag. Blodgruppering och BAS-test inför måndagens operationer görs</w:t>
      </w:r>
      <w:r>
        <w:rPr>
          <w:bCs/>
        </w:rPr>
        <w:t xml:space="preserve"> söndag</w:t>
      </w:r>
      <w:r w:rsidRPr="00EA03B6">
        <w:rPr>
          <w:bCs/>
        </w:rPr>
        <w:t xml:space="preserve"> av avdelning 4:as kvällssjuksköterska.</w:t>
      </w:r>
    </w:p>
    <w:p w14:paraId="40D48C0E" w14:textId="77777777" w:rsidR="00692931" w:rsidRPr="00D37BB6" w:rsidRDefault="00692931" w:rsidP="00D37BB6">
      <w:pPr>
        <w:pStyle w:val="Rubrik3"/>
      </w:pPr>
    </w:p>
    <w:p w14:paraId="350DCABB" w14:textId="77777777" w:rsidR="00692931" w:rsidRPr="00D37BB6" w:rsidRDefault="00692931" w:rsidP="00D37BB6">
      <w:pPr>
        <w:pStyle w:val="Rubrik3"/>
      </w:pPr>
      <w:r w:rsidRPr="00D37BB6">
        <w:t xml:space="preserve">ID-band och pappersjournal </w:t>
      </w:r>
    </w:p>
    <w:p w14:paraId="6D273302" w14:textId="77777777" w:rsidR="00692931" w:rsidRPr="00EA03B6" w:rsidRDefault="00692931" w:rsidP="00D37BB6">
      <w:pPr>
        <w:numPr>
          <w:ilvl w:val="0"/>
          <w:numId w:val="23"/>
        </w:numPr>
        <w:spacing w:after="0" w:line="240" w:lineRule="auto"/>
        <w:ind w:left="1418" w:right="0"/>
        <w:rPr>
          <w:rFonts w:ascii="Arial" w:hAnsi="Arial" w:cs="Arial"/>
          <w:b/>
        </w:rPr>
      </w:pPr>
      <w:r w:rsidRPr="00A54F61">
        <w:t xml:space="preserve">Lämnas av inskrivningssköterskan </w:t>
      </w:r>
      <w:r>
        <w:t>från</w:t>
      </w:r>
      <w:r w:rsidRPr="00A54F61">
        <w:t xml:space="preserve"> avd. 4 </w:t>
      </w:r>
      <w:r>
        <w:t>på UVA Dagkirurgen,</w:t>
      </w:r>
      <w:r w:rsidRPr="00A54F61">
        <w:t xml:space="preserve"> </w:t>
      </w:r>
      <w:r>
        <w:t xml:space="preserve">senast kl 13.00 dagen före op. </w:t>
      </w:r>
      <w:r w:rsidRPr="00A54F61">
        <w:t xml:space="preserve">Märks med operationsdatum. </w:t>
      </w:r>
    </w:p>
    <w:p w14:paraId="13DCD415" w14:textId="77777777" w:rsidR="00692931" w:rsidRPr="0085792D" w:rsidRDefault="00692931" w:rsidP="00D37BB6">
      <w:pPr>
        <w:ind w:left="1418"/>
        <w:rPr>
          <w:rFonts w:ascii="Arial" w:hAnsi="Arial" w:cs="Arial"/>
          <w:b/>
        </w:rPr>
      </w:pPr>
    </w:p>
    <w:p w14:paraId="19C0E2F4" w14:textId="77777777" w:rsidR="00692931" w:rsidRPr="00D37BB6" w:rsidRDefault="00692931" w:rsidP="00D37BB6">
      <w:pPr>
        <w:pStyle w:val="Rubrik3"/>
      </w:pPr>
      <w:r w:rsidRPr="00D37BB6">
        <w:t>Operationsdagens morgon</w:t>
      </w:r>
    </w:p>
    <w:p w14:paraId="17CF5C65" w14:textId="77777777" w:rsidR="00692931" w:rsidRPr="00A54F61" w:rsidRDefault="00692931" w:rsidP="00D37BB6">
      <w:pPr>
        <w:numPr>
          <w:ilvl w:val="0"/>
          <w:numId w:val="23"/>
        </w:numPr>
        <w:spacing w:after="0" w:line="240" w:lineRule="auto"/>
        <w:ind w:left="1418" w:right="0"/>
        <w:rPr>
          <w:rFonts w:ascii="Arial" w:hAnsi="Arial" w:cs="Arial"/>
          <w:b/>
        </w:rPr>
      </w:pPr>
      <w:r>
        <w:rPr>
          <w:i/>
        </w:rPr>
        <w:t>Personal från UVA Dagkirurgen</w:t>
      </w:r>
      <w:r w:rsidRPr="00FA6377">
        <w:rPr>
          <w:i/>
        </w:rPr>
        <w:t xml:space="preserve"> möter patienten på D</w:t>
      </w:r>
      <w:r>
        <w:rPr>
          <w:i/>
        </w:rPr>
        <w:t>agkirurgen</w:t>
      </w:r>
      <w:r w:rsidRPr="00A54F61">
        <w:rPr>
          <w:b/>
        </w:rPr>
        <w:t xml:space="preserve"> </w:t>
      </w:r>
      <w:r>
        <w:rPr>
          <w:b/>
        </w:rPr>
        <w:t>vid ankomst</w:t>
      </w:r>
      <w:r w:rsidRPr="00A54F61">
        <w:rPr>
          <w:b/>
        </w:rPr>
        <w:t>.</w:t>
      </w:r>
      <w:r w:rsidRPr="00A54F61">
        <w:t xml:space="preserve"> </w:t>
      </w:r>
      <w:r>
        <w:t xml:space="preserve">Personalen gör ID-kontroll samt förser patienten med ID-band. </w:t>
      </w:r>
      <w:r w:rsidRPr="00A54F61">
        <w:t xml:space="preserve">Patienten byter om till patientskjorta och sjukhusunderkläder </w:t>
      </w:r>
      <w:r w:rsidRPr="00FA6377">
        <w:t xml:space="preserve">- även höftplastikpatient har underkläder fram till förberedelserummet! </w:t>
      </w:r>
      <w:r w:rsidRPr="00A54F61">
        <w:t>Tillhörigheter</w:t>
      </w:r>
      <w:r>
        <w:t xml:space="preserve"> tas tillvara i påsar som märks med patientetikett och tas sedan till avdelning 4.</w:t>
      </w:r>
      <w:r w:rsidRPr="00A54F61">
        <w:t xml:space="preserve">  </w:t>
      </w:r>
    </w:p>
    <w:p w14:paraId="0918598C" w14:textId="77777777" w:rsidR="00692931" w:rsidRPr="00A54F61" w:rsidRDefault="00692931" w:rsidP="00D37BB6">
      <w:pPr>
        <w:ind w:left="1418"/>
      </w:pPr>
      <w:r w:rsidRPr="00FA6377">
        <w:rPr>
          <w:i/>
          <w:u w:val="single"/>
        </w:rPr>
        <w:t>Knäplastik</w:t>
      </w:r>
      <w:r w:rsidRPr="00FA6377">
        <w:t>:</w:t>
      </w:r>
      <w:r w:rsidRPr="00A54F61">
        <w:t xml:space="preserve"> uppmanas att kissa. </w:t>
      </w:r>
    </w:p>
    <w:p w14:paraId="063014F2" w14:textId="77777777" w:rsidR="00692931" w:rsidRPr="00A54F61" w:rsidRDefault="00692931" w:rsidP="00D37BB6">
      <w:pPr>
        <w:ind w:left="1418"/>
      </w:pPr>
      <w:r w:rsidRPr="00FA6377">
        <w:rPr>
          <w:i/>
          <w:u w:val="single"/>
        </w:rPr>
        <w:t>Höftplasti</w:t>
      </w:r>
      <w:r w:rsidRPr="00FA6377">
        <w:rPr>
          <w:b/>
          <w:i/>
          <w:u w:val="single"/>
        </w:rPr>
        <w:t>k</w:t>
      </w:r>
      <w:r w:rsidRPr="00A54F61">
        <w:t xml:space="preserve">: patienten kissar om han/hon upplever behov av det. </w:t>
      </w:r>
    </w:p>
    <w:p w14:paraId="7DA04D85" w14:textId="77777777" w:rsidR="00692931" w:rsidRPr="0023547B" w:rsidRDefault="00692931" w:rsidP="00D37BB6">
      <w:pPr>
        <w:ind w:left="1418"/>
        <w:rPr>
          <w:rFonts w:ascii="Arial" w:hAnsi="Arial" w:cs="Arial"/>
          <w:b/>
        </w:rPr>
      </w:pPr>
      <w:r w:rsidRPr="0023547B">
        <w:t xml:space="preserve">ID-band och pappersjournal tas med och patienten följs till sänghallen/DTO-rummet för att lägga sig på ett operationsbord/patientbrits. Patientens behov avgör om det blir promenad eller färd på rullvagn. </w:t>
      </w:r>
    </w:p>
    <w:p w14:paraId="09CADDB5" w14:textId="77777777" w:rsidR="00692931" w:rsidRPr="0023547B" w:rsidRDefault="00692931" w:rsidP="00D37BB6">
      <w:pPr>
        <w:numPr>
          <w:ilvl w:val="0"/>
          <w:numId w:val="23"/>
        </w:numPr>
        <w:spacing w:after="0" w:line="240" w:lineRule="auto"/>
        <w:ind w:left="1418" w:right="0"/>
        <w:rPr>
          <w:rFonts w:ascii="Arial" w:hAnsi="Arial" w:cs="Arial"/>
          <w:b/>
          <w:i/>
        </w:rPr>
      </w:pPr>
      <w:r w:rsidRPr="0023547B">
        <w:rPr>
          <w:i/>
        </w:rPr>
        <w:lastRenderedPageBreak/>
        <w:t>Förberedelserummet</w:t>
      </w:r>
      <w:r w:rsidRPr="0023547B">
        <w:rPr>
          <w:b/>
        </w:rPr>
        <w:t xml:space="preserve">: </w:t>
      </w:r>
      <w:r w:rsidRPr="0023547B">
        <w:t>Patienten gör själv sidomarkering på det ben som ska opereras. Därefter ges ordinerad premedicinering utöver paracetamol, som ska ha intagits före ankomst till Sjukhuset.</w:t>
      </w:r>
    </w:p>
    <w:p w14:paraId="46A81BEE" w14:textId="77777777" w:rsidR="00692931" w:rsidRPr="0023547B" w:rsidRDefault="00692931" w:rsidP="00D37BB6">
      <w:pPr>
        <w:ind w:left="1418"/>
        <w:rPr>
          <w:b/>
          <w:i/>
        </w:rPr>
      </w:pPr>
      <w:r w:rsidRPr="0023547B">
        <w:rPr>
          <w:i/>
          <w:u w:val="single"/>
        </w:rPr>
        <w:t>Knäplastik</w:t>
      </w:r>
      <w:r w:rsidRPr="0023547B">
        <w:t>:</w:t>
      </w:r>
      <w:r w:rsidRPr="0023547B">
        <w:rPr>
          <w:rFonts w:ascii="Arial" w:hAnsi="Arial" w:cs="Arial"/>
          <w:b/>
          <w:i/>
        </w:rPr>
        <w:t xml:space="preserve"> </w:t>
      </w:r>
      <w:r w:rsidRPr="0023547B">
        <w:t xml:space="preserve">Följ riktlinje </w:t>
      </w:r>
      <w:hyperlink r:id="rId12" w:history="1">
        <w:r w:rsidRPr="0023547B">
          <w:rPr>
            <w:rStyle w:val="Hyperlnk"/>
            <w:b/>
            <w:i/>
          </w:rPr>
          <w:t>Blåskontroller på AnOpIVA kliniken</w:t>
        </w:r>
      </w:hyperlink>
      <w:r w:rsidRPr="0023547B">
        <w:rPr>
          <w:b/>
          <w:i/>
        </w:rPr>
        <w:t>.</w:t>
      </w:r>
    </w:p>
    <w:p w14:paraId="3A4455A0" w14:textId="77777777" w:rsidR="00692931" w:rsidRPr="0023547B" w:rsidRDefault="00692931" w:rsidP="00D37BB6">
      <w:pPr>
        <w:ind w:left="1418"/>
      </w:pPr>
      <w:r w:rsidRPr="0023547B">
        <w:rPr>
          <w:i/>
          <w:u w:val="single"/>
        </w:rPr>
        <w:t>Höftplastik</w:t>
      </w:r>
      <w:r w:rsidRPr="0023547B">
        <w:t>:</w:t>
      </w:r>
      <w:r w:rsidRPr="0023547B">
        <w:rPr>
          <w:b/>
        </w:rPr>
        <w:t xml:space="preserve"> </w:t>
      </w:r>
      <w:r w:rsidRPr="0023547B">
        <w:t xml:space="preserve">KAD sätts </w:t>
      </w:r>
      <w:r w:rsidRPr="0023547B">
        <w:rPr>
          <w:i/>
        </w:rPr>
        <w:t>före</w:t>
      </w:r>
      <w:r w:rsidRPr="0023547B">
        <w:t xml:space="preserve"> det att patienten lägger sig på sidan inför ryggbedövning. Överväg sedering. Vid generell anestesi kan KAD sättas efter inledning av anestesi. </w:t>
      </w:r>
    </w:p>
    <w:p w14:paraId="6A959EA2" w14:textId="77777777" w:rsidR="00692931" w:rsidRPr="0023547B" w:rsidRDefault="00692931" w:rsidP="00D37BB6">
      <w:pPr>
        <w:ind w:left="1418"/>
      </w:pPr>
      <w:r w:rsidRPr="0023547B">
        <w:t xml:space="preserve">F ö sedvanliga förberedelser. </w:t>
      </w:r>
    </w:p>
    <w:p w14:paraId="08F39FF2" w14:textId="77777777" w:rsidR="00692931" w:rsidRPr="000F5D70" w:rsidRDefault="00692931" w:rsidP="00D37BB6">
      <w:pPr>
        <w:numPr>
          <w:ilvl w:val="0"/>
          <w:numId w:val="23"/>
        </w:numPr>
        <w:spacing w:after="0" w:line="240" w:lineRule="auto"/>
        <w:ind w:left="1418" w:right="0"/>
        <w:rPr>
          <w:rFonts w:ascii="Arial" w:hAnsi="Arial" w:cs="Arial"/>
          <w:i/>
        </w:rPr>
      </w:pPr>
      <w:r>
        <w:t>Preoperativt d</w:t>
      </w:r>
      <w:r w:rsidRPr="00A54F61">
        <w:t>okumentation sker i</w:t>
      </w:r>
      <w:r>
        <w:t xml:space="preserve"> </w:t>
      </w:r>
      <w:r>
        <w:rPr>
          <w:i/>
          <w:iCs/>
        </w:rPr>
        <w:t>Förb. Operation</w:t>
      </w:r>
      <w:r w:rsidRPr="000D06A7">
        <w:t xml:space="preserve"> eller</w:t>
      </w:r>
      <w:r w:rsidRPr="00A54F61">
        <w:t xml:space="preserve"> </w:t>
      </w:r>
      <w:r w:rsidRPr="00637105">
        <w:rPr>
          <w:i/>
        </w:rPr>
        <w:t>AnSSK samtal</w:t>
      </w:r>
      <w:r w:rsidRPr="00A54F61">
        <w:t xml:space="preserve"> </w:t>
      </w:r>
      <w:r w:rsidRPr="005B6E26">
        <w:t xml:space="preserve">och </w:t>
      </w:r>
      <w:r w:rsidRPr="00637105">
        <w:rPr>
          <w:i/>
        </w:rPr>
        <w:t>Före inledning av anestesi</w:t>
      </w:r>
    </w:p>
    <w:p w14:paraId="054BBA65" w14:textId="77777777" w:rsidR="00692931" w:rsidRPr="000F5D70" w:rsidRDefault="00692931" w:rsidP="00D37BB6">
      <w:pPr>
        <w:ind w:left="1418"/>
        <w:rPr>
          <w:rFonts w:ascii="Arial" w:hAnsi="Arial" w:cs="Arial"/>
          <w:i/>
        </w:rPr>
      </w:pPr>
    </w:p>
    <w:p w14:paraId="453A6000" w14:textId="77777777" w:rsidR="00692931" w:rsidRPr="00A54F61" w:rsidRDefault="00692931" w:rsidP="00D37BB6">
      <w:pPr>
        <w:numPr>
          <w:ilvl w:val="0"/>
          <w:numId w:val="24"/>
        </w:numPr>
        <w:spacing w:after="0" w:line="240" w:lineRule="auto"/>
        <w:ind w:left="1418" w:right="0"/>
        <w:rPr>
          <w:rFonts w:ascii="Arial" w:hAnsi="Arial" w:cs="Arial"/>
          <w:b/>
          <w:i/>
        </w:rPr>
      </w:pPr>
      <w:r w:rsidRPr="00A54F61">
        <w:t xml:space="preserve">Avd. 4 lämnar säng på sänghallen senast </w:t>
      </w:r>
      <w:r w:rsidRPr="0091006F">
        <w:rPr>
          <w:b/>
        </w:rPr>
        <w:t>09.30.</w:t>
      </w:r>
      <w:r w:rsidRPr="00A54F61">
        <w:t xml:space="preserve"> </w:t>
      </w:r>
    </w:p>
    <w:p w14:paraId="6B81B963" w14:textId="77777777" w:rsidR="00692931" w:rsidRPr="00637105" w:rsidRDefault="00692931" w:rsidP="00404B35">
      <w:pPr>
        <w:rPr>
          <w:rFonts w:ascii="Arial" w:hAnsi="Arial" w:cs="Arial"/>
          <w:i/>
        </w:rPr>
      </w:pPr>
    </w:p>
    <w:p w14:paraId="49A5B657" w14:textId="77777777" w:rsidR="00692931" w:rsidRPr="00D37BB6" w:rsidRDefault="00692931" w:rsidP="00D37BB6">
      <w:pPr>
        <w:pStyle w:val="Rubrik3"/>
      </w:pPr>
      <w:r w:rsidRPr="00D37BB6">
        <w:t>Trombosprofylax</w:t>
      </w:r>
    </w:p>
    <w:p w14:paraId="7550F394" w14:textId="77777777" w:rsidR="00692931" w:rsidRPr="00A54F61" w:rsidRDefault="00692931" w:rsidP="00404B35">
      <w:pPr>
        <w:rPr>
          <w:b/>
          <w:i/>
        </w:rPr>
      </w:pPr>
      <w:r w:rsidRPr="00A54F61">
        <w:t xml:space="preserve">Påbörjas postoperativt enligt </w:t>
      </w:r>
      <w:hyperlink r:id="rId13" w:history="1">
        <w:r w:rsidRPr="0052343B">
          <w:rPr>
            <w:rStyle w:val="Hyperlnk"/>
            <w:b/>
            <w:i/>
          </w:rPr>
          <w:t>PM för trombosprofylax vid Ortopedkliniken, NU-sjukvården</w:t>
        </w:r>
      </w:hyperlink>
      <w:r w:rsidRPr="0052343B">
        <w:rPr>
          <w:b/>
          <w:i/>
        </w:rPr>
        <w:t>.</w:t>
      </w:r>
    </w:p>
    <w:p w14:paraId="3D9D7C03" w14:textId="77777777" w:rsidR="00692931" w:rsidRPr="009B5A11" w:rsidRDefault="00692931" w:rsidP="00404B35"/>
    <w:p w14:paraId="76B9F95B" w14:textId="24513497" w:rsidR="00536A5A" w:rsidRPr="00692931" w:rsidRDefault="00536A5A" w:rsidP="00404B35"/>
    <w:sectPr w:rsidR="00536A5A" w:rsidRPr="00692931" w:rsidSect="00F7111C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B8745" w14:textId="77777777" w:rsidR="00DA4A36" w:rsidRDefault="00DA4A36">
      <w:r>
        <w:separator/>
      </w:r>
    </w:p>
  </w:endnote>
  <w:endnote w:type="continuationSeparator" w:id="0">
    <w:p w14:paraId="2005F052" w14:textId="77777777" w:rsidR="00DA4A36" w:rsidRDefault="00DA4A36">
      <w:r>
        <w:continuationSeparator/>
      </w:r>
    </w:p>
  </w:endnote>
  <w:endnote w:type="continuationNotice" w:id="1">
    <w:p w14:paraId="411C29A8" w14:textId="77777777" w:rsidR="00DA4A36" w:rsidRDefault="00DA4A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05450" w14:textId="77777777" w:rsidR="00DA4A36" w:rsidRDefault="00DA4A36"/>
  </w:footnote>
  <w:footnote w:type="continuationSeparator" w:id="0">
    <w:p w14:paraId="5CEBBAF0" w14:textId="77777777" w:rsidR="00DA4A36" w:rsidRDefault="00DA4A36">
      <w:r>
        <w:continuationSeparator/>
      </w:r>
    </w:p>
  </w:footnote>
  <w:footnote w:type="continuationNotice" w:id="1">
    <w:p w14:paraId="7E76125E" w14:textId="77777777" w:rsidR="00DA4A36" w:rsidRDefault="00DA4A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9D60EC"/>
    <w:multiLevelType w:val="hybridMultilevel"/>
    <w:tmpl w:val="F316399A"/>
    <w:lvl w:ilvl="0" w:tplc="D2D4C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6837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2243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43C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EB3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DE6A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AC0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26E1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689D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CB21ABA"/>
    <w:multiLevelType w:val="hybridMultilevel"/>
    <w:tmpl w:val="1A5205BC"/>
    <w:lvl w:ilvl="0" w:tplc="5F140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44D8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72F8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165C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365B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202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000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A8A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484B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9DD3BF5"/>
    <w:multiLevelType w:val="hybridMultilevel"/>
    <w:tmpl w:val="D21892E0"/>
    <w:lvl w:ilvl="0" w:tplc="4FD89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36D3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DAF1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D6AF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04D8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3809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14DE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14B6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F694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51144"/>
    <w:multiLevelType w:val="hybridMultilevel"/>
    <w:tmpl w:val="1516437C"/>
    <w:lvl w:ilvl="0" w:tplc="932A4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66CB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ECBE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B49C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227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921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0A38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CC4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60E0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66C63"/>
    <w:multiLevelType w:val="hybridMultilevel"/>
    <w:tmpl w:val="E7789964"/>
    <w:lvl w:ilvl="0" w:tplc="49466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CA76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7C81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9E48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A6BC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03F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30E5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4210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6802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19166A"/>
    <w:multiLevelType w:val="hybridMultilevel"/>
    <w:tmpl w:val="26500DF6"/>
    <w:lvl w:ilvl="0" w:tplc="FDF2F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1820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B409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74D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D08C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E806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5C56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96C7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A826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83892817">
    <w:abstractNumId w:val="23"/>
  </w:num>
  <w:num w:numId="2" w16cid:durableId="30498692">
    <w:abstractNumId w:val="20"/>
  </w:num>
  <w:num w:numId="3" w16cid:durableId="1791507026">
    <w:abstractNumId w:val="0"/>
  </w:num>
  <w:num w:numId="4" w16cid:durableId="2133355443">
    <w:abstractNumId w:val="8"/>
  </w:num>
  <w:num w:numId="5" w16cid:durableId="991106667">
    <w:abstractNumId w:val="21"/>
  </w:num>
  <w:num w:numId="6" w16cid:durableId="243999235">
    <w:abstractNumId w:val="2"/>
  </w:num>
  <w:num w:numId="7" w16cid:durableId="792097863">
    <w:abstractNumId w:val="15"/>
  </w:num>
  <w:num w:numId="8" w16cid:durableId="731081754">
    <w:abstractNumId w:val="12"/>
  </w:num>
  <w:num w:numId="9" w16cid:durableId="1876429902">
    <w:abstractNumId w:val="1"/>
  </w:num>
  <w:num w:numId="10" w16cid:durableId="525140328">
    <w:abstractNumId w:val="1"/>
  </w:num>
  <w:num w:numId="11" w16cid:durableId="406152806">
    <w:abstractNumId w:val="3"/>
  </w:num>
  <w:num w:numId="12" w16cid:durableId="374163061">
    <w:abstractNumId w:val="5"/>
  </w:num>
  <w:num w:numId="13" w16cid:durableId="1464616270">
    <w:abstractNumId w:val="18"/>
  </w:num>
  <w:num w:numId="14" w16cid:durableId="265815765">
    <w:abstractNumId w:val="13"/>
  </w:num>
  <w:num w:numId="15" w16cid:durableId="1536499495">
    <w:abstractNumId w:val="9"/>
  </w:num>
  <w:num w:numId="16" w16cid:durableId="1404255442">
    <w:abstractNumId w:val="17"/>
  </w:num>
  <w:num w:numId="17" w16cid:durableId="1912887613">
    <w:abstractNumId w:val="6"/>
  </w:num>
  <w:num w:numId="18" w16cid:durableId="344746324">
    <w:abstractNumId w:val="14"/>
  </w:num>
  <w:num w:numId="19" w16cid:durableId="1019239399">
    <w:abstractNumId w:val="22"/>
  </w:num>
  <w:num w:numId="20" w16cid:durableId="1860509874">
    <w:abstractNumId w:val="11"/>
  </w:num>
  <w:num w:numId="21" w16cid:durableId="8917228">
    <w:abstractNumId w:val="16"/>
  </w:num>
  <w:num w:numId="22" w16cid:durableId="1345862666">
    <w:abstractNumId w:val="4"/>
  </w:num>
  <w:num w:numId="23" w16cid:durableId="2095976641">
    <w:abstractNumId w:val="19"/>
  </w:num>
  <w:num w:numId="24" w16cid:durableId="22218979">
    <w:abstractNumId w:val="7"/>
  </w:num>
  <w:num w:numId="25" w16cid:durableId="7534742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4B35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2931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4054"/>
    <w:rsid w:val="00D074DB"/>
    <w:rsid w:val="00D139CF"/>
    <w:rsid w:val="00D37BB6"/>
    <w:rsid w:val="00D37E7F"/>
    <w:rsid w:val="00D47AD7"/>
    <w:rsid w:val="00D51529"/>
    <w:rsid w:val="00D85218"/>
    <w:rsid w:val="00D915B1"/>
    <w:rsid w:val="00DA299D"/>
    <w:rsid w:val="00DA4A36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111C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alfresco.vgregion.se/alfresco/service/vgr/storage/node/content/16915/Trombosprofylax.pdf?a=false&amp;guest=true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alfresco.vgregion.se/alfresco/service/vgr/storage/node/content/14918/Bl%c3%a5skontroller%20p%c3%a5%20AnOpIVA%20kliniken.pdf?a=false&amp;guest=true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3</Pages>
  <Words>610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3836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Direkt till operation – primär höft, knäledsplastik</dc:title>
  <dc:subject/>
  <dc:creator>patrik.jens.johansson@vgregion.se</dc:creator>
  <keywords/>
  <lastModifiedBy>Carina Turesson Roos</lastModifiedBy>
  <revision>6</revision>
  <lastPrinted>2016-03-31T10:56:00.0000000Z</lastPrinted>
  <dcterms:created xsi:type="dcterms:W3CDTF">2022-05-23T03:32:00.0000000Z</dcterms:created>
  <dcterms:modified xsi:type="dcterms:W3CDTF">2024-03-14T09:03:00.0000000Z</dcterms:modified>
</coreProperties>
</file>