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A844E" w14:textId="77777777" w:rsidR="00D978CB" w:rsidRDefault="00D978CB" w:rsidP="00D978CB"/>
    <w:p w14:paraId="1C2251F8" w14:textId="77777777" w:rsidR="00D978CB" w:rsidRDefault="00D978CB" w:rsidP="00D978CB"/>
    <w:p w14:paraId="6BAF6252" w14:textId="77777777" w:rsidR="00D978CB" w:rsidRDefault="00D978CB" w:rsidP="00D978CB"/>
    <w:p w14:paraId="425BCBB7" w14:textId="77777777" w:rsidR="00D978CB" w:rsidRDefault="00D978CB" w:rsidP="00D978CB"/>
    <w:p w14:paraId="56A302EC" w14:textId="77777777" w:rsidR="00D978CB" w:rsidRDefault="00D978CB" w:rsidP="00D978CB"/>
    <w:p w14:paraId="46B3F099" w14:textId="77777777" w:rsidR="00D978CB" w:rsidRDefault="00D978CB" w:rsidP="00D978CB"/>
    <w:p w14:paraId="002207C2" w14:textId="77777777" w:rsidR="00D978CB" w:rsidRDefault="00D978CB" w:rsidP="00D978CB"/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D978CB" w14:paraId="21B4B8D7" w14:textId="77777777" w:rsidTr="004628E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4905FB7" w14:textId="77777777" w:rsidR="00D978CB" w:rsidRDefault="00D978CB" w:rsidP="004628EE">
            <w:pPr>
              <w:pStyle w:val="Rubrik1"/>
              <w:rPr>
                <w:sz w:val="32"/>
              </w:rPr>
            </w:pPr>
            <w:r>
              <w:t>Desinfektion vid blockader</w:t>
            </w:r>
          </w:p>
        </w:tc>
      </w:tr>
    </w:tbl>
    <w:p w14:paraId="2D23CB4D" w14:textId="77777777" w:rsidR="00D978CB" w:rsidRDefault="00D978CB" w:rsidP="00D978CB">
      <w:pPr>
        <w:pStyle w:val="Rubrik1"/>
      </w:pPr>
    </w:p>
    <w:p w14:paraId="513B0F7B" w14:textId="77777777" w:rsidR="00D978CB" w:rsidRDefault="00D978CB" w:rsidP="00D978CB">
      <w:pPr>
        <w:pStyle w:val="Rubrik2"/>
      </w:pPr>
      <w:r>
        <w:t>Revidering i denna version:</w:t>
      </w:r>
    </w:p>
    <w:p w14:paraId="61CDB899" w14:textId="77777777" w:rsidR="00D978CB" w:rsidRPr="00BD0D08" w:rsidRDefault="00D978CB" w:rsidP="00D978CB">
      <w:r>
        <w:t>Revidering under rubrik: Metod, Referenser</w:t>
      </w:r>
    </w:p>
    <w:p w14:paraId="2C2FBA66" w14:textId="77777777" w:rsidR="00D978CB" w:rsidRDefault="00D978CB" w:rsidP="00D978CB">
      <w:pPr>
        <w:pStyle w:val="Rubrik2"/>
        <w:ind w:right="1161"/>
      </w:pPr>
      <w:r>
        <w:t xml:space="preserve">Bakgrund </w:t>
      </w:r>
    </w:p>
    <w:p w14:paraId="3E0E9559" w14:textId="77777777" w:rsidR="00D978CB" w:rsidRDefault="00D978CB" w:rsidP="00D978CB">
      <w:r>
        <w:t>I syfte att förebygga infektion desinficeras huden inför blockad. Risk för infektion varierar beroende på typ av blockad. I denna rutin anges en metod som är applicerbar även vid ingrepp med förhöjd infektionsrisk.</w:t>
      </w:r>
    </w:p>
    <w:p w14:paraId="50845D4F" w14:textId="77777777" w:rsidR="00D978CB" w:rsidRDefault="00D978CB" w:rsidP="00D978CB">
      <w:pPr>
        <w:pStyle w:val="Rubrik2"/>
        <w:ind w:right="1161"/>
      </w:pPr>
      <w:r>
        <w:t>Syfte</w:t>
      </w:r>
    </w:p>
    <w:p w14:paraId="00FC81B6" w14:textId="77777777" w:rsidR="00D978CB" w:rsidRDefault="00D978CB" w:rsidP="00D978CB">
      <w:r>
        <w:t>Att skapa ett dokumentstöd för att kvalitetssäkra hygienrutiner inför blockader.</w:t>
      </w:r>
    </w:p>
    <w:p w14:paraId="7208C6B5" w14:textId="77777777" w:rsidR="00D978CB" w:rsidRDefault="00D978CB" w:rsidP="00D978CB">
      <w:pPr>
        <w:pStyle w:val="Rubrik2"/>
        <w:ind w:right="1161"/>
      </w:pPr>
      <w:r>
        <w:t>Vilka berörs</w:t>
      </w:r>
    </w:p>
    <w:p w14:paraId="55BBF24F" w14:textId="77777777" w:rsidR="00D978CB" w:rsidRDefault="00D978CB" w:rsidP="00D978CB">
      <w:r>
        <w:t>All personal på operation Uddevalla</w:t>
      </w:r>
    </w:p>
    <w:p w14:paraId="264B9CF0" w14:textId="77777777" w:rsidR="00D978CB" w:rsidRDefault="00D978CB" w:rsidP="00D978CB">
      <w:pPr>
        <w:pStyle w:val="Rubrik2"/>
        <w:ind w:right="1161"/>
      </w:pPr>
      <w:r>
        <w:t>Metod</w:t>
      </w:r>
    </w:p>
    <w:p w14:paraId="3DD06DAB" w14:textId="77777777" w:rsidR="00D978CB" w:rsidRDefault="00D978CB" w:rsidP="00D978CB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Ingen tvätt med Descutansvamp behövs innan spinal, epidural eller annan blockad. </w:t>
      </w:r>
    </w:p>
    <w:p w14:paraId="000C01BB" w14:textId="77777777" w:rsidR="00D978CB" w:rsidRDefault="00D978CB" w:rsidP="00D978CB">
      <w:pPr>
        <w:numPr>
          <w:ilvl w:val="0"/>
          <w:numId w:val="20"/>
        </w:numPr>
        <w:spacing w:after="0" w:line="240" w:lineRule="auto"/>
        <w:ind w:left="1418" w:right="0"/>
      </w:pPr>
      <w:r>
        <w:t>Använd sterila produkter och tillämpa aseptisk teknik.</w:t>
      </w:r>
    </w:p>
    <w:p w14:paraId="67AB16C8" w14:textId="77777777" w:rsidR="00D978CB" w:rsidRDefault="00D978CB" w:rsidP="00D978CB">
      <w:pPr>
        <w:numPr>
          <w:ilvl w:val="0"/>
          <w:numId w:val="20"/>
        </w:numPr>
        <w:spacing w:after="0" w:line="240" w:lineRule="auto"/>
        <w:ind w:left="1418" w:right="0"/>
      </w:pPr>
      <w:r>
        <w:t>Undvik stänk av Klorhexidinsprit på de produkter som kommer användas då blockaden läggs, detta pga klorhexidinets neurotoxicitet.</w:t>
      </w:r>
    </w:p>
    <w:p w14:paraId="2995EB2C" w14:textId="77777777" w:rsidR="00D978CB" w:rsidRDefault="00D978CB" w:rsidP="00D978CB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Tvätta flödigt med </w:t>
      </w:r>
      <w:r w:rsidRPr="00E07307">
        <w:t>Klorhexidin</w:t>
      </w:r>
      <w:r>
        <w:t>sprit</w:t>
      </w:r>
      <w:r w:rsidRPr="00E07307">
        <w:t xml:space="preserve"> 5 mg/ml.</w:t>
      </w:r>
      <w:r>
        <w:t xml:space="preserve"> (</w:t>
      </w:r>
      <w:r w:rsidRPr="005F0BA5">
        <w:t>Klorhexidinglukonat 5 mg/mL i kombination med etanol 70 %, alternativt klorhexidinglukonat 20 mg/mL i kombination med 70 % isopropanol eller annat huddesinfektionsmedel med motsvarande effekt).</w:t>
      </w:r>
      <w:r>
        <w:t xml:space="preserve"> </w:t>
      </w:r>
    </w:p>
    <w:p w14:paraId="776BC967" w14:textId="77777777" w:rsidR="00D978CB" w:rsidRPr="00022FB5" w:rsidRDefault="00D978CB" w:rsidP="00D978CB">
      <w:pPr>
        <w:numPr>
          <w:ilvl w:val="0"/>
          <w:numId w:val="20"/>
        </w:numPr>
        <w:spacing w:after="0" w:line="240" w:lineRule="auto"/>
        <w:ind w:left="1418" w:right="0"/>
      </w:pPr>
      <w:r>
        <w:t xml:space="preserve">Gnid in ordentligt under minst 30 sekunder. Huden bör vara fuktig i minst 2 minuter totalt sett. Mycket viktigt att huden sedan får lufttorka helt. </w:t>
      </w:r>
    </w:p>
    <w:p w14:paraId="7D1A6D20" w14:textId="77777777" w:rsidR="00D978CB" w:rsidRDefault="00D978CB" w:rsidP="00D978CB">
      <w:pPr>
        <w:ind w:left="1418"/>
      </w:pPr>
    </w:p>
    <w:p w14:paraId="79D95670" w14:textId="77777777" w:rsidR="00D978CB" w:rsidRDefault="00D978CB" w:rsidP="00D978CB"/>
    <w:p w14:paraId="21D60398" w14:textId="77777777" w:rsidR="00D978CB" w:rsidRPr="00007CF1" w:rsidRDefault="00D978CB" w:rsidP="00D978CB">
      <w:pPr>
        <w:pStyle w:val="Rubrik2"/>
      </w:pPr>
      <w:r w:rsidRPr="00007CF1">
        <w:t>Referenser</w:t>
      </w:r>
    </w:p>
    <w:p w14:paraId="2A54B044" w14:textId="77777777" w:rsidR="00D978CB" w:rsidRDefault="00D978CB" w:rsidP="00D978CB"/>
    <w:p w14:paraId="5645AE44" w14:textId="77777777" w:rsidR="002576F9" w:rsidRPr="002576F9" w:rsidRDefault="00D978CB" w:rsidP="002576F9">
      <w:hyperlink r:id="rId12" w:history="1">
        <w:r w:rsidRPr="002304A1">
          <w:rPr>
            <w:color w:val="0000FF"/>
            <w:u w:val="single"/>
          </w:rPr>
          <w:t>Tillvägagångssätt - Vårdhandboken (vardhandboken.se)</w:t>
        </w:r>
      </w:hyperlink>
      <w:r>
        <w:t xml:space="preserve">  </w:t>
      </w:r>
      <w:r w:rsidR="002576F9" w:rsidRPr="002576F9">
        <w:t xml:space="preserve">(vardhandboken.se) hämtad </w:t>
      </w:r>
      <w:proofErr w:type="gramStart"/>
      <w:r w:rsidR="002576F9" w:rsidRPr="002576F9">
        <w:t>20260803</w:t>
      </w:r>
      <w:proofErr w:type="gramEnd"/>
    </w:p>
    <w:p w14:paraId="4A3B46FC" w14:textId="77777777" w:rsidR="002576F9" w:rsidRPr="002576F9" w:rsidRDefault="002576F9" w:rsidP="002576F9">
      <w:r w:rsidRPr="002576F9">
        <w:t xml:space="preserve">Association of Anaesthetists of Great Britain and Ireland, Obstetric Anaesthetists' Association; Regional Anaesthesia UK; Association of Paediatric Anaesthetists of Great Britain and Ireland, Campbell JP, Plaat F, Checketts MR, Bogod D, Tighe S, Moriarty A, Koerner R. </w:t>
      </w:r>
      <w:r w:rsidRPr="002576F9">
        <w:rPr>
          <w:i/>
          <w:iCs/>
        </w:rPr>
        <w:t>Safety guideline: skin antisepsis for central neuraxial blockade.</w:t>
      </w:r>
      <w:r w:rsidRPr="002576F9">
        <w:t xml:space="preserve"> Anaesthesia. 2014 Nov;69(11):1279-86. doi: 10.1111/anae.12844. Epub 2014 Sep 3. PMID: 25187310</w:t>
      </w:r>
    </w:p>
    <w:p w14:paraId="76B9F95B" w14:textId="5F1F1B0B" w:rsidR="00536A5A" w:rsidRPr="00D978CB" w:rsidRDefault="00536A5A" w:rsidP="002576F9"/>
    <w:sectPr w:rsidR="00536A5A" w:rsidRPr="00D978CB" w:rsidSect="004E68F5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1BD45" w14:textId="77777777" w:rsidR="002E5B22" w:rsidRDefault="002E5B22">
      <w:r>
        <w:separator/>
      </w:r>
    </w:p>
  </w:endnote>
  <w:endnote w:type="continuationSeparator" w:id="0">
    <w:p w14:paraId="4CCB46A1" w14:textId="77777777" w:rsidR="002E5B22" w:rsidRDefault="002E5B22">
      <w:r>
        <w:continuationSeparator/>
      </w:r>
    </w:p>
  </w:endnote>
  <w:endnote w:type="continuationNotice" w:id="1">
    <w:p w14:paraId="0CC9B1BE" w14:textId="77777777" w:rsidR="002E5B22" w:rsidRDefault="002E5B2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F0326A" w14:textId="77777777" w:rsidR="002E5B22" w:rsidRDefault="002E5B22"/>
  </w:footnote>
  <w:footnote w:type="continuationSeparator" w:id="0">
    <w:p w14:paraId="6865ABD8" w14:textId="77777777" w:rsidR="002E5B22" w:rsidRDefault="002E5B22">
      <w:r>
        <w:continuationSeparator/>
      </w:r>
    </w:p>
  </w:footnote>
  <w:footnote w:type="continuationNotice" w:id="1">
    <w:p w14:paraId="4FD9617D" w14:textId="77777777" w:rsidR="002E5B22" w:rsidRDefault="002E5B2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E03856"/>
    <w:multiLevelType w:val="hybridMultilevel"/>
    <w:tmpl w:val="C20AAB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814491878">
    <w:abstractNumId w:val="18"/>
  </w:num>
  <w:num w:numId="2" w16cid:durableId="704139584">
    <w:abstractNumId w:val="14"/>
  </w:num>
  <w:num w:numId="3" w16cid:durableId="1156069472">
    <w:abstractNumId w:val="0"/>
  </w:num>
  <w:num w:numId="4" w16cid:durableId="1269318554">
    <w:abstractNumId w:val="6"/>
  </w:num>
  <w:num w:numId="5" w16cid:durableId="1161778600">
    <w:abstractNumId w:val="16"/>
  </w:num>
  <w:num w:numId="6" w16cid:durableId="1072195997">
    <w:abstractNumId w:val="2"/>
  </w:num>
  <w:num w:numId="7" w16cid:durableId="1541042977">
    <w:abstractNumId w:val="11"/>
  </w:num>
  <w:num w:numId="8" w16cid:durableId="1152285544">
    <w:abstractNumId w:val="8"/>
  </w:num>
  <w:num w:numId="9" w16cid:durableId="767122638">
    <w:abstractNumId w:val="1"/>
  </w:num>
  <w:num w:numId="10" w16cid:durableId="2054495438">
    <w:abstractNumId w:val="1"/>
  </w:num>
  <w:num w:numId="11" w16cid:durableId="1420449742">
    <w:abstractNumId w:val="3"/>
  </w:num>
  <w:num w:numId="12" w16cid:durableId="629870412">
    <w:abstractNumId w:val="4"/>
  </w:num>
  <w:num w:numId="13" w16cid:durableId="1978163">
    <w:abstractNumId w:val="13"/>
  </w:num>
  <w:num w:numId="14" w16cid:durableId="510025190">
    <w:abstractNumId w:val="9"/>
  </w:num>
  <w:num w:numId="15" w16cid:durableId="2104953289">
    <w:abstractNumId w:val="7"/>
  </w:num>
  <w:num w:numId="16" w16cid:durableId="1525442717">
    <w:abstractNumId w:val="12"/>
  </w:num>
  <w:num w:numId="17" w16cid:durableId="2025597224">
    <w:abstractNumId w:val="5"/>
  </w:num>
  <w:num w:numId="18" w16cid:durableId="308440557">
    <w:abstractNumId w:val="10"/>
  </w:num>
  <w:num w:numId="19" w16cid:durableId="1969048255">
    <w:abstractNumId w:val="17"/>
  </w:num>
  <w:num w:numId="20" w16cid:durableId="1195997247">
    <w:abstractNumId w:val="15"/>
  </w:num>
  <w:num w:numId="21" w16cid:durableId="1065375598">
    <w:abstractNumId w:val="15"/>
  </w:num>
  <w:num w:numId="22" w16cid:durableId="176468819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528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576F9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1C12"/>
    <w:rsid w:val="002D6023"/>
    <w:rsid w:val="002E263F"/>
    <w:rsid w:val="002E5B22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43D5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0321"/>
    <w:rsid w:val="0049236A"/>
    <w:rsid w:val="00492718"/>
    <w:rsid w:val="004A355D"/>
    <w:rsid w:val="004A4970"/>
    <w:rsid w:val="004B2183"/>
    <w:rsid w:val="004B2A01"/>
    <w:rsid w:val="004C2559"/>
    <w:rsid w:val="004D7BA3"/>
    <w:rsid w:val="004E68F5"/>
    <w:rsid w:val="004F4518"/>
    <w:rsid w:val="004F4C62"/>
    <w:rsid w:val="00501433"/>
    <w:rsid w:val="00504CC4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F3E9A"/>
    <w:rsid w:val="0060596B"/>
    <w:rsid w:val="006059F3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18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1DF9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2086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0892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978CB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44E07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6B4F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yperlink" Target="https://www.vardhandboken.se/vardhygien-infektioner-och-smittspridning/vardhygien/huddesinfektion/tillvagagangssatt/" TargetMode="External" Id="rId12" /><Relationship Type="http://schemas.openxmlformats.org/officeDocument/2006/relationships/footer" Target="footer3.xml" Id="rId17" /><Relationship Type="http://schemas.openxmlformats.org/officeDocument/2006/relationships/header" Target="header2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20</TotalTime>
  <Pages>2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1794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Desinfektion vid blockader</dc:title>
  <dc:subject/>
  <dc:creator>patrik.jens.johansson@vgregion.se</dc:creator>
  <keywords/>
  <lastModifiedBy>Caroline Edvardsson</lastModifiedBy>
  <revision>13</revision>
  <lastPrinted>2016-03-31T10:56:00.0000000Z</lastPrinted>
  <dcterms:created xsi:type="dcterms:W3CDTF">2022-05-23T03:32:00.0000000Z</dcterms:created>
  <dcterms:modified xsi:type="dcterms:W3CDTF">2026-08-03T09:10:00.0000000Z</dcterms:modified>
</coreProperties>
</file>