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3CD71" w14:textId="77777777" w:rsidR="008A067B" w:rsidRDefault="008A067B" w:rsidP="00F35B05">
      <w:pPr>
        <w:pStyle w:val="Rubrik2"/>
        <w:sectPr w:rsidR="008A067B" w:rsidSect="008A067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12DE8FB" w14:textId="77777777" w:rsidR="008A067B" w:rsidRPr="008A067B" w:rsidRDefault="008A067B" w:rsidP="008A067B">
      <w:pPr>
        <w:spacing w:after="0" w:line="240" w:lineRule="auto"/>
        <w:ind w:left="0" w:right="0"/>
        <w:rPr>
          <w:szCs w:val="20"/>
        </w:rPr>
      </w:pPr>
    </w:p>
    <w:p w14:paraId="194FBDFA" w14:textId="3F14531F" w:rsidR="008A067B" w:rsidRPr="008A067B" w:rsidRDefault="008A067B" w:rsidP="008A067B">
      <w:pPr>
        <w:spacing w:after="0" w:line="240" w:lineRule="auto"/>
        <w:ind w:left="0" w:right="0"/>
        <w:rPr>
          <w:szCs w:val="20"/>
        </w:rPr>
      </w:pPr>
      <w:r w:rsidRPr="008A067B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A569BD" wp14:editId="741AB165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4445" r="0" b="127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54C96C" w14:textId="77777777" w:rsidR="008A067B" w:rsidRPr="003D37FD" w:rsidRDefault="008A067B" w:rsidP="008A067B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12978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14F0D379">
              <v:shapetype id="_x0000_t202" coordsize="21600,21600" o:spt="202" path="m,l,21600r21600,l21600,xe" w14:anchorId="47A569BD">
                <v:stroke joinstyle="miter"/>
                <v:path gradientshapeok="t" o:connecttype="rect"/>
              </v:shapetype>
              <v:shape id="Text Box 16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8A067B" w:rsidP="008A067B" w:rsidRDefault="008A067B" w14:paraId="3F491FFA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12978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8A067B" w:rsidRPr="008A067B" w14:paraId="31192C1E" w14:textId="77777777" w:rsidTr="2355819D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337DCAA" w14:textId="5D60FCD1" w:rsidR="008A067B" w:rsidRPr="008A067B" w:rsidRDefault="008A067B" w:rsidP="00FB18C0">
            <w:pPr>
              <w:pStyle w:val="Rubrik1"/>
              <w:ind w:left="284" w:right="-569"/>
              <w:rPr>
                <w:noProof/>
                <w:sz w:val="32"/>
              </w:rPr>
            </w:pPr>
            <w:bookmarkStart w:id="1" w:name="_1314629194"/>
            <w:bookmarkStart w:id="2" w:name="Rubrik"/>
            <w:bookmarkEnd w:id="1"/>
            <w:bookmarkEnd w:id="2"/>
            <w:r w:rsidRPr="2355819D">
              <w:rPr>
                <w:noProof/>
              </w:rPr>
              <w:t>Dekompression av ryggmärg och nervrötter i ländryggen</w:t>
            </w:r>
          </w:p>
        </w:tc>
      </w:tr>
    </w:tbl>
    <w:p w14:paraId="1AD07A95" w14:textId="77777777" w:rsidR="008B0B87" w:rsidRDefault="008A067B" w:rsidP="00FB18C0">
      <w:pPr>
        <w:pStyle w:val="Rubrik2"/>
        <w:ind w:left="284" w:right="-569"/>
        <w:rPr>
          <w:rFonts w:ascii="Calibri" w:hAnsi="Calibri" w:cs="Calibri"/>
        </w:rPr>
      </w:pPr>
      <w:r w:rsidRPr="008A067B">
        <w:t>Revidering i denna version</w:t>
      </w:r>
      <w:r w:rsidRPr="008A067B">
        <w:rPr>
          <w:rFonts w:ascii="Calibri" w:hAnsi="Calibri" w:cs="Calibri"/>
        </w:rPr>
        <w:t xml:space="preserve"> </w:t>
      </w:r>
    </w:p>
    <w:p w14:paraId="484E5209" w14:textId="130E375D" w:rsidR="00EC1776" w:rsidRPr="00CB2FA6" w:rsidRDefault="00CB2FA6" w:rsidP="00CB2FA6">
      <w:pPr>
        <w:spacing w:after="0" w:line="240" w:lineRule="auto"/>
        <w:ind w:left="284" w:right="-569"/>
        <w:rPr>
          <w:szCs w:val="20"/>
        </w:rPr>
      </w:pPr>
      <w:r w:rsidRPr="00CB2FA6">
        <w:rPr>
          <w:szCs w:val="20"/>
        </w:rPr>
        <w:t>Ingen revidering</w:t>
      </w:r>
    </w:p>
    <w:p w14:paraId="42F48CDF" w14:textId="4AFB5EA0" w:rsidR="008A067B" w:rsidRPr="008B0B87" w:rsidRDefault="008A067B" w:rsidP="00FB18C0">
      <w:pPr>
        <w:pStyle w:val="Rubrik2"/>
        <w:ind w:left="284" w:right="-569"/>
        <w:rPr>
          <w:rFonts w:ascii="Calibri" w:hAnsi="Calibri" w:cs="Calibri"/>
          <w:sz w:val="24"/>
        </w:rPr>
      </w:pPr>
      <w:r w:rsidRPr="008A067B">
        <w:t>Bakgrund</w:t>
      </w:r>
    </w:p>
    <w:p w14:paraId="3ACD0DAB" w14:textId="77777777" w:rsidR="008A067B" w:rsidRPr="008A067B" w:rsidRDefault="008A067B" w:rsidP="00FB18C0">
      <w:pPr>
        <w:spacing w:after="0" w:line="240" w:lineRule="auto"/>
        <w:ind w:left="284" w:right="-569"/>
        <w:rPr>
          <w:szCs w:val="20"/>
        </w:rPr>
      </w:pPr>
      <w:r w:rsidRPr="008A067B">
        <w:rPr>
          <w:szCs w:val="20"/>
        </w:rPr>
        <w:t xml:space="preserve">Patienter med kronisk ryggvärk p g a mekanisk tillklämning av lumbala nervrötter kan behöva en operation där man minskar på trycket, </w:t>
      </w:r>
      <w:proofErr w:type="gramStart"/>
      <w:r w:rsidRPr="008A067B">
        <w:rPr>
          <w:szCs w:val="20"/>
        </w:rPr>
        <w:t>t  ex</w:t>
      </w:r>
      <w:proofErr w:type="gramEnd"/>
      <w:r w:rsidRPr="008A067B">
        <w:rPr>
          <w:szCs w:val="20"/>
        </w:rPr>
        <w:t xml:space="preserve"> genom att man avlägsnar en eller flera av de lumbala </w:t>
      </w:r>
      <w:proofErr w:type="spellStart"/>
      <w:r w:rsidRPr="008A067B">
        <w:rPr>
          <w:szCs w:val="20"/>
        </w:rPr>
        <w:t>kotbågarna</w:t>
      </w:r>
      <w:proofErr w:type="spellEnd"/>
      <w:r w:rsidRPr="008A067B">
        <w:rPr>
          <w:szCs w:val="20"/>
        </w:rPr>
        <w:t xml:space="preserve"> – </w:t>
      </w:r>
      <w:proofErr w:type="spellStart"/>
      <w:r w:rsidRPr="008A067B">
        <w:rPr>
          <w:szCs w:val="20"/>
        </w:rPr>
        <w:t>laminectomi</w:t>
      </w:r>
      <w:proofErr w:type="spellEnd"/>
      <w:r w:rsidRPr="008A067B">
        <w:rPr>
          <w:szCs w:val="20"/>
        </w:rPr>
        <w:t xml:space="preserve">. </w:t>
      </w:r>
    </w:p>
    <w:p w14:paraId="67923DF9" w14:textId="77777777" w:rsidR="008A067B" w:rsidRPr="008A067B" w:rsidRDefault="008A067B" w:rsidP="00FB18C0">
      <w:pPr>
        <w:pStyle w:val="Rubrik2"/>
        <w:ind w:left="284" w:right="-569"/>
        <w:rPr>
          <w:rFonts w:ascii="Arial" w:hAnsi="Arial" w:cs="Arial"/>
          <w:b/>
          <w:bCs w:val="0"/>
          <w:iCs/>
          <w:sz w:val="26"/>
          <w:szCs w:val="28"/>
        </w:rPr>
      </w:pPr>
      <w:r w:rsidRPr="002104E9">
        <w:t>Syfte</w:t>
      </w:r>
    </w:p>
    <w:p w14:paraId="70606607" w14:textId="77777777" w:rsidR="008A067B" w:rsidRPr="008A067B" w:rsidRDefault="008A067B" w:rsidP="00FB18C0">
      <w:pPr>
        <w:spacing w:after="0" w:line="240" w:lineRule="auto"/>
        <w:ind w:left="284" w:right="-569"/>
        <w:rPr>
          <w:szCs w:val="20"/>
        </w:rPr>
      </w:pPr>
      <w:r w:rsidRPr="008A067B">
        <w:rPr>
          <w:szCs w:val="20"/>
        </w:rPr>
        <w:t>Att skapa ett dokumentstöd för omhändertagande av patient vid dekompression av ryggmärg och nervrötter i ländryggen.</w:t>
      </w:r>
      <w:r w:rsidRPr="008A067B">
        <w:rPr>
          <w:szCs w:val="20"/>
        </w:rPr>
        <w:tab/>
      </w:r>
    </w:p>
    <w:p w14:paraId="3D36FBF3" w14:textId="5EE76782" w:rsidR="008A067B" w:rsidRPr="00EA3341" w:rsidRDefault="00EA3341" w:rsidP="00FB18C0">
      <w:pPr>
        <w:pStyle w:val="Rubrik2"/>
        <w:ind w:left="0" w:right="-569"/>
      </w:pPr>
      <w:r>
        <w:t xml:space="preserve">   </w:t>
      </w:r>
      <w:r w:rsidR="008A067B" w:rsidRPr="00EA3341">
        <w:t>Vilka berörs</w:t>
      </w:r>
    </w:p>
    <w:p w14:paraId="016C7837" w14:textId="77777777" w:rsidR="008A067B" w:rsidRPr="008A067B" w:rsidRDefault="008A067B" w:rsidP="00FB18C0">
      <w:pPr>
        <w:spacing w:after="0" w:line="240" w:lineRule="auto"/>
        <w:ind w:left="284" w:right="-569"/>
        <w:rPr>
          <w:szCs w:val="20"/>
        </w:rPr>
      </w:pPr>
      <w:r w:rsidRPr="008A067B">
        <w:rPr>
          <w:szCs w:val="20"/>
        </w:rPr>
        <w:t>All personal, Operation NU-sjukvården.</w:t>
      </w:r>
    </w:p>
    <w:p w14:paraId="394C8EC7" w14:textId="77777777" w:rsidR="008A067B" w:rsidRPr="008A067B" w:rsidRDefault="008A067B" w:rsidP="00FB18C0">
      <w:pPr>
        <w:pStyle w:val="Rubrik2"/>
        <w:ind w:left="284" w:right="-569"/>
        <w:rPr>
          <w:rFonts w:ascii="Arial" w:hAnsi="Arial" w:cs="Arial"/>
          <w:b/>
          <w:bCs w:val="0"/>
          <w:iCs/>
          <w:sz w:val="26"/>
          <w:szCs w:val="28"/>
        </w:rPr>
      </w:pPr>
      <w:r w:rsidRPr="002104E9">
        <w:t>Anestesiförslag</w:t>
      </w:r>
    </w:p>
    <w:p w14:paraId="490E35FF" w14:textId="77777777" w:rsidR="008A067B" w:rsidRPr="008A067B" w:rsidRDefault="008A067B" w:rsidP="00FB18C0">
      <w:pPr>
        <w:keepNext/>
        <w:spacing w:before="240" w:after="60" w:line="240" w:lineRule="auto"/>
        <w:ind w:left="284" w:right="-569"/>
        <w:outlineLvl w:val="3"/>
        <w:rPr>
          <w:rFonts w:ascii="Arial" w:hAnsi="Arial"/>
          <w:b/>
          <w:bCs/>
          <w:sz w:val="22"/>
          <w:szCs w:val="28"/>
        </w:rPr>
      </w:pPr>
      <w:r w:rsidRPr="008A067B">
        <w:rPr>
          <w:rFonts w:ascii="Arial" w:hAnsi="Arial"/>
          <w:b/>
          <w:bCs/>
          <w:sz w:val="22"/>
          <w:szCs w:val="28"/>
        </w:rPr>
        <w:t>Anestesiform</w:t>
      </w:r>
    </w:p>
    <w:p w14:paraId="413A4470" w14:textId="77777777" w:rsidR="008A067B" w:rsidRPr="008A067B" w:rsidRDefault="008A067B" w:rsidP="00FB18C0">
      <w:pPr>
        <w:spacing w:after="0" w:line="240" w:lineRule="auto"/>
        <w:ind w:left="284" w:right="-569"/>
        <w:rPr>
          <w:szCs w:val="20"/>
        </w:rPr>
      </w:pPr>
      <w:r w:rsidRPr="008A067B">
        <w:rPr>
          <w:szCs w:val="20"/>
        </w:rPr>
        <w:t>Generell anestesi, Sevo-</w:t>
      </w:r>
      <w:proofErr w:type="spellStart"/>
      <w:r w:rsidRPr="008A067B">
        <w:rPr>
          <w:szCs w:val="20"/>
        </w:rPr>
        <w:t>Ultiva</w:t>
      </w:r>
      <w:proofErr w:type="spellEnd"/>
      <w:r w:rsidRPr="008A067B">
        <w:rPr>
          <w:szCs w:val="20"/>
        </w:rPr>
        <w:t xml:space="preserve"> alt Sevo-</w:t>
      </w:r>
      <w:proofErr w:type="spellStart"/>
      <w:r w:rsidRPr="008A067B">
        <w:rPr>
          <w:szCs w:val="20"/>
        </w:rPr>
        <w:t>Fent</w:t>
      </w:r>
      <w:proofErr w:type="spellEnd"/>
      <w:r w:rsidRPr="008A067B">
        <w:rPr>
          <w:szCs w:val="20"/>
        </w:rPr>
        <w:t>.</w:t>
      </w:r>
    </w:p>
    <w:p w14:paraId="73605D7E" w14:textId="77777777" w:rsidR="008A067B" w:rsidRPr="008A067B" w:rsidRDefault="008A067B" w:rsidP="00FB18C0">
      <w:pPr>
        <w:spacing w:after="0" w:line="240" w:lineRule="auto"/>
        <w:ind w:left="284" w:right="-569"/>
        <w:rPr>
          <w:szCs w:val="20"/>
        </w:rPr>
      </w:pPr>
      <w:r w:rsidRPr="008A067B">
        <w:rPr>
          <w:szCs w:val="20"/>
        </w:rPr>
        <w:t>Intubation, spiraltub med utökad fixering.</w:t>
      </w:r>
    </w:p>
    <w:p w14:paraId="52EF9EB0" w14:textId="77777777" w:rsidR="008A067B" w:rsidRPr="008A067B" w:rsidRDefault="008A067B" w:rsidP="00FB18C0">
      <w:pPr>
        <w:keepNext/>
        <w:spacing w:before="240" w:after="60" w:line="240" w:lineRule="auto"/>
        <w:ind w:left="284" w:right="-569"/>
        <w:outlineLvl w:val="3"/>
        <w:rPr>
          <w:rFonts w:ascii="Arial" w:hAnsi="Arial"/>
          <w:b/>
          <w:bCs/>
          <w:sz w:val="22"/>
          <w:szCs w:val="28"/>
        </w:rPr>
      </w:pPr>
      <w:proofErr w:type="spellStart"/>
      <w:r w:rsidRPr="008A067B">
        <w:rPr>
          <w:rFonts w:ascii="Arial" w:hAnsi="Arial"/>
          <w:b/>
          <w:bCs/>
          <w:sz w:val="22"/>
          <w:szCs w:val="28"/>
        </w:rPr>
        <w:t>Premedecinering</w:t>
      </w:r>
      <w:proofErr w:type="spellEnd"/>
    </w:p>
    <w:p w14:paraId="4DA79FC7" w14:textId="77777777" w:rsidR="008A067B" w:rsidRPr="008A067B" w:rsidRDefault="008A067B" w:rsidP="00FB18C0">
      <w:pPr>
        <w:spacing w:after="0" w:line="240" w:lineRule="auto"/>
        <w:ind w:left="284" w:right="-569"/>
        <w:rPr>
          <w:szCs w:val="20"/>
        </w:rPr>
      </w:pPr>
      <w:r w:rsidRPr="008A067B">
        <w:rPr>
          <w:szCs w:val="20"/>
        </w:rPr>
        <w:t xml:space="preserve">T Paracetamol </w:t>
      </w:r>
      <w:proofErr w:type="spellStart"/>
      <w:proofErr w:type="gramStart"/>
      <w:r w:rsidRPr="008A067B">
        <w:rPr>
          <w:szCs w:val="20"/>
        </w:rPr>
        <w:t>enl.rutin</w:t>
      </w:r>
      <w:proofErr w:type="spellEnd"/>
      <w:proofErr w:type="gramEnd"/>
      <w:r w:rsidRPr="008A067B">
        <w:rPr>
          <w:szCs w:val="20"/>
        </w:rPr>
        <w:t xml:space="preserve"> för premedicinering</w:t>
      </w:r>
    </w:p>
    <w:p w14:paraId="32A966F7" w14:textId="77777777" w:rsidR="008A067B" w:rsidRPr="008A067B" w:rsidRDefault="008A067B" w:rsidP="00FB18C0">
      <w:pPr>
        <w:spacing w:after="0" w:line="240" w:lineRule="auto"/>
        <w:ind w:left="284" w:right="-569"/>
        <w:rPr>
          <w:szCs w:val="20"/>
        </w:rPr>
      </w:pPr>
      <w:r w:rsidRPr="008A067B">
        <w:rPr>
          <w:szCs w:val="20"/>
        </w:rPr>
        <w:t xml:space="preserve">T </w:t>
      </w:r>
      <w:proofErr w:type="spellStart"/>
      <w:r w:rsidRPr="008A067B">
        <w:rPr>
          <w:szCs w:val="20"/>
        </w:rPr>
        <w:t>Oxycontin</w:t>
      </w:r>
      <w:proofErr w:type="spellEnd"/>
      <w:r w:rsidRPr="008A067B">
        <w:rPr>
          <w:szCs w:val="20"/>
        </w:rPr>
        <w:t xml:space="preserve"> ca 0,2 mg/kg (max 20 mg), dos anpassas till ålder och tidigare </w:t>
      </w:r>
      <w:proofErr w:type="spellStart"/>
      <w:r w:rsidRPr="008A067B">
        <w:rPr>
          <w:szCs w:val="20"/>
        </w:rPr>
        <w:t>opioidkonsumtion</w:t>
      </w:r>
      <w:proofErr w:type="spellEnd"/>
    </w:p>
    <w:p w14:paraId="27DFEB1F" w14:textId="77777777" w:rsidR="008A067B" w:rsidRPr="008A067B" w:rsidRDefault="008A067B" w:rsidP="00FB18C0">
      <w:pPr>
        <w:spacing w:after="0" w:line="240" w:lineRule="auto"/>
        <w:ind w:left="284" w:right="-569"/>
        <w:rPr>
          <w:szCs w:val="20"/>
        </w:rPr>
      </w:pPr>
      <w:r w:rsidRPr="008A067B">
        <w:rPr>
          <w:szCs w:val="20"/>
        </w:rPr>
        <w:t xml:space="preserve">T </w:t>
      </w:r>
      <w:proofErr w:type="spellStart"/>
      <w:r w:rsidRPr="008A067B">
        <w:rPr>
          <w:szCs w:val="20"/>
        </w:rPr>
        <w:t>Gabapentin</w:t>
      </w:r>
      <w:proofErr w:type="spellEnd"/>
      <w:r w:rsidRPr="008A067B">
        <w:rPr>
          <w:szCs w:val="20"/>
        </w:rPr>
        <w:t xml:space="preserve"> </w:t>
      </w:r>
      <w:proofErr w:type="gramStart"/>
      <w:r w:rsidRPr="008A067B">
        <w:rPr>
          <w:szCs w:val="20"/>
        </w:rPr>
        <w:t>5-10</w:t>
      </w:r>
      <w:proofErr w:type="gramEnd"/>
      <w:r w:rsidRPr="008A067B">
        <w:rPr>
          <w:szCs w:val="20"/>
        </w:rPr>
        <w:t xml:space="preserve"> mg/kg, normaldos 300 mg</w:t>
      </w:r>
    </w:p>
    <w:p w14:paraId="544BD27C" w14:textId="77777777" w:rsidR="008A067B" w:rsidRPr="008A067B" w:rsidRDefault="008A067B" w:rsidP="00FB18C0">
      <w:pPr>
        <w:spacing w:after="0" w:line="240" w:lineRule="auto"/>
        <w:ind w:left="284" w:right="-569"/>
        <w:rPr>
          <w:szCs w:val="20"/>
        </w:rPr>
      </w:pPr>
    </w:p>
    <w:p w14:paraId="7BD6D129" w14:textId="77777777" w:rsidR="008A067B" w:rsidRPr="008A067B" w:rsidRDefault="008A067B" w:rsidP="00FB18C0">
      <w:pPr>
        <w:pStyle w:val="Rubrik2"/>
        <w:ind w:left="284" w:right="-569"/>
      </w:pPr>
      <w:r w:rsidRPr="008A067B">
        <w:lastRenderedPageBreak/>
        <w:t>Utrustning</w:t>
      </w:r>
    </w:p>
    <w:p w14:paraId="7B23043B" w14:textId="77777777" w:rsidR="008A067B" w:rsidRPr="008A067B" w:rsidRDefault="008A067B" w:rsidP="00FB18C0">
      <w:pPr>
        <w:tabs>
          <w:tab w:val="center" w:pos="4536"/>
        </w:tabs>
        <w:spacing w:after="0" w:line="240" w:lineRule="auto"/>
        <w:ind w:left="284" w:right="-569"/>
        <w:rPr>
          <w:rFonts w:ascii="URWSQ K+ Times New" w:hAnsi="URWSQ K+ Times New" w:cs="URWSQ K+ Times New"/>
          <w:sz w:val="23"/>
          <w:szCs w:val="23"/>
        </w:rPr>
      </w:pPr>
      <w:r w:rsidRPr="008A067B">
        <w:rPr>
          <w:rFonts w:ascii="URWSQ K+ Times New" w:hAnsi="URWSQ K+ Times New" w:cs="URWSQ K+ Times New"/>
          <w:sz w:val="23"/>
          <w:szCs w:val="23"/>
        </w:rPr>
        <w:t xml:space="preserve">Standard. Basmonitorering. Neuromuskulär transmissionsmonitorering (NMT) med TOF. Spiraltub! Patientvärmare och blod/vätskevärmare. </w:t>
      </w:r>
      <w:proofErr w:type="spellStart"/>
      <w:r w:rsidRPr="008A067B">
        <w:rPr>
          <w:rFonts w:ascii="URWSQ K+ Times New" w:hAnsi="URWSQ K+ Times New" w:cs="URWSQ K+ Times New"/>
          <w:sz w:val="23"/>
          <w:szCs w:val="23"/>
        </w:rPr>
        <w:t>Cellsaver</w:t>
      </w:r>
      <w:proofErr w:type="spellEnd"/>
      <w:r w:rsidRPr="008A067B">
        <w:rPr>
          <w:rFonts w:ascii="URWSQ K+ Times New" w:hAnsi="URWSQ K+ Times New" w:cs="URWSQ K+ Times New"/>
          <w:sz w:val="23"/>
          <w:szCs w:val="23"/>
        </w:rPr>
        <w:t xml:space="preserve"> endast på särskild ordination. </w:t>
      </w:r>
    </w:p>
    <w:p w14:paraId="096652D5" w14:textId="77777777" w:rsidR="008A067B" w:rsidRPr="002104E9" w:rsidRDefault="008A067B" w:rsidP="00FB18C0">
      <w:pPr>
        <w:pStyle w:val="Rubrik2"/>
        <w:ind w:left="284" w:right="-569"/>
      </w:pPr>
      <w:r w:rsidRPr="002104E9">
        <w:t>Blodgruppering/</w:t>
      </w:r>
      <w:proofErr w:type="spellStart"/>
      <w:r w:rsidRPr="002104E9">
        <w:t>bastest</w:t>
      </w:r>
      <w:proofErr w:type="spellEnd"/>
    </w:p>
    <w:p w14:paraId="3584718C" w14:textId="77777777" w:rsidR="008A067B" w:rsidRPr="008A067B" w:rsidRDefault="008A067B" w:rsidP="00FB18C0">
      <w:pPr>
        <w:spacing w:after="0" w:line="240" w:lineRule="auto"/>
        <w:ind w:left="284" w:right="-569"/>
        <w:rPr>
          <w:szCs w:val="20"/>
        </w:rPr>
      </w:pPr>
      <w:r w:rsidRPr="008A067B">
        <w:rPr>
          <w:szCs w:val="20"/>
        </w:rPr>
        <w:t xml:space="preserve">Ja/ja </w:t>
      </w:r>
    </w:p>
    <w:p w14:paraId="3504DC3B" w14:textId="77777777" w:rsidR="008A067B" w:rsidRPr="002104E9" w:rsidRDefault="008A067B" w:rsidP="00FB18C0">
      <w:pPr>
        <w:pStyle w:val="Rubrik2"/>
        <w:ind w:left="284" w:right="-569"/>
      </w:pPr>
      <w:r w:rsidRPr="002104E9">
        <w:t>Praktiska råd</w:t>
      </w:r>
    </w:p>
    <w:p w14:paraId="16818B25" w14:textId="77777777" w:rsidR="008A067B" w:rsidRPr="008A067B" w:rsidRDefault="008A067B" w:rsidP="00FB18C0">
      <w:pPr>
        <w:autoSpaceDE w:val="0"/>
        <w:autoSpaceDN w:val="0"/>
        <w:adjustRightInd w:val="0"/>
        <w:spacing w:after="0" w:line="240" w:lineRule="auto"/>
        <w:ind w:left="284" w:right="-569"/>
        <w:rPr>
          <w:rFonts w:ascii="UGNAB C+ Times New" w:hAnsi="UGNAB C+ Times New" w:cs="UGNAB C+ Times New"/>
          <w:color w:val="000000"/>
          <w:sz w:val="23"/>
          <w:szCs w:val="23"/>
        </w:rPr>
      </w:pPr>
      <w:r w:rsidRPr="008A067B">
        <w:rPr>
          <w:rFonts w:ascii="URWSQ K+ Times New" w:hAnsi="URWSQ K+ Times New" w:cs="URWSQ K+ Times New"/>
          <w:color w:val="000000"/>
          <w:sz w:val="23"/>
          <w:szCs w:val="23"/>
        </w:rPr>
        <w:t xml:space="preserve">Grova PVK. </w:t>
      </w:r>
      <w:r w:rsidRPr="008A067B">
        <w:rPr>
          <w:rFonts w:ascii="UGNAB C+ Times New" w:hAnsi="UGNAB C+ Times New" w:cs="UGNAB C+ Times New"/>
          <w:color w:val="000000"/>
          <w:sz w:val="23"/>
          <w:szCs w:val="23"/>
        </w:rPr>
        <w:t xml:space="preserve">Tänk på att proceduren är smärtsam! Bedöm om det kan räcka med </w:t>
      </w:r>
      <w:r w:rsidRPr="008A067B">
        <w:rPr>
          <w:rFonts w:ascii="UGNAB C+ Times New" w:hAnsi="UGNAB C+ Times New" w:cs="UGNAB C+ Times New"/>
          <w:i/>
          <w:color w:val="000000"/>
          <w:sz w:val="23"/>
          <w:szCs w:val="23"/>
        </w:rPr>
        <w:t>en</w:t>
      </w:r>
      <w:r w:rsidRPr="008A067B">
        <w:rPr>
          <w:rFonts w:ascii="UGNAB C+ Times New" w:hAnsi="UGNAB C+ Times New" w:cs="UGNAB C+ Times New"/>
          <w:color w:val="000000"/>
          <w:sz w:val="23"/>
          <w:szCs w:val="23"/>
        </w:rPr>
        <w:t xml:space="preserve"> PVK före sövning och komplettera med ytterligare infarter på sövd patient innan vändning till bukläge. </w:t>
      </w:r>
    </w:p>
    <w:p w14:paraId="02C3B767" w14:textId="77777777" w:rsidR="008A067B" w:rsidRPr="002104E9" w:rsidRDefault="008A067B" w:rsidP="00FB18C0">
      <w:pPr>
        <w:pStyle w:val="Rubrik2"/>
        <w:ind w:left="284" w:right="-569"/>
      </w:pPr>
      <w:r w:rsidRPr="002104E9">
        <w:t>Operationsbord/läge</w:t>
      </w:r>
    </w:p>
    <w:p w14:paraId="295F9D4C" w14:textId="7E79591C" w:rsidR="008A067B" w:rsidRPr="008A067B" w:rsidRDefault="0069567D" w:rsidP="00FB18C0">
      <w:pPr>
        <w:spacing w:after="0" w:line="240" w:lineRule="auto"/>
        <w:ind w:left="284" w:right="-569"/>
      </w:pPr>
      <w:r>
        <w:t>Planbord</w:t>
      </w:r>
      <w:r w:rsidR="008A067B" w:rsidRPr="008A067B">
        <w:t xml:space="preserve"> Wilsonvagga/bukläge.  (se bilaga 1) </w:t>
      </w:r>
    </w:p>
    <w:p w14:paraId="3E215E8D" w14:textId="77777777" w:rsidR="008A067B" w:rsidRPr="008A067B" w:rsidRDefault="008A067B" w:rsidP="00FB18C0">
      <w:pPr>
        <w:spacing w:after="0" w:line="240" w:lineRule="auto"/>
        <w:ind w:left="284" w:right="-569"/>
      </w:pPr>
      <w:r w:rsidRPr="008A067B">
        <w:t xml:space="preserve">Ordineras av operatören. </w:t>
      </w:r>
    </w:p>
    <w:p w14:paraId="21352FC0" w14:textId="77777777" w:rsidR="008A067B" w:rsidRPr="008A067B" w:rsidRDefault="008A067B" w:rsidP="00FB18C0">
      <w:pPr>
        <w:spacing w:after="0" w:line="240" w:lineRule="auto"/>
        <w:ind w:left="284" w:right="-569"/>
      </w:pPr>
    </w:p>
    <w:p w14:paraId="10759B24" w14:textId="1058A894" w:rsidR="008A067B" w:rsidRDefault="000F2254" w:rsidP="00FB18C0">
      <w:pPr>
        <w:spacing w:after="0" w:line="240" w:lineRule="auto"/>
        <w:ind w:left="284" w:right="-569"/>
        <w:rPr>
          <w:b/>
          <w:i/>
          <w:szCs w:val="20"/>
        </w:rPr>
      </w:pPr>
      <w:r>
        <w:rPr>
          <w:b/>
          <w:i/>
          <w:szCs w:val="20"/>
        </w:rPr>
        <w:t>Max vikt för operationsbord på sax 7 är 180 kilo för Planbord och 225 kg för kolfiberbordet, sen får man välja ryggvagga efter patientens vikt</w:t>
      </w:r>
      <w:r w:rsidR="00AF0AD1">
        <w:rPr>
          <w:b/>
          <w:i/>
          <w:szCs w:val="20"/>
        </w:rPr>
        <w:t>, men ej överstiga bordets kapacitet.</w:t>
      </w:r>
    </w:p>
    <w:p w14:paraId="44BD8D5A" w14:textId="77777777" w:rsidR="00AF0AD1" w:rsidRDefault="00AF0AD1" w:rsidP="00FB18C0">
      <w:pPr>
        <w:spacing w:after="0" w:line="240" w:lineRule="auto"/>
        <w:ind w:left="284" w:right="-569"/>
        <w:rPr>
          <w:b/>
          <w:i/>
          <w:szCs w:val="20"/>
        </w:rPr>
      </w:pPr>
    </w:p>
    <w:p w14:paraId="79E1C6BF" w14:textId="4CAA0418" w:rsidR="00AF0AD1" w:rsidRPr="008A067B" w:rsidRDefault="00AF0AD1" w:rsidP="00FB18C0">
      <w:pPr>
        <w:spacing w:after="0" w:line="240" w:lineRule="auto"/>
        <w:ind w:left="284" w:right="-569"/>
        <w:rPr>
          <w:szCs w:val="20"/>
        </w:rPr>
      </w:pPr>
      <w:r>
        <w:rPr>
          <w:b/>
          <w:i/>
          <w:szCs w:val="20"/>
        </w:rPr>
        <w:t xml:space="preserve">Ska man utföra någon ryggoperation på operationssal </w:t>
      </w:r>
      <w:proofErr w:type="gramStart"/>
      <w:r>
        <w:rPr>
          <w:b/>
          <w:i/>
          <w:szCs w:val="20"/>
        </w:rPr>
        <w:t>3-4</w:t>
      </w:r>
      <w:proofErr w:type="gramEnd"/>
      <w:r>
        <w:rPr>
          <w:b/>
          <w:i/>
          <w:szCs w:val="20"/>
        </w:rPr>
        <w:t xml:space="preserve"> så är 180 kg max för båda operationsborden</w:t>
      </w:r>
      <w:r w:rsidR="004441A4">
        <w:rPr>
          <w:b/>
          <w:i/>
          <w:szCs w:val="20"/>
        </w:rPr>
        <w:t>, mobila pelarna tillåter inte mer.</w:t>
      </w:r>
    </w:p>
    <w:p w14:paraId="0ACD6503" w14:textId="77777777" w:rsidR="008A067B" w:rsidRPr="008A067B" w:rsidRDefault="008A067B" w:rsidP="00FB18C0">
      <w:pPr>
        <w:pStyle w:val="Rubrik2"/>
        <w:ind w:left="284" w:right="-569"/>
        <w:rPr>
          <w:rFonts w:ascii="Arial" w:hAnsi="Arial" w:cs="Arial"/>
          <w:b/>
          <w:bCs w:val="0"/>
          <w:iCs/>
          <w:sz w:val="26"/>
          <w:szCs w:val="28"/>
        </w:rPr>
      </w:pPr>
      <w:r w:rsidRPr="002104E9">
        <w:t>Håravkortning</w:t>
      </w:r>
    </w:p>
    <w:p w14:paraId="04A8C8A9" w14:textId="77777777" w:rsidR="008A067B" w:rsidRPr="008A067B" w:rsidRDefault="008A067B" w:rsidP="00FB18C0">
      <w:pPr>
        <w:spacing w:after="0" w:line="240" w:lineRule="auto"/>
        <w:ind w:left="284" w:right="-569"/>
        <w:rPr>
          <w:szCs w:val="20"/>
        </w:rPr>
      </w:pPr>
      <w:r w:rsidRPr="008A067B">
        <w:rPr>
          <w:szCs w:val="20"/>
        </w:rPr>
        <w:t xml:space="preserve">Vid behov i operationsområdet. </w:t>
      </w:r>
    </w:p>
    <w:p w14:paraId="5A26A115" w14:textId="77777777" w:rsidR="008A067B" w:rsidRPr="002104E9" w:rsidRDefault="008A067B" w:rsidP="00FB18C0">
      <w:pPr>
        <w:pStyle w:val="Rubrik2"/>
        <w:ind w:left="284" w:right="-569"/>
      </w:pPr>
      <w:r w:rsidRPr="002104E9">
        <w:t>KAD</w:t>
      </w:r>
    </w:p>
    <w:p w14:paraId="16FE8A7B" w14:textId="6A43DFD0" w:rsidR="008A067B" w:rsidRPr="008A067B" w:rsidRDefault="008A067B" w:rsidP="00FB18C0">
      <w:pPr>
        <w:spacing w:after="0" w:line="240" w:lineRule="auto"/>
        <w:ind w:left="284" w:right="-569"/>
        <w:rPr>
          <w:szCs w:val="20"/>
        </w:rPr>
      </w:pPr>
      <w:r w:rsidRPr="008A067B">
        <w:rPr>
          <w:szCs w:val="20"/>
        </w:rPr>
        <w:t>Ja</w:t>
      </w:r>
      <w:r w:rsidR="004441A4">
        <w:rPr>
          <w:szCs w:val="20"/>
        </w:rPr>
        <w:t>, om förväntad operationstid över 2 timmar</w:t>
      </w:r>
    </w:p>
    <w:p w14:paraId="3E136115" w14:textId="77777777" w:rsidR="008A067B" w:rsidRPr="00DF0E74" w:rsidRDefault="008A067B" w:rsidP="00FB18C0">
      <w:pPr>
        <w:pStyle w:val="Rubrik2"/>
        <w:ind w:left="284" w:right="-569"/>
      </w:pPr>
      <w:r w:rsidRPr="00DF0E74">
        <w:t>Vändning</w:t>
      </w:r>
    </w:p>
    <w:p w14:paraId="088038A6" w14:textId="77777777" w:rsidR="008A067B" w:rsidRPr="008A067B" w:rsidRDefault="008A067B" w:rsidP="00FB18C0">
      <w:pPr>
        <w:spacing w:after="0" w:line="240" w:lineRule="auto"/>
        <w:ind w:left="284" w:right="-569"/>
        <w:rPr>
          <w:szCs w:val="20"/>
        </w:rPr>
      </w:pPr>
      <w:r w:rsidRPr="008A067B">
        <w:rPr>
          <w:szCs w:val="20"/>
        </w:rPr>
        <w:t>Håll noga uppsikt över extremiteter vid vändning</w:t>
      </w:r>
    </w:p>
    <w:p w14:paraId="3A09FFDD" w14:textId="22DAA3E3" w:rsidR="008A067B" w:rsidRPr="00DF0E74" w:rsidRDefault="00751F2D" w:rsidP="00FB18C0">
      <w:pPr>
        <w:pStyle w:val="Rubrik2"/>
        <w:ind w:left="284" w:right="-569"/>
      </w:pPr>
      <w:r w:rsidRPr="00DF0E74">
        <w:t>Att tänka på</w:t>
      </w:r>
    </w:p>
    <w:p w14:paraId="2CA986AC" w14:textId="77777777" w:rsidR="008A067B" w:rsidRPr="008A067B" w:rsidRDefault="008A067B" w:rsidP="00FB18C0">
      <w:pPr>
        <w:numPr>
          <w:ilvl w:val="0"/>
          <w:numId w:val="20"/>
        </w:numPr>
        <w:spacing w:after="0" w:line="240" w:lineRule="auto"/>
        <w:ind w:left="709" w:right="-569"/>
        <w:rPr>
          <w:b/>
          <w:szCs w:val="20"/>
          <w:u w:val="single"/>
        </w:rPr>
      </w:pPr>
      <w:r w:rsidRPr="008A067B">
        <w:rPr>
          <w:b/>
          <w:szCs w:val="20"/>
        </w:rPr>
        <w:t xml:space="preserve">Risk för komplikation som gör att man snabbt vill vända över i ryggläge! </w:t>
      </w:r>
    </w:p>
    <w:p w14:paraId="7EA02F99" w14:textId="77777777" w:rsidR="008A067B" w:rsidRPr="008A067B" w:rsidRDefault="008A067B" w:rsidP="00FB18C0">
      <w:pPr>
        <w:spacing w:after="0" w:line="240" w:lineRule="auto"/>
        <w:ind w:left="709" w:right="-569"/>
        <w:rPr>
          <w:szCs w:val="20"/>
        </w:rPr>
      </w:pPr>
      <w:r w:rsidRPr="008A067B">
        <w:rPr>
          <w:b/>
          <w:szCs w:val="20"/>
        </w:rPr>
        <w:t xml:space="preserve">      </w:t>
      </w:r>
      <w:r w:rsidRPr="008A067B">
        <w:rPr>
          <w:szCs w:val="20"/>
        </w:rPr>
        <w:t xml:space="preserve">Placera ett operationsbord eller en säng med </w:t>
      </w:r>
      <w:r w:rsidRPr="008A067B">
        <w:rPr>
          <w:b/>
          <w:i/>
          <w:szCs w:val="20"/>
        </w:rPr>
        <w:t>borttagen huvudgavel</w:t>
      </w:r>
      <w:r w:rsidRPr="008A067B">
        <w:rPr>
          <w:szCs w:val="20"/>
        </w:rPr>
        <w:t xml:space="preserve"> i </w:t>
      </w:r>
    </w:p>
    <w:p w14:paraId="624F0CD9" w14:textId="77777777" w:rsidR="008A067B" w:rsidRPr="008A067B" w:rsidRDefault="008A067B" w:rsidP="00FB18C0">
      <w:pPr>
        <w:spacing w:after="0" w:line="240" w:lineRule="auto"/>
        <w:ind w:left="709" w:right="-569"/>
        <w:rPr>
          <w:szCs w:val="20"/>
        </w:rPr>
      </w:pPr>
      <w:r w:rsidRPr="008A067B">
        <w:rPr>
          <w:szCs w:val="20"/>
        </w:rPr>
        <w:t xml:space="preserve">      nära anslutning till operationssalen.</w:t>
      </w:r>
    </w:p>
    <w:p w14:paraId="0DACBBE0" w14:textId="77777777" w:rsidR="008A067B" w:rsidRPr="008A067B" w:rsidRDefault="008A067B" w:rsidP="00FB18C0">
      <w:pPr>
        <w:numPr>
          <w:ilvl w:val="0"/>
          <w:numId w:val="20"/>
        </w:numPr>
        <w:spacing w:after="0" w:line="240" w:lineRule="auto"/>
        <w:ind w:left="709" w:right="-569"/>
        <w:rPr>
          <w:szCs w:val="20"/>
        </w:rPr>
      </w:pPr>
      <w:r w:rsidRPr="008A067B">
        <w:rPr>
          <w:b/>
          <w:szCs w:val="20"/>
        </w:rPr>
        <w:t xml:space="preserve">Risk för </w:t>
      </w:r>
      <w:proofErr w:type="spellStart"/>
      <w:r w:rsidRPr="008A067B">
        <w:rPr>
          <w:b/>
          <w:szCs w:val="20"/>
        </w:rPr>
        <w:t>hypotension</w:t>
      </w:r>
      <w:proofErr w:type="spellEnd"/>
      <w:r w:rsidRPr="008A067B">
        <w:rPr>
          <w:b/>
          <w:szCs w:val="20"/>
        </w:rPr>
        <w:t xml:space="preserve">! </w:t>
      </w:r>
    </w:p>
    <w:p w14:paraId="36B02817" w14:textId="77777777" w:rsidR="008A067B" w:rsidRPr="008A067B" w:rsidRDefault="008A067B" w:rsidP="00FB18C0">
      <w:pPr>
        <w:spacing w:after="0" w:line="240" w:lineRule="auto"/>
        <w:ind w:left="709" w:right="-569"/>
        <w:rPr>
          <w:szCs w:val="20"/>
        </w:rPr>
      </w:pPr>
      <w:r w:rsidRPr="008A067B">
        <w:rPr>
          <w:szCs w:val="20"/>
        </w:rPr>
        <w:t>Ha en beredskap, Noradrenalin-infusion vid behov.</w:t>
      </w:r>
    </w:p>
    <w:p w14:paraId="1EFEB82C" w14:textId="77777777" w:rsidR="008A067B" w:rsidRPr="008A067B" w:rsidRDefault="008A067B" w:rsidP="00FB18C0">
      <w:pPr>
        <w:numPr>
          <w:ilvl w:val="0"/>
          <w:numId w:val="21"/>
        </w:numPr>
        <w:spacing w:after="0" w:line="240" w:lineRule="auto"/>
        <w:ind w:left="709" w:right="-569"/>
        <w:rPr>
          <w:szCs w:val="20"/>
        </w:rPr>
      </w:pPr>
      <w:r w:rsidRPr="008A067B">
        <w:rPr>
          <w:b/>
          <w:szCs w:val="20"/>
        </w:rPr>
        <w:t xml:space="preserve">Risk för oönskat </w:t>
      </w:r>
      <w:proofErr w:type="spellStart"/>
      <w:r w:rsidRPr="008A067B">
        <w:rPr>
          <w:b/>
          <w:szCs w:val="20"/>
        </w:rPr>
        <w:t>tubläge</w:t>
      </w:r>
      <w:proofErr w:type="spellEnd"/>
      <w:r w:rsidRPr="008A067B">
        <w:rPr>
          <w:b/>
          <w:szCs w:val="20"/>
        </w:rPr>
        <w:t xml:space="preserve">! </w:t>
      </w:r>
    </w:p>
    <w:p w14:paraId="2CEC4435" w14:textId="77777777" w:rsidR="008A067B" w:rsidRPr="008A067B" w:rsidRDefault="008A067B" w:rsidP="00FB18C0">
      <w:pPr>
        <w:spacing w:after="0" w:line="240" w:lineRule="auto"/>
        <w:ind w:left="709" w:right="-569"/>
        <w:rPr>
          <w:szCs w:val="20"/>
        </w:rPr>
      </w:pPr>
      <w:r w:rsidRPr="008A067B">
        <w:rPr>
          <w:szCs w:val="20"/>
        </w:rPr>
        <w:t xml:space="preserve">            Noggrann fixering samt auskultera lungorna även efter vändning. </w:t>
      </w:r>
    </w:p>
    <w:p w14:paraId="7F015F05" w14:textId="77777777" w:rsidR="008A067B" w:rsidRPr="008A067B" w:rsidRDefault="008A067B" w:rsidP="00FB18C0">
      <w:pPr>
        <w:spacing w:after="0" w:line="240" w:lineRule="auto"/>
        <w:ind w:left="709" w:right="-569"/>
        <w:rPr>
          <w:szCs w:val="20"/>
        </w:rPr>
      </w:pPr>
      <w:r w:rsidRPr="008A067B">
        <w:rPr>
          <w:szCs w:val="20"/>
        </w:rPr>
        <w:t xml:space="preserve">            Dokumentera!</w:t>
      </w:r>
    </w:p>
    <w:p w14:paraId="72A744BD" w14:textId="77777777" w:rsidR="008A067B" w:rsidRPr="008A067B" w:rsidRDefault="008A067B" w:rsidP="00FB18C0">
      <w:pPr>
        <w:numPr>
          <w:ilvl w:val="0"/>
          <w:numId w:val="21"/>
        </w:numPr>
        <w:spacing w:after="0" w:line="240" w:lineRule="auto"/>
        <w:ind w:left="709" w:right="-569"/>
        <w:rPr>
          <w:szCs w:val="20"/>
        </w:rPr>
      </w:pPr>
      <w:r w:rsidRPr="008A067B">
        <w:rPr>
          <w:b/>
          <w:szCs w:val="20"/>
        </w:rPr>
        <w:t xml:space="preserve">Risk för blödningskomplikation! </w:t>
      </w:r>
    </w:p>
    <w:p w14:paraId="160505AB" w14:textId="77777777" w:rsidR="008A067B" w:rsidRPr="008A067B" w:rsidRDefault="008A067B" w:rsidP="00FB18C0">
      <w:pPr>
        <w:spacing w:after="0" w:line="240" w:lineRule="auto"/>
        <w:ind w:left="709" w:right="-569"/>
        <w:rPr>
          <w:szCs w:val="20"/>
        </w:rPr>
      </w:pPr>
      <w:r w:rsidRPr="008A067B">
        <w:rPr>
          <w:szCs w:val="20"/>
        </w:rPr>
        <w:t xml:space="preserve">      Kommunicera med operatören vid oväntade blodtrycksfall och/eller </w:t>
      </w:r>
    </w:p>
    <w:p w14:paraId="59B7201A" w14:textId="77777777" w:rsidR="008A067B" w:rsidRPr="008A067B" w:rsidRDefault="008A067B" w:rsidP="00FB18C0">
      <w:pPr>
        <w:spacing w:after="0" w:line="240" w:lineRule="auto"/>
        <w:ind w:left="709" w:right="-569"/>
        <w:rPr>
          <w:szCs w:val="20"/>
        </w:rPr>
      </w:pPr>
      <w:r w:rsidRPr="008A067B">
        <w:rPr>
          <w:szCs w:val="20"/>
        </w:rPr>
        <w:t xml:space="preserve">      takykardi.</w:t>
      </w:r>
    </w:p>
    <w:p w14:paraId="61575B03" w14:textId="77777777" w:rsidR="008A067B" w:rsidRPr="008A067B" w:rsidRDefault="008A067B" w:rsidP="00FB18C0">
      <w:pPr>
        <w:numPr>
          <w:ilvl w:val="0"/>
          <w:numId w:val="21"/>
        </w:numPr>
        <w:spacing w:after="0" w:line="240" w:lineRule="auto"/>
        <w:ind w:left="709" w:right="-569"/>
        <w:rPr>
          <w:szCs w:val="20"/>
        </w:rPr>
      </w:pPr>
      <w:r w:rsidRPr="008A067B">
        <w:rPr>
          <w:b/>
          <w:szCs w:val="20"/>
        </w:rPr>
        <w:t xml:space="preserve">Risk för skador orsakad av positioneringen! </w:t>
      </w:r>
    </w:p>
    <w:p w14:paraId="6F4B6C8F" w14:textId="77777777" w:rsidR="008A067B" w:rsidRPr="008A067B" w:rsidRDefault="008A067B" w:rsidP="00FB18C0">
      <w:pPr>
        <w:spacing w:after="0" w:line="240" w:lineRule="auto"/>
        <w:ind w:left="709" w:right="-569"/>
        <w:rPr>
          <w:i/>
        </w:rPr>
      </w:pPr>
      <w:r w:rsidRPr="008A067B">
        <w:lastRenderedPageBreak/>
        <w:t>Ha en kunskap om riskerna och hur skador undviks. Gör kontinuerliga lägeskontroller och åtgärda sådant som kan innebära en risk. Dokumentera kontroller och åtgärder!</w:t>
      </w:r>
    </w:p>
    <w:p w14:paraId="3B90AE6C" w14:textId="77777777" w:rsidR="008A067B" w:rsidRDefault="008A067B" w:rsidP="00FB18C0">
      <w:pPr>
        <w:spacing w:after="0" w:line="240" w:lineRule="auto"/>
        <w:ind w:left="709" w:right="-569"/>
      </w:pPr>
      <w:r w:rsidRPr="008A067B">
        <w:t xml:space="preserve">Ju längre tid som patienten är positionerad på operationsbordet desto större risk. Hypotermi är en riskfaktor! Äldre personer, överviktiga, magra, diabetiker, kärlsjuka och rökare löper en ökad risk. </w:t>
      </w:r>
    </w:p>
    <w:p w14:paraId="38804478" w14:textId="059F8A7F" w:rsidR="008A067B" w:rsidRPr="008A067B" w:rsidRDefault="008A067B" w:rsidP="00FB18C0">
      <w:pPr>
        <w:pStyle w:val="Rubrik2"/>
        <w:ind w:left="284" w:right="-569"/>
        <w:rPr>
          <w:rFonts w:ascii="Arial" w:hAnsi="Arial" w:cs="Arial"/>
          <w:b/>
          <w:bCs w:val="0"/>
          <w:iCs/>
          <w:sz w:val="26"/>
          <w:szCs w:val="28"/>
        </w:rPr>
      </w:pPr>
      <w:r w:rsidRPr="00DF0E74">
        <w:t>Avslutning/Postoperativt</w:t>
      </w:r>
    </w:p>
    <w:p w14:paraId="2BCF8444" w14:textId="77777777" w:rsidR="008A067B" w:rsidRPr="008A067B" w:rsidRDefault="008A067B" w:rsidP="00FB18C0">
      <w:pPr>
        <w:spacing w:after="0" w:line="240" w:lineRule="auto"/>
        <w:ind w:left="284" w:right="-569"/>
        <w:rPr>
          <w:szCs w:val="20"/>
        </w:rPr>
      </w:pPr>
      <w:r w:rsidRPr="008A067B">
        <w:rPr>
          <w:szCs w:val="20"/>
        </w:rPr>
        <w:t xml:space="preserve">Patienten vänds över inne på salen till säng inbäddad med gröna lakan och </w:t>
      </w:r>
      <w:r w:rsidRPr="008A067B">
        <w:rPr>
          <w:b/>
          <w:i/>
          <w:szCs w:val="20"/>
        </w:rPr>
        <w:t>borttagen huvudgavel!</w:t>
      </w:r>
      <w:r w:rsidRPr="008A067B">
        <w:rPr>
          <w:szCs w:val="20"/>
        </w:rPr>
        <w:t xml:space="preserve"> Gaveln sätts tillbaka först när patienten har en säker luftväg/stabil andning och det är dags för avfärd till UVA. </w:t>
      </w:r>
    </w:p>
    <w:p w14:paraId="5311E1EB" w14:textId="77777777" w:rsidR="008A067B" w:rsidRPr="008A067B" w:rsidRDefault="008A067B" w:rsidP="00FB18C0">
      <w:pPr>
        <w:spacing w:after="0" w:line="240" w:lineRule="auto"/>
        <w:ind w:left="284" w:right="-569"/>
        <w:rPr>
          <w:szCs w:val="20"/>
        </w:rPr>
      </w:pPr>
      <w:r w:rsidRPr="008A067B">
        <w:rPr>
          <w:szCs w:val="20"/>
        </w:rPr>
        <w:t xml:space="preserve">Inspektera huden; särskilt områden som har varit utsatta för tryck och där ben sticker ut/ligger ytligt. Vid tecken på skada – dokumentera i operationssköterskejournalen och rapportera omgående till samtliga som har varit delaktiga i operationen, sektionsledare samt till UVA-personalen.  </w:t>
      </w:r>
    </w:p>
    <w:p w14:paraId="7014DD91" w14:textId="77777777" w:rsidR="008A067B" w:rsidRPr="008A067B" w:rsidRDefault="008A067B" w:rsidP="00FB18C0">
      <w:pPr>
        <w:spacing w:after="0" w:line="240" w:lineRule="auto"/>
        <w:ind w:left="284" w:right="-569"/>
        <w:rPr>
          <w:szCs w:val="20"/>
        </w:rPr>
      </w:pPr>
    </w:p>
    <w:p w14:paraId="6B8504C6" w14:textId="77777777" w:rsidR="008A067B" w:rsidRPr="008A067B" w:rsidRDefault="008A067B" w:rsidP="00FB18C0">
      <w:pPr>
        <w:spacing w:after="0" w:line="240" w:lineRule="auto"/>
        <w:ind w:left="284" w:right="-569"/>
        <w:rPr>
          <w:szCs w:val="20"/>
        </w:rPr>
      </w:pPr>
      <w:r w:rsidRPr="008A067B">
        <w:rPr>
          <w:szCs w:val="20"/>
        </w:rPr>
        <w:t xml:space="preserve">Fri mobilisering. </w:t>
      </w:r>
    </w:p>
    <w:p w14:paraId="69151EEE" w14:textId="77777777" w:rsidR="008A067B" w:rsidRPr="00DF0E74" w:rsidRDefault="008A067B" w:rsidP="00FB18C0">
      <w:pPr>
        <w:pStyle w:val="Rubrik2"/>
        <w:ind w:left="284" w:right="-569"/>
      </w:pPr>
      <w:r w:rsidRPr="00DF0E74">
        <w:t>Postoperativ vård när patienten varit sövd</w:t>
      </w:r>
    </w:p>
    <w:p w14:paraId="6A508C2A" w14:textId="77777777" w:rsidR="008A067B" w:rsidRPr="008A067B" w:rsidRDefault="008A067B" w:rsidP="00FB18C0">
      <w:pPr>
        <w:spacing w:after="0" w:line="240" w:lineRule="auto"/>
        <w:ind w:left="284" w:right="-569"/>
        <w:rPr>
          <w:szCs w:val="20"/>
        </w:rPr>
      </w:pPr>
      <w:r w:rsidRPr="008A067B">
        <w:rPr>
          <w:szCs w:val="20"/>
        </w:rPr>
        <w:t xml:space="preserve">Patientvärmare kvar tills patienten lämnar operationssalen. Ligger över natt på UVA. Ge </w:t>
      </w:r>
      <w:proofErr w:type="spellStart"/>
      <w:r w:rsidRPr="008A067B">
        <w:rPr>
          <w:szCs w:val="20"/>
        </w:rPr>
        <w:t>OxyNorm</w:t>
      </w:r>
      <w:proofErr w:type="spellEnd"/>
      <w:r w:rsidRPr="008A067B">
        <w:rPr>
          <w:szCs w:val="20"/>
        </w:rPr>
        <w:t xml:space="preserve"> innan väckning och OxyContin på UVA.</w:t>
      </w:r>
    </w:p>
    <w:p w14:paraId="2F1E2331" w14:textId="77777777" w:rsidR="008A067B" w:rsidRPr="008A067B" w:rsidRDefault="008A067B" w:rsidP="00FB18C0">
      <w:pPr>
        <w:spacing w:after="0" w:line="240" w:lineRule="auto"/>
        <w:ind w:left="284" w:right="-569"/>
        <w:rPr>
          <w:szCs w:val="20"/>
        </w:rPr>
      </w:pPr>
    </w:p>
    <w:p w14:paraId="22DC5559" w14:textId="77777777" w:rsidR="008A067B" w:rsidRPr="00DF0E74" w:rsidRDefault="008A067B" w:rsidP="00FB18C0">
      <w:pPr>
        <w:pStyle w:val="Rubrik3"/>
        <w:ind w:left="284" w:right="-569"/>
      </w:pPr>
      <w:r w:rsidRPr="00DF0E74">
        <w:t>Källa och lästips</w:t>
      </w:r>
    </w:p>
    <w:p w14:paraId="79C30BFF" w14:textId="77777777" w:rsidR="008A067B" w:rsidRPr="008A067B" w:rsidRDefault="008A067B" w:rsidP="00FB18C0">
      <w:pPr>
        <w:spacing w:after="0" w:line="240" w:lineRule="auto"/>
        <w:ind w:left="284" w:right="-569"/>
        <w:rPr>
          <w:lang w:val="en-GB"/>
        </w:rPr>
      </w:pPr>
      <w:proofErr w:type="spellStart"/>
      <w:r w:rsidRPr="008A067B">
        <w:t>Adedeji</w:t>
      </w:r>
      <w:proofErr w:type="spellEnd"/>
      <w:r w:rsidRPr="008A067B">
        <w:t xml:space="preserve">, R., </w:t>
      </w:r>
      <w:proofErr w:type="spellStart"/>
      <w:r w:rsidRPr="008A067B">
        <w:t>Oragui</w:t>
      </w:r>
      <w:proofErr w:type="spellEnd"/>
      <w:r w:rsidRPr="008A067B">
        <w:t xml:space="preserve">, E., </w:t>
      </w:r>
      <w:proofErr w:type="spellStart"/>
      <w:r w:rsidRPr="008A067B">
        <w:t>Wasim</w:t>
      </w:r>
      <w:proofErr w:type="spellEnd"/>
      <w:r w:rsidRPr="008A067B">
        <w:t xml:space="preserve">, K., &amp; </w:t>
      </w:r>
      <w:proofErr w:type="spellStart"/>
      <w:r w:rsidRPr="008A067B">
        <w:t>Maruthainar</w:t>
      </w:r>
      <w:proofErr w:type="spellEnd"/>
      <w:r w:rsidRPr="008A067B">
        <w:t xml:space="preserve">, N. (2010). </w:t>
      </w:r>
      <w:r w:rsidRPr="008A067B">
        <w:rPr>
          <w:lang w:val="en-GB"/>
        </w:rPr>
        <w:t xml:space="preserve">The importance of correct patient positioning in theatre and implications of </w:t>
      </w:r>
      <w:proofErr w:type="gramStart"/>
      <w:r w:rsidRPr="008A067B">
        <w:rPr>
          <w:lang w:val="en-GB"/>
        </w:rPr>
        <w:t>mal-positioning</w:t>
      </w:r>
      <w:proofErr w:type="gramEnd"/>
      <w:r w:rsidRPr="008A067B">
        <w:rPr>
          <w:lang w:val="en-GB"/>
        </w:rPr>
        <w:t xml:space="preserve">. </w:t>
      </w:r>
      <w:r w:rsidRPr="008A067B">
        <w:rPr>
          <w:i/>
          <w:lang w:val="en-GB"/>
        </w:rPr>
        <w:t>Open learning Zone, 20</w:t>
      </w:r>
      <w:r w:rsidRPr="008A067B">
        <w:rPr>
          <w:lang w:val="en-GB"/>
        </w:rPr>
        <w:t>(4), 143-147.</w:t>
      </w:r>
    </w:p>
    <w:p w14:paraId="4AB03F94" w14:textId="77777777" w:rsidR="008A067B" w:rsidRPr="008A067B" w:rsidRDefault="008A067B" w:rsidP="00FB18C0">
      <w:pPr>
        <w:spacing w:after="0" w:line="240" w:lineRule="auto"/>
        <w:ind w:left="284" w:right="-569"/>
        <w:rPr>
          <w:lang w:val="en-GB"/>
        </w:rPr>
      </w:pPr>
    </w:p>
    <w:p w14:paraId="6683FA0A" w14:textId="77777777" w:rsidR="008A067B" w:rsidRPr="008A067B" w:rsidRDefault="008A067B" w:rsidP="00FB18C0">
      <w:pPr>
        <w:spacing w:after="0" w:line="240" w:lineRule="auto"/>
        <w:ind w:left="284" w:right="-569"/>
        <w:rPr>
          <w:rFonts w:ascii="Helvetica" w:hAnsi="Helvetica" w:cs="Helvetica"/>
          <w:sz w:val="21"/>
          <w:szCs w:val="21"/>
          <w:bdr w:val="none" w:sz="0" w:space="0" w:color="auto" w:frame="1"/>
          <w:lang w:val="en"/>
        </w:rPr>
      </w:pPr>
      <w:proofErr w:type="spellStart"/>
      <w:r w:rsidRPr="008A067B">
        <w:rPr>
          <w:lang w:val="en-GB"/>
        </w:rPr>
        <w:t>Bonnaig</w:t>
      </w:r>
      <w:proofErr w:type="spellEnd"/>
      <w:r w:rsidRPr="008A067B">
        <w:rPr>
          <w:lang w:val="en-GB"/>
        </w:rPr>
        <w:t xml:space="preserve">, N., Dailey, S., &amp; Archdeacon, M. (2014). Proper Patient Positioning and Complication Prevention in Orthopaedic Surgery. </w:t>
      </w:r>
      <w:r w:rsidRPr="008A067B">
        <w:rPr>
          <w:i/>
          <w:lang w:val="en-GB"/>
        </w:rPr>
        <w:t>The Journal of Bone &amp; Joint Surgery, Jul 02;96</w:t>
      </w:r>
      <w:r w:rsidRPr="008A067B">
        <w:rPr>
          <w:lang w:val="en-GB"/>
        </w:rPr>
        <w:t>(13), 1135-1140.</w:t>
      </w:r>
      <w:r w:rsidRPr="008A067B">
        <w:rPr>
          <w:i/>
          <w:lang w:val="en-GB"/>
        </w:rPr>
        <w:t xml:space="preserve"> </w:t>
      </w:r>
    </w:p>
    <w:p w14:paraId="701C3356" w14:textId="77777777" w:rsidR="008A067B" w:rsidRPr="008A067B" w:rsidRDefault="008A067B" w:rsidP="00FB18C0">
      <w:pPr>
        <w:spacing w:after="0" w:line="240" w:lineRule="auto"/>
        <w:ind w:left="284" w:right="-569"/>
        <w:rPr>
          <w:i/>
          <w:lang w:val="en-GB"/>
        </w:rPr>
      </w:pPr>
    </w:p>
    <w:p w14:paraId="04EA650E" w14:textId="77777777" w:rsidR="008A067B" w:rsidRPr="008A067B" w:rsidRDefault="008A067B" w:rsidP="00FB18C0">
      <w:pPr>
        <w:spacing w:after="0" w:line="240" w:lineRule="auto"/>
        <w:ind w:left="284" w:right="-569"/>
        <w:rPr>
          <w:lang w:val="en-GB"/>
        </w:rPr>
      </w:pPr>
      <w:proofErr w:type="spellStart"/>
      <w:r w:rsidRPr="008A067B">
        <w:rPr>
          <w:lang w:val="en-GB"/>
        </w:rPr>
        <w:t>Bouyer-Ferullo</w:t>
      </w:r>
      <w:proofErr w:type="spellEnd"/>
      <w:r w:rsidRPr="008A067B">
        <w:rPr>
          <w:lang w:val="en-GB"/>
        </w:rPr>
        <w:t xml:space="preserve">, S. (2013). Preventing Perioperative Peripheral Nerve Injuries. </w:t>
      </w:r>
      <w:r w:rsidRPr="008A067B">
        <w:rPr>
          <w:i/>
          <w:lang w:val="en-GB"/>
        </w:rPr>
        <w:t>AORN Journal, 97</w:t>
      </w:r>
      <w:r w:rsidRPr="008A067B">
        <w:rPr>
          <w:lang w:val="en-GB"/>
        </w:rPr>
        <w:t>(1), 110-124.</w:t>
      </w:r>
    </w:p>
    <w:p w14:paraId="2F337279" w14:textId="77777777" w:rsidR="008A067B" w:rsidRPr="008A067B" w:rsidRDefault="008A067B" w:rsidP="00FB18C0">
      <w:pPr>
        <w:spacing w:after="0" w:line="240" w:lineRule="auto"/>
        <w:ind w:left="284" w:right="-569"/>
        <w:rPr>
          <w:lang w:val="en-GB"/>
        </w:rPr>
      </w:pPr>
    </w:p>
    <w:p w14:paraId="63BB621F" w14:textId="77777777" w:rsidR="008A067B" w:rsidRPr="008A067B" w:rsidRDefault="008A067B" w:rsidP="00FB18C0">
      <w:pPr>
        <w:spacing w:after="0" w:line="240" w:lineRule="auto"/>
        <w:ind w:left="284" w:right="-569"/>
        <w:rPr>
          <w:lang w:val="en-US"/>
        </w:rPr>
      </w:pPr>
      <w:r w:rsidRPr="008A067B">
        <w:rPr>
          <w:lang w:val="en-US"/>
        </w:rPr>
        <w:t xml:space="preserve">Knight, David JW., &amp; Mahajan, Ravi P. (2004). Patient positioning in </w:t>
      </w:r>
      <w:proofErr w:type="spellStart"/>
      <w:r w:rsidRPr="008A067B">
        <w:rPr>
          <w:lang w:val="en-US"/>
        </w:rPr>
        <w:t>anaesthesia</w:t>
      </w:r>
      <w:proofErr w:type="spellEnd"/>
      <w:r w:rsidRPr="008A067B">
        <w:rPr>
          <w:lang w:val="en-US"/>
        </w:rPr>
        <w:t xml:space="preserve">. </w:t>
      </w:r>
      <w:r w:rsidRPr="008A067B">
        <w:rPr>
          <w:i/>
          <w:lang w:val="en-US"/>
        </w:rPr>
        <w:t xml:space="preserve">Continuing Education in </w:t>
      </w:r>
      <w:proofErr w:type="spellStart"/>
      <w:r w:rsidRPr="008A067B">
        <w:rPr>
          <w:i/>
          <w:lang w:val="en-US"/>
        </w:rPr>
        <w:t>Anaesthesia</w:t>
      </w:r>
      <w:proofErr w:type="spellEnd"/>
      <w:r w:rsidRPr="008A067B">
        <w:rPr>
          <w:i/>
          <w:lang w:val="en-US"/>
        </w:rPr>
        <w:t>, Critical Care &amp; Pain, 4</w:t>
      </w:r>
      <w:r w:rsidRPr="008A067B">
        <w:rPr>
          <w:lang w:val="en-US"/>
        </w:rPr>
        <w:t>(5), 160-163.</w:t>
      </w:r>
    </w:p>
    <w:p w14:paraId="26B03B1F" w14:textId="77777777" w:rsidR="008A067B" w:rsidRPr="008A067B" w:rsidRDefault="008A067B" w:rsidP="00FB18C0">
      <w:pPr>
        <w:spacing w:after="0" w:line="240" w:lineRule="auto"/>
        <w:ind w:left="284" w:right="-569"/>
        <w:rPr>
          <w:i/>
          <w:lang w:val="en-US"/>
        </w:rPr>
      </w:pPr>
    </w:p>
    <w:p w14:paraId="51D8D167" w14:textId="77777777" w:rsidR="008A067B" w:rsidRPr="008A067B" w:rsidRDefault="008A067B" w:rsidP="00FB18C0">
      <w:pPr>
        <w:spacing w:after="0" w:line="240" w:lineRule="auto"/>
        <w:ind w:left="284" w:right="-569"/>
      </w:pPr>
      <w:r w:rsidRPr="008A067B">
        <w:rPr>
          <w:lang w:val="en-GB"/>
        </w:rPr>
        <w:t xml:space="preserve">Leibovitch, I., Casson, R., </w:t>
      </w:r>
      <w:proofErr w:type="spellStart"/>
      <w:r w:rsidRPr="008A067B">
        <w:rPr>
          <w:lang w:val="en-GB"/>
        </w:rPr>
        <w:t>Laforest</w:t>
      </w:r>
      <w:proofErr w:type="spellEnd"/>
      <w:r w:rsidRPr="008A067B">
        <w:rPr>
          <w:lang w:val="en-GB"/>
        </w:rPr>
        <w:t xml:space="preserve">, C., &amp; Selva, D. (2006). Ischemic </w:t>
      </w:r>
      <w:r w:rsidRPr="008A067B">
        <w:rPr>
          <w:lang w:val="en-GB"/>
        </w:rPr>
        <w:tab/>
        <w:t xml:space="preserve">Orbital Compartment Syndrome as a Complication of Spinal Surgery in the Prone Position. </w:t>
      </w:r>
      <w:proofErr w:type="spellStart"/>
      <w:r w:rsidRPr="008A067B">
        <w:rPr>
          <w:i/>
        </w:rPr>
        <w:t>American</w:t>
      </w:r>
      <w:proofErr w:type="spellEnd"/>
      <w:r w:rsidRPr="008A067B">
        <w:rPr>
          <w:i/>
        </w:rPr>
        <w:t xml:space="preserve"> Academy </w:t>
      </w:r>
      <w:proofErr w:type="spellStart"/>
      <w:r w:rsidRPr="008A067B">
        <w:rPr>
          <w:i/>
        </w:rPr>
        <w:t>of</w:t>
      </w:r>
      <w:proofErr w:type="spellEnd"/>
      <w:r w:rsidRPr="008A067B">
        <w:rPr>
          <w:i/>
        </w:rPr>
        <w:t xml:space="preserve"> </w:t>
      </w:r>
      <w:proofErr w:type="spellStart"/>
      <w:r w:rsidRPr="008A067B">
        <w:rPr>
          <w:i/>
        </w:rPr>
        <w:t>Ophthalmology</w:t>
      </w:r>
      <w:proofErr w:type="spellEnd"/>
      <w:r w:rsidRPr="008A067B">
        <w:rPr>
          <w:i/>
        </w:rPr>
        <w:t>, 113</w:t>
      </w:r>
      <w:r w:rsidRPr="008A067B">
        <w:t xml:space="preserve">(1), </w:t>
      </w:r>
      <w:proofErr w:type="gramStart"/>
      <w:r w:rsidRPr="008A067B">
        <w:t>105-108</w:t>
      </w:r>
      <w:proofErr w:type="gramEnd"/>
      <w:r w:rsidRPr="008A067B">
        <w:t xml:space="preserve">. </w:t>
      </w:r>
    </w:p>
    <w:p w14:paraId="05E63EA7" w14:textId="77777777" w:rsidR="008A067B" w:rsidRPr="008A067B" w:rsidRDefault="008A067B" w:rsidP="00FB18C0">
      <w:pPr>
        <w:spacing w:after="0" w:line="240" w:lineRule="auto"/>
        <w:ind w:left="284" w:right="-569"/>
      </w:pPr>
    </w:p>
    <w:p w14:paraId="6CFE4529" w14:textId="77777777" w:rsidR="008A067B" w:rsidRPr="008A067B" w:rsidRDefault="008A067B" w:rsidP="00FB18C0">
      <w:pPr>
        <w:spacing w:after="0" w:line="240" w:lineRule="auto"/>
        <w:ind w:left="284" w:right="-569"/>
      </w:pPr>
      <w:r w:rsidRPr="008A067B">
        <w:t xml:space="preserve">SFS 1982:763. </w:t>
      </w:r>
      <w:r w:rsidRPr="008A067B">
        <w:rPr>
          <w:i/>
        </w:rPr>
        <w:t xml:space="preserve">Hälso- och sjukvårdslag. </w:t>
      </w:r>
      <w:r w:rsidRPr="008A067B">
        <w:t>§ 2a och § 2e. Stockholm: Socialdepartementet.</w:t>
      </w:r>
    </w:p>
    <w:p w14:paraId="71B03472" w14:textId="77777777" w:rsidR="008A067B" w:rsidRPr="008A067B" w:rsidRDefault="008A067B" w:rsidP="00FB18C0">
      <w:pPr>
        <w:spacing w:after="0" w:line="240" w:lineRule="auto"/>
        <w:ind w:left="284" w:right="-569"/>
      </w:pPr>
    </w:p>
    <w:p w14:paraId="0FD8F1AD" w14:textId="77777777" w:rsidR="008A067B" w:rsidRPr="008A067B" w:rsidRDefault="008A067B" w:rsidP="00FB18C0">
      <w:pPr>
        <w:spacing w:after="0" w:line="240" w:lineRule="auto"/>
        <w:ind w:left="284" w:right="-569"/>
      </w:pPr>
      <w:r w:rsidRPr="008A067B">
        <w:t xml:space="preserve">SFS 2010:659. </w:t>
      </w:r>
      <w:r w:rsidRPr="008A067B">
        <w:rPr>
          <w:i/>
        </w:rPr>
        <w:t xml:space="preserve">Patientsäkerhetslag. </w:t>
      </w:r>
      <w:r w:rsidRPr="008A067B">
        <w:t xml:space="preserve">3 kap. § 1 och 6 kap. § 1, § 2 och § 4. Stockholm: Socialdepartementet. </w:t>
      </w:r>
    </w:p>
    <w:p w14:paraId="10BC41DB" w14:textId="77777777" w:rsidR="008A067B" w:rsidRPr="008A067B" w:rsidRDefault="008A067B" w:rsidP="00FB18C0">
      <w:pPr>
        <w:spacing w:after="0" w:line="240" w:lineRule="auto"/>
        <w:ind w:left="284" w:right="-569"/>
        <w:rPr>
          <w:i/>
        </w:rPr>
      </w:pPr>
    </w:p>
    <w:p w14:paraId="21373764" w14:textId="77777777" w:rsidR="008A067B" w:rsidRPr="008A067B" w:rsidRDefault="008A067B" w:rsidP="00FB18C0">
      <w:pPr>
        <w:spacing w:after="0" w:line="240" w:lineRule="auto"/>
        <w:ind w:left="284" w:right="-569"/>
      </w:pPr>
      <w:r w:rsidRPr="008A067B">
        <w:t xml:space="preserve">WILSON Plus, </w:t>
      </w:r>
      <w:proofErr w:type="spellStart"/>
      <w:r w:rsidRPr="008A067B">
        <w:t>Radiolucent</w:t>
      </w:r>
      <w:proofErr w:type="spellEnd"/>
      <w:r w:rsidRPr="008A067B">
        <w:t xml:space="preserve"> Wilson </w:t>
      </w:r>
      <w:proofErr w:type="spellStart"/>
      <w:r w:rsidRPr="008A067B">
        <w:t>Frame</w:t>
      </w:r>
      <w:proofErr w:type="spellEnd"/>
      <w:r w:rsidRPr="008A067B">
        <w:t xml:space="preserve"> Modell 5319 (G) och 5321 (G). Teknisk manual – Svensk.</w:t>
      </w:r>
    </w:p>
    <w:p w14:paraId="5E54C015" w14:textId="77777777" w:rsidR="008A067B" w:rsidRPr="008A067B" w:rsidRDefault="008A067B" w:rsidP="008A067B">
      <w:pPr>
        <w:spacing w:after="0" w:line="240" w:lineRule="auto"/>
        <w:ind w:left="0" w:right="0"/>
        <w:rPr>
          <w:szCs w:val="20"/>
        </w:rPr>
      </w:pPr>
    </w:p>
    <w:p w14:paraId="7459CDC7" w14:textId="77777777" w:rsidR="008A067B" w:rsidRPr="008A067B" w:rsidRDefault="008A067B" w:rsidP="008A067B">
      <w:pPr>
        <w:spacing w:after="0" w:line="240" w:lineRule="auto"/>
        <w:ind w:left="0" w:right="0"/>
        <w:rPr>
          <w:szCs w:val="20"/>
        </w:rPr>
      </w:pPr>
    </w:p>
    <w:p w14:paraId="04EA010A" w14:textId="77777777" w:rsidR="008A067B" w:rsidRPr="00DF0E74" w:rsidRDefault="008A067B" w:rsidP="00DF0E74">
      <w:pPr>
        <w:pStyle w:val="Rubrik2"/>
      </w:pPr>
      <w:r w:rsidRPr="00DF0E74">
        <w:t>Bilaga 1        Positionering på vagga</w:t>
      </w:r>
    </w:p>
    <w:p w14:paraId="2036926F" w14:textId="77777777" w:rsidR="008A067B" w:rsidRPr="008A067B" w:rsidRDefault="008A067B" w:rsidP="008A067B">
      <w:pPr>
        <w:tabs>
          <w:tab w:val="left" w:pos="4110"/>
        </w:tabs>
        <w:spacing w:after="0" w:line="240" w:lineRule="auto"/>
        <w:ind w:left="0" w:right="0"/>
        <w:jc w:val="center"/>
        <w:rPr>
          <w:b/>
        </w:rPr>
      </w:pPr>
    </w:p>
    <w:p w14:paraId="689C6FD5" w14:textId="34FE3CCC" w:rsidR="008A067B" w:rsidRPr="008A067B" w:rsidRDefault="008A067B" w:rsidP="008A067B">
      <w:pPr>
        <w:tabs>
          <w:tab w:val="left" w:pos="4110"/>
        </w:tabs>
        <w:spacing w:after="0" w:line="240" w:lineRule="auto"/>
        <w:ind w:left="0" w:right="0"/>
        <w:jc w:val="center"/>
        <w:rPr>
          <w:b/>
          <w:sz w:val="36"/>
          <w:szCs w:val="36"/>
        </w:rPr>
      </w:pPr>
      <w:r w:rsidRPr="008A067B">
        <w:rPr>
          <w:b/>
          <w:noProof/>
          <w:sz w:val="36"/>
          <w:szCs w:val="36"/>
        </w:rPr>
        <w:drawing>
          <wp:inline distT="0" distB="0" distL="0" distR="0" wp14:anchorId="6DA9A360" wp14:editId="1D53DAD1">
            <wp:extent cx="3971925" cy="260032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05" r="3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B3178" w14:textId="77777777" w:rsidR="008A067B" w:rsidRPr="008A067B" w:rsidRDefault="008A067B" w:rsidP="008A067B">
      <w:pPr>
        <w:tabs>
          <w:tab w:val="left" w:pos="4110"/>
        </w:tabs>
        <w:spacing w:after="0" w:line="240" w:lineRule="auto"/>
        <w:ind w:left="0" w:right="0"/>
        <w:jc w:val="center"/>
        <w:rPr>
          <w:b/>
        </w:rPr>
      </w:pPr>
    </w:p>
    <w:p w14:paraId="1525A270" w14:textId="1BE97821" w:rsidR="008A067B" w:rsidRPr="008A067B" w:rsidRDefault="008A067B" w:rsidP="008A067B">
      <w:pPr>
        <w:numPr>
          <w:ilvl w:val="0"/>
          <w:numId w:val="22"/>
        </w:numPr>
        <w:spacing w:after="0" w:line="240" w:lineRule="auto"/>
        <w:ind w:right="0"/>
        <w:rPr>
          <w:b/>
          <w:u w:val="single"/>
        </w:rPr>
      </w:pPr>
      <w:r w:rsidRPr="008A067B">
        <w:t xml:space="preserve">Max patientvikt på vaggan: </w:t>
      </w:r>
      <w:proofErr w:type="gramStart"/>
      <w:r w:rsidRPr="008A067B">
        <w:rPr>
          <w:b/>
        </w:rPr>
        <w:t>13</w:t>
      </w:r>
      <w:r w:rsidR="00154488">
        <w:rPr>
          <w:b/>
        </w:rPr>
        <w:t>6-226</w:t>
      </w:r>
      <w:proofErr w:type="gramEnd"/>
      <w:r w:rsidRPr="008A067B">
        <w:rPr>
          <w:b/>
        </w:rPr>
        <w:t xml:space="preserve"> kg</w:t>
      </w:r>
      <w:r w:rsidRPr="008A067B">
        <w:t xml:space="preserve">. Planbord med ryggkuddar är ett alternativ för tunga patienter och/eller de med stort bukomfång. Samråd med operatören! </w:t>
      </w:r>
    </w:p>
    <w:p w14:paraId="5FD54DFF" w14:textId="77777777" w:rsidR="008A067B" w:rsidRPr="008A067B" w:rsidRDefault="008A067B" w:rsidP="008A067B">
      <w:pPr>
        <w:numPr>
          <w:ilvl w:val="0"/>
          <w:numId w:val="22"/>
        </w:numPr>
        <w:spacing w:after="160" w:line="259" w:lineRule="auto"/>
        <w:ind w:right="0"/>
        <w:contextualSpacing/>
      </w:pPr>
      <w:r w:rsidRPr="008A067B">
        <w:t xml:space="preserve">Planbord med huvudplatta, vagga och armskenor. </w:t>
      </w:r>
    </w:p>
    <w:p w14:paraId="151E0907" w14:textId="77777777" w:rsidR="008A067B" w:rsidRPr="008A067B" w:rsidRDefault="008A067B" w:rsidP="008A067B">
      <w:pPr>
        <w:numPr>
          <w:ilvl w:val="0"/>
          <w:numId w:val="22"/>
        </w:numPr>
        <w:spacing w:after="160" w:line="259" w:lineRule="auto"/>
        <w:ind w:right="0"/>
        <w:contextualSpacing/>
      </w:pPr>
      <w:r w:rsidRPr="008A067B">
        <w:t xml:space="preserve">Hjälm + spegel så långt upp mot huvudändan som möjligt. </w:t>
      </w:r>
    </w:p>
    <w:p w14:paraId="3C4D1FC5" w14:textId="77777777" w:rsidR="008A067B" w:rsidRPr="008A067B" w:rsidRDefault="008A067B" w:rsidP="008A067B">
      <w:pPr>
        <w:spacing w:after="160" w:line="259" w:lineRule="auto"/>
        <w:ind w:left="0" w:right="0"/>
        <w:contextualSpacing/>
      </w:pPr>
    </w:p>
    <w:p w14:paraId="75C89451" w14:textId="587CAB9F" w:rsidR="008A067B" w:rsidRPr="008A067B" w:rsidRDefault="008A067B" w:rsidP="008A067B">
      <w:pPr>
        <w:spacing w:after="160" w:line="259" w:lineRule="auto"/>
        <w:ind w:left="0" w:right="0"/>
        <w:contextualSpacing/>
        <w:jc w:val="center"/>
      </w:pPr>
      <w:r w:rsidRPr="008A067B">
        <w:rPr>
          <w:noProof/>
        </w:rPr>
        <w:drawing>
          <wp:inline distT="0" distB="0" distL="0" distR="0" wp14:anchorId="1FED9CDA" wp14:editId="28EAF318">
            <wp:extent cx="4076700" cy="24003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29" t="20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ED9C5" w14:textId="77777777" w:rsidR="008A067B" w:rsidRPr="008A067B" w:rsidRDefault="008A067B" w:rsidP="008A067B">
      <w:pPr>
        <w:spacing w:after="160" w:line="259" w:lineRule="auto"/>
        <w:ind w:left="0" w:right="0"/>
        <w:contextualSpacing/>
        <w:jc w:val="center"/>
      </w:pPr>
    </w:p>
    <w:p w14:paraId="2825153D" w14:textId="77777777" w:rsidR="008A067B" w:rsidRPr="008A067B" w:rsidRDefault="008A067B" w:rsidP="008A067B">
      <w:pPr>
        <w:numPr>
          <w:ilvl w:val="0"/>
          <w:numId w:val="23"/>
        </w:numPr>
        <w:spacing w:after="160" w:line="259" w:lineRule="auto"/>
        <w:ind w:right="0"/>
        <w:contextualSpacing/>
      </w:pPr>
      <w:r w:rsidRPr="008A067B">
        <w:t xml:space="preserve">Dynorna lossas och mellanrummet ställs in utifrån patientens kroppsbyggnad. </w:t>
      </w:r>
      <w:r w:rsidRPr="008A067B">
        <w:rPr>
          <w:b/>
          <w:u w:val="single"/>
        </w:rPr>
        <w:t>MÅL</w:t>
      </w:r>
      <w:r w:rsidRPr="008A067B">
        <w:t xml:space="preserve">: Buken ska ”hänga fritt” för att undvika ett förhöjt </w:t>
      </w:r>
      <w:proofErr w:type="spellStart"/>
      <w:r w:rsidRPr="008A067B">
        <w:t>intraabdominellt</w:t>
      </w:r>
      <w:proofErr w:type="spellEnd"/>
      <w:r w:rsidRPr="008A067B">
        <w:t xml:space="preserve"> tryck, vilket leder till ökad risk för blödningskomplikation.</w:t>
      </w:r>
    </w:p>
    <w:p w14:paraId="31AC8141" w14:textId="77777777" w:rsidR="008A067B" w:rsidRPr="008A067B" w:rsidRDefault="008A067B" w:rsidP="008A067B">
      <w:pPr>
        <w:numPr>
          <w:ilvl w:val="0"/>
          <w:numId w:val="23"/>
        </w:numPr>
        <w:spacing w:after="160" w:line="259" w:lineRule="auto"/>
        <w:ind w:right="0"/>
        <w:contextualSpacing/>
      </w:pPr>
      <w:r w:rsidRPr="008A067B">
        <w:t>Klä in vaggan med engångs set och placera dynorna i spåret igen. Vaggan förankras i operationsbordet med en rem</w:t>
      </w:r>
      <w:r w:rsidRPr="008A067B">
        <w:rPr>
          <w:i/>
        </w:rPr>
        <w:t xml:space="preserve">. Dynorna ska vara nedvevade i lägsta position innan patienten rullar över. </w:t>
      </w:r>
    </w:p>
    <w:p w14:paraId="41E76804" w14:textId="77777777" w:rsidR="008A067B" w:rsidRPr="008A067B" w:rsidRDefault="008A067B" w:rsidP="008A067B">
      <w:pPr>
        <w:spacing w:after="160" w:line="259" w:lineRule="auto"/>
        <w:ind w:left="0" w:right="0"/>
        <w:contextualSpacing/>
        <w:rPr>
          <w:i/>
        </w:rPr>
      </w:pPr>
    </w:p>
    <w:p w14:paraId="658E2D47" w14:textId="3487EAAC" w:rsidR="008A067B" w:rsidRPr="008A067B" w:rsidRDefault="008A067B" w:rsidP="008A067B">
      <w:pPr>
        <w:spacing w:after="160" w:line="259" w:lineRule="auto"/>
        <w:ind w:left="0" w:right="0"/>
        <w:contextualSpacing/>
        <w:jc w:val="center"/>
      </w:pPr>
      <w:r w:rsidRPr="008A067B">
        <w:rPr>
          <w:noProof/>
        </w:rPr>
        <w:lastRenderedPageBreak/>
        <w:drawing>
          <wp:inline distT="0" distB="0" distL="0" distR="0" wp14:anchorId="79A71E26" wp14:editId="696DCE15">
            <wp:extent cx="3724275" cy="251460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BF61B" w14:textId="77777777" w:rsidR="008A067B" w:rsidRPr="008A067B" w:rsidRDefault="008A067B" w:rsidP="008A067B">
      <w:pPr>
        <w:numPr>
          <w:ilvl w:val="0"/>
          <w:numId w:val="24"/>
        </w:numPr>
        <w:spacing w:after="0" w:line="240" w:lineRule="auto"/>
        <w:ind w:right="0"/>
        <w:rPr>
          <w:szCs w:val="20"/>
        </w:rPr>
      </w:pPr>
      <w:r w:rsidRPr="008A067B">
        <w:rPr>
          <w:szCs w:val="20"/>
        </w:rPr>
        <w:t xml:space="preserve">Söv på valfritt operationsbord och genomför en </w:t>
      </w:r>
      <w:r w:rsidRPr="008A067B">
        <w:rPr>
          <w:b/>
          <w:szCs w:val="20"/>
        </w:rPr>
        <w:t xml:space="preserve">säker </w:t>
      </w:r>
      <w:r w:rsidRPr="008A067B">
        <w:rPr>
          <w:szCs w:val="20"/>
        </w:rPr>
        <w:t>överflyttning.</w:t>
      </w:r>
    </w:p>
    <w:p w14:paraId="3ACD2035" w14:textId="77777777" w:rsidR="008A067B" w:rsidRPr="008A067B" w:rsidRDefault="008A067B" w:rsidP="008A067B">
      <w:pPr>
        <w:numPr>
          <w:ilvl w:val="0"/>
          <w:numId w:val="24"/>
        </w:numPr>
        <w:spacing w:after="0" w:line="240" w:lineRule="auto"/>
        <w:ind w:right="0"/>
        <w:rPr>
          <w:b/>
          <w:szCs w:val="20"/>
          <w:u w:val="single"/>
        </w:rPr>
      </w:pPr>
      <w:r w:rsidRPr="008A067B">
        <w:rPr>
          <w:b/>
          <w:szCs w:val="20"/>
        </w:rPr>
        <w:t>Före vändning</w:t>
      </w:r>
      <w:r w:rsidRPr="008A067B">
        <w:rPr>
          <w:szCs w:val="20"/>
        </w:rPr>
        <w:t xml:space="preserve"> tas skjortan av eftersom det annars finns risk för veckbildning och skav. Patienten behåller trosor/kalsonger på. </w:t>
      </w:r>
    </w:p>
    <w:p w14:paraId="6A596625" w14:textId="77777777" w:rsidR="008A067B" w:rsidRPr="008A067B" w:rsidRDefault="008A067B" w:rsidP="008A067B">
      <w:pPr>
        <w:spacing w:after="0" w:line="240" w:lineRule="auto"/>
        <w:ind w:left="720" w:right="0"/>
        <w:rPr>
          <w:b/>
          <w:szCs w:val="20"/>
        </w:rPr>
      </w:pPr>
      <w:r w:rsidRPr="008A067B">
        <w:rPr>
          <w:szCs w:val="20"/>
        </w:rPr>
        <w:t xml:space="preserve">Tjocka och långa strumpor på benen. Ögonlocken ska vara slutna och täckta med självhäftande plastfilm. </w:t>
      </w:r>
      <w:r w:rsidRPr="008A067B">
        <w:rPr>
          <w:b/>
          <w:szCs w:val="20"/>
        </w:rPr>
        <w:t xml:space="preserve">Noggrann fixering av trachealtuben. </w:t>
      </w:r>
    </w:p>
    <w:p w14:paraId="02B091EE" w14:textId="77777777" w:rsidR="008A067B" w:rsidRPr="008A067B" w:rsidRDefault="008A067B" w:rsidP="008A067B">
      <w:pPr>
        <w:numPr>
          <w:ilvl w:val="0"/>
          <w:numId w:val="24"/>
        </w:numPr>
        <w:spacing w:after="0" w:line="240" w:lineRule="auto"/>
        <w:ind w:right="0"/>
        <w:rPr>
          <w:b/>
          <w:szCs w:val="20"/>
          <w:u w:val="single"/>
        </w:rPr>
      </w:pPr>
      <w:r w:rsidRPr="008A067B">
        <w:rPr>
          <w:szCs w:val="20"/>
        </w:rPr>
        <w:t xml:space="preserve">Den som är ansvarig vid huvudändan leder överflyttningen. </w:t>
      </w:r>
    </w:p>
    <w:p w14:paraId="4ADB0DEF" w14:textId="77777777" w:rsidR="008A067B" w:rsidRPr="008A067B" w:rsidRDefault="008A067B" w:rsidP="008A067B">
      <w:pPr>
        <w:spacing w:after="0" w:line="240" w:lineRule="auto"/>
        <w:ind w:left="720" w:right="0"/>
        <w:rPr>
          <w:b/>
          <w:szCs w:val="20"/>
          <w:u w:val="single"/>
        </w:rPr>
      </w:pPr>
      <w:r w:rsidRPr="008A067B">
        <w:rPr>
          <w:b/>
          <w:i/>
          <w:szCs w:val="20"/>
        </w:rPr>
        <w:t>Alla manipuleringar/justeringar ska göras i samråd med ansvarig vid huvudändan!</w:t>
      </w:r>
    </w:p>
    <w:p w14:paraId="50B265B0" w14:textId="77777777" w:rsidR="008A067B" w:rsidRPr="008A067B" w:rsidRDefault="008A067B" w:rsidP="008A067B">
      <w:pPr>
        <w:spacing w:after="0" w:line="240" w:lineRule="auto"/>
        <w:ind w:left="360" w:right="0"/>
        <w:rPr>
          <w:b/>
          <w:szCs w:val="20"/>
          <w:u w:val="single"/>
        </w:rPr>
      </w:pPr>
    </w:p>
    <w:p w14:paraId="66F3F5F0" w14:textId="4C544B16" w:rsidR="008A067B" w:rsidRPr="008A067B" w:rsidRDefault="008A067B" w:rsidP="008A067B">
      <w:pPr>
        <w:spacing w:after="0" w:line="240" w:lineRule="auto"/>
        <w:ind w:left="0" w:right="0"/>
        <w:jc w:val="center"/>
        <w:rPr>
          <w:b/>
          <w:i/>
          <w:szCs w:val="20"/>
        </w:rPr>
      </w:pPr>
      <w:r w:rsidRPr="008A067B">
        <w:rPr>
          <w:noProof/>
          <w:szCs w:val="20"/>
        </w:rPr>
        <w:drawing>
          <wp:inline distT="0" distB="0" distL="0" distR="0" wp14:anchorId="1B3C9889" wp14:editId="211C0E10">
            <wp:extent cx="3638550" cy="27051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EF2B2" w14:textId="77777777" w:rsidR="008A067B" w:rsidRPr="008A067B" w:rsidRDefault="008A067B" w:rsidP="008A067B">
      <w:pPr>
        <w:spacing w:after="0" w:line="240" w:lineRule="auto"/>
        <w:ind w:left="0" w:right="0"/>
        <w:rPr>
          <w:b/>
          <w:szCs w:val="20"/>
          <w:u w:val="single"/>
        </w:rPr>
      </w:pPr>
    </w:p>
    <w:p w14:paraId="7C216FD3" w14:textId="2D16DAA3" w:rsidR="008A067B" w:rsidRPr="008A067B" w:rsidRDefault="008A067B" w:rsidP="008A067B">
      <w:pPr>
        <w:numPr>
          <w:ilvl w:val="0"/>
          <w:numId w:val="24"/>
        </w:numPr>
        <w:spacing w:after="0" w:line="240" w:lineRule="auto"/>
        <w:ind w:right="0"/>
        <w:rPr>
          <w:szCs w:val="20"/>
        </w:rPr>
      </w:pPr>
      <w:r w:rsidRPr="008A067B">
        <w:rPr>
          <w:szCs w:val="20"/>
        </w:rPr>
        <w:t xml:space="preserve">Huvudet ska vila bekvämt och </w:t>
      </w:r>
      <w:r w:rsidRPr="008A067B">
        <w:rPr>
          <w:i/>
          <w:szCs w:val="20"/>
        </w:rPr>
        <w:t>lätt</w:t>
      </w:r>
      <w:r w:rsidRPr="008A067B">
        <w:rPr>
          <w:szCs w:val="20"/>
        </w:rPr>
        <w:t xml:space="preserve"> framåtböjt i </w:t>
      </w:r>
      <w:r w:rsidR="00154488">
        <w:rPr>
          <w:szCs w:val="20"/>
        </w:rPr>
        <w:t>ansiktskudden</w:t>
      </w:r>
      <w:r w:rsidR="00CD05EE">
        <w:rPr>
          <w:szCs w:val="20"/>
        </w:rPr>
        <w:t>, inget material mellan hud och ansiktskudde</w:t>
      </w:r>
      <w:r w:rsidRPr="008A067B">
        <w:rPr>
          <w:szCs w:val="20"/>
        </w:rPr>
        <w:t xml:space="preserve">. Nacken ska ligga i ett neutralt läge. För att få lämplig höjd på hjälmen – justera fästena på spegeln och använd förhöjningsdyna. Även huvudplattan kan höjas vid behov. </w:t>
      </w:r>
    </w:p>
    <w:p w14:paraId="29CBF7B3" w14:textId="77777777" w:rsidR="008A067B" w:rsidRPr="008A067B" w:rsidRDefault="008A067B" w:rsidP="008A067B">
      <w:pPr>
        <w:numPr>
          <w:ilvl w:val="0"/>
          <w:numId w:val="24"/>
        </w:numPr>
        <w:spacing w:after="0" w:line="240" w:lineRule="auto"/>
        <w:ind w:right="0"/>
        <w:rPr>
          <w:szCs w:val="20"/>
        </w:rPr>
      </w:pPr>
      <w:r w:rsidRPr="008A067B">
        <w:rPr>
          <w:szCs w:val="20"/>
        </w:rPr>
        <w:t>Ögon, näsa och mun ska vara fria från tryck. Ett lätt tippat operationsbord (</w:t>
      </w:r>
      <w:proofErr w:type="gramStart"/>
      <w:r w:rsidRPr="008A067B">
        <w:rPr>
          <w:szCs w:val="20"/>
        </w:rPr>
        <w:t>10-15</w:t>
      </w:r>
      <w:proofErr w:type="gramEnd"/>
      <w:r w:rsidRPr="008A067B">
        <w:rPr>
          <w:szCs w:val="20"/>
        </w:rPr>
        <w:t xml:space="preserve"> grader höjd huvudända) minskar risken för ansiktsödem och ökat tryck i ögonen. </w:t>
      </w:r>
    </w:p>
    <w:p w14:paraId="10EA6639" w14:textId="77777777" w:rsidR="008A067B" w:rsidRPr="008A067B" w:rsidRDefault="008A067B" w:rsidP="008A067B">
      <w:pPr>
        <w:numPr>
          <w:ilvl w:val="0"/>
          <w:numId w:val="24"/>
        </w:numPr>
        <w:spacing w:after="0" w:line="240" w:lineRule="auto"/>
        <w:ind w:right="0"/>
        <w:rPr>
          <w:szCs w:val="20"/>
        </w:rPr>
      </w:pPr>
      <w:r w:rsidRPr="008A067B">
        <w:rPr>
          <w:szCs w:val="20"/>
        </w:rPr>
        <w:t xml:space="preserve">Mest skonsamt är att förflytta båda armarna </w:t>
      </w:r>
      <w:r w:rsidRPr="008A067B">
        <w:rPr>
          <w:i/>
          <w:szCs w:val="20"/>
        </w:rPr>
        <w:t>samtidigt</w:t>
      </w:r>
      <w:r w:rsidRPr="008A067B">
        <w:rPr>
          <w:szCs w:val="20"/>
        </w:rPr>
        <w:t xml:space="preserve"> till engångs-dynorna på armstöden. Nedåt och framåt. Översträck inte armarnas leder! – Risk för nervskador! Max 90 grader i axelled och armbågsled. Axellederna ska vila bekvämt - </w:t>
      </w:r>
      <w:r w:rsidRPr="008A067B">
        <w:rPr>
          <w:b/>
          <w:i/>
          <w:szCs w:val="20"/>
        </w:rPr>
        <w:t xml:space="preserve">inte </w:t>
      </w:r>
      <w:r w:rsidRPr="008A067B">
        <w:rPr>
          <w:szCs w:val="20"/>
        </w:rPr>
        <w:t>hänga nedåt/framåt,</w:t>
      </w:r>
      <w:r w:rsidRPr="008A067B">
        <w:rPr>
          <w:b/>
          <w:i/>
          <w:szCs w:val="20"/>
        </w:rPr>
        <w:t xml:space="preserve"> inte</w:t>
      </w:r>
      <w:r w:rsidRPr="008A067B">
        <w:rPr>
          <w:szCs w:val="20"/>
        </w:rPr>
        <w:t xml:space="preserve"> vara tryckta uppåt/bakåt. </w:t>
      </w:r>
    </w:p>
    <w:p w14:paraId="0B60442B" w14:textId="77777777" w:rsidR="008A067B" w:rsidRPr="008A067B" w:rsidRDefault="008A067B" w:rsidP="008A067B">
      <w:pPr>
        <w:numPr>
          <w:ilvl w:val="0"/>
          <w:numId w:val="24"/>
        </w:numPr>
        <w:spacing w:after="0" w:line="240" w:lineRule="auto"/>
        <w:ind w:right="0"/>
        <w:rPr>
          <w:szCs w:val="20"/>
        </w:rPr>
      </w:pPr>
      <w:r w:rsidRPr="008A067B">
        <w:rPr>
          <w:szCs w:val="20"/>
        </w:rPr>
        <w:lastRenderedPageBreak/>
        <w:t>Skydda halsen, axillerna, framsidan av axlarna och insidan av armbågslederna från tryck!</w:t>
      </w:r>
      <w:r w:rsidRPr="008A067B">
        <w:t xml:space="preserve"> – Risk för nervskador! </w:t>
      </w:r>
    </w:p>
    <w:p w14:paraId="0723E696" w14:textId="77777777" w:rsidR="008A067B" w:rsidRPr="008A067B" w:rsidRDefault="008A067B" w:rsidP="008A067B">
      <w:pPr>
        <w:numPr>
          <w:ilvl w:val="0"/>
          <w:numId w:val="24"/>
        </w:numPr>
        <w:spacing w:after="0" w:line="240" w:lineRule="auto"/>
        <w:ind w:right="0"/>
        <w:rPr>
          <w:szCs w:val="20"/>
        </w:rPr>
      </w:pPr>
      <w:r w:rsidRPr="008A067B">
        <w:t>Händerna ska ligga bekvämt med handflatorna mot underlaget. Om handlederna vinklas bakåt – lägg något under som planar ut.</w:t>
      </w:r>
    </w:p>
    <w:p w14:paraId="0751CE7B" w14:textId="77777777" w:rsidR="008A067B" w:rsidRPr="008A067B" w:rsidRDefault="008A067B" w:rsidP="008A067B">
      <w:pPr>
        <w:numPr>
          <w:ilvl w:val="0"/>
          <w:numId w:val="26"/>
        </w:numPr>
        <w:spacing w:after="0" w:line="240" w:lineRule="auto"/>
        <w:ind w:right="0"/>
        <w:rPr>
          <w:szCs w:val="20"/>
        </w:rPr>
      </w:pPr>
      <w:r w:rsidRPr="008A067B">
        <w:rPr>
          <w:szCs w:val="20"/>
        </w:rPr>
        <w:t>Kontrollera att buken ”hänger fritt” mellan dynorna.</w:t>
      </w:r>
    </w:p>
    <w:p w14:paraId="686AEAD2" w14:textId="77777777" w:rsidR="008A067B" w:rsidRPr="008A067B" w:rsidRDefault="008A067B" w:rsidP="008A067B">
      <w:pPr>
        <w:numPr>
          <w:ilvl w:val="0"/>
          <w:numId w:val="26"/>
        </w:numPr>
        <w:spacing w:after="0" w:line="240" w:lineRule="auto"/>
        <w:ind w:right="0"/>
        <w:rPr>
          <w:szCs w:val="20"/>
        </w:rPr>
      </w:pPr>
      <w:r w:rsidRPr="008A067B">
        <w:rPr>
          <w:szCs w:val="20"/>
          <w:u w:val="single"/>
        </w:rPr>
        <w:t>Kvinnor</w:t>
      </w:r>
      <w:r w:rsidRPr="008A067B">
        <w:rPr>
          <w:szCs w:val="20"/>
        </w:rPr>
        <w:t xml:space="preserve">: Kontrollera att brösten inte kläms.  </w:t>
      </w:r>
    </w:p>
    <w:p w14:paraId="68BF6596" w14:textId="77777777" w:rsidR="008A067B" w:rsidRPr="008A067B" w:rsidRDefault="008A067B" w:rsidP="008A067B">
      <w:pPr>
        <w:spacing w:after="0" w:line="240" w:lineRule="auto"/>
        <w:ind w:left="720" w:right="0"/>
        <w:rPr>
          <w:szCs w:val="20"/>
        </w:rPr>
      </w:pPr>
    </w:p>
    <w:p w14:paraId="11A90988" w14:textId="7BEF2412" w:rsidR="008A067B" w:rsidRPr="008A067B" w:rsidRDefault="008A067B" w:rsidP="008A067B">
      <w:pPr>
        <w:spacing w:after="0" w:line="240" w:lineRule="auto"/>
        <w:ind w:left="0" w:right="0"/>
        <w:jc w:val="center"/>
        <w:rPr>
          <w:szCs w:val="20"/>
        </w:rPr>
      </w:pPr>
      <w:r w:rsidRPr="008A067B">
        <w:rPr>
          <w:noProof/>
          <w:szCs w:val="20"/>
        </w:rPr>
        <w:drawing>
          <wp:inline distT="0" distB="0" distL="0" distR="0" wp14:anchorId="7EB475A4" wp14:editId="7D6DE4CA">
            <wp:extent cx="4629150" cy="22479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87" b="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F5850" w14:textId="77777777" w:rsidR="008A067B" w:rsidRPr="008A067B" w:rsidRDefault="008A067B" w:rsidP="008A067B">
      <w:pPr>
        <w:spacing w:after="0" w:line="240" w:lineRule="auto"/>
        <w:ind w:left="0" w:right="0"/>
        <w:rPr>
          <w:szCs w:val="20"/>
        </w:rPr>
      </w:pPr>
    </w:p>
    <w:p w14:paraId="3F4BA77D" w14:textId="77777777" w:rsidR="008A067B" w:rsidRPr="008A067B" w:rsidRDefault="008A067B" w:rsidP="008A067B">
      <w:pPr>
        <w:numPr>
          <w:ilvl w:val="0"/>
          <w:numId w:val="29"/>
        </w:numPr>
        <w:spacing w:after="0" w:line="240" w:lineRule="auto"/>
        <w:ind w:right="0"/>
        <w:rPr>
          <w:i/>
          <w:szCs w:val="20"/>
        </w:rPr>
      </w:pPr>
      <w:r w:rsidRPr="008A067B">
        <w:rPr>
          <w:szCs w:val="20"/>
        </w:rPr>
        <w:t>Risk för kärlskada/</w:t>
      </w:r>
      <w:proofErr w:type="spellStart"/>
      <w:r w:rsidRPr="008A067B">
        <w:rPr>
          <w:szCs w:val="20"/>
        </w:rPr>
        <w:t>ischemi</w:t>
      </w:r>
      <w:proofErr w:type="spellEnd"/>
      <w:r w:rsidRPr="008A067B">
        <w:rPr>
          <w:szCs w:val="20"/>
        </w:rPr>
        <w:t xml:space="preserve"> om ljumskarna utsätts för tryck! Avlasta!</w:t>
      </w:r>
    </w:p>
    <w:p w14:paraId="5465499D" w14:textId="77777777" w:rsidR="008A067B" w:rsidRPr="008A067B" w:rsidRDefault="008A067B" w:rsidP="008A067B">
      <w:pPr>
        <w:numPr>
          <w:ilvl w:val="0"/>
          <w:numId w:val="29"/>
        </w:numPr>
        <w:spacing w:after="0" w:line="240" w:lineRule="auto"/>
        <w:ind w:right="0"/>
        <w:rPr>
          <w:szCs w:val="20"/>
        </w:rPr>
      </w:pPr>
      <w:r w:rsidRPr="008A067B">
        <w:rPr>
          <w:szCs w:val="20"/>
          <w:u w:val="single"/>
        </w:rPr>
        <w:t>Män</w:t>
      </w:r>
      <w:r w:rsidRPr="008A067B">
        <w:rPr>
          <w:szCs w:val="20"/>
        </w:rPr>
        <w:t xml:space="preserve">: Avlasta könsorgan. Penis ska ligga nedåt. </w:t>
      </w:r>
    </w:p>
    <w:p w14:paraId="4CC5F8C1" w14:textId="77777777" w:rsidR="008A067B" w:rsidRPr="008A067B" w:rsidRDefault="008A067B" w:rsidP="008A067B">
      <w:pPr>
        <w:numPr>
          <w:ilvl w:val="0"/>
          <w:numId w:val="29"/>
        </w:numPr>
        <w:spacing w:after="0" w:line="240" w:lineRule="auto"/>
        <w:ind w:right="0"/>
        <w:rPr>
          <w:szCs w:val="20"/>
        </w:rPr>
      </w:pPr>
      <w:r w:rsidRPr="008A067B">
        <w:rPr>
          <w:szCs w:val="20"/>
        </w:rPr>
        <w:t xml:space="preserve">Fixera KAD-slangen och se till att den ligger så att den inte orsakar skador på huden. </w:t>
      </w:r>
    </w:p>
    <w:p w14:paraId="61E4F374" w14:textId="77777777" w:rsidR="008A067B" w:rsidRPr="008A067B" w:rsidRDefault="008A067B" w:rsidP="008A067B">
      <w:pPr>
        <w:numPr>
          <w:ilvl w:val="0"/>
          <w:numId w:val="28"/>
        </w:numPr>
        <w:spacing w:after="160" w:line="259" w:lineRule="auto"/>
        <w:ind w:right="0"/>
        <w:contextualSpacing/>
      </w:pPr>
      <w:r w:rsidRPr="008A067B">
        <w:t xml:space="preserve">Knäna ska ligga stabilt mot underlaget. Använd en eller två dynor för att skapa lämplig höjd. Svart </w:t>
      </w:r>
      <w:proofErr w:type="spellStart"/>
      <w:r w:rsidRPr="008A067B">
        <w:t>tempurdyna</w:t>
      </w:r>
      <w:proofErr w:type="spellEnd"/>
      <w:r w:rsidRPr="008A067B">
        <w:t xml:space="preserve"> närmast knäna!</w:t>
      </w:r>
    </w:p>
    <w:p w14:paraId="275CA633" w14:textId="77777777" w:rsidR="008A067B" w:rsidRPr="008A067B" w:rsidRDefault="008A067B" w:rsidP="008A067B">
      <w:pPr>
        <w:numPr>
          <w:ilvl w:val="0"/>
          <w:numId w:val="28"/>
        </w:numPr>
        <w:spacing w:after="160" w:line="259" w:lineRule="auto"/>
        <w:ind w:right="0"/>
        <w:contextualSpacing/>
      </w:pPr>
      <w:r w:rsidRPr="008A067B">
        <w:t xml:space="preserve">Täcke och remmar om benen. </w:t>
      </w:r>
    </w:p>
    <w:p w14:paraId="2860AC13" w14:textId="77777777" w:rsidR="008A067B" w:rsidRPr="008A067B" w:rsidRDefault="008A067B" w:rsidP="008A067B">
      <w:pPr>
        <w:numPr>
          <w:ilvl w:val="0"/>
          <w:numId w:val="28"/>
        </w:numPr>
        <w:spacing w:after="160" w:line="259" w:lineRule="auto"/>
        <w:ind w:right="0"/>
        <w:contextualSpacing/>
      </w:pPr>
      <w:r w:rsidRPr="008A067B">
        <w:t xml:space="preserve">Fötterna vilar mot en </w:t>
      </w:r>
      <w:proofErr w:type="spellStart"/>
      <w:r w:rsidRPr="008A067B">
        <w:t>tempurrulle</w:t>
      </w:r>
      <w:proofErr w:type="spellEnd"/>
      <w:r w:rsidRPr="008A067B">
        <w:t xml:space="preserve">. Tårna ska ligga fria utan kontakt med underlaget. Vid behov – bygg upp med en eller två dynor under rullen. </w:t>
      </w:r>
    </w:p>
    <w:p w14:paraId="1FB61B90" w14:textId="77777777" w:rsidR="008A067B" w:rsidRPr="008A067B" w:rsidRDefault="008A067B" w:rsidP="008A067B">
      <w:pPr>
        <w:numPr>
          <w:ilvl w:val="0"/>
          <w:numId w:val="28"/>
        </w:numPr>
        <w:spacing w:after="160" w:line="259" w:lineRule="auto"/>
        <w:ind w:right="0"/>
        <w:contextualSpacing/>
      </w:pPr>
      <w:r w:rsidRPr="008A067B">
        <w:t xml:space="preserve">Placera EKG-elektroder, kablar/sladdar/slangar/remmar och övrig utrustning så att de inte orsakar skador. Byt ibland placering av pulsoximeterproben. </w:t>
      </w:r>
    </w:p>
    <w:p w14:paraId="284C21CE" w14:textId="77777777" w:rsidR="008A067B" w:rsidRPr="008A067B" w:rsidRDefault="008A067B" w:rsidP="008A067B">
      <w:pPr>
        <w:numPr>
          <w:ilvl w:val="0"/>
          <w:numId w:val="28"/>
        </w:numPr>
        <w:spacing w:after="160" w:line="259" w:lineRule="auto"/>
        <w:ind w:right="0"/>
        <w:contextualSpacing/>
      </w:pPr>
      <w:r w:rsidRPr="008A067B">
        <w:t>Kontrollera att textilier och underlag inte orsakar skador pga. sömmar och veck.</w:t>
      </w:r>
    </w:p>
    <w:p w14:paraId="0BB9A20C" w14:textId="77777777" w:rsidR="008A067B" w:rsidRPr="008A067B" w:rsidRDefault="008A067B" w:rsidP="008A067B">
      <w:pPr>
        <w:numPr>
          <w:ilvl w:val="0"/>
          <w:numId w:val="28"/>
        </w:numPr>
        <w:spacing w:after="160" w:line="259" w:lineRule="auto"/>
        <w:ind w:right="0"/>
        <w:contextualSpacing/>
        <w:rPr>
          <w:b/>
          <w:i/>
        </w:rPr>
      </w:pPr>
      <w:r w:rsidRPr="008A067B">
        <w:t xml:space="preserve">Operatören vevar till önskad höjd. </w:t>
      </w:r>
      <w:r w:rsidRPr="008A067B">
        <w:rPr>
          <w:b/>
          <w:i/>
        </w:rPr>
        <w:t>OBS! Risk för att överkroppen glider mot fotändan vid vevning! Följ med och justera läget!</w:t>
      </w:r>
    </w:p>
    <w:p w14:paraId="6B8A6167" w14:textId="77777777" w:rsidR="008A067B" w:rsidRPr="008A067B" w:rsidRDefault="008A067B" w:rsidP="008A067B">
      <w:pPr>
        <w:spacing w:after="0" w:line="240" w:lineRule="auto"/>
        <w:ind w:left="0" w:right="0"/>
        <w:rPr>
          <w:szCs w:val="20"/>
        </w:rPr>
      </w:pPr>
    </w:p>
    <w:p w14:paraId="36C78B5A" w14:textId="77777777" w:rsidR="008A067B" w:rsidRPr="008A067B" w:rsidRDefault="008A067B" w:rsidP="008A067B">
      <w:pPr>
        <w:spacing w:after="160" w:line="259" w:lineRule="auto"/>
        <w:ind w:left="0" w:right="0"/>
        <w:contextualSpacing/>
        <w:jc w:val="center"/>
        <w:rPr>
          <w:b/>
          <w:sz w:val="36"/>
          <w:szCs w:val="36"/>
        </w:rPr>
      </w:pPr>
    </w:p>
    <w:bookmarkEnd w:id="0"/>
    <w:p w14:paraId="2039DAEE" w14:textId="77777777" w:rsidR="008A067B" w:rsidRPr="008A067B" w:rsidRDefault="008A067B" w:rsidP="008A067B">
      <w:pPr>
        <w:spacing w:after="160" w:line="259" w:lineRule="auto"/>
        <w:ind w:left="0" w:right="0"/>
        <w:contextualSpacing/>
        <w:rPr>
          <w:b/>
          <w:sz w:val="36"/>
          <w:szCs w:val="36"/>
        </w:rPr>
      </w:pPr>
    </w:p>
    <w:sectPr w:rsidR="008A067B" w:rsidRPr="008A067B" w:rsidSect="008A067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AF113" w14:textId="77777777" w:rsidR="00243620" w:rsidRDefault="00243620">
      <w:r>
        <w:separator/>
      </w:r>
    </w:p>
  </w:endnote>
  <w:endnote w:type="continuationSeparator" w:id="0">
    <w:p w14:paraId="76A50F9F" w14:textId="77777777" w:rsidR="00243620" w:rsidRDefault="00243620">
      <w:r>
        <w:continuationSeparator/>
      </w:r>
    </w:p>
  </w:endnote>
  <w:endnote w:type="continuationNotice" w:id="1">
    <w:p w14:paraId="24F4BEFB" w14:textId="77777777" w:rsidR="00243620" w:rsidRDefault="002436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URWSQ K+ Times 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GNAB C+ Times 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D28C9" w14:textId="77777777" w:rsidR="00243620" w:rsidRDefault="00243620"/>
  </w:footnote>
  <w:footnote w:type="continuationSeparator" w:id="0">
    <w:p w14:paraId="3DFF2545" w14:textId="77777777" w:rsidR="00243620" w:rsidRDefault="00243620">
      <w:r>
        <w:continuationSeparator/>
      </w:r>
    </w:p>
  </w:footnote>
  <w:footnote w:type="continuationNotice" w:id="1">
    <w:p w14:paraId="0A3E9482" w14:textId="77777777" w:rsidR="00243620" w:rsidRDefault="002436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6B5ADF01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3C731258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6DC4FA8"/>
    <w:multiLevelType w:val="hybridMultilevel"/>
    <w:tmpl w:val="F54E46B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8FA16DA"/>
    <w:multiLevelType w:val="hybridMultilevel"/>
    <w:tmpl w:val="8C647DCE"/>
    <w:lvl w:ilvl="0" w:tplc="FFFFFFFF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FFFFFFFF">
      <w:numFmt w:val="bullet"/>
      <w:lvlText w:val="–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51755DC"/>
    <w:multiLevelType w:val="hybridMultilevel"/>
    <w:tmpl w:val="04D6D78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733169"/>
    <w:multiLevelType w:val="hybridMultilevel"/>
    <w:tmpl w:val="ACC6BC5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382A613D"/>
    <w:multiLevelType w:val="hybridMultilevel"/>
    <w:tmpl w:val="7A105EC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3BA452A7"/>
    <w:multiLevelType w:val="hybridMultilevel"/>
    <w:tmpl w:val="5D642CA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680E9D"/>
    <w:multiLevelType w:val="hybridMultilevel"/>
    <w:tmpl w:val="6FFA293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811203"/>
    <w:multiLevelType w:val="hybridMultilevel"/>
    <w:tmpl w:val="7786D7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52F4028"/>
    <w:multiLevelType w:val="hybridMultilevel"/>
    <w:tmpl w:val="FCD4D79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7A055D06"/>
    <w:multiLevelType w:val="hybridMultilevel"/>
    <w:tmpl w:val="132CE09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36995986">
    <w:abstractNumId w:val="28"/>
  </w:num>
  <w:num w:numId="2" w16cid:durableId="285427760">
    <w:abstractNumId w:val="24"/>
  </w:num>
  <w:num w:numId="3" w16cid:durableId="1549296222">
    <w:abstractNumId w:val="0"/>
  </w:num>
  <w:num w:numId="4" w16cid:durableId="550651266">
    <w:abstractNumId w:val="11"/>
  </w:num>
  <w:num w:numId="5" w16cid:durableId="2140107720">
    <w:abstractNumId w:val="25"/>
  </w:num>
  <w:num w:numId="6" w16cid:durableId="1379940584">
    <w:abstractNumId w:val="2"/>
  </w:num>
  <w:num w:numId="7" w16cid:durableId="358161095">
    <w:abstractNumId w:val="20"/>
  </w:num>
  <w:num w:numId="8" w16cid:durableId="926768764">
    <w:abstractNumId w:val="14"/>
  </w:num>
  <w:num w:numId="9" w16cid:durableId="366488713">
    <w:abstractNumId w:val="1"/>
  </w:num>
  <w:num w:numId="10" w16cid:durableId="588587755">
    <w:abstractNumId w:val="1"/>
  </w:num>
  <w:num w:numId="11" w16cid:durableId="1794399357">
    <w:abstractNumId w:val="4"/>
  </w:num>
  <w:num w:numId="12" w16cid:durableId="603458907">
    <w:abstractNumId w:val="6"/>
  </w:num>
  <w:num w:numId="13" w16cid:durableId="751002961">
    <w:abstractNumId w:val="22"/>
  </w:num>
  <w:num w:numId="14" w16cid:durableId="433598895">
    <w:abstractNumId w:val="15"/>
  </w:num>
  <w:num w:numId="15" w16cid:durableId="336425901">
    <w:abstractNumId w:val="12"/>
  </w:num>
  <w:num w:numId="16" w16cid:durableId="2080592134">
    <w:abstractNumId w:val="21"/>
  </w:num>
  <w:num w:numId="17" w16cid:durableId="1270694771">
    <w:abstractNumId w:val="7"/>
  </w:num>
  <w:num w:numId="18" w16cid:durableId="342782143">
    <w:abstractNumId w:val="19"/>
  </w:num>
  <w:num w:numId="19" w16cid:durableId="1405223112">
    <w:abstractNumId w:val="27"/>
  </w:num>
  <w:num w:numId="20" w16cid:durableId="1521777193">
    <w:abstractNumId w:val="3"/>
  </w:num>
  <w:num w:numId="21" w16cid:durableId="738216013">
    <w:abstractNumId w:val="10"/>
  </w:num>
  <w:num w:numId="22" w16cid:durableId="386614831">
    <w:abstractNumId w:val="5"/>
  </w:num>
  <w:num w:numId="23" w16cid:durableId="363480987">
    <w:abstractNumId w:val="17"/>
  </w:num>
  <w:num w:numId="24" w16cid:durableId="2090223992">
    <w:abstractNumId w:val="18"/>
  </w:num>
  <w:num w:numId="25" w16cid:durableId="1869028249">
    <w:abstractNumId w:val="23"/>
  </w:num>
  <w:num w:numId="26" w16cid:durableId="1974020519">
    <w:abstractNumId w:val="16"/>
  </w:num>
  <w:num w:numId="27" w16cid:durableId="398401129">
    <w:abstractNumId w:val="13"/>
  </w:num>
  <w:num w:numId="28" w16cid:durableId="110780453">
    <w:abstractNumId w:val="8"/>
  </w:num>
  <w:num w:numId="29" w16cid:durableId="509180572">
    <w:abstractNumId w:val="26"/>
  </w:num>
  <w:num w:numId="30" w16cid:durableId="19234839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2254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4488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04E9"/>
    <w:rsid w:val="00211487"/>
    <w:rsid w:val="00211D91"/>
    <w:rsid w:val="00217DEC"/>
    <w:rsid w:val="00235B57"/>
    <w:rsid w:val="00243620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00E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41A4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2C60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52EA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9567D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1F2D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E0B6E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67B"/>
    <w:rsid w:val="008A0C5F"/>
    <w:rsid w:val="008A3DEA"/>
    <w:rsid w:val="008A4EB9"/>
    <w:rsid w:val="008A74C0"/>
    <w:rsid w:val="008B0B87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0AD1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2FA6"/>
    <w:rsid w:val="00CC167C"/>
    <w:rsid w:val="00CC52D9"/>
    <w:rsid w:val="00CD05EE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B5D4A"/>
    <w:rsid w:val="00DD2BE0"/>
    <w:rsid w:val="00DE4447"/>
    <w:rsid w:val="00DE5DA2"/>
    <w:rsid w:val="00DF0033"/>
    <w:rsid w:val="00DF0E74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341"/>
    <w:rsid w:val="00EA3FCD"/>
    <w:rsid w:val="00EA42A0"/>
    <w:rsid w:val="00EB6714"/>
    <w:rsid w:val="00EC0A68"/>
    <w:rsid w:val="00EC1776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18C0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2355819D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4.jpeg" Id="rId18" /><Relationship Type="http://schemas.openxmlformats.org/officeDocument/2006/relationships/image" Target="media/image7.jpeg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jpeg" Id="rId17" /><Relationship Type="http://schemas.openxmlformats.org/officeDocument/2006/relationships/footer" Target="footer3.xml" Id="rId16" /><Relationship Type="http://schemas.openxmlformats.org/officeDocument/2006/relationships/image" Target="media/image6.jpeg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image" Target="media/image5.jpeg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6</Pages>
  <Words>1082</Words>
  <Characters>6683</Characters>
  <Application>Microsoft Office Word</Application>
  <DocSecurity>0</DocSecurity>
  <Lines>55</Lines>
  <Paragraphs>15</Paragraphs>
  <ScaleCrop>false</ScaleCrop>
  <Manager/>
  <Company/>
  <LinksUpToDate>false</LinksUpToDate>
  <CharactersWithSpaces>7750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Dekompression av ryggmärg och nervrötter i ländryggen.</dc:title>
  <dc:subject/>
  <dc:creator>patrik.jens.johansson@vgregion.se</dc:creator>
  <keywords/>
  <lastModifiedBy>Carina Turesson Roos</lastModifiedBy>
  <revision>20</revision>
  <lastPrinted>2016-03-31T10:56:00.0000000Z</lastPrinted>
  <dcterms:created xsi:type="dcterms:W3CDTF">2022-05-23T03:31:00.0000000Z</dcterms:created>
  <dcterms:modified xsi:type="dcterms:W3CDTF">2024-10-22T06:53:00.0000000Z</dcterms:modified>
</coreProperties>
</file>