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A90DDA" w14:textId="77777777" w:rsidR="00647652" w:rsidRDefault="00647652" w:rsidP="005D537B">
      <w:pPr>
        <w:pStyle w:val="Rubrik1"/>
        <w:sectPr w:rsidR="00647652" w:rsidSect="00647652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3DA97923" w14:textId="77777777" w:rsidR="00647652" w:rsidRPr="00647652" w:rsidRDefault="00647652" w:rsidP="005D537B">
      <w:pPr>
        <w:spacing w:after="0" w:line="240" w:lineRule="auto"/>
        <w:ind w:right="0"/>
        <w:rPr>
          <w:szCs w:val="20"/>
        </w:rPr>
      </w:pPr>
    </w:p>
    <w:p w14:paraId="299911D4" w14:textId="77777777" w:rsidR="00647652" w:rsidRPr="00647652" w:rsidRDefault="00647652" w:rsidP="005D537B">
      <w:pPr>
        <w:spacing w:after="0" w:line="240" w:lineRule="auto"/>
        <w:ind w:right="0"/>
        <w:rPr>
          <w:szCs w:val="20"/>
        </w:rPr>
      </w:pPr>
    </w:p>
    <w:p w14:paraId="704DAAE2" w14:textId="77777777" w:rsidR="00647652" w:rsidRPr="00647652" w:rsidRDefault="00647652" w:rsidP="005D537B">
      <w:pPr>
        <w:tabs>
          <w:tab w:val="left" w:pos="4590"/>
        </w:tabs>
        <w:spacing w:after="0" w:line="240" w:lineRule="auto"/>
        <w:ind w:right="0"/>
        <w:rPr>
          <w:szCs w:val="20"/>
        </w:rPr>
      </w:pPr>
      <w:r w:rsidRPr="00647652">
        <w:rPr>
          <w:szCs w:val="20"/>
        </w:rPr>
        <w:tab/>
      </w:r>
    </w:p>
    <w:p w14:paraId="6EA19B22" w14:textId="315485A8" w:rsidR="00647652" w:rsidRPr="00647652" w:rsidRDefault="00647652" w:rsidP="005D537B">
      <w:pPr>
        <w:spacing w:after="0" w:line="240" w:lineRule="auto"/>
        <w:ind w:right="0"/>
        <w:rPr>
          <w:szCs w:val="20"/>
        </w:rPr>
      </w:pPr>
      <w:r w:rsidRPr="00647652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E48A360" wp14:editId="24718052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3810" r="0" b="190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B09595" w14:textId="77777777" w:rsidR="00647652" w:rsidRPr="003D37FD" w:rsidRDefault="00647652" w:rsidP="00647652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14804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E48A360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513.25pt;margin-top:6.2pt;width:98pt;height:17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23B09595" w14:textId="77777777" w:rsidR="00647652" w:rsidRPr="003D37FD" w:rsidRDefault="00647652" w:rsidP="00647652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14804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647652" w:rsidRPr="00647652" w14:paraId="6D523579" w14:textId="77777777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48C94B15" w14:textId="77777777" w:rsidR="00647652" w:rsidRPr="00647652" w:rsidRDefault="00647652" w:rsidP="005D537B">
            <w:pPr>
              <w:pStyle w:val="Rubrik1"/>
              <w:rPr>
                <w:noProof/>
                <w:sz w:val="32"/>
                <w:szCs w:val="20"/>
              </w:rPr>
            </w:pPr>
            <w:bookmarkStart w:id="1" w:name="_1314629194"/>
            <w:bookmarkStart w:id="2" w:name="Rubrik"/>
            <w:bookmarkEnd w:id="1"/>
            <w:bookmarkEnd w:id="2"/>
            <w:r w:rsidRPr="00647652">
              <w:rPr>
                <w:noProof/>
              </w:rPr>
              <w:t>Checklista implantat</w:t>
            </w:r>
          </w:p>
        </w:tc>
      </w:tr>
    </w:tbl>
    <w:p w14:paraId="05DA62CA" w14:textId="77777777" w:rsidR="00647652" w:rsidRPr="005D537B" w:rsidRDefault="00647652" w:rsidP="005D537B">
      <w:pPr>
        <w:keepNext/>
        <w:spacing w:after="0" w:line="240" w:lineRule="auto"/>
        <w:ind w:right="0"/>
        <w:outlineLvl w:val="0"/>
        <w:rPr>
          <w:rFonts w:ascii="Arial Fet" w:hAnsi="Arial Fet" w:cs="Arial"/>
          <w:b/>
          <w:bCs/>
          <w:kern w:val="32"/>
          <w:sz w:val="8"/>
          <w:szCs w:val="10"/>
        </w:rPr>
      </w:pPr>
    </w:p>
    <w:p w14:paraId="260C8E5D" w14:textId="77777777" w:rsidR="00647652" w:rsidRPr="00647652" w:rsidRDefault="00647652" w:rsidP="005D537B">
      <w:pPr>
        <w:pStyle w:val="Rubrik2"/>
      </w:pPr>
      <w:r w:rsidRPr="00647652">
        <w:t>Revidering i denna version:</w:t>
      </w:r>
    </w:p>
    <w:p w14:paraId="4ABE5B5A" w14:textId="2D006500" w:rsidR="00647652" w:rsidRPr="00647652" w:rsidRDefault="007874C6" w:rsidP="005D537B">
      <w:pPr>
        <w:spacing w:after="0" w:line="240" w:lineRule="auto"/>
        <w:ind w:right="0"/>
        <w:rPr>
          <w:szCs w:val="20"/>
        </w:rPr>
      </w:pPr>
      <w:r>
        <w:rPr>
          <w:szCs w:val="20"/>
        </w:rPr>
        <w:t>Ingen r</w:t>
      </w:r>
      <w:r w:rsidR="005D537B">
        <w:rPr>
          <w:szCs w:val="20"/>
        </w:rPr>
        <w:t>evidering</w:t>
      </w:r>
      <w:r>
        <w:rPr>
          <w:szCs w:val="20"/>
        </w:rPr>
        <w:t>.</w:t>
      </w:r>
    </w:p>
    <w:p w14:paraId="03C3762C" w14:textId="77777777" w:rsidR="00647652" w:rsidRPr="00647652" w:rsidRDefault="00647652" w:rsidP="005D537B">
      <w:pPr>
        <w:pStyle w:val="Rubrik2"/>
        <w:rPr>
          <w:rFonts w:ascii="Arial" w:hAnsi="Arial" w:cs="Arial"/>
          <w:b/>
          <w:bCs w:val="0"/>
          <w:iCs/>
          <w:sz w:val="26"/>
          <w:szCs w:val="28"/>
        </w:rPr>
      </w:pPr>
      <w:r w:rsidRPr="005D537B">
        <w:t>Bakgrund</w:t>
      </w:r>
    </w:p>
    <w:p w14:paraId="7C992DBA" w14:textId="77777777" w:rsidR="00647652" w:rsidRPr="00647652" w:rsidRDefault="00647652" w:rsidP="005D537B">
      <w:pPr>
        <w:spacing w:after="0" w:line="240" w:lineRule="auto"/>
        <w:ind w:right="0"/>
        <w:rPr>
          <w:szCs w:val="20"/>
        </w:rPr>
      </w:pPr>
      <w:r w:rsidRPr="00647652">
        <w:rPr>
          <w:szCs w:val="20"/>
        </w:rPr>
        <w:t>Då det förekommit att fel implantat har implanterats behövs en tydlig rutin för en säker hantering.</w:t>
      </w:r>
    </w:p>
    <w:p w14:paraId="1B7C3E2C" w14:textId="77777777" w:rsidR="00647652" w:rsidRPr="00647652" w:rsidRDefault="00647652" w:rsidP="005D537B">
      <w:pPr>
        <w:pStyle w:val="Rubrik2"/>
        <w:rPr>
          <w:rFonts w:ascii="Arial" w:hAnsi="Arial" w:cs="Arial"/>
          <w:b/>
          <w:bCs w:val="0"/>
          <w:iCs/>
          <w:sz w:val="26"/>
          <w:szCs w:val="28"/>
        </w:rPr>
      </w:pPr>
      <w:r w:rsidRPr="005D537B">
        <w:t>Syfte</w:t>
      </w:r>
    </w:p>
    <w:p w14:paraId="0869CC5E" w14:textId="77777777" w:rsidR="00647652" w:rsidRPr="00647652" w:rsidRDefault="00647652" w:rsidP="005D537B">
      <w:pPr>
        <w:spacing w:after="0" w:line="240" w:lineRule="auto"/>
        <w:ind w:right="0"/>
        <w:rPr>
          <w:szCs w:val="20"/>
        </w:rPr>
      </w:pPr>
      <w:r w:rsidRPr="00647652">
        <w:rPr>
          <w:szCs w:val="20"/>
        </w:rPr>
        <w:t>Att säkerställa hanteringen av implantat vid ortopedoperationer för att undvika förväxling.</w:t>
      </w:r>
    </w:p>
    <w:p w14:paraId="5DD1F655" w14:textId="77777777" w:rsidR="00647652" w:rsidRPr="005D537B" w:rsidRDefault="00647652" w:rsidP="005D537B">
      <w:pPr>
        <w:pStyle w:val="Rubrik2"/>
      </w:pPr>
      <w:r w:rsidRPr="005D537B">
        <w:t>Vilka berörs</w:t>
      </w:r>
    </w:p>
    <w:p w14:paraId="5AE3FFF5" w14:textId="77777777" w:rsidR="00647652" w:rsidRPr="00647652" w:rsidRDefault="00647652" w:rsidP="005D537B">
      <w:pPr>
        <w:spacing w:after="0" w:line="240" w:lineRule="auto"/>
        <w:ind w:right="0"/>
        <w:rPr>
          <w:szCs w:val="20"/>
        </w:rPr>
      </w:pPr>
      <w:r w:rsidRPr="00647652">
        <w:rPr>
          <w:szCs w:val="20"/>
        </w:rPr>
        <w:t>All personal inklusive opererande läkare, Operation NU-sjukvården.</w:t>
      </w:r>
    </w:p>
    <w:p w14:paraId="77DF351D" w14:textId="77777777" w:rsidR="00647652" w:rsidRPr="005D537B" w:rsidRDefault="00647652" w:rsidP="005D537B">
      <w:pPr>
        <w:pStyle w:val="Rubrik2"/>
      </w:pPr>
      <w:r w:rsidRPr="005D537B">
        <w:t>Rutin</w:t>
      </w:r>
    </w:p>
    <w:p w14:paraId="490594F1" w14:textId="77777777" w:rsidR="00647652" w:rsidRPr="00647652" w:rsidRDefault="00647652" w:rsidP="005D537B">
      <w:pPr>
        <w:numPr>
          <w:ilvl w:val="0"/>
          <w:numId w:val="20"/>
        </w:numPr>
        <w:spacing w:after="0" w:line="240" w:lineRule="auto"/>
        <w:ind w:left="1418" w:right="-285"/>
        <w:rPr>
          <w:szCs w:val="20"/>
        </w:rPr>
      </w:pPr>
      <w:r w:rsidRPr="00647652">
        <w:rPr>
          <w:szCs w:val="20"/>
        </w:rPr>
        <w:t>Före operationsstart kontrollerar operationssköterskan och undersköterskan att rätt implantat är framtaget till operationssalen. Protes/implantat modell, sida vä/hö, storlekar, längder, grovlek, inner/ytterdiametrar och på femurproteser halslängd och grovlek.</w:t>
      </w:r>
    </w:p>
    <w:p w14:paraId="762FC1AE" w14:textId="77777777" w:rsidR="00647652" w:rsidRPr="00B41792" w:rsidRDefault="00647652" w:rsidP="005D537B">
      <w:pPr>
        <w:spacing w:after="0" w:line="240" w:lineRule="auto"/>
        <w:ind w:left="1418" w:right="-285"/>
        <w:rPr>
          <w:sz w:val="14"/>
          <w:szCs w:val="10"/>
        </w:rPr>
      </w:pPr>
    </w:p>
    <w:p w14:paraId="21263224" w14:textId="77777777" w:rsidR="00647652" w:rsidRPr="00647652" w:rsidRDefault="00647652" w:rsidP="005D537B">
      <w:pPr>
        <w:numPr>
          <w:ilvl w:val="0"/>
          <w:numId w:val="20"/>
        </w:numPr>
        <w:spacing w:after="0" w:line="240" w:lineRule="auto"/>
        <w:ind w:left="1418" w:right="-285"/>
        <w:rPr>
          <w:szCs w:val="20"/>
        </w:rPr>
      </w:pPr>
      <w:r w:rsidRPr="00647652">
        <w:rPr>
          <w:szCs w:val="20"/>
        </w:rPr>
        <w:t>Gör en timeout under operationen innan insättning av implantat.</w:t>
      </w:r>
    </w:p>
    <w:p w14:paraId="515E415B" w14:textId="77777777" w:rsidR="00647652" w:rsidRPr="00B41792" w:rsidRDefault="00647652" w:rsidP="005D537B">
      <w:pPr>
        <w:spacing w:after="0" w:line="240" w:lineRule="auto"/>
        <w:ind w:left="1418" w:right="-285"/>
        <w:rPr>
          <w:sz w:val="16"/>
          <w:szCs w:val="12"/>
        </w:rPr>
      </w:pPr>
    </w:p>
    <w:p w14:paraId="76B9F95B" w14:textId="77C61260" w:rsidR="00536A5A" w:rsidRPr="00536A5A" w:rsidRDefault="00647652" w:rsidP="00B41792">
      <w:pPr>
        <w:numPr>
          <w:ilvl w:val="0"/>
          <w:numId w:val="20"/>
        </w:numPr>
        <w:spacing w:after="0" w:line="240" w:lineRule="auto"/>
        <w:ind w:left="1418" w:right="-285"/>
      </w:pPr>
      <w:r w:rsidRPr="005D537B">
        <w:rPr>
          <w:szCs w:val="20"/>
        </w:rPr>
        <w:t>Operatör och operationssköterska kontrollerar gemensamt uppgifter om protes/implantat, både på förpackningen och på protes/implantatdelarna. Operatören/och operationssköterska skall läsa implantatstorleken på förpackningen och implantatet innan insättandet i patienten. D v s läsa och motläsa.</w:t>
      </w:r>
      <w:bookmarkEnd w:id="0"/>
      <w:r w:rsidR="00F25C0D">
        <w:rPr>
          <w:szCs w:val="20"/>
        </w:rPr>
        <w:t xml:space="preserve"> All personal ska</w:t>
      </w:r>
      <w:r w:rsidR="00B41792">
        <w:rPr>
          <w:szCs w:val="20"/>
        </w:rPr>
        <w:t xml:space="preserve"> också kontrollera så att utgångsdatum inte har passerat.</w:t>
      </w:r>
    </w:p>
    <w:sectPr w:rsidR="00536A5A" w:rsidRPr="00536A5A" w:rsidSect="00647652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69F1A7" w14:textId="77777777" w:rsidR="00426B98" w:rsidRDefault="00426B98">
      <w:r>
        <w:separator/>
      </w:r>
    </w:p>
  </w:endnote>
  <w:endnote w:type="continuationSeparator" w:id="0">
    <w:p w14:paraId="44BA02DE" w14:textId="77777777" w:rsidR="00426B98" w:rsidRDefault="00426B98">
      <w:r>
        <w:continuationSeparator/>
      </w:r>
    </w:p>
  </w:endnote>
  <w:endnote w:type="continuationNotice" w:id="1">
    <w:p w14:paraId="1B24C1B9" w14:textId="77777777" w:rsidR="00426B98" w:rsidRDefault="00426B9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20B07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62339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9" name="Picture 1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8E6C9D" w14:textId="77777777" w:rsidR="00426B98" w:rsidRDefault="00426B98"/>
  </w:footnote>
  <w:footnote w:type="continuationSeparator" w:id="0">
    <w:p w14:paraId="00FB96B3" w14:textId="77777777" w:rsidR="00426B98" w:rsidRDefault="00426B98">
      <w:r>
        <w:continuationSeparator/>
      </w:r>
    </w:p>
  </w:footnote>
  <w:footnote w:type="continuationNotice" w:id="1">
    <w:p w14:paraId="428167BA" w14:textId="77777777" w:rsidR="00426B98" w:rsidRDefault="00426B9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 Box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60291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18" name="Picture 1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2B144F1F"/>
    <w:multiLevelType w:val="hybridMultilevel"/>
    <w:tmpl w:val="21D6574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757291737">
    <w:abstractNumId w:val="18"/>
  </w:num>
  <w:num w:numId="2" w16cid:durableId="668797564">
    <w:abstractNumId w:val="15"/>
  </w:num>
  <w:num w:numId="3" w16cid:durableId="1218587604">
    <w:abstractNumId w:val="0"/>
  </w:num>
  <w:num w:numId="4" w16cid:durableId="296179489">
    <w:abstractNumId w:val="6"/>
  </w:num>
  <w:num w:numId="5" w16cid:durableId="436214374">
    <w:abstractNumId w:val="16"/>
  </w:num>
  <w:num w:numId="6" w16cid:durableId="256408643">
    <w:abstractNumId w:val="2"/>
  </w:num>
  <w:num w:numId="7" w16cid:durableId="2046829856">
    <w:abstractNumId w:val="12"/>
  </w:num>
  <w:num w:numId="8" w16cid:durableId="764307944">
    <w:abstractNumId w:val="9"/>
  </w:num>
  <w:num w:numId="9" w16cid:durableId="1710766343">
    <w:abstractNumId w:val="1"/>
  </w:num>
  <w:num w:numId="10" w16cid:durableId="1110927945">
    <w:abstractNumId w:val="1"/>
  </w:num>
  <w:num w:numId="11" w16cid:durableId="1702975556">
    <w:abstractNumId w:val="3"/>
  </w:num>
  <w:num w:numId="12" w16cid:durableId="764115573">
    <w:abstractNumId w:val="4"/>
  </w:num>
  <w:num w:numId="13" w16cid:durableId="1036852040">
    <w:abstractNumId w:val="14"/>
  </w:num>
  <w:num w:numId="14" w16cid:durableId="2127965820">
    <w:abstractNumId w:val="10"/>
  </w:num>
  <w:num w:numId="15" w16cid:durableId="1380277040">
    <w:abstractNumId w:val="7"/>
  </w:num>
  <w:num w:numId="16" w16cid:durableId="1158687831">
    <w:abstractNumId w:val="13"/>
  </w:num>
  <w:num w:numId="17" w16cid:durableId="1608272418">
    <w:abstractNumId w:val="5"/>
  </w:num>
  <w:num w:numId="18" w16cid:durableId="2120026278">
    <w:abstractNumId w:val="11"/>
  </w:num>
  <w:num w:numId="19" w16cid:durableId="2076321679">
    <w:abstractNumId w:val="17"/>
  </w:num>
  <w:num w:numId="20" w16cid:durableId="13526983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C1B02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1E5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207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26B98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D537B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47652"/>
    <w:rsid w:val="0065595B"/>
    <w:rsid w:val="00660269"/>
    <w:rsid w:val="00665F89"/>
    <w:rsid w:val="00673C92"/>
    <w:rsid w:val="006753EC"/>
    <w:rsid w:val="006A2789"/>
    <w:rsid w:val="006A4978"/>
    <w:rsid w:val="006A7261"/>
    <w:rsid w:val="006B04C2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874C6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1792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32ED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3375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25C0D"/>
    <w:rsid w:val="00F35B05"/>
    <w:rsid w:val="00F413D9"/>
    <w:rsid w:val="00F5135F"/>
    <w:rsid w:val="00F51F78"/>
    <w:rsid w:val="00F86F47"/>
    <w:rsid w:val="00F90B64"/>
    <w:rsid w:val="00FB0EE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CA6BA-E215-4CC3-936C-9343586A8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5</TotalTime>
  <Pages>1</Pages>
  <Words>127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1061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Checklista implantat</dc:title>
  <dc:subject/>
  <dc:creator>patrik.jens.johansson@vgregion.se</dc:creator>
  <keywords/>
  <lastModifiedBy>Carina Turesson Roos</lastModifiedBy>
  <revision>7</revision>
  <lastPrinted>2016-03-31T19:56:00.0000000Z</lastPrinted>
  <dcterms:created xsi:type="dcterms:W3CDTF">2022-05-23T12:31:00.0000000Z</dcterms:created>
  <dcterms:modified xsi:type="dcterms:W3CDTF">2025-02-12T10:57:00.0000000Z</dcterms:modified>
</coreProperties>
</file>