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1651C0" w:rsidP="003C0F2C" w:rsidRDefault="001651C0" w14:paraId="47E2F960" w14:textId="77777777">
      <w:pPr>
        <w:pStyle w:val="Rubrik2"/>
        <w:sectPr w:rsidR="001651C0" w:rsidSect="001651C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651C0" w:rsidR="001651C0" w:rsidP="003C0F2C" w:rsidRDefault="001651C0" w14:paraId="627BFD62" w14:textId="77777777">
      <w:pPr>
        <w:spacing w:after="0" w:line="240" w:lineRule="auto"/>
        <w:ind w:right="0"/>
        <w:rPr>
          <w:szCs w:val="20"/>
        </w:rPr>
      </w:pPr>
    </w:p>
    <w:p w:rsidRPr="001651C0" w:rsidR="001651C0" w:rsidP="003C0F2C" w:rsidRDefault="001651C0" w14:paraId="49B47FA1" w14:textId="77777777">
      <w:pPr>
        <w:spacing w:after="0" w:line="240" w:lineRule="auto"/>
        <w:ind w:right="0"/>
        <w:rPr>
          <w:szCs w:val="20"/>
        </w:rPr>
      </w:pPr>
    </w:p>
    <w:p w:rsidRPr="001651C0" w:rsidR="001651C0" w:rsidP="003C0F2C" w:rsidRDefault="001651C0" w14:paraId="2C9113F6" w14:textId="7777777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1651C0">
        <w:rPr>
          <w:szCs w:val="20"/>
        </w:rPr>
        <w:tab/>
      </w:r>
    </w:p>
    <w:p w:rsidRPr="001651C0" w:rsidR="001651C0" w:rsidP="003C0F2C" w:rsidRDefault="001651C0" w14:paraId="54B7A15A" w14:textId="579241CA">
      <w:pPr>
        <w:spacing w:after="0" w:line="240" w:lineRule="auto"/>
        <w:ind w:right="0"/>
        <w:rPr>
          <w:szCs w:val="20"/>
        </w:rPr>
      </w:pPr>
      <w:r w:rsidRPr="001651C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D7EAE" wp14:editId="78184EC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1651C0" w:rsidP="001651C0" w:rsidRDefault="001651C0" w14:paraId="0301BB1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15675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74D7EAE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1651C0" w:rsidP="001651C0" w:rsidRDefault="001651C0" w14:paraId="0301BB1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15675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1651C0" w:rsidR="001651C0" w:rsidTr="004003E3" w14:paraId="13E544E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1651C0" w:rsidR="001651C0" w:rsidP="003C0F2C" w:rsidRDefault="001651C0" w14:paraId="23B5E37F" w14:textId="033C9F3C">
            <w:pPr>
              <w:pStyle w:val="Rubrik1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1651C0">
              <w:rPr>
                <w:noProof/>
              </w:rPr>
              <w:t>PD-kateter: in, byte eller ut</w:t>
            </w:r>
          </w:p>
        </w:tc>
      </w:tr>
    </w:tbl>
    <w:p w:rsidRPr="001651C0" w:rsidR="001651C0" w:rsidP="003C0F2C" w:rsidRDefault="001651C0" w14:paraId="5D90E326" w14:textId="7777777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1651C0" w:rsidR="001651C0" w:rsidP="003C0F2C" w:rsidRDefault="001651C0" w14:paraId="1A672078" w14:textId="77777777">
      <w:pPr>
        <w:pStyle w:val="Rubrik2"/>
      </w:pPr>
      <w:r w:rsidRPr="001651C0">
        <w:t>Revidering i denna version:</w:t>
      </w:r>
    </w:p>
    <w:p w:rsidRPr="00A358A0" w:rsidR="00C65EA8" w:rsidP="003C0F2C" w:rsidRDefault="00440C7D" w14:paraId="5B7E6ABA" w14:textId="527F9788">
      <w:r>
        <w:rPr>
          <w:szCs w:val="20"/>
        </w:rPr>
        <w:t>Reviderad under rubrik: Operationsbord/läge</w:t>
      </w:r>
    </w:p>
    <w:p w:rsidRPr="005F77B5" w:rsidR="00260B17" w:rsidP="003C0F2C" w:rsidRDefault="00260B17" w14:paraId="434C587F" w14:textId="77777777">
      <w:pPr>
        <w:pStyle w:val="Rubrik2"/>
        <w:rPr>
          <w:sz w:val="28"/>
        </w:rPr>
      </w:pPr>
      <w:r w:rsidRPr="003C0F2C">
        <w:t>Bakgrund</w:t>
      </w:r>
    </w:p>
    <w:p w:rsidRPr="00967B0A" w:rsidR="00260B17" w:rsidP="003C0F2C" w:rsidRDefault="00260B17" w14:paraId="62EBDAE0" w14:textId="77777777">
      <w:pPr>
        <w:ind w:right="1161"/>
      </w:pPr>
      <w:r w:rsidRPr="00967B0A">
        <w:t xml:space="preserve">Gäller för patienter som förbereds för </w:t>
      </w:r>
      <w:proofErr w:type="spellStart"/>
      <w:r w:rsidRPr="00967B0A">
        <w:t>peritonealdialys</w:t>
      </w:r>
      <w:proofErr w:type="spellEnd"/>
      <w:r w:rsidRPr="00967B0A">
        <w:t xml:space="preserve"> eller ska avsluta sin behandling.</w:t>
      </w:r>
    </w:p>
    <w:p w:rsidRPr="005F77B5" w:rsidR="00260B17" w:rsidP="003C0F2C" w:rsidRDefault="00260B17" w14:paraId="4FC33ADA" w14:textId="77777777">
      <w:pPr>
        <w:pStyle w:val="Rubrik2"/>
        <w:rPr>
          <w:sz w:val="28"/>
        </w:rPr>
      </w:pPr>
      <w:r w:rsidRPr="003C0F2C">
        <w:t>Syfte</w:t>
      </w:r>
    </w:p>
    <w:p w:rsidRPr="00967B0A" w:rsidR="00260B17" w:rsidP="003C0F2C" w:rsidRDefault="00260B17" w14:paraId="0FB58FEB" w14:textId="77777777">
      <w:pPr>
        <w:tabs>
          <w:tab w:val="left" w:pos="5520"/>
        </w:tabs>
        <w:ind w:right="1161"/>
      </w:pPr>
      <w:r w:rsidRPr="00967B0A">
        <w:t>Att skapa ett dokumentstöd för omhändertagande av patienter med behov av CAPD-kateter.</w:t>
      </w:r>
    </w:p>
    <w:p w:rsidRPr="00765631" w:rsidR="00260B17" w:rsidP="003C0F2C" w:rsidRDefault="00260B17" w14:paraId="2C7F7C54" w14:textId="77777777">
      <w:pPr>
        <w:pStyle w:val="Rubrik2"/>
        <w:rPr>
          <w:rFonts w:ascii="Arial" w:hAnsi="Arial"/>
          <w:b/>
          <w:sz w:val="28"/>
          <w:szCs w:val="24"/>
        </w:rPr>
      </w:pPr>
      <w:r w:rsidRPr="003C0F2C">
        <w:t>Vilka</w:t>
      </w:r>
      <w:r w:rsidRPr="00765631">
        <w:rPr>
          <w:rFonts w:ascii="Arial" w:hAnsi="Arial"/>
          <w:b/>
          <w:sz w:val="28"/>
          <w:szCs w:val="24"/>
        </w:rPr>
        <w:t xml:space="preserve"> </w:t>
      </w:r>
      <w:r w:rsidRPr="003C0F2C">
        <w:t>berörs</w:t>
      </w:r>
    </w:p>
    <w:p w:rsidRPr="00967B0A" w:rsidR="00260B17" w:rsidP="003C0F2C" w:rsidRDefault="00260B17" w14:paraId="4B494FFE" w14:textId="77777777">
      <w:pPr>
        <w:ind w:right="1161"/>
      </w:pPr>
      <w:r w:rsidR="00260B17">
        <w:rPr/>
        <w:t>Anestesi- och operationssjuksköterskor, anestesiläkare och undersköterskor, Operation, NU.</w:t>
      </w:r>
    </w:p>
    <w:p w:rsidR="00260B17" w:rsidP="113F22C2" w:rsidRDefault="00260B17" w14:paraId="1556124B" w14:textId="54D29797">
      <w:pPr>
        <w:pStyle w:val="Rubrik2"/>
      </w:pPr>
      <w:r w:rsidR="7117CB78">
        <w:rPr/>
        <w:t>A</w:t>
      </w:r>
      <w:r w:rsidR="00260B17">
        <w:rPr/>
        <w:t>nestesi</w:t>
      </w:r>
      <w:r w:rsidR="00260B17">
        <w:rPr/>
        <w:t>förslag</w:t>
      </w:r>
    </w:p>
    <w:p w:rsidRPr="00967B0A" w:rsidR="00260B17" w:rsidP="003C0F2C" w:rsidRDefault="00967B0A" w14:paraId="22088AE9" w14:textId="13FBBF13">
      <w:pPr>
        <w:ind w:right="1161"/>
      </w:pPr>
      <w:r w:rsidRPr="00967B0A">
        <w:rPr>
          <w:b/>
          <w:bCs/>
        </w:rPr>
        <w:t>Premedicinering:</w:t>
      </w:r>
      <w:r w:rsidRPr="00967B0A" w:rsidR="00260B17">
        <w:t xml:space="preserve"> </w:t>
      </w:r>
      <w:r>
        <w:br/>
      </w:r>
      <w:r w:rsidRPr="00967B0A" w:rsidR="00260B17">
        <w:t>Alvedon</w:t>
      </w:r>
    </w:p>
    <w:p w:rsidRPr="00967B0A" w:rsidR="00260B17" w:rsidP="003C0F2C" w:rsidRDefault="00260B17" w14:paraId="0987D584" w14:textId="31E06424">
      <w:pPr>
        <w:ind w:right="1161"/>
      </w:pPr>
      <w:r w:rsidRPr="00967B0A">
        <w:rPr>
          <w:b/>
          <w:bCs/>
        </w:rPr>
        <w:t>Anestesikort vid perkutan operation:</w:t>
      </w:r>
      <w:r w:rsidRPr="00967B0A">
        <w:t xml:space="preserve"> </w:t>
      </w:r>
      <w:r w:rsidR="00967B0A">
        <w:br/>
      </w:r>
      <w:r w:rsidRPr="00967B0A">
        <w:t xml:space="preserve">Narkosövervakning- </w:t>
      </w:r>
      <w:proofErr w:type="spellStart"/>
      <w:r w:rsidRPr="00967B0A">
        <w:t>Propofol</w:t>
      </w:r>
      <w:proofErr w:type="spellEnd"/>
      <w:r w:rsidRPr="00967B0A">
        <w:t xml:space="preserve"> TCI/ </w:t>
      </w:r>
      <w:proofErr w:type="spellStart"/>
      <w:r w:rsidRPr="00967B0A">
        <w:t>Remifentanil</w:t>
      </w:r>
      <w:proofErr w:type="spellEnd"/>
      <w:r w:rsidRPr="00967B0A">
        <w:t xml:space="preserve"> TCI+ LA operatör</w:t>
      </w:r>
    </w:p>
    <w:p w:rsidR="00260B17" w:rsidP="113F22C2" w:rsidRDefault="00260B17" w14:paraId="3B16D503" w14:textId="77777777">
      <w:pPr>
        <w:pStyle w:val="Normal"/>
        <w:rPr>
          <w:b w:val="1"/>
          <w:bCs w:val="1"/>
        </w:rPr>
      </w:pPr>
      <w:r w:rsidRPr="113F22C2" w:rsidR="00260B17">
        <w:rPr>
          <w:b w:val="1"/>
          <w:bCs w:val="1"/>
        </w:rPr>
        <w:t xml:space="preserve">Anestesikort vid </w:t>
      </w:r>
      <w:r w:rsidRPr="113F22C2" w:rsidR="00260B17">
        <w:rPr>
          <w:b w:val="1"/>
          <w:bCs w:val="1"/>
        </w:rPr>
        <w:t>laparoskopisk</w:t>
      </w:r>
      <w:r w:rsidRPr="113F22C2" w:rsidR="00260B17">
        <w:rPr>
          <w:b w:val="1"/>
          <w:bCs w:val="1"/>
        </w:rPr>
        <w:t xml:space="preserve"> operation:</w:t>
      </w:r>
    </w:p>
    <w:p w:rsidRPr="00967B0A" w:rsidR="00260B17" w:rsidP="003C0F2C" w:rsidRDefault="00260B17" w14:paraId="75F6A66F" w14:textId="77777777">
      <w:pPr>
        <w:ind w:right="1161"/>
      </w:pPr>
      <w:r w:rsidRPr="00967B0A">
        <w:t>Intubation-</w:t>
      </w:r>
      <w:proofErr w:type="spellStart"/>
      <w:r w:rsidRPr="00967B0A">
        <w:t>Propofol</w:t>
      </w:r>
      <w:proofErr w:type="spellEnd"/>
      <w:r w:rsidRPr="00967B0A">
        <w:t>/</w:t>
      </w:r>
      <w:proofErr w:type="spellStart"/>
      <w:r w:rsidRPr="00967B0A">
        <w:t>Remifentanil</w:t>
      </w:r>
      <w:proofErr w:type="spellEnd"/>
      <w:r w:rsidRPr="00967B0A">
        <w:t>-TCI/</w:t>
      </w:r>
      <w:proofErr w:type="spellStart"/>
      <w:r w:rsidRPr="00967B0A">
        <w:t>Sevofluran</w:t>
      </w:r>
      <w:proofErr w:type="spellEnd"/>
      <w:r w:rsidRPr="00967B0A">
        <w:t>/</w:t>
      </w:r>
      <w:proofErr w:type="spellStart"/>
      <w:r w:rsidRPr="00967B0A">
        <w:t>Rocuronium</w:t>
      </w:r>
      <w:proofErr w:type="spellEnd"/>
      <w:r w:rsidRPr="00967B0A">
        <w:t>. Noradrenalin</w:t>
      </w:r>
    </w:p>
    <w:p w:rsidR="00260B17" w:rsidP="113F22C2" w:rsidRDefault="00260B17" w14:paraId="69FC75D3" w14:textId="0357A61C">
      <w:pPr>
        <w:pStyle w:val="Rubrik2"/>
      </w:pPr>
      <w:r w:rsidR="00260B17">
        <w:rPr/>
        <w:t>Praktiska råd</w:t>
      </w:r>
    </w:p>
    <w:p w:rsidRPr="00967B0A" w:rsidR="00260B17" w:rsidP="003C0F2C" w:rsidRDefault="00260B17" w14:paraId="792BC2E2" w14:textId="195CB711">
      <w:pPr>
        <w:ind w:right="1161"/>
      </w:pPr>
      <w:r w:rsidR="00260B17">
        <w:rPr/>
        <w:t xml:space="preserve">Tänk på att det är </w:t>
      </w:r>
      <w:r w:rsidR="278116B4">
        <w:rPr/>
        <w:t>n</w:t>
      </w:r>
      <w:r w:rsidR="00260B17">
        <w:rPr/>
        <w:t>jursviktande patienter. Aktuella prover spec. kalium skall finnas. Ta reda på om vätskerestriktion ska tillämpas.</w:t>
      </w:r>
    </w:p>
    <w:p w:rsidRPr="00967B0A" w:rsidR="00260B17" w:rsidP="003C0F2C" w:rsidRDefault="00260B17" w14:paraId="1C0803C8" w14:textId="77777777">
      <w:pPr>
        <w:ind w:right="1161"/>
      </w:pPr>
      <w:proofErr w:type="spellStart"/>
      <w:r w:rsidRPr="00967B0A">
        <w:t>Bladderscan</w:t>
      </w:r>
      <w:proofErr w:type="spellEnd"/>
      <w:r w:rsidRPr="00967B0A">
        <w:t xml:space="preserve"> preoperativt och tappning om &gt;100ml i urinblåsan</w:t>
      </w:r>
    </w:p>
    <w:p w:rsidRPr="00967B0A" w:rsidR="00260B17" w:rsidP="003C0F2C" w:rsidRDefault="00260B17" w14:paraId="7C8CB3A0" w14:textId="77777777">
      <w:pPr>
        <w:ind w:right="1161"/>
        <w:rPr>
          <w:bCs/>
        </w:rPr>
      </w:pPr>
      <w:r w:rsidRPr="00967B0A">
        <w:rPr>
          <w:bCs/>
        </w:rPr>
        <w:t>Operatören ska ha röntgengenomlysning vid inläggning för kontroll av kateterläge.</w:t>
      </w:r>
    </w:p>
    <w:p w:rsidRPr="00765631" w:rsidR="00260B17" w:rsidP="003C0F2C" w:rsidRDefault="00260B17" w14:paraId="2DE77262" w14:textId="77777777">
      <w:pPr>
        <w:pStyle w:val="Rubrik3"/>
      </w:pPr>
      <w:r w:rsidRPr="00765631">
        <w:t>Operationsbord/läge</w:t>
      </w:r>
      <w:r>
        <w:t>:</w:t>
      </w:r>
    </w:p>
    <w:bookmarkEnd w:id="0"/>
    <w:p w:rsidRPr="00967B0A" w:rsidR="00260B17" w:rsidP="00967B0A" w:rsidRDefault="00967B0A" w14:paraId="7F6309BB" w14:textId="31906665">
      <w:pPr>
        <w:ind w:right="1161"/>
      </w:pPr>
      <w:r w:rsidR="00967B0A">
        <w:rPr/>
        <w:t>Om operation sker på hybridsalen används det operationsbord som finns på salen. Vid annan sal används </w:t>
      </w:r>
      <w:r w:rsidR="5652518A">
        <w:rPr/>
        <w:t>U</w:t>
      </w:r>
      <w:r w:rsidR="00967B0A">
        <w:rPr/>
        <w:t>ni</w:t>
      </w:r>
      <w:r w:rsidR="00967B0A">
        <w:rPr/>
        <w:t>-bord.  </w:t>
      </w:r>
    </w:p>
    <w:sectPr w:rsidRPr="00967B0A" w:rsidR="00260B17" w:rsidSect="001651C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A3B" w:rsidRDefault="008F5A3B" w14:paraId="5B5B6643" w14:textId="77777777">
      <w:r>
        <w:separator/>
      </w:r>
    </w:p>
  </w:endnote>
  <w:endnote w:type="continuationSeparator" w:id="0">
    <w:p w:rsidR="008F5A3B" w:rsidRDefault="008F5A3B" w14:paraId="27E8D967" w14:textId="77777777">
      <w:r>
        <w:continuationSeparator/>
      </w:r>
    </w:p>
  </w:endnote>
  <w:endnote w:type="continuationNotice" w:id="1">
    <w:p w:rsidR="008F5A3B" w:rsidRDefault="008F5A3B" w14:paraId="478ED17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84757853" name="Bildobjekt 4847578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A3B" w:rsidRDefault="008F5A3B" w14:paraId="628D4B70" w14:textId="77777777"/>
  </w:footnote>
  <w:footnote w:type="continuationSeparator" w:id="0">
    <w:p w:rsidR="008F5A3B" w:rsidRDefault="008F5A3B" w14:paraId="019605D7" w14:textId="77777777">
      <w:r>
        <w:continuationSeparator/>
      </w:r>
    </w:p>
  </w:footnote>
  <w:footnote w:type="continuationNotice" w:id="1">
    <w:p w:rsidR="008F5A3B" w:rsidRDefault="008F5A3B" w14:paraId="5F78815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1675598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30595192">
    <w:abstractNumId w:val="17"/>
  </w:num>
  <w:num w:numId="2" w16cid:durableId="597446831">
    <w:abstractNumId w:val="14"/>
  </w:num>
  <w:num w:numId="3" w16cid:durableId="2133935618">
    <w:abstractNumId w:val="0"/>
  </w:num>
  <w:num w:numId="4" w16cid:durableId="132988247">
    <w:abstractNumId w:val="6"/>
  </w:num>
  <w:num w:numId="5" w16cid:durableId="968322051">
    <w:abstractNumId w:val="15"/>
  </w:num>
  <w:num w:numId="6" w16cid:durableId="868222369">
    <w:abstractNumId w:val="2"/>
  </w:num>
  <w:num w:numId="7" w16cid:durableId="1048070946">
    <w:abstractNumId w:val="11"/>
  </w:num>
  <w:num w:numId="8" w16cid:durableId="339166379">
    <w:abstractNumId w:val="8"/>
  </w:num>
  <w:num w:numId="9" w16cid:durableId="1496259555">
    <w:abstractNumId w:val="1"/>
  </w:num>
  <w:num w:numId="10" w16cid:durableId="664623585">
    <w:abstractNumId w:val="1"/>
  </w:num>
  <w:num w:numId="11" w16cid:durableId="2002731323">
    <w:abstractNumId w:val="3"/>
  </w:num>
  <w:num w:numId="12" w16cid:durableId="1261641403">
    <w:abstractNumId w:val="4"/>
  </w:num>
  <w:num w:numId="13" w16cid:durableId="956060045">
    <w:abstractNumId w:val="13"/>
  </w:num>
  <w:num w:numId="14" w16cid:durableId="1343241365">
    <w:abstractNumId w:val="9"/>
  </w:num>
  <w:num w:numId="15" w16cid:durableId="414327896">
    <w:abstractNumId w:val="7"/>
  </w:num>
  <w:num w:numId="16" w16cid:durableId="346760735">
    <w:abstractNumId w:val="12"/>
  </w:num>
  <w:num w:numId="17" w16cid:durableId="871651981">
    <w:abstractNumId w:val="5"/>
  </w:num>
  <w:num w:numId="18" w16cid:durableId="1255432726">
    <w:abstractNumId w:val="10"/>
  </w:num>
  <w:num w:numId="19" w16cid:durableId="18895611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013"/>
    <w:rsid w:val="00161FE6"/>
    <w:rsid w:val="001647EA"/>
    <w:rsid w:val="00164C3D"/>
    <w:rsid w:val="001651C0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0B17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F2C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F3B"/>
    <w:rsid w:val="00413A60"/>
    <w:rsid w:val="004230F7"/>
    <w:rsid w:val="0043167E"/>
    <w:rsid w:val="0043409A"/>
    <w:rsid w:val="00440C7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5A3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7B0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16E2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4FE"/>
    <w:rsid w:val="00C07DDB"/>
    <w:rsid w:val="00C403DD"/>
    <w:rsid w:val="00C4115D"/>
    <w:rsid w:val="00C43BDD"/>
    <w:rsid w:val="00C47778"/>
    <w:rsid w:val="00C5011E"/>
    <w:rsid w:val="00C50EE5"/>
    <w:rsid w:val="00C5240A"/>
    <w:rsid w:val="00C5398F"/>
    <w:rsid w:val="00C556F5"/>
    <w:rsid w:val="00C65EA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13F22C2"/>
    <w:rsid w:val="278116B4"/>
    <w:rsid w:val="54EFB1B7"/>
    <w:rsid w:val="5652518A"/>
    <w:rsid w:val="647B2B65"/>
    <w:rsid w:val="6B2CF8ED"/>
    <w:rsid w:val="7117C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PD-kateter. In, byte eller ut</dc:title>
  <dc:subject/>
  <dc:creator>patrik.jens.johansson@vgregion.se</dc:creator>
  <keywords/>
  <lastModifiedBy>Lars Brühne</lastModifiedBy>
  <revision>11</revision>
  <lastPrinted>2016-03-31T10:56:00.0000000Z</lastPrinted>
  <dcterms:created xsi:type="dcterms:W3CDTF">2022-05-23T03:31:00.0000000Z</dcterms:created>
  <dcterms:modified xsi:type="dcterms:W3CDTF">2026-08-18T07:08:58.0000000Z</dcterms:modified>
</coreProperties>
</file>