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992650" w:rsidR="00992650" w:rsidP="00992650" w:rsidRDefault="00992650" w14:paraId="037E5AC2" w14:textId="6FB0A94E">
      <w:pPr>
        <w:tabs>
          <w:tab w:val="left" w:pos="4590"/>
        </w:tabs>
        <w:spacing w:after="0" w:line="240" w:lineRule="auto"/>
        <w:ind w:left="0" w:right="0"/>
        <w:rPr>
          <w:szCs w:val="20"/>
        </w:rPr>
      </w:pPr>
      <w:r w:rsidRPr="00992650">
        <w:rPr>
          <w:noProof/>
          <w:szCs w:val="20"/>
        </w:rPr>
        <mc:AlternateContent>
          <mc:Choice Requires="wps">
            <w:drawing>
              <wp:anchor distT="0" distB="0" distL="114300" distR="114300" simplePos="0" relativeHeight="251658240" behindDoc="0" locked="0" layoutInCell="1" allowOverlap="1" wp14:anchorId="393C9EA0" wp14:editId="0DE04480">
                <wp:simplePos x="0" y="0"/>
                <wp:positionH relativeFrom="column">
                  <wp:posOffset>6518275</wp:posOffset>
                </wp:positionH>
                <wp:positionV relativeFrom="paragraph">
                  <wp:posOffset>78740</wp:posOffset>
                </wp:positionV>
                <wp:extent cx="1244600" cy="222885"/>
                <wp:effectExtent l="0" t="1905" r="0" b="381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992650" w:rsidP="00992650" w:rsidRDefault="00992650" w14:paraId="659E4307"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38402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w:pict>
              <v:shapetype id="_x0000_t202" coordsize="21600,21600" o:spt="202" path="m,l,21600r21600,l21600,xe" w14:anchorId="393C9EA0">
                <v:stroke joinstyle="miter"/>
                <v:path gradientshapeok="t" o:connecttype="rect"/>
              </v:shapetype>
              <v:shape id="Textruta 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992650" w:rsidP="00992650" w:rsidRDefault="00992650" w14:paraId="659E4307"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38402</w:t>
                      </w:r>
                      <w:proofErr w:type="gramEnd"/>
                      <w:r w:rsidRPr="003D37FD">
                        <w:rPr>
                          <w:rFonts w:ascii="Arial" w:hAnsi="Arial" w:cs="Arial"/>
                          <w:color w:val="FFFFFF"/>
                          <w:sz w:val="18"/>
                          <w:szCs w:val="18"/>
                        </w:rPr>
                        <w:fldChar w:fldCharType="end"/>
                      </w:r>
                    </w:p>
                  </w:txbxContent>
                </v:textbox>
              </v:shape>
            </w:pict>
          </mc:Fallback>
        </mc:AlternateContent>
      </w:r>
    </w:p>
    <w:p w:rsidRPr="00EC3D86" w:rsidR="00690D42" w:rsidP="00EC3D86" w:rsidRDefault="00690D42" w14:paraId="210CE2FB" w14:textId="77777777">
      <w:pPr>
        <w:pStyle w:val="Heading1"/>
      </w:pPr>
      <w:bookmarkStart w:name="_1314629194" w:id="0"/>
      <w:bookmarkStart w:name="Rubrik" w:id="1"/>
      <w:bookmarkEnd w:id="0"/>
      <w:bookmarkEnd w:id="1"/>
      <w:r w:rsidRPr="00EC3D86">
        <w:t>Signering av journalhandlingar i NU-sjukvården</w:t>
      </w:r>
    </w:p>
    <w:p w:rsidR="00690D42" w:rsidP="00690D42" w:rsidRDefault="00690D42" w14:paraId="066C7527" w14:textId="77777777">
      <w:pPr>
        <w:spacing w:after="0" w:line="240" w:lineRule="auto"/>
        <w:ind w:left="0" w:right="0"/>
        <w:rPr>
          <w:szCs w:val="20"/>
        </w:rPr>
      </w:pPr>
    </w:p>
    <w:p w:rsidRPr="00EC3D86" w:rsidR="00690D42" w:rsidP="00EC5FBD" w:rsidRDefault="00690D42" w14:paraId="09D714F7" w14:textId="77777777">
      <w:pPr>
        <w:pStyle w:val="Heading3"/>
      </w:pPr>
      <w:r w:rsidR="00690D42">
        <w:rPr/>
        <w:t>Ändringar i denna version</w:t>
      </w:r>
    </w:p>
    <w:p w:rsidR="6EC9A85B" w:rsidP="3FFF4FFF" w:rsidRDefault="6EC9A85B" w14:paraId="68E6A0CD" w14:textId="7112F2F9">
      <w:pPr>
        <w:pStyle w:val="Normal"/>
        <w:suppressLineNumbers w:val="0"/>
        <w:bidi w:val="0"/>
        <w:spacing w:before="0" w:beforeAutospacing="off" w:after="120" w:afterAutospacing="off" w:line="288" w:lineRule="auto"/>
        <w:ind w:left="567" w:right="868"/>
        <w:jc w:val="left"/>
      </w:pPr>
      <w:r w:rsidR="6EC9A85B">
        <w:rPr/>
        <w:t>Ingen förändring vid denna revidering</w:t>
      </w:r>
    </w:p>
    <w:p w:rsidRPr="00EC3D86" w:rsidR="00690D42" w:rsidP="00EC3D86" w:rsidRDefault="00690D42" w14:paraId="4CA6354A" w14:textId="77777777">
      <w:pPr>
        <w:pStyle w:val="Heading2"/>
      </w:pPr>
      <w:r w:rsidRPr="00EC3D86">
        <w:t xml:space="preserve">Bakgrund </w:t>
      </w:r>
    </w:p>
    <w:p w:rsidR="00690D42" w:rsidP="00EC5FBD" w:rsidRDefault="00690D42" w14:paraId="1F572955" w14:textId="77777777">
      <w:r>
        <w:t xml:space="preserve">Patientdatalagen reglerar skyldigheter för hälso- och sjukvården gällande patientjournalen. </w:t>
      </w:r>
    </w:p>
    <w:p w:rsidR="00690D42" w:rsidP="00690D42" w:rsidRDefault="00690D42" w14:paraId="6DD9665C" w14:textId="77777777">
      <w:pPr>
        <w:spacing w:after="0" w:line="240" w:lineRule="auto"/>
        <w:ind w:left="0" w:right="0"/>
        <w:rPr>
          <w:iCs/>
          <w:szCs w:val="20"/>
        </w:rPr>
      </w:pPr>
    </w:p>
    <w:p w:rsidR="00690D42" w:rsidP="00EC5FBD" w:rsidRDefault="00690D42" w14:paraId="4838D860" w14:textId="77777777">
      <w:r>
        <w:t>Rutinen avser att för NU-sjukvården säkerställa:</w:t>
      </w:r>
    </w:p>
    <w:p w:rsidR="00690D42" w:rsidP="00EC5FBD" w:rsidRDefault="00690D42" w14:paraId="47D1A594" w14:textId="77777777">
      <w:pPr>
        <w:pStyle w:val="ListBullet"/>
      </w:pPr>
      <w:r>
        <w:t>Att Patientdatalagen 3 kap följs, dvs att a</w:t>
      </w:r>
      <w:r>
        <w:rPr>
          <w:color w:val="000000"/>
        </w:rPr>
        <w:t>lla journalhandlingar signeras.</w:t>
      </w:r>
    </w:p>
    <w:p w:rsidR="00690D42" w:rsidP="00EC5FBD" w:rsidRDefault="00690D42" w14:paraId="50C9FC47" w14:textId="77777777">
      <w:pPr>
        <w:pStyle w:val="ListBullet"/>
      </w:pPr>
      <w:r>
        <w:rPr>
          <w:color w:val="000000"/>
        </w:rPr>
        <w:t>Hur man identifierar vem som</w:t>
      </w:r>
      <w:r>
        <w:t xml:space="preserve"> signerat pappershandlingar.</w:t>
      </w:r>
    </w:p>
    <w:p w:rsidR="00690D42" w:rsidP="00EC5FBD" w:rsidRDefault="00690D42" w14:paraId="6FDFFDA4" w14:textId="77777777">
      <w:pPr>
        <w:pStyle w:val="ListBullet"/>
      </w:pPr>
      <w:r>
        <w:t xml:space="preserve">Hur omhändertagande och signering säkras vid läkares frånvaro eller avslut av tjänst. </w:t>
      </w:r>
    </w:p>
    <w:p w:rsidR="00690D42" w:rsidP="00EC5FBD" w:rsidRDefault="00690D42" w14:paraId="7F127236" w14:textId="77777777">
      <w:pPr>
        <w:pStyle w:val="ListBullet"/>
      </w:pPr>
      <w:r>
        <w:t xml:space="preserve">Hur uppföljning av ovanstående görs. </w:t>
      </w:r>
    </w:p>
    <w:p w:rsidRPr="0028427D" w:rsidR="00690D42" w:rsidP="0028427D" w:rsidRDefault="00690D42" w14:paraId="01B488B8" w14:textId="77777777">
      <w:pPr>
        <w:pStyle w:val="Heading2"/>
      </w:pPr>
      <w:r w:rsidRPr="0028427D">
        <w:t xml:space="preserve">Sammanfattning/syfte </w:t>
      </w:r>
    </w:p>
    <w:p w:rsidR="00690D42" w:rsidP="0028427D" w:rsidRDefault="00690D42" w14:paraId="05ED9B24" w14:textId="77777777">
      <w:r>
        <w:t xml:space="preserve">Säkra rutiner så att alla journalhandlingar, inklusive remissvar, laboratoriesvar, och brev omhändertas på ett patientsäkert sätt. </w:t>
      </w:r>
    </w:p>
    <w:p w:rsidRPr="0028427D" w:rsidR="00690D42" w:rsidP="0028427D" w:rsidRDefault="00690D42" w14:paraId="07657293" w14:textId="77777777">
      <w:pPr>
        <w:pStyle w:val="Heading2"/>
      </w:pPr>
      <w:r w:rsidRPr="0028427D">
        <w:t>Rutinens giltighet</w:t>
      </w:r>
    </w:p>
    <w:p w:rsidR="00690D42" w:rsidP="0028427D" w:rsidRDefault="00690D42" w14:paraId="59E9283D" w14:textId="77777777">
      <w:r>
        <w:t xml:space="preserve">Gäller alla anställda inom NU-sjukvården som enligt Patientdatalagen är skyldiga att föra patientjournal. </w:t>
      </w:r>
    </w:p>
    <w:p w:rsidRPr="0028427D" w:rsidR="00690D42" w:rsidP="0028427D" w:rsidRDefault="00690D42" w14:paraId="60B99B9B" w14:textId="77777777">
      <w:pPr>
        <w:pStyle w:val="Heading2"/>
      </w:pPr>
      <w:r w:rsidRPr="0028427D">
        <w:t>Grundprincip</w:t>
      </w:r>
    </w:p>
    <w:p w:rsidR="00690D42" w:rsidP="0028427D" w:rsidRDefault="00690D42" w14:paraId="4B936E63" w14:textId="77777777">
      <w:r>
        <w:t xml:space="preserve">Alla poster i </w:t>
      </w:r>
      <w:proofErr w:type="spellStart"/>
      <w:r>
        <w:t>Melior</w:t>
      </w:r>
      <w:proofErr w:type="spellEnd"/>
      <w:r>
        <w:t xml:space="preserve"> ska signeras. All motsvarande information som kommer i pappersform ska signeras. </w:t>
      </w:r>
    </w:p>
    <w:p w:rsidR="00690D42" w:rsidP="0028427D" w:rsidRDefault="00690D42" w14:paraId="71FEA713" w14:textId="77777777"/>
    <w:p w:rsidR="00690D42" w:rsidP="0028427D" w:rsidRDefault="00690D42" w14:paraId="515C7F4F" w14:textId="77777777">
      <w:r>
        <w:t xml:space="preserve">Den som är i tjänst är ansvarig för att dagligen bevaka, handlägga och signera i </w:t>
      </w:r>
      <w:proofErr w:type="spellStart"/>
      <w:r>
        <w:t>Melior</w:t>
      </w:r>
      <w:proofErr w:type="spellEnd"/>
      <w:r>
        <w:t xml:space="preserve"> samt dagligen bevaka, handlägga och signera dokumentation som är i pappersform.</w:t>
      </w:r>
    </w:p>
    <w:p w:rsidR="00690D42" w:rsidP="0028427D" w:rsidRDefault="00690D42" w14:paraId="648CD9D5" w14:textId="77777777"/>
    <w:p w:rsidRPr="0028427D" w:rsidR="00690D42" w:rsidP="0028427D" w:rsidRDefault="00690D42" w14:paraId="0A8D9BF2" w14:textId="77777777">
      <w:pPr>
        <w:pStyle w:val="Heading2"/>
      </w:pPr>
      <w:r w:rsidRPr="0028427D">
        <w:t>Signering av papper</w:t>
      </w:r>
    </w:p>
    <w:p w:rsidR="00690D42" w:rsidP="0028427D" w:rsidRDefault="00690D42" w14:paraId="75A4450A" w14:textId="77777777">
      <w:r>
        <w:t xml:space="preserve">Pappershandlingar signeras med fullt läsligt VGR-id och personlig signatur samt datum för signering. Verksamhetschef ansvarar för att det finnas en signeringslista för att säkerställa signatur. </w:t>
      </w:r>
    </w:p>
    <w:p w:rsidR="00690D42" w:rsidP="0028427D" w:rsidRDefault="00690D42" w14:paraId="39F97E54" w14:textId="77777777"/>
    <w:p w:rsidR="00690D42" w:rsidP="0028427D" w:rsidRDefault="00690D42" w14:paraId="3370335C" w14:textId="77777777">
      <w:r>
        <w:t>Verksamhetschef kan besluta om att brev och pappersutskrifter kan skickas innan signering men det skall då framgå att så skett. Elektronisk signering ska ändå göras.</w:t>
      </w:r>
    </w:p>
    <w:p w:rsidRPr="0028427D" w:rsidR="00690D42" w:rsidP="0028427D" w:rsidRDefault="00690D42" w14:paraId="726F17E7" w14:textId="77777777">
      <w:pPr>
        <w:pStyle w:val="Heading2"/>
      </w:pPr>
      <w:r w:rsidRPr="0028427D">
        <w:t xml:space="preserve">Planerad och oplanerad frånvaro </w:t>
      </w:r>
    </w:p>
    <w:p w:rsidR="00690D42" w:rsidP="0028427D" w:rsidRDefault="00690D42" w14:paraId="2AF4DDB3" w14:textId="77777777">
      <w:r>
        <w:t>Vid frånvaro upp till en vecka behöver inte bevakare utses. Vid frånvaro över en vecka ska bevakare utses. Bevakare övertar den frånvarandes signeringsplikt enligt grundprincipen ovan. Vid planerad ledighet är det den lediges ansvar att överlämna en tom signeringskorg och bevakarens ansvar att återlämna en tom signeringskorg.</w:t>
      </w:r>
    </w:p>
    <w:p w:rsidR="00690D42" w:rsidP="0028427D" w:rsidRDefault="00690D42" w14:paraId="0EE9DB58" w14:textId="77777777"/>
    <w:p w:rsidR="00690D42" w:rsidP="0028427D" w:rsidRDefault="00690D42" w14:paraId="3C90851A" w14:textId="77777777">
      <w:r>
        <w:t>Verksamhetschef är ansvarig för att rutiner finns för att hantera planerad och oplanerad frånvaro.</w:t>
      </w:r>
    </w:p>
    <w:p w:rsidR="00690D42" w:rsidP="00690D42" w:rsidRDefault="00690D42" w14:paraId="0F4F10E3" w14:textId="77777777">
      <w:pPr>
        <w:spacing w:after="0" w:line="240" w:lineRule="auto"/>
        <w:ind w:left="0" w:right="0"/>
        <w:rPr>
          <w:szCs w:val="20"/>
        </w:rPr>
      </w:pPr>
    </w:p>
    <w:p w:rsidRPr="0028427D" w:rsidR="00690D42" w:rsidP="0028427D" w:rsidRDefault="00690D42" w14:paraId="67479128" w14:textId="77777777">
      <w:pPr>
        <w:pStyle w:val="Heading2"/>
      </w:pPr>
      <w:r w:rsidRPr="0028427D">
        <w:t>Byte av klinik och avslut av tjänst</w:t>
      </w:r>
    </w:p>
    <w:p w:rsidR="00690D42" w:rsidP="0028427D" w:rsidRDefault="00690D42" w14:paraId="3F988A51" w14:textId="77777777">
      <w:r>
        <w:t xml:space="preserve">Vid byten av tjänst inom NU-sjukvården kvarstår ansvaret hos den anställde att omhänderta signeringskorgen i </w:t>
      </w:r>
      <w:proofErr w:type="spellStart"/>
      <w:r>
        <w:t>Melior</w:t>
      </w:r>
      <w:proofErr w:type="spellEnd"/>
      <w:r>
        <w:t xml:space="preserve">.  Däremot kvarstannar ansvaret för att omhänderta dokumentation i pappersform i ursprungsverksamheten. </w:t>
      </w:r>
    </w:p>
    <w:p w:rsidR="00690D42" w:rsidP="0028427D" w:rsidRDefault="00690D42" w14:paraId="59FF16A6" w14:textId="77777777"/>
    <w:p w:rsidRPr="00690D42" w:rsidR="00690D42" w:rsidP="0028427D" w:rsidRDefault="00690D42" w14:paraId="2A14B440" w14:textId="77777777">
      <w:r w:rsidRPr="00690D42">
        <w:t xml:space="preserve">Vid sidotjänstgöring inom ST-utbildning är ST-läkare fortsatt ansvarig för sin signeringskorg i </w:t>
      </w:r>
      <w:proofErr w:type="spellStart"/>
      <w:r w:rsidRPr="00690D42">
        <w:t>Melior</w:t>
      </w:r>
      <w:proofErr w:type="spellEnd"/>
      <w:r w:rsidRPr="00690D42">
        <w:t xml:space="preserve"> oavsett från vilken verksamhet journalposterna kommer ifrån. Signeringsansvaret för dokumentation som kommer i pappersform kvarstannar i respektive verksamhet vid sidotjänstgöringens avslut.</w:t>
      </w:r>
    </w:p>
    <w:p w:rsidR="00690D42" w:rsidP="00690D42" w:rsidRDefault="00690D42" w14:paraId="7753BBD6" w14:textId="77777777">
      <w:pPr>
        <w:spacing w:after="0" w:line="240" w:lineRule="auto"/>
        <w:ind w:left="0" w:right="0"/>
        <w:rPr>
          <w:bCs/>
        </w:rPr>
      </w:pPr>
    </w:p>
    <w:p w:rsidR="00690D42" w:rsidP="0028427D" w:rsidRDefault="00690D42" w14:paraId="6259F09C" w14:textId="77777777">
      <w:r>
        <w:t xml:space="preserve">Om den anställde avslutar sin tjänst i NU-sjukvården måste signeringskorgen i </w:t>
      </w:r>
      <w:proofErr w:type="spellStart"/>
      <w:r>
        <w:t>Melior</w:t>
      </w:r>
      <w:proofErr w:type="spellEnd"/>
      <w:r>
        <w:t xml:space="preserve"> bevakas i två år. Därefter kan kontot avslutas.</w:t>
      </w:r>
    </w:p>
    <w:p w:rsidR="00690D42" w:rsidP="0028427D" w:rsidRDefault="00690D42" w14:paraId="2F7071DB" w14:textId="77777777"/>
    <w:p w:rsidR="00690D42" w:rsidP="0028427D" w:rsidRDefault="00690D42" w14:paraId="07CCA897" w14:textId="77777777">
      <w:r>
        <w:t>Verksamhetschef är ansvarig för att rutiner finns för att bevaka de som avslutar sin tjänst.</w:t>
      </w:r>
    </w:p>
    <w:p w:rsidR="00690D42" w:rsidP="0028427D" w:rsidRDefault="00690D42" w14:paraId="516C6E03" w14:textId="77777777">
      <w:pPr>
        <w:rPr>
          <w:rFonts w:ascii="Arial" w:hAnsi="Arial" w:cs="Arial"/>
          <w:b/>
          <w:color w:val="000000"/>
          <w:sz w:val="28"/>
          <w:szCs w:val="28"/>
        </w:rPr>
      </w:pPr>
    </w:p>
    <w:p w:rsidR="00690D42" w:rsidP="0028427D" w:rsidRDefault="00690D42" w14:paraId="47C55C08" w14:textId="77777777">
      <w:pPr>
        <w:rPr>
          <w:color w:val="000000"/>
        </w:rPr>
      </w:pPr>
      <w:r>
        <w:rPr>
          <w:color w:val="000000"/>
        </w:rPr>
        <w:t>För AT/BT-läkare finns särskilda regler gällande avslut av tjänst som beskrivs i rutinen</w:t>
      </w:r>
      <w:r>
        <w:rPr>
          <w:color w:val="000000"/>
          <w:sz w:val="23"/>
          <w:szCs w:val="23"/>
        </w:rPr>
        <w:t xml:space="preserve"> </w:t>
      </w:r>
      <w:hyperlink w:history="1" r:id="rId12">
        <w:r>
          <w:rPr>
            <w:rStyle w:val="Hyperlink"/>
            <w:rFonts w:eastAsia="MS Gothic"/>
            <w:sz w:val="23"/>
            <w:szCs w:val="23"/>
          </w:rPr>
          <w:t>AT-läkares signering under somatisk placering i NU-sjukvården</w:t>
        </w:r>
      </w:hyperlink>
    </w:p>
    <w:p w:rsidR="00690D42" w:rsidP="0028427D" w:rsidRDefault="00690D42" w14:paraId="79686ACE" w14:textId="77777777">
      <w:pPr>
        <w:rPr>
          <w:color w:val="000000"/>
          <w:sz w:val="23"/>
          <w:szCs w:val="23"/>
        </w:rPr>
      </w:pPr>
    </w:p>
    <w:p w:rsidRPr="0028427D" w:rsidR="00690D42" w:rsidP="0028427D" w:rsidRDefault="00690D42" w14:paraId="35D6611D" w14:textId="77777777">
      <w:pPr>
        <w:pStyle w:val="Heading2"/>
      </w:pPr>
      <w:r w:rsidRPr="0028427D">
        <w:t xml:space="preserve">Uppföljning </w:t>
      </w:r>
    </w:p>
    <w:p w:rsidR="00690D42" w:rsidP="0028427D" w:rsidRDefault="00690D42" w14:paraId="7C586E2C" w14:textId="77777777">
      <w:r>
        <w:t xml:space="preserve">Verksamhetschef är ansvarig för att rutiner finns för att varje månad bevaka att signeringsplikten efterlevs. </w:t>
      </w:r>
    </w:p>
    <w:p w:rsidRPr="00992650" w:rsidR="00992650" w:rsidP="0028427D" w:rsidRDefault="00992650" w14:paraId="62BFDD61" w14:textId="5A7A4DF0"/>
    <w:sectPr w:rsidRPr="00992650" w:rsidR="00992650" w:rsidSect="00330F6A">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F7D" w:rsidRDefault="00512F7D" w14:paraId="538ACA0E" w14:textId="77777777">
      <w:r>
        <w:separator/>
      </w:r>
    </w:p>
  </w:endnote>
  <w:endnote w:type="continuationSeparator" w:id="0">
    <w:p w:rsidR="00512F7D" w:rsidRDefault="00512F7D" w14:paraId="6B6B87DD" w14:textId="77777777">
      <w:r>
        <w:continuationSeparator/>
      </w:r>
    </w:p>
  </w:endnote>
  <w:endnote w:type="continuationNotice" w:id="1">
    <w:p w:rsidR="00512F7D" w:rsidRDefault="00512F7D" w14:paraId="44AEE62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18B43FB5">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F7D" w:rsidRDefault="00512F7D" w14:paraId="059E72C0" w14:textId="77777777"/>
  </w:footnote>
  <w:footnote w:type="continuationSeparator" w:id="0">
    <w:p w:rsidR="00512F7D" w:rsidRDefault="00512F7D" w14:paraId="11D0A3B4" w14:textId="77777777">
      <w:r>
        <w:continuationSeparator/>
      </w:r>
    </w:p>
  </w:footnote>
  <w:footnote w:type="continuationNotice" w:id="1">
    <w:p w:rsidR="00512F7D" w:rsidRDefault="00512F7D" w14:paraId="7FC4DC1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275C785A">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2181DF07">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2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4668543A"/>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BE787D7C"/>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014649F"/>
    <w:multiLevelType w:val="hybridMultilevel"/>
    <w:tmpl w:val="D316A8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351762709">
    <w:abstractNumId w:val="18"/>
  </w:num>
  <w:num w:numId="2" w16cid:durableId="1124272076">
    <w:abstractNumId w:val="15"/>
  </w:num>
  <w:num w:numId="3" w16cid:durableId="1612325555">
    <w:abstractNumId w:val="0"/>
  </w:num>
  <w:num w:numId="4" w16cid:durableId="305745908">
    <w:abstractNumId w:val="6"/>
  </w:num>
  <w:num w:numId="5" w16cid:durableId="2042584772">
    <w:abstractNumId w:val="16"/>
  </w:num>
  <w:num w:numId="6" w16cid:durableId="1696613098">
    <w:abstractNumId w:val="2"/>
  </w:num>
  <w:num w:numId="7" w16cid:durableId="259874264">
    <w:abstractNumId w:val="11"/>
  </w:num>
  <w:num w:numId="8" w16cid:durableId="1376738746">
    <w:abstractNumId w:val="8"/>
  </w:num>
  <w:num w:numId="9" w16cid:durableId="1006135676">
    <w:abstractNumId w:val="1"/>
  </w:num>
  <w:num w:numId="10" w16cid:durableId="1068453204">
    <w:abstractNumId w:val="1"/>
  </w:num>
  <w:num w:numId="11" w16cid:durableId="90973539">
    <w:abstractNumId w:val="3"/>
  </w:num>
  <w:num w:numId="12" w16cid:durableId="835153036">
    <w:abstractNumId w:val="4"/>
  </w:num>
  <w:num w:numId="13" w16cid:durableId="1526824141">
    <w:abstractNumId w:val="14"/>
  </w:num>
  <w:num w:numId="14" w16cid:durableId="508642738">
    <w:abstractNumId w:val="9"/>
  </w:num>
  <w:num w:numId="15" w16cid:durableId="1846942050">
    <w:abstractNumId w:val="7"/>
  </w:num>
  <w:num w:numId="16" w16cid:durableId="965626728">
    <w:abstractNumId w:val="13"/>
  </w:num>
  <w:num w:numId="17" w16cid:durableId="570386801">
    <w:abstractNumId w:val="5"/>
  </w:num>
  <w:num w:numId="18" w16cid:durableId="242374004">
    <w:abstractNumId w:val="10"/>
  </w:num>
  <w:num w:numId="19" w16cid:durableId="26681311">
    <w:abstractNumId w:val="17"/>
  </w:num>
  <w:num w:numId="20" w16cid:durableId="727342546">
    <w:abstractNumId w:val="12"/>
  </w:num>
  <w:num w:numId="21" w16cid:durableId="3936243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1342058">
    <w:abstractNumId w:val="9"/>
  </w:num>
  <w:num w:numId="23" w16cid:durableId="1340932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0C13"/>
    <w:rsid w:val="00050500"/>
    <w:rsid w:val="0005691C"/>
    <w:rsid w:val="00056ECB"/>
    <w:rsid w:val="00056ED5"/>
    <w:rsid w:val="000655CC"/>
    <w:rsid w:val="000700AE"/>
    <w:rsid w:val="00084024"/>
    <w:rsid w:val="0009062C"/>
    <w:rsid w:val="00090D27"/>
    <w:rsid w:val="00095368"/>
    <w:rsid w:val="000954C4"/>
    <w:rsid w:val="00095957"/>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4F89"/>
    <w:rsid w:val="00235B57"/>
    <w:rsid w:val="00250F24"/>
    <w:rsid w:val="002523C5"/>
    <w:rsid w:val="0025380B"/>
    <w:rsid w:val="0025703A"/>
    <w:rsid w:val="00262F3D"/>
    <w:rsid w:val="00263281"/>
    <w:rsid w:val="002651D6"/>
    <w:rsid w:val="0026551F"/>
    <w:rsid w:val="002774BB"/>
    <w:rsid w:val="00280A85"/>
    <w:rsid w:val="00284119"/>
    <w:rsid w:val="0028427D"/>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604F"/>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1EE6"/>
    <w:rsid w:val="004F4518"/>
    <w:rsid w:val="004F4C62"/>
    <w:rsid w:val="00501433"/>
    <w:rsid w:val="00511CC4"/>
    <w:rsid w:val="00512F7D"/>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0D42"/>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2650"/>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4C8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BD0"/>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5191"/>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7013"/>
    <w:rsid w:val="00CB0493"/>
    <w:rsid w:val="00CB17FF"/>
    <w:rsid w:val="00CB1ED7"/>
    <w:rsid w:val="00CC167C"/>
    <w:rsid w:val="00CC52D9"/>
    <w:rsid w:val="00CD6647"/>
    <w:rsid w:val="00CE0EDD"/>
    <w:rsid w:val="00CE4B73"/>
    <w:rsid w:val="00CF70BB"/>
    <w:rsid w:val="00D074DB"/>
    <w:rsid w:val="00D139CF"/>
    <w:rsid w:val="00D37E7F"/>
    <w:rsid w:val="00D47AD7"/>
    <w:rsid w:val="00D51529"/>
    <w:rsid w:val="00D85218"/>
    <w:rsid w:val="00D915B1"/>
    <w:rsid w:val="00DA299D"/>
    <w:rsid w:val="00DA65C4"/>
    <w:rsid w:val="00DE4447"/>
    <w:rsid w:val="00DE5DA2"/>
    <w:rsid w:val="00DF0033"/>
    <w:rsid w:val="00DF385D"/>
    <w:rsid w:val="00E026BF"/>
    <w:rsid w:val="00E07B1B"/>
    <w:rsid w:val="00E11853"/>
    <w:rsid w:val="00E2244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3D86"/>
    <w:rsid w:val="00EC5006"/>
    <w:rsid w:val="00EC5FBD"/>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8FB2D9F"/>
    <w:rsid w:val="3FFF4FFF"/>
    <w:rsid w:val="647B2B65"/>
    <w:rsid w:val="6B2CF8ED"/>
    <w:rsid w:val="6EC9A8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131292D-AF7B-42A5-AD37-444CD6FE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0C13"/>
    <w:pPr>
      <w:spacing w:after="120" w:line="288" w:lineRule="auto"/>
      <w:ind w:left="567" w:right="868"/>
    </w:pPr>
    <w:rPr>
      <w:rFonts w:ascii="Georgia" w:hAnsi="Georgia"/>
      <w:sz w:val="24"/>
      <w:szCs w:val="24"/>
    </w:rPr>
  </w:style>
  <w:style w:type="paragraph" w:styleId="Heading1">
    <w:name w:val="heading 1"/>
    <w:aliases w:val="Rubrik VGR"/>
    <w:next w:val="Normal"/>
    <w:link w:val="Heading1Char"/>
    <w:qFormat/>
    <w:rsid w:val="00040C13"/>
    <w:pPr>
      <w:keepNext/>
      <w:spacing w:after="240" w:line="288" w:lineRule="auto"/>
      <w:ind w:left="567"/>
      <w:contextualSpacing/>
      <w:outlineLvl w:val="0"/>
    </w:pPr>
    <w:rPr>
      <w:rFonts w:ascii="Verdana" w:hAnsi="Verdana" w:eastAsia="MS Gothic"/>
      <w:b/>
      <w:bCs/>
      <w:kern w:val="32"/>
      <w:sz w:val="44"/>
      <w:szCs w:val="32"/>
    </w:rPr>
  </w:style>
  <w:style w:type="paragraph" w:styleId="Heading2">
    <w:name w:val="heading 2"/>
    <w:aliases w:val="Rubrik 2 VGR"/>
    <w:basedOn w:val="Normal"/>
    <w:next w:val="Normal"/>
    <w:link w:val="Heading2Char"/>
    <w:uiPriority w:val="3"/>
    <w:unhideWhenUsed/>
    <w:qFormat/>
    <w:rsid w:val="00040C1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040C13"/>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040C13"/>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040C13"/>
    <w:pPr>
      <w:keepNext/>
      <w:keepLines/>
      <w:spacing w:before="200"/>
      <w:outlineLvl w:val="4"/>
    </w:pPr>
    <w:rPr>
      <w:rFonts w:asciiTheme="majorHAnsi" w:hAnsiTheme="majorHAnsi" w:eastAsiaTheme="majorEastAsia" w:cstheme="majorBidi"/>
      <w:color w:val="00304B" w:themeColor="accent1" w:themeShade="7F"/>
    </w:rPr>
  </w:style>
  <w:style w:type="paragraph" w:styleId="Heading9">
    <w:name w:val="heading 9"/>
    <w:basedOn w:val="Normal"/>
    <w:next w:val="Normal"/>
    <w:link w:val="Heading9Char"/>
    <w:uiPriority w:val="9"/>
    <w:semiHidden/>
    <w:unhideWhenUsed/>
    <w:qFormat/>
    <w:rsid w:val="00040C13"/>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040C13"/>
    <w:pPr>
      <w:spacing w:after="240"/>
      <w:contextualSpacing/>
    </w:pPr>
    <w:rPr>
      <w:rFonts w:ascii="Verdana" w:hAnsi="Verdana"/>
      <w:sz w:val="20"/>
    </w:rPr>
  </w:style>
  <w:style w:type="character" w:styleId="Heading1Char" w:customStyle="1">
    <w:name w:val="Heading 1 Char"/>
    <w:aliases w:val="Rubrik VGR Char"/>
    <w:link w:val="Heading1"/>
    <w:rsid w:val="00040C13"/>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040C13"/>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040C13"/>
    <w:pPr>
      <w:numPr>
        <w:numId w:val="23"/>
      </w:numPr>
      <w:spacing w:after="40"/>
    </w:pPr>
    <w:rPr>
      <w:rFonts w:ascii="Calibri" w:hAnsi="Calibri" w:cs="Calibri"/>
      <w:color w:val="000000"/>
      <w:sz w:val="24"/>
      <w:szCs w:val="24"/>
    </w:rPr>
  </w:style>
  <w:style w:type="character" w:styleId="TitleChar" w:customStyle="1">
    <w:name w:val="Title Char"/>
    <w:link w:val="Title"/>
    <w:uiPriority w:val="10"/>
    <w:semiHidden/>
    <w:rsid w:val="00040C13"/>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40C13"/>
    <w:pPr>
      <w:spacing w:before="0"/>
      <w:outlineLvl w:val="2"/>
    </w:pPr>
    <w:rPr>
      <w:bCs w:val="0"/>
    </w:rPr>
  </w:style>
  <w:style w:type="character" w:styleId="Heading2Char" w:customStyle="1">
    <w:name w:val="Heading 2 Char"/>
    <w:aliases w:val="Rubrik 2 VGR Char"/>
    <w:basedOn w:val="DefaultParagraphFont"/>
    <w:link w:val="Heading2"/>
    <w:uiPriority w:val="3"/>
    <w:rsid w:val="00040C13"/>
    <w:rPr>
      <w:rFonts w:ascii="Verdana" w:hAnsi="Verdana" w:eastAsiaTheme="majorEastAsia" w:cstheme="majorBidi"/>
      <w:bCs/>
      <w:color w:val="000000" w:themeColor="text1"/>
      <w:sz w:val="36"/>
      <w:szCs w:val="26"/>
    </w:rPr>
  </w:style>
  <w:style w:type="character" w:styleId="Heading3Char" w:customStyle="1">
    <w:name w:val="Heading 3 Char"/>
    <w:aliases w:val="Rubrik 3 VGR Char"/>
    <w:basedOn w:val="DefaultParagraphFont"/>
    <w:link w:val="Heading3"/>
    <w:uiPriority w:val="3"/>
    <w:rsid w:val="00040C13"/>
    <w:rPr>
      <w:rFonts w:ascii="Verdana" w:hAnsi="Verdana" w:eastAsiaTheme="majorEastAsia" w:cstheme="majorBidi"/>
      <w:bCs/>
      <w:color w:val="000000" w:themeColor="text1"/>
      <w:sz w:val="28"/>
      <w:szCs w:val="24"/>
    </w:rPr>
  </w:style>
  <w:style w:type="character" w:styleId="Heading4Char" w:customStyle="1">
    <w:name w:val="Heading 4 Char"/>
    <w:aliases w:val="mellanrubrik Char"/>
    <w:basedOn w:val="DefaultParagraphFont"/>
    <w:link w:val="Heading4"/>
    <w:uiPriority w:val="3"/>
    <w:semiHidden/>
    <w:rsid w:val="00040C13"/>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040C13"/>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040C13"/>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040C13"/>
    <w:pPr>
      <w:spacing w:after="6000" w:line="240" w:lineRule="auto"/>
    </w:pPr>
    <w:rPr>
      <w:rFonts w:ascii="Verdana" w:hAnsi="Verdana"/>
      <w:sz w:val="72"/>
    </w:rPr>
  </w:style>
  <w:style w:type="character" w:styleId="OmslagsrubrikChar" w:customStyle="1">
    <w:name w:val="Omslagsrubrik Char"/>
    <w:basedOn w:val="DefaultParagraphFont"/>
    <w:link w:val="Omslagsrubrik"/>
    <w:uiPriority w:val="3"/>
    <w:rsid w:val="00040C13"/>
    <w:rPr>
      <w:rFonts w:ascii="Verdana" w:hAnsi="Verdana"/>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040C13"/>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040C13"/>
    <w:pPr>
      <w:spacing w:after="0"/>
    </w:pPr>
    <w:rPr>
      <w:sz w:val="20"/>
    </w:rPr>
  </w:style>
  <w:style w:type="character" w:styleId="Formatmall1Char" w:customStyle="1">
    <w:name w:val="Formatmall1 Char"/>
    <w:basedOn w:val="DefaultParagraphFont"/>
    <w:link w:val="Formatmall1"/>
    <w:uiPriority w:val="3"/>
    <w:semiHidden/>
    <w:rsid w:val="00040C13"/>
    <w:rPr>
      <w:rFonts w:ascii="Georgia" w:hAnsi="Georgia"/>
      <w:szCs w:val="24"/>
    </w:rPr>
  </w:style>
  <w:style w:type="paragraph" w:styleId="FotnotVGR" w:customStyle="1">
    <w:name w:val="Fotnot VGR"/>
    <w:basedOn w:val="Normal"/>
    <w:uiPriority w:val="3"/>
    <w:unhideWhenUsed/>
    <w:qFormat/>
    <w:rsid w:val="00040C13"/>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040C13"/>
    <w:pPr>
      <w:spacing w:line="240" w:lineRule="auto"/>
    </w:pPr>
    <w:rPr>
      <w:rFonts w:asciiTheme="majorHAnsi" w:hAnsiTheme="majorHAnsi"/>
      <w:bCs/>
      <w:color w:val="000000" w:themeColor="text1"/>
    </w:rPr>
  </w:style>
  <w:style w:type="paragraph" w:styleId="ListBullet">
    <w:name w:val="List Bullet"/>
    <w:basedOn w:val="Normal"/>
    <w:unhideWhenUsed/>
    <w:qFormat/>
    <w:rsid w:val="00040C13"/>
    <w:pPr>
      <w:numPr>
        <w:numId w:val="22"/>
      </w:numPr>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040C13"/>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paragraph" w:styleId="UnderrubrikVGR" w:customStyle="1">
    <w:name w:val="Underrubrik VGR"/>
    <w:basedOn w:val="Normal"/>
    <w:link w:val="UnderrubrikVGRChar"/>
    <w:uiPriority w:val="3"/>
    <w:qFormat/>
    <w:rsid w:val="00040C13"/>
    <w:pPr>
      <w:contextualSpacing/>
    </w:pPr>
    <w:rPr>
      <w:rFonts w:ascii="Verdana" w:hAnsi="Verdana"/>
      <w:sz w:val="32"/>
      <w:szCs w:val="44"/>
    </w:rPr>
  </w:style>
  <w:style w:type="character" w:styleId="UnderrubrikVGRChar" w:customStyle="1">
    <w:name w:val="Underrubrik VGR Char"/>
    <w:basedOn w:val="DefaultParagraphFont"/>
    <w:link w:val="UnderrubrikVGR"/>
    <w:uiPriority w:val="3"/>
    <w:rsid w:val="00040C13"/>
    <w:rPr>
      <w:rFonts w:ascii="Verdana" w:hAnsi="Verdana"/>
      <w:sz w:val="32"/>
      <w:szCs w:val="44"/>
    </w:rPr>
  </w:style>
  <w:style w:type="paragraph" w:styleId="Tabell" w:customStyle="1">
    <w:name w:val="Tabell"/>
    <w:link w:val="TabellChar"/>
    <w:qFormat/>
    <w:rsid w:val="00040C13"/>
    <w:pPr>
      <w:spacing w:line="288" w:lineRule="auto"/>
      <w:ind w:right="-142"/>
    </w:pPr>
    <w:rPr>
      <w:rFonts w:ascii="Georgia" w:hAnsi="Georgia"/>
      <w:sz w:val="24"/>
      <w:szCs w:val="24"/>
    </w:rPr>
  </w:style>
  <w:style w:type="character" w:styleId="TabellChar" w:customStyle="1">
    <w:name w:val="Tabell Char"/>
    <w:basedOn w:val="DefaultParagraphFont"/>
    <w:link w:val="Tabell"/>
    <w:rsid w:val="00040C13"/>
    <w:rPr>
      <w:rFonts w:ascii="Georgia" w:hAnsi="Georgia"/>
      <w:sz w:val="24"/>
      <w:szCs w:val="24"/>
    </w:rPr>
  </w:style>
  <w:style w:type="character" w:styleId="Heading9Char" w:customStyle="1">
    <w:name w:val="Heading 9 Char"/>
    <w:basedOn w:val="DefaultParagraphFont"/>
    <w:link w:val="Heading9"/>
    <w:uiPriority w:val="9"/>
    <w:semiHidden/>
    <w:rsid w:val="00040C13"/>
    <w:rPr>
      <w:rFonts w:asciiTheme="majorHAnsi" w:hAnsiTheme="majorHAnsi" w:eastAsiaTheme="majorEastAsia"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70230179">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alfresco.vgregion.se/alfresco/service/vgr/storage/node/content/36076/AT-l%c3%a4kares%20signering%20under%20somatisk%20placering%20i%20NU-sjukv%c3%a5rden.pdf?a=false&amp;guest=tru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Signering av journalhandlingar i NU-sjukvården</dc:title>
  <dc:subject/>
  <dc:creator/>
  <keywords/>
  <lastModifiedBy>Mikael Svahn</lastModifiedBy>
  <revision>29</revision>
  <lastPrinted>2016-03-31T19:56:00.0000000Z</lastPrinted>
  <dcterms:created xsi:type="dcterms:W3CDTF">2026-08-31T01:19:00.0000000Z</dcterms:created>
  <dcterms:modified xsi:type="dcterms:W3CDTF">2026-08-31T08:30:46.0000000Z</dcterms:modified>
</coreProperties>
</file>