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11A26" w14:textId="77777777" w:rsidR="004B24EB" w:rsidRDefault="004B24EB" w:rsidP="00F35B05">
      <w:pPr>
        <w:pStyle w:val="Heading2"/>
        <w:sectPr w:rsidR="004B24EB" w:rsidSect="004B24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04F135" w14:textId="77777777" w:rsidR="004B24EB" w:rsidRPr="004B24EB" w:rsidRDefault="004B24EB" w:rsidP="004B24EB">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B24EB" w:rsidRPr="004B24EB" w14:paraId="0A74DA94" w14:textId="77777777" w:rsidTr="00B1314E">
        <w:trPr>
          <w:cantSplit/>
          <w:trHeight w:val="570"/>
        </w:trPr>
        <w:tc>
          <w:tcPr>
            <w:tcW w:w="9039" w:type="dxa"/>
            <w:tcBorders>
              <w:bottom w:val="single" w:sz="8" w:space="0" w:color="auto"/>
            </w:tcBorders>
            <w:tcMar>
              <w:left w:w="0" w:type="dxa"/>
              <w:right w:w="0" w:type="dxa"/>
            </w:tcMar>
            <w:vAlign w:val="bottom"/>
          </w:tcPr>
          <w:p w14:paraId="54A64A15" w14:textId="77777777" w:rsidR="004B24EB" w:rsidRPr="004B24EB" w:rsidRDefault="004B24EB" w:rsidP="004B24EB">
            <w:pPr>
              <w:tabs>
                <w:tab w:val="left" w:pos="3686"/>
                <w:tab w:val="left" w:pos="7088"/>
              </w:tabs>
              <w:spacing w:before="60" w:after="0" w:line="240" w:lineRule="auto"/>
              <w:ind w:left="0" w:right="0"/>
              <w:rPr>
                <w:rFonts w:ascii="Arial" w:hAnsi="Arial" w:cs="Arial"/>
                <w:b/>
                <w:bCs/>
                <w:noProof/>
                <w:sz w:val="32"/>
                <w:szCs w:val="20"/>
              </w:rPr>
            </w:pPr>
            <w:r w:rsidRPr="004B24EB">
              <w:rPr>
                <w:rFonts w:ascii="Arial" w:hAnsi="Arial" w:cs="Arial"/>
                <w:b/>
                <w:noProof/>
                <w:sz w:val="36"/>
                <w:szCs w:val="36"/>
              </w:rPr>
              <w:t>ID märkning- patientsäng till operation</w:t>
            </w:r>
          </w:p>
        </w:tc>
      </w:tr>
    </w:tbl>
    <w:p w14:paraId="3FF2162A" w14:textId="77777777" w:rsidR="004B24EB" w:rsidRPr="004B24EB" w:rsidRDefault="004B24EB" w:rsidP="004B24EB">
      <w:pPr>
        <w:keepNext/>
        <w:spacing w:after="0" w:line="240" w:lineRule="auto"/>
        <w:ind w:left="0" w:right="0"/>
        <w:outlineLvl w:val="0"/>
        <w:rPr>
          <w:rFonts w:ascii="Calibri" w:hAnsi="Calibri" w:cs="Calibri"/>
          <w:b/>
          <w:bCs/>
          <w:kern w:val="32"/>
          <w:sz w:val="36"/>
          <w:szCs w:val="36"/>
        </w:rPr>
      </w:pPr>
    </w:p>
    <w:p w14:paraId="45491E27"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r w:rsidRPr="004B24EB">
        <w:rPr>
          <w:rFonts w:ascii="Calibri" w:hAnsi="Calibri" w:cs="Arial"/>
          <w:b/>
          <w:bCs/>
          <w:iCs/>
          <w:sz w:val="28"/>
          <w:szCs w:val="28"/>
        </w:rPr>
        <w:t>Syfte</w:t>
      </w:r>
    </w:p>
    <w:p w14:paraId="2116904B" w14:textId="77777777" w:rsidR="004B24EB" w:rsidRPr="004B24EB" w:rsidRDefault="004B24EB" w:rsidP="004B24EB">
      <w:pPr>
        <w:spacing w:after="0" w:line="240" w:lineRule="auto"/>
        <w:ind w:left="0" w:right="0"/>
        <w:rPr>
          <w:szCs w:val="20"/>
        </w:rPr>
      </w:pPr>
      <w:r w:rsidRPr="004B24EB">
        <w:rPr>
          <w:szCs w:val="20"/>
        </w:rPr>
        <w:t xml:space="preserve">Att säkerställa en enhetlig och tydlig märkning av patientsäng.   </w:t>
      </w:r>
    </w:p>
    <w:p w14:paraId="79AA43B7"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r w:rsidRPr="004B24EB">
        <w:rPr>
          <w:rFonts w:ascii="Calibri" w:hAnsi="Calibri" w:cs="Arial"/>
          <w:b/>
          <w:bCs/>
          <w:iCs/>
          <w:sz w:val="28"/>
          <w:szCs w:val="28"/>
        </w:rPr>
        <w:t>Vilka berörs</w:t>
      </w:r>
    </w:p>
    <w:p w14:paraId="13F4C5B5" w14:textId="77777777" w:rsidR="004B24EB" w:rsidRPr="004B24EB" w:rsidRDefault="004B24EB" w:rsidP="004B24EB">
      <w:pPr>
        <w:autoSpaceDE w:val="0"/>
        <w:autoSpaceDN w:val="0"/>
        <w:adjustRightInd w:val="0"/>
        <w:spacing w:after="0" w:line="240" w:lineRule="auto"/>
        <w:ind w:left="0" w:right="0"/>
        <w:rPr>
          <w:color w:val="000000"/>
        </w:rPr>
      </w:pPr>
      <w:r w:rsidRPr="004B24EB">
        <w:rPr>
          <w:color w:val="000000"/>
        </w:rPr>
        <w:t>All personal på vårdavdelningar och mottagningar som förbereder och vårdar patient som ska ha med patientsäng till operation.</w:t>
      </w:r>
    </w:p>
    <w:p w14:paraId="30517EE8" w14:textId="77777777" w:rsidR="004B24EB" w:rsidRPr="004B24EB" w:rsidRDefault="004B24EB" w:rsidP="004B24EB">
      <w:pPr>
        <w:spacing w:after="0" w:line="240" w:lineRule="auto"/>
        <w:ind w:left="0" w:right="0"/>
        <w:rPr>
          <w:szCs w:val="20"/>
        </w:rPr>
      </w:pPr>
      <w:r w:rsidRPr="004B24EB">
        <w:rPr>
          <w:szCs w:val="20"/>
        </w:rPr>
        <w:t xml:space="preserve"> </w:t>
      </w:r>
    </w:p>
    <w:p w14:paraId="417E4F11"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r w:rsidRPr="004B24EB">
        <w:rPr>
          <w:rFonts w:ascii="Calibri" w:hAnsi="Calibri" w:cs="Arial"/>
          <w:b/>
          <w:bCs/>
          <w:iCs/>
          <w:sz w:val="28"/>
          <w:szCs w:val="28"/>
        </w:rPr>
        <w:t>Innehåll och metodbeskrivning</w:t>
      </w:r>
    </w:p>
    <w:p w14:paraId="25AC0F47" w14:textId="77777777" w:rsidR="004B24EB" w:rsidRPr="004B24EB" w:rsidRDefault="004B24EB" w:rsidP="004B24EB">
      <w:pPr>
        <w:spacing w:after="0" w:line="240" w:lineRule="auto"/>
        <w:ind w:left="0" w:right="0"/>
        <w:rPr>
          <w:szCs w:val="20"/>
        </w:rPr>
      </w:pPr>
    </w:p>
    <w:p w14:paraId="54D2D0F0"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r w:rsidRPr="004B24EB">
        <w:rPr>
          <w:rFonts w:ascii="Calibri" w:hAnsi="Calibri" w:cs="Arial"/>
          <w:b/>
          <w:bCs/>
          <w:iCs/>
          <w:sz w:val="28"/>
          <w:szCs w:val="28"/>
        </w:rPr>
        <w:t>Bakgrund</w:t>
      </w:r>
    </w:p>
    <w:p w14:paraId="36A65F3B" w14:textId="77777777" w:rsidR="004B24EB" w:rsidRPr="004B24EB" w:rsidRDefault="004B24EB" w:rsidP="004B24EB">
      <w:pPr>
        <w:spacing w:after="0" w:line="240" w:lineRule="auto"/>
        <w:ind w:left="0" w:right="0"/>
        <w:rPr>
          <w:szCs w:val="20"/>
        </w:rPr>
      </w:pPr>
      <w:r w:rsidRPr="004B24EB">
        <w:rPr>
          <w:szCs w:val="20"/>
        </w:rPr>
        <w:t xml:space="preserve">På operationsavdelningen placeras patientsängen i sänghall under tiden patienten är på operationssal. För att säkerställa att förväxling av patientsängar inte sker behövs en enhetlig och tydlig id märkning av patientsäng från avdelning. Sängens märkning ska inte innehålla patientens fullständiga namn och personnummer. </w:t>
      </w:r>
    </w:p>
    <w:p w14:paraId="27A01E52"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r w:rsidRPr="004B24EB">
        <w:rPr>
          <w:rFonts w:ascii="Calibri" w:hAnsi="Calibri" w:cs="Arial"/>
          <w:b/>
          <w:bCs/>
          <w:iCs/>
          <w:sz w:val="28"/>
          <w:szCs w:val="28"/>
        </w:rPr>
        <w:t>Metod</w:t>
      </w:r>
    </w:p>
    <w:p w14:paraId="44B7F8FE" w14:textId="77777777" w:rsidR="004B24EB" w:rsidRPr="004B24EB" w:rsidRDefault="004B24EB" w:rsidP="004B24EB">
      <w:pPr>
        <w:spacing w:after="0" w:line="240" w:lineRule="auto"/>
        <w:ind w:left="0" w:right="0"/>
        <w:rPr>
          <w:szCs w:val="20"/>
        </w:rPr>
      </w:pPr>
      <w:r w:rsidRPr="004B24EB">
        <w:rPr>
          <w:szCs w:val="20"/>
        </w:rPr>
        <w:t xml:space="preserve">Patientsäng märks med patientens initialer, födelseår samt avdelning. Exempel: Anna Olsson född 1969-11-30-xxxx och vårdas på avd. 45 – </w:t>
      </w:r>
    </w:p>
    <w:p w14:paraId="60D813DE" w14:textId="77777777" w:rsidR="004B24EB" w:rsidRPr="004B24EB" w:rsidRDefault="004B24EB" w:rsidP="004B24EB">
      <w:pPr>
        <w:spacing w:after="0" w:line="240" w:lineRule="auto"/>
        <w:ind w:left="0" w:right="0"/>
        <w:rPr>
          <w:b/>
          <w:szCs w:val="20"/>
        </w:rPr>
      </w:pPr>
      <w:r w:rsidRPr="004B24EB">
        <w:rPr>
          <w:b/>
          <w:szCs w:val="20"/>
        </w:rPr>
        <w:t>AO-69 AVD 45</w:t>
      </w:r>
    </w:p>
    <w:p w14:paraId="5C7F258E" w14:textId="77777777" w:rsidR="004B24EB" w:rsidRPr="004B24EB" w:rsidRDefault="004B24EB" w:rsidP="004B24EB">
      <w:pPr>
        <w:spacing w:after="0" w:line="240" w:lineRule="auto"/>
        <w:ind w:left="0" w:right="0"/>
        <w:rPr>
          <w:szCs w:val="20"/>
        </w:rPr>
      </w:pPr>
      <w:r w:rsidRPr="004B24EB">
        <w:rPr>
          <w:szCs w:val="20"/>
        </w:rPr>
        <w:t>Märkningen placeras på sängens fotgavel.</w:t>
      </w:r>
    </w:p>
    <w:p w14:paraId="14D0A6BC" w14:textId="77777777" w:rsidR="004B24EB" w:rsidRPr="004B24EB" w:rsidRDefault="004B24EB" w:rsidP="004B24EB">
      <w:pPr>
        <w:spacing w:after="0" w:line="240" w:lineRule="auto"/>
        <w:ind w:left="0" w:right="0"/>
        <w:rPr>
          <w:szCs w:val="20"/>
        </w:rPr>
      </w:pPr>
    </w:p>
    <w:p w14:paraId="23992E39" w14:textId="77777777" w:rsidR="004B24EB" w:rsidRPr="004B24EB" w:rsidRDefault="004B24EB" w:rsidP="004B24EB">
      <w:pPr>
        <w:spacing w:after="0" w:line="240" w:lineRule="auto"/>
        <w:ind w:left="0" w:right="0"/>
        <w:rPr>
          <w:szCs w:val="20"/>
        </w:rPr>
      </w:pPr>
      <w:r w:rsidRPr="004B24EB">
        <w:rPr>
          <w:szCs w:val="20"/>
        </w:rPr>
        <w:t xml:space="preserve">I Orbit- Vårdavdelningsfas finns checklista inför operation där vårdpersonal på avdelningen ska bocka i att säng är märkt och ren bäddad. </w:t>
      </w:r>
    </w:p>
    <w:p w14:paraId="468F15D3" w14:textId="77777777" w:rsidR="004B24EB" w:rsidRPr="004B24EB" w:rsidRDefault="004B24EB" w:rsidP="004B24EB">
      <w:pPr>
        <w:spacing w:after="0" w:line="240" w:lineRule="auto"/>
        <w:ind w:left="0" w:right="0"/>
        <w:rPr>
          <w:szCs w:val="20"/>
        </w:rPr>
      </w:pPr>
    </w:p>
    <w:p w14:paraId="7A4526AD" w14:textId="77777777" w:rsidR="004B24EB" w:rsidRPr="004B24EB" w:rsidRDefault="004B24EB" w:rsidP="004B24EB">
      <w:pPr>
        <w:spacing w:after="0" w:line="240" w:lineRule="auto"/>
        <w:ind w:left="0" w:right="0"/>
        <w:rPr>
          <w:szCs w:val="20"/>
        </w:rPr>
      </w:pPr>
      <w:r w:rsidRPr="004B24EB">
        <w:rPr>
          <w:szCs w:val="20"/>
        </w:rPr>
        <w:t xml:space="preserve">Märkningen gäller alla patientsängar som körs till operationsavdelningen, även de som tillhör patienter som kommer hemifrån direkt till operation.  </w:t>
      </w:r>
    </w:p>
    <w:p w14:paraId="49E9B1AF" w14:textId="77777777" w:rsidR="004B24EB" w:rsidRPr="004B24EB" w:rsidRDefault="004B24EB" w:rsidP="004B24EB">
      <w:pPr>
        <w:spacing w:after="0" w:line="240" w:lineRule="auto"/>
        <w:ind w:left="0" w:right="0"/>
        <w:rPr>
          <w:szCs w:val="20"/>
        </w:rPr>
      </w:pPr>
    </w:p>
    <w:p w14:paraId="255263B6" w14:textId="77777777" w:rsidR="004B24EB" w:rsidRPr="004B24EB" w:rsidRDefault="004B24EB" w:rsidP="004B24EB">
      <w:pPr>
        <w:spacing w:after="0" w:line="240" w:lineRule="auto"/>
        <w:ind w:left="0" w:right="0"/>
        <w:rPr>
          <w:szCs w:val="20"/>
        </w:rPr>
      </w:pPr>
      <w:r w:rsidRPr="004B24EB">
        <w:rPr>
          <w:szCs w:val="20"/>
        </w:rPr>
        <w:t>Om avdelning har patienter med samma initialer och födelseår som ska till operation vid samma tillfälle ska avdelningen kontakta operation. Detta för att säkerställa att förväxling av patientsängar inte sker.</w:t>
      </w:r>
    </w:p>
    <w:p w14:paraId="64C80E7D" w14:textId="77777777" w:rsidR="004B24EB" w:rsidRPr="004B24EB" w:rsidRDefault="004B24EB" w:rsidP="004B24EB">
      <w:pPr>
        <w:keepNext/>
        <w:spacing w:before="240" w:after="60" w:line="240" w:lineRule="auto"/>
        <w:ind w:left="0" w:right="1161"/>
        <w:outlineLvl w:val="1"/>
        <w:rPr>
          <w:rFonts w:ascii="Calibri" w:hAnsi="Calibri" w:cs="Arial"/>
          <w:b/>
          <w:bCs/>
          <w:iCs/>
          <w:sz w:val="28"/>
          <w:szCs w:val="28"/>
        </w:rPr>
      </w:pPr>
    </w:p>
    <w:p w14:paraId="69E0B54A" w14:textId="77777777" w:rsidR="004B24EB" w:rsidRPr="004B24EB" w:rsidRDefault="004B24EB" w:rsidP="004B24EB">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4B24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21657357">
    <w:abstractNumId w:val="17"/>
  </w:num>
  <w:num w:numId="2" w16cid:durableId="1478110080">
    <w:abstractNumId w:val="14"/>
  </w:num>
  <w:num w:numId="3" w16cid:durableId="1451363937">
    <w:abstractNumId w:val="0"/>
  </w:num>
  <w:num w:numId="4" w16cid:durableId="1471753480">
    <w:abstractNumId w:val="6"/>
  </w:num>
  <w:num w:numId="5" w16cid:durableId="1269656107">
    <w:abstractNumId w:val="15"/>
  </w:num>
  <w:num w:numId="6" w16cid:durableId="656344991">
    <w:abstractNumId w:val="2"/>
  </w:num>
  <w:num w:numId="7" w16cid:durableId="458450155">
    <w:abstractNumId w:val="11"/>
  </w:num>
  <w:num w:numId="8" w16cid:durableId="1248417905">
    <w:abstractNumId w:val="8"/>
  </w:num>
  <w:num w:numId="9" w16cid:durableId="2007980450">
    <w:abstractNumId w:val="1"/>
  </w:num>
  <w:num w:numId="10" w16cid:durableId="576327998">
    <w:abstractNumId w:val="1"/>
  </w:num>
  <w:num w:numId="11" w16cid:durableId="1151798939">
    <w:abstractNumId w:val="3"/>
  </w:num>
  <w:num w:numId="12" w16cid:durableId="667369767">
    <w:abstractNumId w:val="4"/>
  </w:num>
  <w:num w:numId="13" w16cid:durableId="1400398651">
    <w:abstractNumId w:val="13"/>
  </w:num>
  <w:num w:numId="14" w16cid:durableId="1444183730">
    <w:abstractNumId w:val="9"/>
  </w:num>
  <w:num w:numId="15" w16cid:durableId="1618291243">
    <w:abstractNumId w:val="7"/>
  </w:num>
  <w:num w:numId="16" w16cid:durableId="2035571781">
    <w:abstractNumId w:val="12"/>
  </w:num>
  <w:num w:numId="17" w16cid:durableId="454442908">
    <w:abstractNumId w:val="5"/>
  </w:num>
  <w:num w:numId="18" w16cid:durableId="520121191">
    <w:abstractNumId w:val="10"/>
  </w:num>
  <w:num w:numId="19" w16cid:durableId="128607905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4EB"/>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209</Words>
  <Characters>1110</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 märkning- patientsäng till operation</dc:title>
  <dc:subject/>
  <dc:creator>patrik.jens.johansson@vgregion.se</dc:creator>
  <keywords/>
  <lastModifiedBy>TK.SpStyMigProd</lastModifiedBy>
  <revision>2</revision>
  <lastPrinted>2016-03-31T10:56:00.0000000Z</lastPrinted>
  <dcterms:created xsi:type="dcterms:W3CDTF">2022-05-02T08:13:00.0000000Z</dcterms:created>
  <dcterms:modified xsi:type="dcterms:W3CDTF">2022-05-02T08:13:00.0000000Z</dcterms:modified>
</coreProperties>
</file>