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9F73D" w14:textId="77777777" w:rsidR="00C078A6" w:rsidRDefault="00C078A6" w:rsidP="00F35B05">
      <w:pPr>
        <w:pStyle w:val="Rubrik2"/>
        <w:sectPr w:rsidR="00C078A6" w:rsidSect="00C078A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91EC0A5" w14:textId="77777777" w:rsidR="00C078A6" w:rsidRPr="00C078A6" w:rsidRDefault="00C078A6" w:rsidP="00C078A6">
      <w:pPr>
        <w:spacing w:after="0" w:line="240" w:lineRule="auto"/>
        <w:ind w:left="0" w:right="0"/>
        <w:rPr>
          <w:szCs w:val="20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9214"/>
      </w:tblGrid>
      <w:tr w:rsidR="00C078A6" w:rsidRPr="00C078A6" w14:paraId="2496FEB9" w14:textId="77777777" w:rsidTr="00774227">
        <w:trPr>
          <w:cantSplit/>
          <w:trHeight w:val="570"/>
        </w:trPr>
        <w:tc>
          <w:tcPr>
            <w:tcW w:w="9214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BD1397A" w14:textId="77777777" w:rsidR="00C078A6" w:rsidRPr="00774227" w:rsidRDefault="00C078A6" w:rsidP="00774227">
            <w:pPr>
              <w:pStyle w:val="Rubrik1"/>
            </w:pPr>
            <w:r w:rsidRPr="00774227">
              <w:t>Hypoglykemi vid diabetes mellitus</w:t>
            </w:r>
          </w:p>
        </w:tc>
      </w:tr>
    </w:tbl>
    <w:p w14:paraId="1AF278FF" w14:textId="77777777" w:rsidR="00783DC9" w:rsidRDefault="00783DC9" w:rsidP="004A452A">
      <w:pPr>
        <w:pStyle w:val="Rubrik3"/>
      </w:pPr>
      <w:bookmarkStart w:id="1" w:name="_Toc100327184"/>
      <w:bookmarkStart w:id="2" w:name="_Toc181866756"/>
    </w:p>
    <w:p w14:paraId="24809228" w14:textId="0E34CEE9" w:rsidR="004A452A" w:rsidRDefault="004A452A" w:rsidP="004A452A">
      <w:pPr>
        <w:pStyle w:val="Rubrik3"/>
      </w:pPr>
      <w:r>
        <w:t>Förändringar sedan föregående version</w:t>
      </w:r>
      <w:bookmarkEnd w:id="1"/>
      <w:bookmarkEnd w:id="2"/>
    </w:p>
    <w:p w14:paraId="7E002CCB" w14:textId="013FF8B4" w:rsidR="00783DC9" w:rsidRPr="00783DC9" w:rsidRDefault="00783DC9" w:rsidP="00783DC9">
      <w:r>
        <w:t>Ingen förändring vid denna revidering</w:t>
      </w:r>
    </w:p>
    <w:p w14:paraId="4FB6CD5B" w14:textId="449407F4" w:rsidR="00C078A6" w:rsidRPr="004A452A" w:rsidRDefault="00C078A6" w:rsidP="00774227">
      <w:pPr>
        <w:pStyle w:val="Rubrik2"/>
      </w:pPr>
      <w:r w:rsidRPr="004A452A">
        <w:t xml:space="preserve">Bakgrund </w:t>
      </w:r>
    </w:p>
    <w:p w14:paraId="32F10735" w14:textId="77777777" w:rsidR="00C078A6" w:rsidRPr="00C078A6" w:rsidRDefault="00C078A6" w:rsidP="009969C5">
      <w:pPr>
        <w:ind w:right="0"/>
      </w:pPr>
      <w:r w:rsidRPr="00C078A6">
        <w:t xml:space="preserve">Hypoglykemi vid diabetes mellitus är vanligt förekommande hos våra patienter på alla NU-sjukvårdens avdelningar. Det varierar dock hur dessa åtgärdas och när det åtgärdas. </w:t>
      </w:r>
    </w:p>
    <w:p w14:paraId="63AE4C5A" w14:textId="4E50DE67" w:rsidR="00C078A6" w:rsidRPr="004A452A" w:rsidRDefault="00C078A6" w:rsidP="004A452A">
      <w:pPr>
        <w:pStyle w:val="Rubrik2"/>
      </w:pPr>
      <w:r w:rsidRPr="004A452A">
        <w:t>Sammanfattning/syfte</w:t>
      </w:r>
    </w:p>
    <w:p w14:paraId="30B3F934" w14:textId="77777777" w:rsidR="00C078A6" w:rsidRPr="00C078A6" w:rsidRDefault="00C078A6" w:rsidP="004A452A">
      <w:r w:rsidRPr="00C078A6">
        <w:t>Detta dokument har tagits fram för att standardisera behandling.</w:t>
      </w:r>
    </w:p>
    <w:p w14:paraId="036C17EF" w14:textId="77777777" w:rsidR="00C078A6" w:rsidRPr="00C078A6" w:rsidRDefault="00C078A6" w:rsidP="00774227">
      <w:pPr>
        <w:pStyle w:val="Rubrik3"/>
      </w:pPr>
      <w:r w:rsidRPr="00C078A6">
        <w:t>Åtgärder vid hypoglykemi (P-glukos &lt; 4)</w:t>
      </w:r>
    </w:p>
    <w:p w14:paraId="64DEEFB5" w14:textId="77777777" w:rsidR="00C078A6" w:rsidRPr="00C078A6" w:rsidRDefault="00C078A6" w:rsidP="004A452A">
      <w:pPr>
        <w:spacing w:after="0" w:line="240" w:lineRule="auto"/>
        <w:ind w:right="0"/>
        <w:rPr>
          <w:szCs w:val="20"/>
        </w:rPr>
      </w:pPr>
    </w:p>
    <w:p w14:paraId="579EE252" w14:textId="77777777" w:rsidR="00C078A6" w:rsidRPr="00C078A6" w:rsidRDefault="00C078A6" w:rsidP="004A452A">
      <w:pPr>
        <w:spacing w:after="0" w:line="240" w:lineRule="auto"/>
        <w:ind w:right="0"/>
        <w:rPr>
          <w:szCs w:val="20"/>
        </w:rPr>
      </w:pPr>
      <w:r w:rsidRPr="00C078A6">
        <w:rPr>
          <w:szCs w:val="20"/>
        </w:rPr>
        <w:t>OBS!</w:t>
      </w:r>
      <w:r w:rsidRPr="00C078A6">
        <w:rPr>
          <w:szCs w:val="20"/>
        </w:rPr>
        <w:tab/>
        <w:t>Rutinen gäller endast patienter över 18 år.</w:t>
      </w:r>
    </w:p>
    <w:p w14:paraId="055D4F64" w14:textId="77777777" w:rsidR="00C078A6" w:rsidRPr="00C078A6" w:rsidRDefault="00C078A6" w:rsidP="008820A1">
      <w:pPr>
        <w:spacing w:after="0" w:line="240" w:lineRule="auto"/>
        <w:ind w:left="1304" w:right="0" w:firstLine="1"/>
        <w:rPr>
          <w:szCs w:val="20"/>
        </w:rPr>
      </w:pPr>
      <w:r w:rsidRPr="00C078A6">
        <w:rPr>
          <w:szCs w:val="20"/>
        </w:rPr>
        <w:t>Rutinen gäller endast för patienter som inte är fastande av medicinska skäl.</w:t>
      </w:r>
    </w:p>
    <w:p w14:paraId="67BB5C82" w14:textId="77777777" w:rsidR="00C078A6" w:rsidRPr="00C078A6" w:rsidRDefault="00C078A6" w:rsidP="008B3B9A">
      <w:pPr>
        <w:pStyle w:val="Rubrik3"/>
      </w:pPr>
      <w:r w:rsidRPr="00C078A6">
        <w:lastRenderedPageBreak/>
        <w:t>Behandling av vaken patient</w:t>
      </w:r>
    </w:p>
    <w:p w14:paraId="19D8D560" w14:textId="77777777" w:rsidR="00C078A6" w:rsidRPr="00C078A6" w:rsidRDefault="00C078A6" w:rsidP="008820A1">
      <w:pPr>
        <w:pStyle w:val="Punktlista"/>
      </w:pPr>
      <w:r w:rsidRPr="00C078A6">
        <w:t>Utför omedelbar åtgärd (vid p-glukos &lt; 4,0 mmol/L) Vänta inte</w:t>
      </w:r>
    </w:p>
    <w:p w14:paraId="2E7E77CD" w14:textId="77777777" w:rsidR="00C078A6" w:rsidRPr="00C078A6" w:rsidRDefault="00C078A6" w:rsidP="008820A1">
      <w:pPr>
        <w:pStyle w:val="Punktlista"/>
      </w:pPr>
      <w:r w:rsidRPr="00C078A6">
        <w:t>Ge vatten efter druvsockertabletter/pulver för snabbare effekt, sockerbitar, juice eller ett glas söt dricka</w:t>
      </w:r>
    </w:p>
    <w:p w14:paraId="44C6C897" w14:textId="77777777" w:rsidR="00C078A6" w:rsidRPr="00C078A6" w:rsidRDefault="00C078A6" w:rsidP="00390EA3">
      <w:pPr>
        <w:pStyle w:val="Punktlista"/>
        <w:ind w:right="426"/>
      </w:pPr>
      <w:r w:rsidRPr="00C078A6">
        <w:t>Symtomen ska försvinna inom 10 minuter. Tvätta händerna om patienten tagit i druvsockret innan p-glukos tas om.</w:t>
      </w:r>
    </w:p>
    <w:p w14:paraId="190A2FE2" w14:textId="77777777" w:rsidR="00C078A6" w:rsidRPr="00C078A6" w:rsidRDefault="00C078A6" w:rsidP="008820A1">
      <w:pPr>
        <w:pStyle w:val="Punktlista"/>
      </w:pPr>
      <w:r w:rsidRPr="00C078A6">
        <w:t xml:space="preserve">Upprepa ovanstående åtgärder v b </w:t>
      </w:r>
    </w:p>
    <w:p w14:paraId="36DBC193" w14:textId="77777777" w:rsidR="00C078A6" w:rsidRPr="00C078A6" w:rsidRDefault="00C078A6" w:rsidP="008820A1">
      <w:pPr>
        <w:pStyle w:val="Punktlista"/>
      </w:pPr>
      <w:r w:rsidRPr="00C078A6">
        <w:t>Om patienten inte ska äta inom 30 minuter – tillsätt långverkande kolhydrater, ex 2 dl mjölk och en smörgås.</w:t>
      </w:r>
    </w:p>
    <w:p w14:paraId="70D97101" w14:textId="77777777" w:rsidR="00A242B8" w:rsidRDefault="00A242B8">
      <w:pPr>
        <w:spacing w:after="0" w:line="240" w:lineRule="auto"/>
        <w:ind w:left="0" w:right="0"/>
        <w:rPr>
          <w:rFonts w:ascii="Calibri" w:hAnsi="Calibri" w:cs="Arial"/>
          <w:b/>
          <w:bCs/>
          <w:szCs w:val="26"/>
        </w:rPr>
      </w:pPr>
      <w:r>
        <w:rPr>
          <w:rFonts w:ascii="Calibri" w:hAnsi="Calibri" w:cs="Arial"/>
          <w:b/>
          <w:bCs/>
          <w:szCs w:val="26"/>
        </w:rPr>
        <w:br w:type="page"/>
      </w:r>
    </w:p>
    <w:p w14:paraId="279E0164" w14:textId="31F3CBAD" w:rsidR="00C078A6" w:rsidRPr="00DC6A71" w:rsidRDefault="00C078A6" w:rsidP="00DC6A71">
      <w:pPr>
        <w:pStyle w:val="Rubrik3"/>
      </w:pPr>
      <w:r w:rsidRPr="00DC6A71">
        <w:t>Behandling av ej fullt vaken patient</w:t>
      </w:r>
    </w:p>
    <w:p w14:paraId="73A81CC3" w14:textId="77777777" w:rsidR="00C078A6" w:rsidRPr="00C078A6" w:rsidRDefault="00C078A6" w:rsidP="00DC6A71">
      <w:r w:rsidRPr="00C078A6">
        <w:t>Läkemedel ordineras av läkare om inte generell ordination finns.</w:t>
      </w:r>
    </w:p>
    <w:p w14:paraId="136450F7" w14:textId="77777777" w:rsidR="00C078A6" w:rsidRPr="00C078A6" w:rsidRDefault="00C078A6" w:rsidP="001E1814">
      <w:pPr>
        <w:pStyle w:val="Punktlista"/>
      </w:pPr>
      <w:r w:rsidRPr="00C078A6">
        <w:t>Tvinga ej i en medvetslös patient något per os (risk för aspiration)</w:t>
      </w:r>
    </w:p>
    <w:p w14:paraId="0A82CB68" w14:textId="77777777" w:rsidR="00C078A6" w:rsidRPr="00C078A6" w:rsidRDefault="00C078A6" w:rsidP="001E1814">
      <w:pPr>
        <w:pStyle w:val="Punktlista"/>
      </w:pPr>
      <w:r w:rsidRPr="00C078A6">
        <w:t>Helst bör man behandla en vakenhetssänkt patient med intravenös glukos 30 %-ig (300 mg/ml) – tills patienten vaknar (ca 10 – 80 ml)</w:t>
      </w:r>
    </w:p>
    <w:p w14:paraId="56C206AF" w14:textId="77777777" w:rsidR="00C078A6" w:rsidRPr="00C078A6" w:rsidRDefault="00C078A6" w:rsidP="009969C5">
      <w:pPr>
        <w:pStyle w:val="Punktlista"/>
        <w:ind w:right="284"/>
      </w:pPr>
      <w:r w:rsidRPr="00C078A6">
        <w:t>Om ej fri venväg: Överväg intramuskulärt Glukagon 1 mg (endosspruta)</w:t>
      </w:r>
    </w:p>
    <w:p w14:paraId="6C87405D" w14:textId="77777777" w:rsidR="00C078A6" w:rsidRPr="00C078A6" w:rsidRDefault="00C078A6" w:rsidP="001E1814">
      <w:pPr>
        <w:pStyle w:val="Punktlista"/>
      </w:pPr>
      <w:r w:rsidRPr="00C078A6">
        <w:t>När patienten är fullt vaken och får äta: 2 dl mjöl och en smörgås.</w:t>
      </w:r>
    </w:p>
    <w:p w14:paraId="1BBD12FE" w14:textId="77777777" w:rsidR="00C078A6" w:rsidRPr="00C078A6" w:rsidRDefault="00C078A6" w:rsidP="001E1814">
      <w:pPr>
        <w:pStyle w:val="Punktlista"/>
      </w:pPr>
      <w:r w:rsidRPr="00C078A6">
        <w:t>Eventuellt tillägg av infusion Glukos 5 – 10 %-ig övervägs om patienten är illamående, berusad, står på SU-preparat, har överdoserat insulin eller inte får/kan äta.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C6A71">
      <w:type w:val="continuous"/>
      <w:pgSz w:w="11900" w:h="16840"/>
      <w:pgMar w:top="1418" w:right="1410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463F491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7C4704"/>
    <w:multiLevelType w:val="hybridMultilevel"/>
    <w:tmpl w:val="6422F2E0"/>
    <w:lvl w:ilvl="0" w:tplc="946EE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C0B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D209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3067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A2BE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BEAD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6698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E624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2ED0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4668543A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AAE1B07"/>
    <w:multiLevelType w:val="hybridMultilevel"/>
    <w:tmpl w:val="331E5650"/>
    <w:lvl w:ilvl="0" w:tplc="A8A2F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B0AD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FECC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EEB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746E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30F8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707C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6496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169A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BE787D7C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41717856">
    <w:abstractNumId w:val="19"/>
  </w:num>
  <w:num w:numId="2" w16cid:durableId="394862892">
    <w:abstractNumId w:val="16"/>
  </w:num>
  <w:num w:numId="3" w16cid:durableId="1670909186">
    <w:abstractNumId w:val="0"/>
  </w:num>
  <w:num w:numId="4" w16cid:durableId="878587893">
    <w:abstractNumId w:val="7"/>
  </w:num>
  <w:num w:numId="5" w16cid:durableId="1900707740">
    <w:abstractNumId w:val="17"/>
  </w:num>
  <w:num w:numId="6" w16cid:durableId="2046324066">
    <w:abstractNumId w:val="3"/>
  </w:num>
  <w:num w:numId="7" w16cid:durableId="1113742406">
    <w:abstractNumId w:val="13"/>
  </w:num>
  <w:num w:numId="8" w16cid:durableId="633101408">
    <w:abstractNumId w:val="10"/>
  </w:num>
  <w:num w:numId="9" w16cid:durableId="1429886362">
    <w:abstractNumId w:val="1"/>
  </w:num>
  <w:num w:numId="10" w16cid:durableId="1901820798">
    <w:abstractNumId w:val="1"/>
  </w:num>
  <w:num w:numId="11" w16cid:durableId="1664161682">
    <w:abstractNumId w:val="4"/>
  </w:num>
  <w:num w:numId="12" w16cid:durableId="467362520">
    <w:abstractNumId w:val="5"/>
  </w:num>
  <w:num w:numId="13" w16cid:durableId="227230546">
    <w:abstractNumId w:val="15"/>
  </w:num>
  <w:num w:numId="14" w16cid:durableId="605386473">
    <w:abstractNumId w:val="11"/>
  </w:num>
  <w:num w:numId="15" w16cid:durableId="696345824">
    <w:abstractNumId w:val="8"/>
  </w:num>
  <w:num w:numId="16" w16cid:durableId="983311724">
    <w:abstractNumId w:val="14"/>
  </w:num>
  <w:num w:numId="17" w16cid:durableId="1659571319">
    <w:abstractNumId w:val="6"/>
  </w:num>
  <w:num w:numId="18" w16cid:durableId="744062788">
    <w:abstractNumId w:val="12"/>
  </w:num>
  <w:num w:numId="19" w16cid:durableId="1141921316">
    <w:abstractNumId w:val="18"/>
  </w:num>
  <w:num w:numId="20" w16cid:durableId="1755079492">
    <w:abstractNumId w:val="2"/>
  </w:num>
  <w:num w:numId="21" w16cid:durableId="240453320">
    <w:abstractNumId w:val="9"/>
  </w:num>
  <w:num w:numId="22" w16cid:durableId="600533538">
    <w:abstractNumId w:val="11"/>
  </w:num>
  <w:num w:numId="23" w16cid:durableId="15726936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1814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0EA3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495A"/>
    <w:rsid w:val="00480DC7"/>
    <w:rsid w:val="004876F6"/>
    <w:rsid w:val="0049236A"/>
    <w:rsid w:val="00492718"/>
    <w:rsid w:val="004A355D"/>
    <w:rsid w:val="004A452A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33EA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227"/>
    <w:rsid w:val="007759DD"/>
    <w:rsid w:val="00783DC9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20A1"/>
    <w:rsid w:val="00892F28"/>
    <w:rsid w:val="008A0C5F"/>
    <w:rsid w:val="008A3DEA"/>
    <w:rsid w:val="008A4EB9"/>
    <w:rsid w:val="008A74C0"/>
    <w:rsid w:val="008B1694"/>
    <w:rsid w:val="008B3B9A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36AA"/>
    <w:rsid w:val="009347A5"/>
    <w:rsid w:val="00942257"/>
    <w:rsid w:val="009471BF"/>
    <w:rsid w:val="00950E4E"/>
    <w:rsid w:val="009529BD"/>
    <w:rsid w:val="009533B4"/>
    <w:rsid w:val="00971D93"/>
    <w:rsid w:val="009969C5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42B8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8A6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6A71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595B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95B"/>
    <w:pPr>
      <w:spacing w:after="120" w:line="288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6595B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F6595B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F6595B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F6595B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6595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6595B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F6595B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F6595B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595B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F6595B"/>
    <w:pPr>
      <w:numPr>
        <w:numId w:val="23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6595B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F6595B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F6595B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F6595B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F6595B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595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F6595B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F6595B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F6595B"/>
    <w:rPr>
      <w:rFonts w:ascii="Verdana" w:hAnsi="Verdana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6595B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6595B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F6595B"/>
    <w:rPr>
      <w:rFonts w:ascii="Georgia" w:hAnsi="Georgia"/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6595B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F6595B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F6595B"/>
    <w:pPr>
      <w:numPr>
        <w:numId w:val="22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F6595B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F6595B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F6595B"/>
    <w:rPr>
      <w:rFonts w:ascii="Verdana" w:hAnsi="Verdana"/>
      <w:sz w:val="32"/>
      <w:szCs w:val="44"/>
    </w:rPr>
  </w:style>
  <w:style w:type="paragraph" w:customStyle="1" w:styleId="Tabell">
    <w:name w:val="Tabell"/>
    <w:link w:val="TabellChar"/>
    <w:qFormat/>
    <w:rsid w:val="00F6595B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F6595B"/>
    <w:rPr>
      <w:rFonts w:ascii="Georgia" w:hAnsi="Georgia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595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15</TotalTime>
  <Pages>2</Pages>
  <Words>238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1609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Hypoglykemi vid diabetes mellitus</dc:title>
  <dc:subject/>
  <dc:creator>patrik.jens.johansson@vgregion.se</dc:creator>
  <keywords/>
  <lastModifiedBy>Mikael Svahn</lastModifiedBy>
  <revision>14</revision>
  <lastPrinted>2016-03-31T10:56:00.0000000Z</lastPrinted>
  <dcterms:created xsi:type="dcterms:W3CDTF">2022-05-02T08:12:00.0000000Z</dcterms:created>
  <dcterms:modified xsi:type="dcterms:W3CDTF">2026-03-17T08:01:00.0000000Z</dcterms:modified>
</coreProperties>
</file>