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92190" w:rsidP="00092190" w:rsidRDefault="00092190" w14:paraId="23F74C2A" w14:textId="010E50E9">
      <w:pPr>
        <w:pStyle w:val="Rubrik1"/>
      </w:pPr>
    </w:p>
    <w:p w:rsidR="00092190" w:rsidP="00092190" w:rsidRDefault="00092190" w14:paraId="6131BB1A" w14:textId="77777777">
      <w:pPr>
        <w:pStyle w:val="Rubrik1"/>
      </w:pPr>
    </w:p>
    <w:p w:rsidR="00092190" w:rsidP="00092190" w:rsidRDefault="00092190" w14:paraId="4BE3B819" w14:textId="77777777">
      <w:pPr>
        <w:pStyle w:val="Rubrik1"/>
      </w:pPr>
    </w:p>
    <w:p w:rsidR="00092190" w:rsidP="00092190" w:rsidRDefault="00092190" w14:paraId="7A1A873F" w14:textId="77777777">
      <w:pPr>
        <w:pStyle w:val="Rubrik1"/>
      </w:pPr>
    </w:p>
    <w:p w:rsidR="00092190" w:rsidP="003001E5" w:rsidRDefault="00092190" w14:paraId="66C378DD" w14:textId="3E226510">
      <w:pPr>
        <w:pStyle w:val="Rubrik1"/>
      </w:pPr>
      <w:r w:rsidRPr="003001E5">
        <w:t>Hjärt</w:t>
      </w:r>
      <w:r w:rsidRPr="003001E5" w:rsidR="00E43F1D">
        <w:t>stoppslarm</w:t>
      </w:r>
      <w:r>
        <w:t xml:space="preserve"> i gråzon</w:t>
      </w:r>
      <w:r>
        <w:rPr>
          <w:sz w:val="32"/>
        </w:rPr>
        <w:t xml:space="preserve"> </w:t>
      </w:r>
    </w:p>
    <w:p w:rsidR="00092190" w:rsidP="00092190" w:rsidRDefault="00092190" w14:paraId="7400B596" w14:textId="74E6E72B">
      <w:pPr>
        <w:spacing w:after="321" w:line="259" w:lineRule="auto"/>
        <w:ind w:left="108" w:right="0"/>
      </w:pPr>
    </w:p>
    <w:p w:rsidR="00092190" w:rsidP="003001E5" w:rsidRDefault="00092190" w14:paraId="5A432CA2" w14:textId="77777777">
      <w:pPr>
        <w:pStyle w:val="Rubrik2"/>
        <w:spacing w:line="360" w:lineRule="auto"/>
      </w:pPr>
      <w:r>
        <w:t xml:space="preserve">Var </w:t>
      </w:r>
      <w:r w:rsidRPr="003001E5">
        <w:t>rutinen</w:t>
      </w:r>
      <w:r>
        <w:t xml:space="preserve"> gäller </w:t>
      </w:r>
    </w:p>
    <w:p w:rsidR="00092190" w:rsidP="003001E5" w:rsidRDefault="004F41F9" w14:paraId="463B715A" w14:textId="1FE32651">
      <w:pPr>
        <w:spacing w:after="151"/>
      </w:pPr>
      <w:r>
        <w:t xml:space="preserve">Denna rutin gäller för hjärtlarm i gråzon både på NÄL och på Uddevalla sjukhus. Med gråzon avses vårdinrättning eller annan enhet/lokal inom sjukhuskroppen som inte har tillgång till akutvagn och/eller sjuksköterska som kan administrera läkemedel. Det gäller även alldeles utanför sjukhusets dörrar. Vuxen, se bilaga med geografisk plan/karta. OBS att gråzon vid </w:t>
      </w:r>
      <w:bookmarkStart w:name="_Int_qEPe3Y3y" w:id="0"/>
      <w:r>
        <w:t>hjärtstopp barn</w:t>
      </w:r>
      <w:bookmarkEnd w:id="0"/>
      <w:r>
        <w:t xml:space="preserve"> och spädbarn avser allt förutom barnavdelning 23, barnmottagning, akuten, operation och IVA. </w:t>
      </w:r>
    </w:p>
    <w:p w:rsidR="00092190" w:rsidP="00092190" w:rsidRDefault="00092190" w14:paraId="71785119" w14:textId="7B39CA40">
      <w:pPr>
        <w:pStyle w:val="Rubrik2"/>
      </w:pPr>
      <w:r w:rsidRPr="005F44AF">
        <w:t>Revidering 202</w:t>
      </w:r>
      <w:r w:rsidR="00E43F1D">
        <w:t>6</w:t>
      </w:r>
      <w:r w:rsidRPr="005F44AF">
        <w:t>-</w:t>
      </w:r>
      <w:r w:rsidR="00E43F1D">
        <w:t>04</w:t>
      </w:r>
      <w:r w:rsidRPr="005F44AF">
        <w:t>-</w:t>
      </w:r>
      <w:r w:rsidR="00E43F1D">
        <w:t>30</w:t>
      </w:r>
      <w:r>
        <w:t xml:space="preserve"> </w:t>
      </w:r>
    </w:p>
    <w:p w:rsidR="007742E1" w:rsidP="32C90CCE" w:rsidRDefault="007742E1" w14:paraId="4FF92F3B" w14:textId="41B86894">
      <w:pPr>
        <w:pStyle w:val="Punktlista"/>
        <w:numPr>
          <w:ilvl w:val="0"/>
          <w:numId w:val="0"/>
        </w:numPr>
        <w:ind w:left="567"/>
      </w:pPr>
      <w:r w:rsidR="007742E1">
        <w:rPr/>
        <w:t>Ändring av geografisk plan över gråzoner Uddevalla</w:t>
      </w:r>
    </w:p>
    <w:p w:rsidRPr="005A2099" w:rsidR="005A2099" w:rsidP="00E43F1D" w:rsidRDefault="005A2099" w14:paraId="32AB03A7" w14:textId="3FF2CF69">
      <w:pPr>
        <w:pStyle w:val="Punktlista"/>
        <w:numPr>
          <w:ilvl w:val="0"/>
          <w:numId w:val="0"/>
        </w:numPr>
        <w:ind w:left="1077"/>
        <w:rPr>
          <w:highlight w:val="yellow"/>
        </w:rPr>
      </w:pPr>
    </w:p>
    <w:p w:rsidR="00092190" w:rsidP="00092190" w:rsidRDefault="00092190" w14:paraId="63F7738F" w14:textId="77777777">
      <w:pPr>
        <w:pStyle w:val="Rubrik2"/>
      </w:pPr>
      <w:r>
        <w:t xml:space="preserve">Bakgrund </w:t>
      </w:r>
    </w:p>
    <w:p w:rsidR="00F82F0B" w:rsidP="00F82F0B" w:rsidRDefault="00F82F0B" w14:paraId="7C52063E" w14:textId="77777777">
      <w:pPr>
        <w:spacing w:after="138"/>
        <w:ind w:right="1924"/>
      </w:pPr>
      <w:r>
        <w:t xml:space="preserve">Behandling av hjärtstopp kan beskrivas som ett flertal länkar i en ”kedja som räddar liv”. Dessa länkar innefattar </w:t>
      </w:r>
      <w:r>
        <w:rPr>
          <w:b/>
        </w:rPr>
        <w:t xml:space="preserve">tidigt larm, tidig start av hjärt-lungräddning, tidig defibrillering </w:t>
      </w:r>
      <w:r>
        <w:t xml:space="preserve">och sannolikt tidig start av avancerad hjärt-lungräddning. Varje länk måste fungera på ett optimalt sätt för att öka personens chans till överlevnad och minska risk för skador till följd av syrebrist. </w:t>
      </w:r>
    </w:p>
    <w:p w:rsidR="00092190" w:rsidP="00092190" w:rsidRDefault="00092190" w14:paraId="3C71444B" w14:textId="77777777">
      <w:pPr>
        <w:pStyle w:val="Rubrik2"/>
      </w:pPr>
      <w:r>
        <w:t xml:space="preserve">Vilka berörs </w:t>
      </w:r>
    </w:p>
    <w:p w:rsidR="00092190" w:rsidP="004C65AD" w:rsidRDefault="00092190" w14:paraId="1E551315" w14:textId="627B831C">
      <w:pPr>
        <w:ind w:right="1924"/>
      </w:pPr>
      <w:r>
        <w:t xml:space="preserve">All sjukhuspersonal inom NU-sjukvården, NÄL och Uddevalla sjukhus. </w:t>
      </w:r>
    </w:p>
    <w:p w:rsidR="003001E5" w:rsidP="004C65AD" w:rsidRDefault="003001E5" w14:paraId="3DA73251" w14:textId="77777777">
      <w:pPr>
        <w:ind w:right="1924"/>
      </w:pPr>
    </w:p>
    <w:p w:rsidR="00092190" w:rsidP="00092190" w:rsidRDefault="00092190" w14:paraId="3B915792" w14:textId="77777777">
      <w:pPr>
        <w:pStyle w:val="Rubrik2"/>
      </w:pPr>
      <w:r>
        <w:lastRenderedPageBreak/>
        <w:t xml:space="preserve">Larmansvar vid hjärtstopp i gråzon: </w:t>
      </w:r>
    </w:p>
    <w:p w:rsidR="00092190" w:rsidP="00092190" w:rsidRDefault="00092190" w14:paraId="51D95D5F" w14:textId="77777777">
      <w:pPr>
        <w:numPr>
          <w:ilvl w:val="0"/>
          <w:numId w:val="12"/>
        </w:numPr>
        <w:spacing w:after="26" w:line="268" w:lineRule="auto"/>
        <w:ind w:right="1924" w:hanging="360"/>
      </w:pPr>
      <w:r>
        <w:t xml:space="preserve">Starta HLR </w:t>
      </w:r>
    </w:p>
    <w:p w:rsidR="00092190" w:rsidP="00092190" w:rsidRDefault="00092190" w14:paraId="1ADFDD7B" w14:textId="77777777">
      <w:pPr>
        <w:numPr>
          <w:ilvl w:val="0"/>
          <w:numId w:val="12"/>
        </w:numPr>
        <w:spacing w:after="26" w:line="268" w:lineRule="auto"/>
        <w:ind w:right="1924" w:hanging="360"/>
      </w:pPr>
      <w:r>
        <w:t xml:space="preserve">Ring telefonväxel, tfn. </w:t>
      </w:r>
      <w:r>
        <w:rPr>
          <w:b/>
        </w:rPr>
        <w:t xml:space="preserve">2222 </w:t>
      </w:r>
      <w:r>
        <w:t xml:space="preserve">och ange: </w:t>
      </w:r>
    </w:p>
    <w:p w:rsidR="00092190" w:rsidP="00092190" w:rsidRDefault="00092190" w14:paraId="1940749A" w14:textId="206C6C99">
      <w:pPr>
        <w:tabs>
          <w:tab w:val="center" w:pos="1243"/>
          <w:tab w:val="center" w:pos="2327"/>
        </w:tabs>
        <w:spacing w:after="82"/>
        <w:ind w:left="0" w:right="0"/>
      </w:pPr>
      <w:r>
        <w:rPr>
          <w:rFonts w:ascii="Calibri" w:hAnsi="Calibri" w:eastAsia="Calibri" w:cs="Calibri"/>
          <w:sz w:val="22"/>
        </w:rPr>
        <w:tab/>
      </w:r>
      <w:r>
        <w:t>·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ab/>
      </w:r>
      <w:r w:rsidRPr="00E43F1D">
        <w:t>HJÄRT</w:t>
      </w:r>
      <w:r w:rsidRPr="00E43F1D" w:rsidR="00E43F1D">
        <w:t>S</w:t>
      </w:r>
      <w:r w:rsidR="00E43F1D">
        <w:t>TOPP</w:t>
      </w:r>
      <w:r>
        <w:t xml:space="preserve">. </w:t>
      </w:r>
    </w:p>
    <w:p w:rsidR="00092190" w:rsidP="00092190" w:rsidRDefault="00092190" w14:paraId="58C60545" w14:textId="034479C4">
      <w:pPr>
        <w:spacing w:after="76"/>
        <w:ind w:right="1924"/>
      </w:pPr>
      <w:r>
        <w:t xml:space="preserve">Om </w:t>
      </w:r>
      <w:bookmarkStart w:name="_Int_XQbKH5AH" w:id="1"/>
      <w:proofErr w:type="gramStart"/>
      <w:r>
        <w:t>barn &gt;</w:t>
      </w:r>
      <w:bookmarkEnd w:id="1"/>
      <w:proofErr w:type="gramEnd"/>
      <w:r>
        <w:t xml:space="preserve"> 1 år, säg </w:t>
      </w:r>
      <w:r w:rsidRPr="00E43F1D">
        <w:t>HJÄRT</w:t>
      </w:r>
      <w:r w:rsidR="00E43F1D">
        <w:t>STOPP</w:t>
      </w:r>
      <w:r>
        <w:t xml:space="preserve"> BARN. </w:t>
      </w:r>
    </w:p>
    <w:p w:rsidR="00092190" w:rsidP="00246E90" w:rsidRDefault="00092190" w14:paraId="0681D4F4" w14:textId="58FD6623">
      <w:pPr>
        <w:ind w:right="1924"/>
      </w:pPr>
      <w:r>
        <w:t xml:space="preserve">Om barn </w:t>
      </w:r>
      <w:bookmarkStart w:name="_Int_0VYM4wt9" w:id="2"/>
      <w:proofErr w:type="gramStart"/>
      <w:r>
        <w:t>&lt; 1</w:t>
      </w:r>
      <w:bookmarkEnd w:id="2"/>
      <w:proofErr w:type="gramEnd"/>
      <w:r>
        <w:t xml:space="preserve"> år, säg </w:t>
      </w:r>
      <w:r w:rsidRPr="00E43F1D">
        <w:t>HJÄRT</w:t>
      </w:r>
      <w:r w:rsidR="00E43F1D">
        <w:t>STOPP</w:t>
      </w:r>
      <w:r>
        <w:t xml:space="preserve"> SPÄDBARN. </w:t>
      </w:r>
      <w:hyperlink r:id="rId12">
        <w:r w:rsidRPr="66F4EE75">
          <w:rPr>
            <w:rStyle w:val="Hyperlnk"/>
            <w:rFonts w:eastAsia="MS Gothic"/>
          </w:rPr>
          <w:t>Larmrutiner</w:t>
        </w:r>
      </w:hyperlink>
      <w:hyperlink r:id="rId13">
        <w:r w:rsidRPr="66F4EE75">
          <w:rPr>
            <w:color w:val="006197"/>
          </w:rPr>
          <w:t xml:space="preserve"> </w:t>
        </w:r>
      </w:hyperlink>
      <w:hyperlink r:id="rId14">
        <w:r>
          <w:rPr>
            <w:color w:val="006197"/>
            <w:u w:val="single" w:color="006197"/>
          </w:rPr>
          <w:t>Barnkliniken, NÄL</w:t>
        </w:r>
      </w:hyperlink>
      <w:hyperlink r:id="rId15">
        <w:r>
          <w:t xml:space="preserve"> </w:t>
        </w:r>
      </w:hyperlink>
    </w:p>
    <w:p w:rsidR="00092190" w:rsidP="00092190" w:rsidRDefault="00092190" w14:paraId="3DD34AAA" w14:textId="2AAAF290">
      <w:pPr>
        <w:ind w:right="1924"/>
      </w:pPr>
      <w:r>
        <w:t xml:space="preserve">Om till synes gravid kvinna, säg </w:t>
      </w:r>
      <w:r w:rsidRPr="00E43F1D">
        <w:t>HJÄRT</w:t>
      </w:r>
      <w:r w:rsidR="00E43F1D">
        <w:t>STOPP</w:t>
      </w:r>
      <w:r>
        <w:t xml:space="preserve"> GRAVID. </w:t>
      </w:r>
      <w:hyperlink r:id="rId16">
        <w:r w:rsidRPr="66F4EE75">
          <w:rPr>
            <w:rStyle w:val="Hyperlnk"/>
            <w:rFonts w:eastAsia="MS Gothic"/>
          </w:rPr>
          <w:t>Hjärtstopp på gravid fr o m vecka 20</w:t>
        </w:r>
      </w:hyperlink>
    </w:p>
    <w:p w:rsidR="00092190" w:rsidP="00092190" w:rsidRDefault="00092190" w14:paraId="6DE4342C" w14:textId="77777777">
      <w:pPr>
        <w:pStyle w:val="Liststycke"/>
        <w:numPr>
          <w:ilvl w:val="0"/>
          <w:numId w:val="13"/>
        </w:numPr>
        <w:spacing w:after="197" w:line="268" w:lineRule="auto"/>
        <w:ind w:right="4453"/>
      </w:pPr>
      <w:r>
        <w:t xml:space="preserve">Sjukhus (NÄL eller Uddevalla sjukhus). </w:t>
      </w:r>
    </w:p>
    <w:p w:rsidR="00092190" w:rsidP="00092190" w:rsidRDefault="00092190" w14:paraId="66B262B6" w14:textId="77777777">
      <w:pPr>
        <w:pStyle w:val="Liststycke"/>
        <w:numPr>
          <w:ilvl w:val="0"/>
          <w:numId w:val="13"/>
        </w:numPr>
        <w:spacing w:after="197" w:line="268" w:lineRule="auto"/>
        <w:ind w:right="4453"/>
      </w:pPr>
      <w:r>
        <w:t xml:space="preserve">Plats du ringer ifrån. </w:t>
      </w:r>
    </w:p>
    <w:p w:rsidR="00092190" w:rsidP="00092190" w:rsidRDefault="00092190" w14:paraId="6481BB27" w14:textId="77777777">
      <w:pPr>
        <w:spacing w:after="195"/>
        <w:ind w:right="1924"/>
      </w:pPr>
      <w:r>
        <w:t xml:space="preserve">Från en </w:t>
      </w:r>
      <w:r>
        <w:rPr>
          <w:b/>
        </w:rPr>
        <w:t xml:space="preserve">mobiltelefon </w:t>
      </w:r>
      <w:r>
        <w:t xml:space="preserve">kan du larma genom att ringa </w:t>
      </w:r>
      <w:r>
        <w:rPr>
          <w:b/>
        </w:rPr>
        <w:t>010 – 435 22 22</w:t>
      </w:r>
      <w:r>
        <w:t xml:space="preserve">. </w:t>
      </w:r>
    </w:p>
    <w:p w:rsidR="00092190" w:rsidP="00092190" w:rsidRDefault="00092190" w14:paraId="5FF5BB9B" w14:textId="77777777">
      <w:pPr>
        <w:spacing w:after="140"/>
        <w:ind w:right="1924"/>
      </w:pPr>
      <w:r>
        <w:t xml:space="preserve">Från en IP-telefon eller DECT som tillhör annan förvaltning kan du larma genom att slå </w:t>
      </w:r>
      <w:r>
        <w:rPr>
          <w:b/>
        </w:rPr>
        <w:t xml:space="preserve">00 </w:t>
      </w:r>
      <w:r>
        <w:t xml:space="preserve">för att komma ut på ’linjen’ och sedan </w:t>
      </w:r>
      <w:r>
        <w:rPr>
          <w:b/>
        </w:rPr>
        <w:t>010 – 435 22 22</w:t>
      </w:r>
      <w:r>
        <w:t xml:space="preserve">. </w:t>
      </w:r>
    </w:p>
    <w:p w:rsidR="00092190" w:rsidP="00092190" w:rsidRDefault="00092190" w14:paraId="712B0D7C" w14:textId="77777777">
      <w:pPr>
        <w:spacing w:line="359" w:lineRule="auto"/>
        <w:ind w:left="493" w:right="2218"/>
      </w:pPr>
      <w:r>
        <w:t>3.</w:t>
      </w:r>
      <w:r>
        <w:rPr>
          <w:rFonts w:ascii="Arial" w:hAnsi="Arial" w:eastAsia="Arial" w:cs="Arial"/>
        </w:rPr>
        <w:t xml:space="preserve"> </w:t>
      </w:r>
      <w:r>
        <w:t xml:space="preserve">Hämta närmaste halvautomatiska defibrillator samt eventuellt tillgänglig akututrustning. </w:t>
      </w:r>
    </w:p>
    <w:p w:rsidR="00092190" w:rsidP="00512E1F" w:rsidRDefault="00092190" w14:paraId="7B3C289E" w14:textId="2A10E39E">
      <w:pPr>
        <w:spacing w:line="359" w:lineRule="auto"/>
        <w:ind w:left="493" w:right="2218"/>
      </w:pPr>
      <w:r>
        <w:t>4.</w:t>
      </w:r>
      <w:r>
        <w:rPr>
          <w:rFonts w:ascii="Arial" w:hAnsi="Arial" w:eastAsia="Arial" w:cs="Arial"/>
        </w:rPr>
        <w:t xml:space="preserve"> </w:t>
      </w:r>
      <w:r>
        <w:t xml:space="preserve">Tillkalla patientansvarig läkare i tillämpliga fall. </w:t>
      </w:r>
    </w:p>
    <w:p w:rsidR="00092190" w:rsidP="0054141E" w:rsidRDefault="00092190" w14:paraId="4DEF3753" w14:textId="77777777">
      <w:pPr>
        <w:pStyle w:val="Rubrik2"/>
      </w:pPr>
      <w:r>
        <w:t xml:space="preserve">Larmteamet på NÄL som telefonväxeln larmar ut består av: </w:t>
      </w:r>
    </w:p>
    <w:p w:rsidR="00092190" w:rsidP="0054141E" w:rsidRDefault="00092190" w14:paraId="6D2A43CA" w14:textId="77777777">
      <w:pPr>
        <w:pStyle w:val="Punktlista"/>
      </w:pPr>
      <w:r>
        <w:t xml:space="preserve">Medicinjour – medicinskt ansvarig i samråd med narkosjouren. </w:t>
      </w:r>
    </w:p>
    <w:p w:rsidR="00092190" w:rsidP="0054141E" w:rsidRDefault="00092190" w14:paraId="09779805" w14:textId="77777777">
      <w:pPr>
        <w:pStyle w:val="Punktlista"/>
      </w:pPr>
      <w:r>
        <w:t xml:space="preserve">Narkosjour – ansvarig för fri luftväg. </w:t>
      </w:r>
    </w:p>
    <w:p w:rsidR="00092190" w:rsidP="0054141E" w:rsidRDefault="00092190" w14:paraId="4C0FA034" w14:textId="77777777">
      <w:pPr>
        <w:pStyle w:val="Punktlista"/>
      </w:pPr>
      <w:r>
        <w:t xml:space="preserve">Narkossjuksköterska – ansvarig för fri luftväg tillsammans med narkosjouren, assisterar läkemedelsadministrering vid behov. </w:t>
      </w:r>
    </w:p>
    <w:p w:rsidR="00092190" w:rsidP="0054141E" w:rsidRDefault="00092190" w14:paraId="0E81C110" w14:textId="77777777">
      <w:pPr>
        <w:pStyle w:val="Punktlista"/>
      </w:pPr>
      <w:r>
        <w:t xml:space="preserve">Sjuksköterska, samt undersköterskor, från Akuten – ansvarar för: </w:t>
      </w:r>
    </w:p>
    <w:p w:rsidR="00092190" w:rsidP="00AF5B98" w:rsidRDefault="00092190" w14:paraId="22D831F2" w14:textId="77777777">
      <w:pPr>
        <w:pStyle w:val="Punktlista"/>
        <w:numPr>
          <w:ilvl w:val="0"/>
          <w:numId w:val="21"/>
        </w:numPr>
      </w:pPr>
      <w:r>
        <w:t xml:space="preserve">att defibrillator och akututrustad brits snarast finns på plats </w:t>
      </w:r>
    </w:p>
    <w:p w:rsidR="00092190" w:rsidP="00AF5B98" w:rsidRDefault="00092190" w14:paraId="5B00CE0E" w14:textId="77777777">
      <w:pPr>
        <w:pStyle w:val="Punktlista"/>
        <w:numPr>
          <w:ilvl w:val="0"/>
          <w:numId w:val="21"/>
        </w:numPr>
      </w:pPr>
      <w:r>
        <w:t xml:space="preserve">läkemedelsadministrering. </w:t>
      </w:r>
    </w:p>
    <w:p w:rsidR="00092190" w:rsidP="00AF5B98" w:rsidRDefault="00092190" w14:paraId="48EDD151" w14:textId="77777777">
      <w:pPr>
        <w:pStyle w:val="Punktlista"/>
        <w:numPr>
          <w:ilvl w:val="0"/>
          <w:numId w:val="21"/>
        </w:numPr>
      </w:pPr>
      <w:r>
        <w:t xml:space="preserve">registrering i </w:t>
      </w:r>
      <w:bookmarkStart w:name="_Int_tAU1X8E2" w:id="3"/>
      <w:proofErr w:type="gramStart"/>
      <w:r>
        <w:t>Svenska</w:t>
      </w:r>
      <w:bookmarkEnd w:id="3"/>
      <w:proofErr w:type="gramEnd"/>
      <w:r>
        <w:t xml:space="preserve"> HLR-registret (som tillgås via Melior, Externa program, HLR-register). </w:t>
      </w:r>
    </w:p>
    <w:p w:rsidR="00092190" w:rsidP="0004441E" w:rsidRDefault="00092190" w14:paraId="308566F1" w14:textId="43D2CC8D">
      <w:pPr>
        <w:pStyle w:val="Punktlista"/>
      </w:pPr>
      <w:r>
        <w:t xml:space="preserve">I fall av </w:t>
      </w:r>
      <w:bookmarkStart w:name="_Int_tsNLo0aC" w:id="4"/>
      <w:r>
        <w:t>hjärtstopp barn</w:t>
      </w:r>
      <w:bookmarkEnd w:id="4"/>
      <w:r>
        <w:t xml:space="preserve">, spädbarn eller gravid larmas ytterligare personer enligt respektive rutin. </w:t>
      </w:r>
    </w:p>
    <w:p w:rsidR="00092190" w:rsidP="0004441E" w:rsidRDefault="00092190" w14:paraId="08CAEC84" w14:textId="77777777">
      <w:pPr>
        <w:pStyle w:val="Punktlista"/>
      </w:pPr>
      <w:r>
        <w:t xml:space="preserve">Vid larm från administrationscentrum (målpunkt L) eller från BUP avdelning 28 (barack utanför entré vid målpunkt C) larmar växeln även ambulans via 112. </w:t>
      </w:r>
    </w:p>
    <w:p w:rsidR="00092190" w:rsidP="003001E5" w:rsidRDefault="00092190" w14:paraId="168148B1" w14:textId="77777777">
      <w:pPr>
        <w:pStyle w:val="Rubrik2"/>
        <w:spacing w:line="360" w:lineRule="auto"/>
      </w:pPr>
      <w:r>
        <w:t xml:space="preserve">Larmteamet på Uddevalla sjukhus som telefonväxeln larmar ut måndag 07.30 – fredag 19.00 består av: </w:t>
      </w:r>
    </w:p>
    <w:p w:rsidR="00092190" w:rsidP="003001E5" w:rsidRDefault="00092190" w14:paraId="78CE734E" w14:textId="77777777">
      <w:pPr>
        <w:pStyle w:val="Punktlista"/>
      </w:pPr>
      <w:r>
        <w:t xml:space="preserve">Medicinjour – medicinskt ansvarig i samråd med narkosjouren. </w:t>
      </w:r>
    </w:p>
    <w:p w:rsidR="00092190" w:rsidP="003001E5" w:rsidRDefault="00092190" w14:paraId="232A82B4" w14:textId="77777777">
      <w:pPr>
        <w:pStyle w:val="Punktlista"/>
      </w:pPr>
      <w:r>
        <w:t xml:space="preserve">Narkosjour – ansvarig för fri luftväg. </w:t>
      </w:r>
    </w:p>
    <w:p w:rsidR="00092190" w:rsidP="003001E5" w:rsidRDefault="00092190" w14:paraId="30E50789" w14:textId="77777777">
      <w:pPr>
        <w:pStyle w:val="Punktlista"/>
      </w:pPr>
      <w:r>
        <w:t xml:space="preserve">Narkossjuksköterska eller IVA-sjuksköterska – ansvarig för fri luftväg tillsammans med narkosjouren, sköter läkemedelsadministrering. </w:t>
      </w:r>
    </w:p>
    <w:p w:rsidR="00092190" w:rsidP="003001E5" w:rsidRDefault="00092190" w14:paraId="5D5EEBEF" w14:textId="6B816C9C">
      <w:pPr>
        <w:pStyle w:val="Punktlista"/>
      </w:pPr>
      <w:r w:rsidRPr="00E43F1D">
        <w:t>Sjuksköterska</w:t>
      </w:r>
      <w:r w:rsidRPr="00E43F1D" w:rsidR="004C65AD">
        <w:t xml:space="preserve"> UVA</w:t>
      </w:r>
      <w:r w:rsidRPr="00E43F1D">
        <w:t xml:space="preserve"> </w:t>
      </w:r>
      <w:r w:rsidRPr="00E43F1D" w:rsidR="004C65AD">
        <w:t>(</w:t>
      </w:r>
      <w:r w:rsidRPr="00E43F1D" w:rsidR="005A2099">
        <w:t>MIG</w:t>
      </w:r>
      <w:r w:rsidRPr="00E43F1D" w:rsidR="004C65AD">
        <w:t>)</w:t>
      </w:r>
      <w:r>
        <w:t xml:space="preserve"> – ansvarig för defibrillator, dokumentation, samt för registrering i svenska HLR-registret (som tillgås via Melior, Externa program, HLR- register). </w:t>
      </w:r>
    </w:p>
    <w:p w:rsidR="00092190" w:rsidP="003001E5" w:rsidRDefault="00092190" w14:paraId="1D8E0F83" w14:textId="77777777">
      <w:pPr>
        <w:pStyle w:val="Punktlista"/>
      </w:pPr>
      <w:r>
        <w:t xml:space="preserve">Undersköterska från UVA – ansvarar för att defibrillator och akututrustad brits snarast finns på plats, samt för bröst-kompressioner. </w:t>
      </w:r>
    </w:p>
    <w:p w:rsidR="00E43F1D" w:rsidP="003001E5" w:rsidRDefault="00E43F1D" w14:paraId="1E7D4273" w14:textId="6757BB3C">
      <w:pPr>
        <w:pStyle w:val="Punktlista"/>
      </w:pPr>
      <w:r>
        <w:t>Undersköterska från operation – ansvarar för bröst-kompressioner.</w:t>
      </w:r>
    </w:p>
    <w:p w:rsidR="00092190" w:rsidP="003001E5" w:rsidRDefault="00092190" w14:paraId="51DEABCF" w14:textId="77777777">
      <w:pPr>
        <w:pStyle w:val="Rubrik2"/>
        <w:spacing w:line="360" w:lineRule="auto"/>
      </w:pPr>
      <w:r>
        <w:t xml:space="preserve">Larmteamet på Uddevalla sjukhus som telefonväxeln larmar ut fredag 19.00 – måndag 07.30 består av: </w:t>
      </w:r>
    </w:p>
    <w:p w:rsidR="00092190" w:rsidP="003001E5" w:rsidRDefault="00092190" w14:paraId="66721723" w14:textId="77777777">
      <w:pPr>
        <w:pStyle w:val="Punktlista"/>
      </w:pPr>
      <w:r>
        <w:t xml:space="preserve">Medicinjour – medicinskt ansvarig. </w:t>
      </w:r>
    </w:p>
    <w:p w:rsidR="00092190" w:rsidP="003001E5" w:rsidRDefault="00092190" w14:paraId="41EE8BFB" w14:textId="77777777">
      <w:pPr>
        <w:pStyle w:val="Punktlista"/>
      </w:pPr>
      <w:r>
        <w:t xml:space="preserve">Undersköterska från MÄVA. </w:t>
      </w:r>
    </w:p>
    <w:p w:rsidR="00092190" w:rsidP="003001E5" w:rsidRDefault="00092190" w14:paraId="777CF618" w14:textId="77777777">
      <w:pPr>
        <w:pStyle w:val="Punktlista"/>
      </w:pPr>
      <w:r>
        <w:t xml:space="preserve">Sjuksköterska från </w:t>
      </w:r>
      <w:proofErr w:type="spellStart"/>
      <w:r>
        <w:t>avd</w:t>
      </w:r>
      <w:proofErr w:type="spellEnd"/>
      <w:r>
        <w:t xml:space="preserve"> 3 – ansvarar för att defibrillator och akututrustad brits snarast finns på plats. </w:t>
      </w:r>
    </w:p>
    <w:p w:rsidR="00092190" w:rsidP="003001E5" w:rsidRDefault="00092190" w14:paraId="0FF9F5BA" w14:textId="77777777">
      <w:pPr>
        <w:pStyle w:val="Punktlista"/>
      </w:pPr>
      <w:r>
        <w:t xml:space="preserve">Sjuksköterska från </w:t>
      </w:r>
      <w:proofErr w:type="spellStart"/>
      <w:r>
        <w:t>avd</w:t>
      </w:r>
      <w:proofErr w:type="spellEnd"/>
      <w:r>
        <w:t xml:space="preserve"> 14. </w:t>
      </w:r>
    </w:p>
    <w:p w:rsidR="00092190" w:rsidP="003001E5" w:rsidRDefault="00092190" w14:paraId="03548F8E" w14:textId="77777777">
      <w:pPr>
        <w:pStyle w:val="Punktlista"/>
      </w:pPr>
      <w:r>
        <w:t xml:space="preserve">Ambulans, växeln larmar 112 och meddelar larm på Uddevalla sjukhus. </w:t>
      </w:r>
    </w:p>
    <w:p w:rsidR="00291C84" w:rsidRDefault="00291C84" w14:paraId="06E521AB" w14:textId="77777777">
      <w:pPr>
        <w:spacing w:after="0" w:line="240" w:lineRule="auto"/>
        <w:ind w:left="0" w:right="0"/>
        <w:rPr>
          <w:rFonts w:ascii="Verdana" w:hAnsi="Verdana" w:eastAsiaTheme="majorEastAsia" w:cstheme="majorBidi"/>
          <w:bCs/>
          <w:color w:val="000000" w:themeColor="text1"/>
          <w:sz w:val="36"/>
          <w:szCs w:val="26"/>
        </w:rPr>
      </w:pPr>
      <w:r>
        <w:br w:type="page"/>
      </w:r>
    </w:p>
    <w:p w:rsidR="00092190" w:rsidP="003001E5" w:rsidRDefault="00092190" w14:paraId="7D31FEA6" w14:textId="23E798FF">
      <w:pPr>
        <w:pStyle w:val="Rubrik2"/>
        <w:spacing w:line="360" w:lineRule="auto"/>
      </w:pPr>
      <w:r>
        <w:t xml:space="preserve">Vid larm utanför sjukhusets dörrar: </w:t>
      </w:r>
    </w:p>
    <w:p w:rsidR="00092190" w:rsidP="003001E5" w:rsidRDefault="00092190" w14:paraId="0203222A" w14:textId="5C77AA4F">
      <w:pPr>
        <w:pStyle w:val="Punktlista"/>
      </w:pPr>
      <w:r>
        <w:t>Vid hjärtstoppslarm alldeles utanför sjukhusets dörrar larmar växeln ut både sjukhusets larmteam enl</w:t>
      </w:r>
      <w:r w:rsidR="0004441E">
        <w:t>igt</w:t>
      </w:r>
      <w:r>
        <w:t xml:space="preserve"> ovan, och ambulans via 112. </w:t>
      </w:r>
    </w:p>
    <w:p w:rsidR="00291C84" w:rsidP="003001E5" w:rsidRDefault="00291C84" w14:paraId="1164DF40" w14:textId="77777777">
      <w:pPr>
        <w:ind w:right="2682"/>
      </w:pPr>
    </w:p>
    <w:p w:rsidR="00092190" w:rsidP="003001E5" w:rsidRDefault="00092190" w14:paraId="06C8A52A" w14:textId="767F6C26">
      <w:pPr>
        <w:ind w:right="2682"/>
      </w:pPr>
      <w:r>
        <w:t xml:space="preserve">Sjukhusets larmteam bedömer om de utan risker för sin egen och patientens säkerhet kan behandla och transportera patienten. I så fall ringer sjukhusets larmteam snarast 112 och avbeställer ambulans. </w:t>
      </w:r>
    </w:p>
    <w:p w:rsidR="00092190" w:rsidP="00291C84" w:rsidRDefault="00092190" w14:paraId="5A74E145" w14:textId="5EDA4469">
      <w:pPr>
        <w:spacing w:after="426" w:line="259" w:lineRule="auto"/>
        <w:ind w:right="0"/>
      </w:pPr>
    </w:p>
    <w:p w:rsidR="00092190" w:rsidP="003001E5" w:rsidRDefault="00092190" w14:paraId="50F309EE" w14:textId="77777777">
      <w:pPr>
        <w:pStyle w:val="Rubrik2"/>
        <w:spacing w:line="360" w:lineRule="auto"/>
      </w:pPr>
      <w:r>
        <w:t>Bilagor</w:t>
      </w:r>
      <w:r>
        <w:rPr>
          <w:rFonts w:ascii="Calibri" w:hAnsi="Calibri" w:eastAsia="Calibri" w:cs="Calibri"/>
        </w:rPr>
        <w:t xml:space="preserve"> </w:t>
      </w:r>
    </w:p>
    <w:p w:rsidR="00092190" w:rsidP="003001E5" w:rsidRDefault="00092190" w14:paraId="16D0BE97" w14:textId="4590F4F2">
      <w:pPr>
        <w:pStyle w:val="Punktlista"/>
      </w:pPr>
      <w:r>
        <w:t xml:space="preserve">1 - 2: Plan över gråzoner på NÄL. </w:t>
      </w:r>
    </w:p>
    <w:p w:rsidR="00092190" w:rsidP="003001E5" w:rsidRDefault="00092190" w14:paraId="612C5323" w14:textId="46CFB27E">
      <w:pPr>
        <w:pStyle w:val="Punktlista"/>
      </w:pPr>
      <w:r>
        <w:t xml:space="preserve">3 - 4: Plan över gråzoner Uddevalla sjukhus. </w:t>
      </w:r>
    </w:p>
    <w:p w:rsidR="00092190" w:rsidP="00291C84" w:rsidRDefault="00092190" w14:paraId="7C7E4CF6" w14:textId="65D54E06">
      <w:pPr>
        <w:spacing w:after="0" w:line="259" w:lineRule="auto"/>
        <w:ind w:right="0"/>
      </w:pPr>
    </w:p>
    <w:p w:rsidR="00092190" w:rsidP="00092190" w:rsidRDefault="00092190" w14:paraId="145B851D" w14:textId="77777777">
      <w:pPr>
        <w:sectPr w:rsidR="00092190" w:rsidSect="0009219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899" w:h="16841" w:orient="portrait"/>
          <w:pgMar w:top="266" w:right="1000" w:bottom="460" w:left="869" w:header="720" w:footer="355" w:gutter="0"/>
          <w:cols w:space="720"/>
          <w:titlePg/>
        </w:sectPr>
      </w:pPr>
    </w:p>
    <w:p w:rsidR="00092190" w:rsidP="00092190" w:rsidRDefault="00092190" w14:paraId="160E53DF" w14:textId="77777777">
      <w:pPr>
        <w:spacing w:after="0" w:line="259" w:lineRule="auto"/>
        <w:ind w:left="469" w:right="0"/>
      </w:pPr>
      <w:r>
        <w:t xml:space="preserve"> </w:t>
      </w:r>
    </w:p>
    <w:tbl>
      <w:tblPr>
        <w:tblStyle w:val="Tabellrutnt1"/>
        <w:tblpPr w:vertAnchor="page" w:horzAnchor="page" w:tblpX="725" w:tblpY="350"/>
        <w:tblOverlap w:val="never"/>
        <w:tblW w:w="11471" w:type="dxa"/>
        <w:tblInd w:w="0" w:type="dxa"/>
        <w:tblCellMar>
          <w:top w:w="19" w:type="dxa"/>
          <w:left w:w="338" w:type="dxa"/>
          <w:right w:w="115" w:type="dxa"/>
        </w:tblCellMar>
        <w:tblLook w:val="04A0" w:firstRow="1" w:lastRow="0" w:firstColumn="1" w:lastColumn="0" w:noHBand="0" w:noVBand="1"/>
      </w:tblPr>
      <w:tblGrid>
        <w:gridCol w:w="2164"/>
        <w:gridCol w:w="9307"/>
      </w:tblGrid>
      <w:tr w:rsidR="00092190" w:rsidTr="000B2072" w14:paraId="383A2BEC" w14:textId="77777777">
        <w:trPr>
          <w:trHeight w:val="528"/>
        </w:trPr>
        <w:tc>
          <w:tcPr>
            <w:tcW w:w="2164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shd w:val="clear" w:color="auto" w:fill="D9D9D9"/>
          </w:tcPr>
          <w:p w:rsidR="00092190" w:rsidP="000B2072" w:rsidRDefault="00092190" w14:paraId="3EB45D8A" w14:textId="77777777">
            <w:pPr>
              <w:spacing w:after="0" w:line="259" w:lineRule="auto"/>
              <w:ind w:left="0" w:right="291"/>
              <w:jc w:val="center"/>
            </w:pPr>
            <w:r>
              <w:rPr>
                <w:rFonts w:ascii="Arial" w:hAnsi="Arial" w:eastAsia="Arial" w:cs="Arial"/>
                <w:sz w:val="28"/>
              </w:rPr>
              <w:t xml:space="preserve">Bilaga 1 - 2 </w:t>
            </w:r>
          </w:p>
        </w:tc>
        <w:tc>
          <w:tcPr>
            <w:tcW w:w="9307" w:type="dxa"/>
            <w:tcBorders>
              <w:top w:val="single" w:color="D9D9D9" w:sz="2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D9D9D9"/>
          </w:tcPr>
          <w:p w:rsidR="00092190" w:rsidP="000B2072" w:rsidRDefault="00092190" w14:paraId="28755492" w14:textId="77777777">
            <w:pPr>
              <w:spacing w:after="0" w:line="259" w:lineRule="auto"/>
              <w:ind w:left="721" w:right="0"/>
            </w:pPr>
            <w:r>
              <w:rPr>
                <w:rFonts w:ascii="Arial" w:hAnsi="Arial" w:eastAsia="Arial" w:cs="Arial"/>
                <w:sz w:val="28"/>
              </w:rPr>
              <w:t xml:space="preserve">Geografisk plan över gråzoner gällande vuxen – NÄL </w:t>
            </w:r>
          </w:p>
        </w:tc>
      </w:tr>
    </w:tbl>
    <w:p w:rsidR="00092190" w:rsidP="00092190" w:rsidRDefault="00092190" w14:paraId="2AB3D022" w14:textId="5E63C3EF">
      <w:pPr>
        <w:spacing w:after="0" w:line="259" w:lineRule="auto"/>
        <w:ind w:left="877" w:right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9D96FE6" wp14:editId="2AE519ED">
                <wp:simplePos x="0" y="0"/>
                <wp:positionH relativeFrom="page">
                  <wp:posOffset>5442585</wp:posOffset>
                </wp:positionH>
                <wp:positionV relativeFrom="page">
                  <wp:posOffset>6880131</wp:posOffset>
                </wp:positionV>
                <wp:extent cx="1896530" cy="384472"/>
                <wp:effectExtent l="0" t="0" r="0" b="0"/>
                <wp:wrapSquare wrapText="bothSides"/>
                <wp:docPr id="6327" name="Group 6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530" cy="384472"/>
                          <a:chOff x="0" y="0"/>
                          <a:chExt cx="1896530" cy="384472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0" y="0"/>
                            <a:ext cx="197501" cy="165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01" h="165116">
                                <a:moveTo>
                                  <a:pt x="0" y="0"/>
                                </a:moveTo>
                                <a:lnTo>
                                  <a:pt x="197501" y="0"/>
                                </a:lnTo>
                                <a:lnTo>
                                  <a:pt x="186682" y="4053"/>
                                </a:lnTo>
                                <a:lnTo>
                                  <a:pt x="175866" y="8809"/>
                                </a:lnTo>
                                <a:lnTo>
                                  <a:pt x="165724" y="14213"/>
                                </a:lnTo>
                                <a:lnTo>
                                  <a:pt x="156258" y="20968"/>
                                </a:lnTo>
                                <a:lnTo>
                                  <a:pt x="146792" y="27750"/>
                                </a:lnTo>
                                <a:lnTo>
                                  <a:pt x="138005" y="35856"/>
                                </a:lnTo>
                                <a:lnTo>
                                  <a:pt x="130568" y="43990"/>
                                </a:lnTo>
                                <a:lnTo>
                                  <a:pt x="123131" y="53473"/>
                                </a:lnTo>
                                <a:lnTo>
                                  <a:pt x="116368" y="62930"/>
                                </a:lnTo>
                                <a:lnTo>
                                  <a:pt x="110960" y="73090"/>
                                </a:lnTo>
                                <a:lnTo>
                                  <a:pt x="105552" y="83250"/>
                                </a:lnTo>
                                <a:lnTo>
                                  <a:pt x="101493" y="94734"/>
                                </a:lnTo>
                                <a:lnTo>
                                  <a:pt x="98115" y="105569"/>
                                </a:lnTo>
                                <a:lnTo>
                                  <a:pt x="96086" y="117749"/>
                                </a:lnTo>
                                <a:lnTo>
                                  <a:pt x="94057" y="129930"/>
                                </a:lnTo>
                                <a:lnTo>
                                  <a:pt x="94057" y="142111"/>
                                </a:lnTo>
                                <a:lnTo>
                                  <a:pt x="94057" y="153613"/>
                                </a:lnTo>
                                <a:lnTo>
                                  <a:pt x="95409" y="165116"/>
                                </a:lnTo>
                                <a:lnTo>
                                  <a:pt x="0" y="1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147469" y="254440"/>
                            <a:ext cx="152798" cy="130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98" h="130032">
                                <a:moveTo>
                                  <a:pt x="0" y="0"/>
                                </a:moveTo>
                                <a:lnTo>
                                  <a:pt x="8113" y="5415"/>
                                </a:lnTo>
                                <a:lnTo>
                                  <a:pt x="16903" y="10151"/>
                                </a:lnTo>
                                <a:lnTo>
                                  <a:pt x="26369" y="14888"/>
                                </a:lnTo>
                                <a:lnTo>
                                  <a:pt x="35835" y="18271"/>
                                </a:lnTo>
                                <a:lnTo>
                                  <a:pt x="45298" y="20979"/>
                                </a:lnTo>
                                <a:lnTo>
                                  <a:pt x="55440" y="23008"/>
                                </a:lnTo>
                                <a:lnTo>
                                  <a:pt x="65583" y="24361"/>
                                </a:lnTo>
                                <a:lnTo>
                                  <a:pt x="76399" y="25040"/>
                                </a:lnTo>
                                <a:lnTo>
                                  <a:pt x="87218" y="24361"/>
                                </a:lnTo>
                                <a:lnTo>
                                  <a:pt x="97357" y="23008"/>
                                </a:lnTo>
                                <a:lnTo>
                                  <a:pt x="107500" y="20979"/>
                                </a:lnTo>
                                <a:lnTo>
                                  <a:pt x="117642" y="18271"/>
                                </a:lnTo>
                                <a:lnTo>
                                  <a:pt x="127097" y="14888"/>
                                </a:lnTo>
                                <a:lnTo>
                                  <a:pt x="135889" y="10151"/>
                                </a:lnTo>
                                <a:lnTo>
                                  <a:pt x="144682" y="5415"/>
                                </a:lnTo>
                                <a:lnTo>
                                  <a:pt x="152798" y="0"/>
                                </a:lnTo>
                                <a:lnTo>
                                  <a:pt x="76733" y="130032"/>
                                </a:lnTo>
                                <a:lnTo>
                                  <a:pt x="76065" y="130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147468" y="0"/>
                            <a:ext cx="300862" cy="2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62" h="205041">
                                <a:moveTo>
                                  <a:pt x="114937" y="0"/>
                                </a:moveTo>
                                <a:lnTo>
                                  <a:pt x="124392" y="0"/>
                                </a:lnTo>
                                <a:lnTo>
                                  <a:pt x="300862" y="0"/>
                                </a:lnTo>
                                <a:lnTo>
                                  <a:pt x="204849" y="165116"/>
                                </a:lnTo>
                                <a:lnTo>
                                  <a:pt x="205525" y="158350"/>
                                </a:lnTo>
                                <a:lnTo>
                                  <a:pt x="206202" y="152260"/>
                                </a:lnTo>
                                <a:lnTo>
                                  <a:pt x="205525" y="144140"/>
                                </a:lnTo>
                                <a:lnTo>
                                  <a:pt x="204173" y="136696"/>
                                </a:lnTo>
                                <a:lnTo>
                                  <a:pt x="202820" y="129252"/>
                                </a:lnTo>
                                <a:lnTo>
                                  <a:pt x="200115" y="122486"/>
                                </a:lnTo>
                                <a:lnTo>
                                  <a:pt x="196733" y="115718"/>
                                </a:lnTo>
                                <a:lnTo>
                                  <a:pt x="192675" y="109621"/>
                                </a:lnTo>
                                <a:lnTo>
                                  <a:pt x="188644" y="103542"/>
                                </a:lnTo>
                                <a:lnTo>
                                  <a:pt x="183233" y="98111"/>
                                </a:lnTo>
                                <a:lnTo>
                                  <a:pt x="177822" y="92707"/>
                                </a:lnTo>
                                <a:lnTo>
                                  <a:pt x="172412" y="88654"/>
                                </a:lnTo>
                                <a:lnTo>
                                  <a:pt x="165648" y="84601"/>
                                </a:lnTo>
                                <a:lnTo>
                                  <a:pt x="158885" y="81197"/>
                                </a:lnTo>
                                <a:lnTo>
                                  <a:pt x="152122" y="79170"/>
                                </a:lnTo>
                                <a:lnTo>
                                  <a:pt x="144682" y="77143"/>
                                </a:lnTo>
                                <a:lnTo>
                                  <a:pt x="137242" y="75792"/>
                                </a:lnTo>
                                <a:lnTo>
                                  <a:pt x="129126" y="75116"/>
                                </a:lnTo>
                                <a:lnTo>
                                  <a:pt x="122374" y="75792"/>
                                </a:lnTo>
                                <a:lnTo>
                                  <a:pt x="115613" y="76467"/>
                                </a:lnTo>
                                <a:lnTo>
                                  <a:pt x="108853" y="78494"/>
                                </a:lnTo>
                                <a:lnTo>
                                  <a:pt x="102092" y="80521"/>
                                </a:lnTo>
                                <a:lnTo>
                                  <a:pt x="96007" y="83250"/>
                                </a:lnTo>
                                <a:lnTo>
                                  <a:pt x="90597" y="85952"/>
                                </a:lnTo>
                                <a:lnTo>
                                  <a:pt x="84512" y="89329"/>
                                </a:lnTo>
                                <a:lnTo>
                                  <a:pt x="79781" y="93383"/>
                                </a:lnTo>
                                <a:lnTo>
                                  <a:pt x="76399" y="96084"/>
                                </a:lnTo>
                                <a:lnTo>
                                  <a:pt x="81810" y="96760"/>
                                </a:lnTo>
                                <a:lnTo>
                                  <a:pt x="87218" y="97435"/>
                                </a:lnTo>
                                <a:lnTo>
                                  <a:pt x="92626" y="98813"/>
                                </a:lnTo>
                                <a:lnTo>
                                  <a:pt x="97358" y="100840"/>
                                </a:lnTo>
                                <a:lnTo>
                                  <a:pt x="102092" y="102867"/>
                                </a:lnTo>
                                <a:lnTo>
                                  <a:pt x="106823" y="105569"/>
                                </a:lnTo>
                                <a:lnTo>
                                  <a:pt x="110882" y="108946"/>
                                </a:lnTo>
                                <a:lnTo>
                                  <a:pt x="114937" y="112323"/>
                                </a:lnTo>
                                <a:lnTo>
                                  <a:pt x="118318" y="116395"/>
                                </a:lnTo>
                                <a:lnTo>
                                  <a:pt x="121698" y="120454"/>
                                </a:lnTo>
                                <a:lnTo>
                                  <a:pt x="124392" y="124515"/>
                                </a:lnTo>
                                <a:lnTo>
                                  <a:pt x="126421" y="129252"/>
                                </a:lnTo>
                                <a:lnTo>
                                  <a:pt x="128450" y="134667"/>
                                </a:lnTo>
                                <a:lnTo>
                                  <a:pt x="129803" y="139403"/>
                                </a:lnTo>
                                <a:lnTo>
                                  <a:pt x="130479" y="144815"/>
                                </a:lnTo>
                                <a:lnTo>
                                  <a:pt x="130479" y="150906"/>
                                </a:lnTo>
                                <a:lnTo>
                                  <a:pt x="130479" y="155642"/>
                                </a:lnTo>
                                <a:lnTo>
                                  <a:pt x="129803" y="161058"/>
                                </a:lnTo>
                                <a:lnTo>
                                  <a:pt x="128450" y="166470"/>
                                </a:lnTo>
                                <a:lnTo>
                                  <a:pt x="126421" y="171206"/>
                                </a:lnTo>
                                <a:lnTo>
                                  <a:pt x="124392" y="175943"/>
                                </a:lnTo>
                                <a:lnTo>
                                  <a:pt x="121698" y="180004"/>
                                </a:lnTo>
                                <a:lnTo>
                                  <a:pt x="118995" y="184066"/>
                                </a:lnTo>
                                <a:lnTo>
                                  <a:pt x="115613" y="188123"/>
                                </a:lnTo>
                                <a:lnTo>
                                  <a:pt x="112234" y="191509"/>
                                </a:lnTo>
                                <a:lnTo>
                                  <a:pt x="108176" y="194892"/>
                                </a:lnTo>
                                <a:lnTo>
                                  <a:pt x="104121" y="197600"/>
                                </a:lnTo>
                                <a:lnTo>
                                  <a:pt x="99387" y="199629"/>
                                </a:lnTo>
                                <a:lnTo>
                                  <a:pt x="94655" y="201658"/>
                                </a:lnTo>
                                <a:lnTo>
                                  <a:pt x="89920" y="203012"/>
                                </a:lnTo>
                                <a:lnTo>
                                  <a:pt x="84513" y="204366"/>
                                </a:lnTo>
                                <a:lnTo>
                                  <a:pt x="79104" y="205041"/>
                                </a:lnTo>
                                <a:lnTo>
                                  <a:pt x="76399" y="205041"/>
                                </a:lnTo>
                                <a:lnTo>
                                  <a:pt x="73697" y="205041"/>
                                </a:lnTo>
                                <a:lnTo>
                                  <a:pt x="63554" y="203690"/>
                                </a:lnTo>
                                <a:lnTo>
                                  <a:pt x="54088" y="201658"/>
                                </a:lnTo>
                                <a:lnTo>
                                  <a:pt x="45298" y="198276"/>
                                </a:lnTo>
                                <a:lnTo>
                                  <a:pt x="37185" y="193539"/>
                                </a:lnTo>
                                <a:lnTo>
                                  <a:pt x="29748" y="188123"/>
                                </a:lnTo>
                                <a:lnTo>
                                  <a:pt x="22987" y="182033"/>
                                </a:lnTo>
                                <a:lnTo>
                                  <a:pt x="16903" y="174592"/>
                                </a:lnTo>
                                <a:lnTo>
                                  <a:pt x="12171" y="167148"/>
                                </a:lnTo>
                                <a:lnTo>
                                  <a:pt x="9466" y="161058"/>
                                </a:lnTo>
                                <a:lnTo>
                                  <a:pt x="5411" y="150230"/>
                                </a:lnTo>
                                <a:lnTo>
                                  <a:pt x="2029" y="138725"/>
                                </a:lnTo>
                                <a:lnTo>
                                  <a:pt x="676" y="127222"/>
                                </a:lnTo>
                                <a:lnTo>
                                  <a:pt x="0" y="115042"/>
                                </a:lnTo>
                                <a:lnTo>
                                  <a:pt x="0" y="107595"/>
                                </a:lnTo>
                                <a:lnTo>
                                  <a:pt x="676" y="99489"/>
                                </a:lnTo>
                                <a:lnTo>
                                  <a:pt x="2706" y="90681"/>
                                </a:lnTo>
                                <a:lnTo>
                                  <a:pt x="4735" y="81197"/>
                                </a:lnTo>
                                <a:lnTo>
                                  <a:pt x="8113" y="71739"/>
                                </a:lnTo>
                                <a:lnTo>
                                  <a:pt x="12848" y="62255"/>
                                </a:lnTo>
                                <a:lnTo>
                                  <a:pt x="17580" y="52798"/>
                                </a:lnTo>
                                <a:lnTo>
                                  <a:pt x="24340" y="43990"/>
                                </a:lnTo>
                                <a:lnTo>
                                  <a:pt x="31777" y="35181"/>
                                </a:lnTo>
                                <a:lnTo>
                                  <a:pt x="40567" y="26399"/>
                                </a:lnTo>
                                <a:lnTo>
                                  <a:pt x="50709" y="18941"/>
                                </a:lnTo>
                                <a:lnTo>
                                  <a:pt x="56117" y="16239"/>
                                </a:lnTo>
                                <a:lnTo>
                                  <a:pt x="62201" y="12862"/>
                                </a:lnTo>
                                <a:lnTo>
                                  <a:pt x="68962" y="10160"/>
                                </a:lnTo>
                                <a:lnTo>
                                  <a:pt x="75723" y="7458"/>
                                </a:lnTo>
                                <a:lnTo>
                                  <a:pt x="82483" y="5404"/>
                                </a:lnTo>
                                <a:lnTo>
                                  <a:pt x="89920" y="3378"/>
                                </a:lnTo>
                                <a:lnTo>
                                  <a:pt x="98034" y="2027"/>
                                </a:lnTo>
                                <a:lnTo>
                                  <a:pt x="106147" y="676"/>
                                </a:lnTo>
                                <a:lnTo>
                                  <a:pt x="114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450359" y="79170"/>
                            <a:ext cx="72341" cy="80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1" h="80534">
                                <a:moveTo>
                                  <a:pt x="0" y="0"/>
                                </a:moveTo>
                                <a:lnTo>
                                  <a:pt x="25024" y="0"/>
                                </a:lnTo>
                                <a:lnTo>
                                  <a:pt x="23672" y="676"/>
                                </a:lnTo>
                                <a:lnTo>
                                  <a:pt x="22995" y="2027"/>
                                </a:lnTo>
                                <a:lnTo>
                                  <a:pt x="22319" y="4080"/>
                                </a:lnTo>
                                <a:lnTo>
                                  <a:pt x="22995" y="6107"/>
                                </a:lnTo>
                                <a:lnTo>
                                  <a:pt x="42582" y="54819"/>
                                </a:lnTo>
                                <a:lnTo>
                                  <a:pt x="60843" y="5431"/>
                                </a:lnTo>
                                <a:lnTo>
                                  <a:pt x="61520" y="3378"/>
                                </a:lnTo>
                                <a:lnTo>
                                  <a:pt x="60843" y="2027"/>
                                </a:lnTo>
                                <a:lnTo>
                                  <a:pt x="60167" y="676"/>
                                </a:lnTo>
                                <a:lnTo>
                                  <a:pt x="58138" y="0"/>
                                </a:lnTo>
                                <a:lnTo>
                                  <a:pt x="72341" y="0"/>
                                </a:lnTo>
                                <a:lnTo>
                                  <a:pt x="69636" y="2027"/>
                                </a:lnTo>
                                <a:lnTo>
                                  <a:pt x="68283" y="5431"/>
                                </a:lnTo>
                                <a:lnTo>
                                  <a:pt x="38551" y="80534"/>
                                </a:lnTo>
                                <a:lnTo>
                                  <a:pt x="22995" y="44670"/>
                                </a:lnTo>
                                <a:lnTo>
                                  <a:pt x="6087" y="5431"/>
                                </a:lnTo>
                                <a:lnTo>
                                  <a:pt x="3382" y="2027"/>
                                </a:lnTo>
                                <a:lnTo>
                                  <a:pt x="2029" y="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610597" y="77819"/>
                            <a:ext cx="49345" cy="8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45" h="80532">
                                <a:moveTo>
                                  <a:pt x="20966" y="0"/>
                                </a:moveTo>
                                <a:lnTo>
                                  <a:pt x="25024" y="0"/>
                                </a:lnTo>
                                <a:lnTo>
                                  <a:pt x="29082" y="0"/>
                                </a:lnTo>
                                <a:lnTo>
                                  <a:pt x="33113" y="676"/>
                                </a:lnTo>
                                <a:lnTo>
                                  <a:pt x="37848" y="2027"/>
                                </a:lnTo>
                                <a:lnTo>
                                  <a:pt x="42582" y="4053"/>
                                </a:lnTo>
                                <a:lnTo>
                                  <a:pt x="43259" y="20995"/>
                                </a:lnTo>
                                <a:lnTo>
                                  <a:pt x="41229" y="16239"/>
                                </a:lnTo>
                                <a:lnTo>
                                  <a:pt x="39200" y="13537"/>
                                </a:lnTo>
                                <a:lnTo>
                                  <a:pt x="37171" y="11511"/>
                                </a:lnTo>
                                <a:lnTo>
                                  <a:pt x="34466" y="8809"/>
                                </a:lnTo>
                                <a:lnTo>
                                  <a:pt x="31788" y="7458"/>
                                </a:lnTo>
                                <a:lnTo>
                                  <a:pt x="27730" y="6107"/>
                                </a:lnTo>
                                <a:lnTo>
                                  <a:pt x="24348" y="6107"/>
                                </a:lnTo>
                                <a:lnTo>
                                  <a:pt x="20966" y="6107"/>
                                </a:lnTo>
                                <a:lnTo>
                                  <a:pt x="18261" y="6783"/>
                                </a:lnTo>
                                <a:lnTo>
                                  <a:pt x="16232" y="8134"/>
                                </a:lnTo>
                                <a:lnTo>
                                  <a:pt x="14879" y="9485"/>
                                </a:lnTo>
                                <a:lnTo>
                                  <a:pt x="13527" y="11511"/>
                                </a:lnTo>
                                <a:lnTo>
                                  <a:pt x="12174" y="12862"/>
                                </a:lnTo>
                                <a:lnTo>
                                  <a:pt x="11498" y="16915"/>
                                </a:lnTo>
                                <a:lnTo>
                                  <a:pt x="12174" y="19617"/>
                                </a:lnTo>
                                <a:lnTo>
                                  <a:pt x="12850" y="21671"/>
                                </a:lnTo>
                                <a:lnTo>
                                  <a:pt x="14203" y="23697"/>
                                </a:lnTo>
                                <a:lnTo>
                                  <a:pt x="15556" y="25048"/>
                                </a:lnTo>
                                <a:lnTo>
                                  <a:pt x="20290" y="28425"/>
                                </a:lnTo>
                                <a:lnTo>
                                  <a:pt x="27730" y="31803"/>
                                </a:lnTo>
                                <a:lnTo>
                                  <a:pt x="35819" y="35181"/>
                                </a:lnTo>
                                <a:lnTo>
                                  <a:pt x="39200" y="37223"/>
                                </a:lnTo>
                                <a:lnTo>
                                  <a:pt x="42582" y="39931"/>
                                </a:lnTo>
                                <a:lnTo>
                                  <a:pt x="45288" y="42635"/>
                                </a:lnTo>
                                <a:lnTo>
                                  <a:pt x="47316" y="46696"/>
                                </a:lnTo>
                                <a:lnTo>
                                  <a:pt x="48669" y="50758"/>
                                </a:lnTo>
                                <a:lnTo>
                                  <a:pt x="49345" y="56170"/>
                                </a:lnTo>
                                <a:lnTo>
                                  <a:pt x="48669" y="61585"/>
                                </a:lnTo>
                                <a:lnTo>
                                  <a:pt x="47316" y="66322"/>
                                </a:lnTo>
                                <a:lnTo>
                                  <a:pt x="44611" y="70380"/>
                                </a:lnTo>
                                <a:lnTo>
                                  <a:pt x="41229" y="73765"/>
                                </a:lnTo>
                                <a:lnTo>
                                  <a:pt x="37171" y="77149"/>
                                </a:lnTo>
                                <a:lnTo>
                                  <a:pt x="33113" y="79178"/>
                                </a:lnTo>
                                <a:lnTo>
                                  <a:pt x="27730" y="80532"/>
                                </a:lnTo>
                                <a:lnTo>
                                  <a:pt x="22319" y="80532"/>
                                </a:lnTo>
                                <a:lnTo>
                                  <a:pt x="15556" y="79856"/>
                                </a:lnTo>
                                <a:lnTo>
                                  <a:pt x="9469" y="78502"/>
                                </a:lnTo>
                                <a:lnTo>
                                  <a:pt x="4058" y="77149"/>
                                </a:lnTo>
                                <a:lnTo>
                                  <a:pt x="676" y="75119"/>
                                </a:lnTo>
                                <a:lnTo>
                                  <a:pt x="0" y="55494"/>
                                </a:lnTo>
                                <a:lnTo>
                                  <a:pt x="2705" y="62261"/>
                                </a:lnTo>
                                <a:lnTo>
                                  <a:pt x="4734" y="65643"/>
                                </a:lnTo>
                                <a:lnTo>
                                  <a:pt x="6763" y="68351"/>
                                </a:lnTo>
                                <a:lnTo>
                                  <a:pt x="9469" y="71058"/>
                                </a:lnTo>
                                <a:lnTo>
                                  <a:pt x="12850" y="73087"/>
                                </a:lnTo>
                                <a:lnTo>
                                  <a:pt x="16908" y="74441"/>
                                </a:lnTo>
                                <a:lnTo>
                                  <a:pt x="20967" y="74441"/>
                                </a:lnTo>
                                <a:lnTo>
                                  <a:pt x="25024" y="74441"/>
                                </a:lnTo>
                                <a:lnTo>
                                  <a:pt x="28406" y="73087"/>
                                </a:lnTo>
                                <a:lnTo>
                                  <a:pt x="30435" y="71734"/>
                                </a:lnTo>
                                <a:lnTo>
                                  <a:pt x="32464" y="69704"/>
                                </a:lnTo>
                                <a:lnTo>
                                  <a:pt x="34466" y="67675"/>
                                </a:lnTo>
                                <a:lnTo>
                                  <a:pt x="35142" y="65643"/>
                                </a:lnTo>
                                <a:lnTo>
                                  <a:pt x="35819" y="60906"/>
                                </a:lnTo>
                                <a:lnTo>
                                  <a:pt x="35142" y="56848"/>
                                </a:lnTo>
                                <a:lnTo>
                                  <a:pt x="34466" y="54141"/>
                                </a:lnTo>
                                <a:lnTo>
                                  <a:pt x="32464" y="51433"/>
                                </a:lnTo>
                                <a:lnTo>
                                  <a:pt x="29759" y="50080"/>
                                </a:lnTo>
                                <a:lnTo>
                                  <a:pt x="22995" y="46021"/>
                                </a:lnTo>
                                <a:lnTo>
                                  <a:pt x="15556" y="42635"/>
                                </a:lnTo>
                                <a:lnTo>
                                  <a:pt x="8792" y="37899"/>
                                </a:lnTo>
                                <a:lnTo>
                                  <a:pt x="6087" y="35883"/>
                                </a:lnTo>
                                <a:lnTo>
                                  <a:pt x="4058" y="33154"/>
                                </a:lnTo>
                                <a:lnTo>
                                  <a:pt x="2029" y="30452"/>
                                </a:lnTo>
                                <a:lnTo>
                                  <a:pt x="1353" y="27750"/>
                                </a:lnTo>
                                <a:lnTo>
                                  <a:pt x="676" y="25048"/>
                                </a:lnTo>
                                <a:lnTo>
                                  <a:pt x="0" y="21671"/>
                                </a:lnTo>
                                <a:lnTo>
                                  <a:pt x="676" y="16239"/>
                                </a:lnTo>
                                <a:lnTo>
                                  <a:pt x="2705" y="11511"/>
                                </a:lnTo>
                                <a:lnTo>
                                  <a:pt x="5411" y="8134"/>
                                </a:lnTo>
                                <a:lnTo>
                                  <a:pt x="8792" y="4729"/>
                                </a:lnTo>
                                <a:lnTo>
                                  <a:pt x="12850" y="2702"/>
                                </a:lnTo>
                                <a:lnTo>
                                  <a:pt x="16908" y="1351"/>
                                </a:lnTo>
                                <a:lnTo>
                                  <a:pt x="20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669411" y="79170"/>
                            <a:ext cx="62872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2" h="78505">
                                <a:moveTo>
                                  <a:pt x="0" y="0"/>
                                </a:moveTo>
                                <a:lnTo>
                                  <a:pt x="62872" y="0"/>
                                </a:lnTo>
                                <a:lnTo>
                                  <a:pt x="62872" y="10835"/>
                                </a:lnTo>
                                <a:lnTo>
                                  <a:pt x="60843" y="8134"/>
                                </a:lnTo>
                                <a:lnTo>
                                  <a:pt x="59491" y="6783"/>
                                </a:lnTo>
                                <a:lnTo>
                                  <a:pt x="57462" y="6107"/>
                                </a:lnTo>
                                <a:lnTo>
                                  <a:pt x="51374" y="6107"/>
                                </a:lnTo>
                                <a:lnTo>
                                  <a:pt x="38551" y="5431"/>
                                </a:lnTo>
                                <a:lnTo>
                                  <a:pt x="38551" y="73090"/>
                                </a:lnTo>
                                <a:lnTo>
                                  <a:pt x="39227" y="74444"/>
                                </a:lnTo>
                                <a:lnTo>
                                  <a:pt x="39227" y="76473"/>
                                </a:lnTo>
                                <a:lnTo>
                                  <a:pt x="41933" y="78505"/>
                                </a:lnTo>
                                <a:lnTo>
                                  <a:pt x="20967" y="78505"/>
                                </a:lnTo>
                                <a:lnTo>
                                  <a:pt x="22995" y="76473"/>
                                </a:lnTo>
                                <a:lnTo>
                                  <a:pt x="23672" y="74444"/>
                                </a:lnTo>
                                <a:lnTo>
                                  <a:pt x="24348" y="73090"/>
                                </a:lnTo>
                                <a:lnTo>
                                  <a:pt x="24348" y="5431"/>
                                </a:lnTo>
                                <a:lnTo>
                                  <a:pt x="11498" y="6107"/>
                                </a:lnTo>
                                <a:lnTo>
                                  <a:pt x="5411" y="6107"/>
                                </a:lnTo>
                                <a:lnTo>
                                  <a:pt x="3382" y="6783"/>
                                </a:lnTo>
                                <a:lnTo>
                                  <a:pt x="2029" y="8134"/>
                                </a:lnTo>
                                <a:lnTo>
                                  <a:pt x="0" y="10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747163" y="79170"/>
                            <a:ext cx="28406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6" h="78505">
                                <a:moveTo>
                                  <a:pt x="0" y="0"/>
                                </a:moveTo>
                                <a:lnTo>
                                  <a:pt x="28406" y="0"/>
                                </a:lnTo>
                                <a:lnTo>
                                  <a:pt x="28406" y="5431"/>
                                </a:lnTo>
                                <a:lnTo>
                                  <a:pt x="24348" y="5431"/>
                                </a:lnTo>
                                <a:lnTo>
                                  <a:pt x="17585" y="5431"/>
                                </a:lnTo>
                                <a:lnTo>
                                  <a:pt x="17585" y="35872"/>
                                </a:lnTo>
                                <a:lnTo>
                                  <a:pt x="22995" y="35872"/>
                                </a:lnTo>
                                <a:lnTo>
                                  <a:pt x="25701" y="35872"/>
                                </a:lnTo>
                                <a:lnTo>
                                  <a:pt x="28406" y="35332"/>
                                </a:lnTo>
                                <a:lnTo>
                                  <a:pt x="28406" y="43993"/>
                                </a:lnTo>
                                <a:lnTo>
                                  <a:pt x="26377" y="41963"/>
                                </a:lnTo>
                                <a:lnTo>
                                  <a:pt x="25024" y="41284"/>
                                </a:lnTo>
                                <a:lnTo>
                                  <a:pt x="22995" y="41284"/>
                                </a:lnTo>
                                <a:lnTo>
                                  <a:pt x="17585" y="41284"/>
                                </a:lnTo>
                                <a:lnTo>
                                  <a:pt x="17585" y="73090"/>
                                </a:lnTo>
                                <a:lnTo>
                                  <a:pt x="18261" y="74444"/>
                                </a:lnTo>
                                <a:lnTo>
                                  <a:pt x="18938" y="76473"/>
                                </a:lnTo>
                                <a:lnTo>
                                  <a:pt x="19614" y="77151"/>
                                </a:lnTo>
                                <a:lnTo>
                                  <a:pt x="20967" y="78505"/>
                                </a:lnTo>
                                <a:lnTo>
                                  <a:pt x="0" y="78505"/>
                                </a:lnTo>
                                <a:lnTo>
                                  <a:pt x="2706" y="76473"/>
                                </a:lnTo>
                                <a:lnTo>
                                  <a:pt x="3382" y="74444"/>
                                </a:lnTo>
                                <a:lnTo>
                                  <a:pt x="3382" y="73090"/>
                                </a:lnTo>
                                <a:lnTo>
                                  <a:pt x="3382" y="3378"/>
                                </a:lnTo>
                                <a:lnTo>
                                  <a:pt x="2706" y="2027"/>
                                </a:lnTo>
                                <a:lnTo>
                                  <a:pt x="1353" y="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775569" y="79170"/>
                            <a:ext cx="44611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1" h="78505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  <a:lnTo>
                                  <a:pt x="11498" y="2027"/>
                                </a:lnTo>
                                <a:lnTo>
                                  <a:pt x="16232" y="4080"/>
                                </a:lnTo>
                                <a:lnTo>
                                  <a:pt x="20263" y="6783"/>
                                </a:lnTo>
                                <a:lnTo>
                                  <a:pt x="22968" y="9484"/>
                                </a:lnTo>
                                <a:lnTo>
                                  <a:pt x="24997" y="12862"/>
                                </a:lnTo>
                                <a:lnTo>
                                  <a:pt x="25674" y="16239"/>
                                </a:lnTo>
                                <a:lnTo>
                                  <a:pt x="25674" y="18941"/>
                                </a:lnTo>
                                <a:lnTo>
                                  <a:pt x="25674" y="23697"/>
                                </a:lnTo>
                                <a:lnTo>
                                  <a:pt x="24321" y="27074"/>
                                </a:lnTo>
                                <a:lnTo>
                                  <a:pt x="22292" y="30452"/>
                                </a:lnTo>
                                <a:lnTo>
                                  <a:pt x="19587" y="33154"/>
                                </a:lnTo>
                                <a:lnTo>
                                  <a:pt x="16232" y="35197"/>
                                </a:lnTo>
                                <a:lnTo>
                                  <a:pt x="12850" y="37226"/>
                                </a:lnTo>
                                <a:lnTo>
                                  <a:pt x="9468" y="37902"/>
                                </a:lnTo>
                                <a:lnTo>
                                  <a:pt x="6763" y="38580"/>
                                </a:lnTo>
                                <a:lnTo>
                                  <a:pt x="9468" y="39255"/>
                                </a:lnTo>
                                <a:lnTo>
                                  <a:pt x="11498" y="39933"/>
                                </a:lnTo>
                                <a:lnTo>
                                  <a:pt x="15556" y="41963"/>
                                </a:lnTo>
                                <a:lnTo>
                                  <a:pt x="17585" y="44670"/>
                                </a:lnTo>
                                <a:lnTo>
                                  <a:pt x="19587" y="47375"/>
                                </a:lnTo>
                                <a:lnTo>
                                  <a:pt x="27026" y="58880"/>
                                </a:lnTo>
                                <a:lnTo>
                                  <a:pt x="33113" y="67678"/>
                                </a:lnTo>
                                <a:lnTo>
                                  <a:pt x="37171" y="73768"/>
                                </a:lnTo>
                                <a:lnTo>
                                  <a:pt x="39201" y="75798"/>
                                </a:lnTo>
                                <a:lnTo>
                                  <a:pt x="41906" y="77151"/>
                                </a:lnTo>
                                <a:lnTo>
                                  <a:pt x="44611" y="78505"/>
                                </a:lnTo>
                                <a:lnTo>
                                  <a:pt x="29732" y="78505"/>
                                </a:lnTo>
                                <a:lnTo>
                                  <a:pt x="26350" y="77827"/>
                                </a:lnTo>
                                <a:lnTo>
                                  <a:pt x="23645" y="76473"/>
                                </a:lnTo>
                                <a:lnTo>
                                  <a:pt x="21616" y="75119"/>
                                </a:lnTo>
                                <a:lnTo>
                                  <a:pt x="19587" y="73090"/>
                                </a:lnTo>
                                <a:lnTo>
                                  <a:pt x="12174" y="61588"/>
                                </a:lnTo>
                                <a:lnTo>
                                  <a:pt x="5411" y="50760"/>
                                </a:lnTo>
                                <a:lnTo>
                                  <a:pt x="2705" y="47375"/>
                                </a:lnTo>
                                <a:lnTo>
                                  <a:pt x="676" y="44670"/>
                                </a:lnTo>
                                <a:lnTo>
                                  <a:pt x="0" y="43993"/>
                                </a:lnTo>
                                <a:lnTo>
                                  <a:pt x="0" y="35332"/>
                                </a:lnTo>
                                <a:lnTo>
                                  <a:pt x="676" y="35197"/>
                                </a:lnTo>
                                <a:lnTo>
                                  <a:pt x="3382" y="33830"/>
                                </a:lnTo>
                                <a:lnTo>
                                  <a:pt x="5411" y="32479"/>
                                </a:lnTo>
                                <a:lnTo>
                                  <a:pt x="8116" y="29776"/>
                                </a:lnTo>
                                <a:lnTo>
                                  <a:pt x="9468" y="27074"/>
                                </a:lnTo>
                                <a:lnTo>
                                  <a:pt x="10145" y="23697"/>
                                </a:lnTo>
                                <a:lnTo>
                                  <a:pt x="10821" y="19644"/>
                                </a:lnTo>
                                <a:lnTo>
                                  <a:pt x="10145" y="15564"/>
                                </a:lnTo>
                                <a:lnTo>
                                  <a:pt x="9468" y="12862"/>
                                </a:lnTo>
                                <a:lnTo>
                                  <a:pt x="8116" y="10835"/>
                                </a:lnTo>
                                <a:lnTo>
                                  <a:pt x="6087" y="8809"/>
                                </a:lnTo>
                                <a:lnTo>
                                  <a:pt x="3382" y="6783"/>
                                </a:lnTo>
                                <a:lnTo>
                                  <a:pt x="0" y="5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824914" y="86600"/>
                            <a:ext cx="33479" cy="7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9" h="71074">
                                <a:moveTo>
                                  <a:pt x="33479" y="0"/>
                                </a:moveTo>
                                <a:lnTo>
                                  <a:pt x="33479" y="15705"/>
                                </a:lnTo>
                                <a:lnTo>
                                  <a:pt x="33141" y="14915"/>
                                </a:lnTo>
                                <a:lnTo>
                                  <a:pt x="21643" y="43330"/>
                                </a:lnTo>
                                <a:lnTo>
                                  <a:pt x="33479" y="43330"/>
                                </a:lnTo>
                                <a:lnTo>
                                  <a:pt x="33479" y="49420"/>
                                </a:lnTo>
                                <a:lnTo>
                                  <a:pt x="19614" y="49420"/>
                                </a:lnTo>
                                <a:lnTo>
                                  <a:pt x="12850" y="64984"/>
                                </a:lnTo>
                                <a:lnTo>
                                  <a:pt x="12850" y="68367"/>
                                </a:lnTo>
                                <a:lnTo>
                                  <a:pt x="13527" y="69721"/>
                                </a:lnTo>
                                <a:lnTo>
                                  <a:pt x="15556" y="71074"/>
                                </a:lnTo>
                                <a:lnTo>
                                  <a:pt x="0" y="71074"/>
                                </a:lnTo>
                                <a:lnTo>
                                  <a:pt x="3382" y="67689"/>
                                </a:lnTo>
                                <a:lnTo>
                                  <a:pt x="5411" y="64984"/>
                                </a:lnTo>
                                <a:lnTo>
                                  <a:pt x="22319" y="25723"/>
                                </a:lnTo>
                                <a:lnTo>
                                  <a:pt x="3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858393" y="76467"/>
                            <a:ext cx="42920" cy="81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0" h="81207">
                                <a:moveTo>
                                  <a:pt x="4396" y="0"/>
                                </a:moveTo>
                                <a:lnTo>
                                  <a:pt x="36833" y="75116"/>
                                </a:lnTo>
                                <a:lnTo>
                                  <a:pt x="38862" y="78500"/>
                                </a:lnTo>
                                <a:lnTo>
                                  <a:pt x="42920" y="81207"/>
                                </a:lnTo>
                                <a:lnTo>
                                  <a:pt x="17896" y="81207"/>
                                </a:lnTo>
                                <a:lnTo>
                                  <a:pt x="19925" y="79853"/>
                                </a:lnTo>
                                <a:lnTo>
                                  <a:pt x="20601" y="78500"/>
                                </a:lnTo>
                                <a:lnTo>
                                  <a:pt x="21277" y="77146"/>
                                </a:lnTo>
                                <a:lnTo>
                                  <a:pt x="20601" y="75116"/>
                                </a:lnTo>
                                <a:lnTo>
                                  <a:pt x="14514" y="59553"/>
                                </a:lnTo>
                                <a:lnTo>
                                  <a:pt x="0" y="59553"/>
                                </a:lnTo>
                                <a:lnTo>
                                  <a:pt x="0" y="53463"/>
                                </a:lnTo>
                                <a:lnTo>
                                  <a:pt x="11836" y="53463"/>
                                </a:lnTo>
                                <a:lnTo>
                                  <a:pt x="0" y="25838"/>
                                </a:lnTo>
                                <a:lnTo>
                                  <a:pt x="0" y="10133"/>
                                </a:lnTo>
                                <a:lnTo>
                                  <a:pt x="43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567987" y="59553"/>
                            <a:ext cx="12174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12186">
                                <a:moveTo>
                                  <a:pt x="6087" y="0"/>
                                </a:moveTo>
                                <a:lnTo>
                                  <a:pt x="8116" y="676"/>
                                </a:lnTo>
                                <a:lnTo>
                                  <a:pt x="10145" y="2026"/>
                                </a:lnTo>
                                <a:lnTo>
                                  <a:pt x="11498" y="3377"/>
                                </a:lnTo>
                                <a:lnTo>
                                  <a:pt x="12174" y="6079"/>
                                </a:lnTo>
                                <a:lnTo>
                                  <a:pt x="11498" y="8133"/>
                                </a:lnTo>
                                <a:lnTo>
                                  <a:pt x="10145" y="10160"/>
                                </a:lnTo>
                                <a:lnTo>
                                  <a:pt x="8116" y="11511"/>
                                </a:lnTo>
                                <a:lnTo>
                                  <a:pt x="6087" y="12186"/>
                                </a:lnTo>
                                <a:lnTo>
                                  <a:pt x="4058" y="11511"/>
                                </a:lnTo>
                                <a:lnTo>
                                  <a:pt x="2029" y="10160"/>
                                </a:lnTo>
                                <a:lnTo>
                                  <a:pt x="676" y="8133"/>
                                </a:lnTo>
                                <a:lnTo>
                                  <a:pt x="0" y="6079"/>
                                </a:lnTo>
                                <a:lnTo>
                                  <a:pt x="676" y="3377"/>
                                </a:lnTo>
                                <a:lnTo>
                                  <a:pt x="2029" y="2026"/>
                                </a:lnTo>
                                <a:lnTo>
                                  <a:pt x="4058" y="676"/>
                                </a:lnTo>
                                <a:lnTo>
                                  <a:pt x="6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524053" y="86632"/>
                            <a:ext cx="33465" cy="7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5" h="71042">
                                <a:moveTo>
                                  <a:pt x="33465" y="0"/>
                                </a:moveTo>
                                <a:lnTo>
                                  <a:pt x="33465" y="15643"/>
                                </a:lnTo>
                                <a:lnTo>
                                  <a:pt x="33140" y="14884"/>
                                </a:lnTo>
                                <a:lnTo>
                                  <a:pt x="21642" y="43298"/>
                                </a:lnTo>
                                <a:lnTo>
                                  <a:pt x="33465" y="43298"/>
                                </a:lnTo>
                                <a:lnTo>
                                  <a:pt x="33465" y="49388"/>
                                </a:lnTo>
                                <a:lnTo>
                                  <a:pt x="19614" y="49388"/>
                                </a:lnTo>
                                <a:lnTo>
                                  <a:pt x="12850" y="64952"/>
                                </a:lnTo>
                                <a:lnTo>
                                  <a:pt x="12850" y="68335"/>
                                </a:lnTo>
                                <a:lnTo>
                                  <a:pt x="14203" y="69689"/>
                                </a:lnTo>
                                <a:lnTo>
                                  <a:pt x="15556" y="71042"/>
                                </a:lnTo>
                                <a:lnTo>
                                  <a:pt x="0" y="71042"/>
                                </a:lnTo>
                                <a:lnTo>
                                  <a:pt x="3382" y="67657"/>
                                </a:lnTo>
                                <a:lnTo>
                                  <a:pt x="5411" y="64952"/>
                                </a:lnTo>
                                <a:lnTo>
                                  <a:pt x="22319" y="25691"/>
                                </a:lnTo>
                                <a:lnTo>
                                  <a:pt x="33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557518" y="76467"/>
                            <a:ext cx="42934" cy="81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4" h="81207">
                                <a:moveTo>
                                  <a:pt x="4410" y="0"/>
                                </a:moveTo>
                                <a:lnTo>
                                  <a:pt x="36847" y="75116"/>
                                </a:lnTo>
                                <a:lnTo>
                                  <a:pt x="38876" y="78500"/>
                                </a:lnTo>
                                <a:lnTo>
                                  <a:pt x="42934" y="81207"/>
                                </a:lnTo>
                                <a:lnTo>
                                  <a:pt x="17909" y="81207"/>
                                </a:lnTo>
                                <a:lnTo>
                                  <a:pt x="19938" y="79853"/>
                                </a:lnTo>
                                <a:lnTo>
                                  <a:pt x="21291" y="78500"/>
                                </a:lnTo>
                                <a:lnTo>
                                  <a:pt x="21291" y="77146"/>
                                </a:lnTo>
                                <a:lnTo>
                                  <a:pt x="20615" y="75116"/>
                                </a:lnTo>
                                <a:lnTo>
                                  <a:pt x="14528" y="59553"/>
                                </a:lnTo>
                                <a:lnTo>
                                  <a:pt x="0" y="59553"/>
                                </a:lnTo>
                                <a:lnTo>
                                  <a:pt x="0" y="53463"/>
                                </a:lnTo>
                                <a:lnTo>
                                  <a:pt x="11822" y="53463"/>
                                </a:lnTo>
                                <a:lnTo>
                                  <a:pt x="0" y="25808"/>
                                </a:lnTo>
                                <a:lnTo>
                                  <a:pt x="0" y="10164"/>
                                </a:lnTo>
                                <a:lnTo>
                                  <a:pt x="4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542990" y="59553"/>
                            <a:ext cx="11498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8" h="12186">
                                <a:moveTo>
                                  <a:pt x="5411" y="0"/>
                                </a:moveTo>
                                <a:lnTo>
                                  <a:pt x="8116" y="676"/>
                                </a:lnTo>
                                <a:lnTo>
                                  <a:pt x="9469" y="2026"/>
                                </a:lnTo>
                                <a:lnTo>
                                  <a:pt x="10821" y="3377"/>
                                </a:lnTo>
                                <a:lnTo>
                                  <a:pt x="11498" y="6079"/>
                                </a:lnTo>
                                <a:lnTo>
                                  <a:pt x="10821" y="8133"/>
                                </a:lnTo>
                                <a:lnTo>
                                  <a:pt x="9469" y="10160"/>
                                </a:lnTo>
                                <a:lnTo>
                                  <a:pt x="8116" y="11511"/>
                                </a:lnTo>
                                <a:lnTo>
                                  <a:pt x="5411" y="12186"/>
                                </a:lnTo>
                                <a:lnTo>
                                  <a:pt x="3382" y="11511"/>
                                </a:lnTo>
                                <a:lnTo>
                                  <a:pt x="1353" y="10160"/>
                                </a:lnTo>
                                <a:lnTo>
                                  <a:pt x="0" y="8133"/>
                                </a:lnTo>
                                <a:lnTo>
                                  <a:pt x="0" y="6079"/>
                                </a:lnTo>
                                <a:lnTo>
                                  <a:pt x="0" y="3377"/>
                                </a:lnTo>
                                <a:lnTo>
                                  <a:pt x="1353" y="2026"/>
                                </a:lnTo>
                                <a:lnTo>
                                  <a:pt x="3382" y="676"/>
                                </a:lnTo>
                                <a:lnTo>
                                  <a:pt x="5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6446" y="196921"/>
                            <a:ext cx="80457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7" h="81204">
                                <a:moveTo>
                                  <a:pt x="39877" y="0"/>
                                </a:moveTo>
                                <a:lnTo>
                                  <a:pt x="45288" y="0"/>
                                </a:lnTo>
                                <a:lnTo>
                                  <a:pt x="52051" y="0"/>
                                </a:lnTo>
                                <a:lnTo>
                                  <a:pt x="58814" y="1354"/>
                                </a:lnTo>
                                <a:lnTo>
                                  <a:pt x="65578" y="3383"/>
                                </a:lnTo>
                                <a:lnTo>
                                  <a:pt x="72341" y="6090"/>
                                </a:lnTo>
                                <a:lnTo>
                                  <a:pt x="73017" y="24361"/>
                                </a:lnTo>
                                <a:lnTo>
                                  <a:pt x="70988" y="18947"/>
                                </a:lnTo>
                                <a:lnTo>
                                  <a:pt x="67607" y="14888"/>
                                </a:lnTo>
                                <a:lnTo>
                                  <a:pt x="64225" y="11505"/>
                                </a:lnTo>
                                <a:lnTo>
                                  <a:pt x="60167" y="9473"/>
                                </a:lnTo>
                                <a:lnTo>
                                  <a:pt x="56109" y="7445"/>
                                </a:lnTo>
                                <a:lnTo>
                                  <a:pt x="52727" y="6769"/>
                                </a:lnTo>
                                <a:lnTo>
                                  <a:pt x="47316" y="6090"/>
                                </a:lnTo>
                                <a:lnTo>
                                  <a:pt x="39877" y="6769"/>
                                </a:lnTo>
                                <a:lnTo>
                                  <a:pt x="33817" y="8798"/>
                                </a:lnTo>
                                <a:lnTo>
                                  <a:pt x="28406" y="11505"/>
                                </a:lnTo>
                                <a:lnTo>
                                  <a:pt x="24348" y="15564"/>
                                </a:lnTo>
                                <a:lnTo>
                                  <a:pt x="20967" y="20300"/>
                                </a:lnTo>
                                <a:lnTo>
                                  <a:pt x="18261" y="26391"/>
                                </a:lnTo>
                                <a:lnTo>
                                  <a:pt x="16232" y="32481"/>
                                </a:lnTo>
                                <a:lnTo>
                                  <a:pt x="16232" y="39250"/>
                                </a:lnTo>
                                <a:lnTo>
                                  <a:pt x="16232" y="45340"/>
                                </a:lnTo>
                                <a:lnTo>
                                  <a:pt x="17585" y="51430"/>
                                </a:lnTo>
                                <a:lnTo>
                                  <a:pt x="19614" y="57518"/>
                                </a:lnTo>
                                <a:lnTo>
                                  <a:pt x="22995" y="62933"/>
                                </a:lnTo>
                                <a:lnTo>
                                  <a:pt x="27053" y="67670"/>
                                </a:lnTo>
                                <a:lnTo>
                                  <a:pt x="29759" y="69699"/>
                                </a:lnTo>
                                <a:lnTo>
                                  <a:pt x="33141" y="71731"/>
                                </a:lnTo>
                                <a:lnTo>
                                  <a:pt x="35819" y="73085"/>
                                </a:lnTo>
                                <a:lnTo>
                                  <a:pt x="39877" y="73760"/>
                                </a:lnTo>
                                <a:lnTo>
                                  <a:pt x="43935" y="74436"/>
                                </a:lnTo>
                                <a:lnTo>
                                  <a:pt x="47993" y="75114"/>
                                </a:lnTo>
                                <a:lnTo>
                                  <a:pt x="54080" y="74436"/>
                                </a:lnTo>
                                <a:lnTo>
                                  <a:pt x="58814" y="73085"/>
                                </a:lnTo>
                                <a:lnTo>
                                  <a:pt x="62872" y="71052"/>
                                </a:lnTo>
                                <a:lnTo>
                                  <a:pt x="62872" y="48723"/>
                                </a:lnTo>
                                <a:lnTo>
                                  <a:pt x="62196" y="47369"/>
                                </a:lnTo>
                                <a:lnTo>
                                  <a:pt x="60843" y="46691"/>
                                </a:lnTo>
                                <a:lnTo>
                                  <a:pt x="59491" y="45340"/>
                                </a:lnTo>
                                <a:lnTo>
                                  <a:pt x="80457" y="45340"/>
                                </a:lnTo>
                                <a:lnTo>
                                  <a:pt x="78428" y="47369"/>
                                </a:lnTo>
                                <a:lnTo>
                                  <a:pt x="77751" y="48723"/>
                                </a:lnTo>
                                <a:lnTo>
                                  <a:pt x="77751" y="50752"/>
                                </a:lnTo>
                                <a:lnTo>
                                  <a:pt x="77752" y="68348"/>
                                </a:lnTo>
                                <a:lnTo>
                                  <a:pt x="78428" y="71052"/>
                                </a:lnTo>
                                <a:lnTo>
                                  <a:pt x="79104" y="73085"/>
                                </a:lnTo>
                                <a:lnTo>
                                  <a:pt x="75723" y="74436"/>
                                </a:lnTo>
                                <a:lnTo>
                                  <a:pt x="70988" y="76467"/>
                                </a:lnTo>
                                <a:lnTo>
                                  <a:pt x="61520" y="79175"/>
                                </a:lnTo>
                                <a:lnTo>
                                  <a:pt x="52051" y="80526"/>
                                </a:lnTo>
                                <a:lnTo>
                                  <a:pt x="43935" y="81204"/>
                                </a:lnTo>
                                <a:lnTo>
                                  <a:pt x="35142" y="80526"/>
                                </a:lnTo>
                                <a:lnTo>
                                  <a:pt x="27053" y="78497"/>
                                </a:lnTo>
                                <a:lnTo>
                                  <a:pt x="19614" y="75114"/>
                                </a:lnTo>
                                <a:lnTo>
                                  <a:pt x="13527" y="70377"/>
                                </a:lnTo>
                                <a:lnTo>
                                  <a:pt x="10145" y="67670"/>
                                </a:lnTo>
                                <a:lnTo>
                                  <a:pt x="8116" y="64287"/>
                                </a:lnTo>
                                <a:lnTo>
                                  <a:pt x="5411" y="60904"/>
                                </a:lnTo>
                                <a:lnTo>
                                  <a:pt x="4058" y="57518"/>
                                </a:lnTo>
                                <a:lnTo>
                                  <a:pt x="2029" y="53460"/>
                                </a:lnTo>
                                <a:lnTo>
                                  <a:pt x="1353" y="49399"/>
                                </a:lnTo>
                                <a:lnTo>
                                  <a:pt x="676" y="45340"/>
                                </a:lnTo>
                                <a:lnTo>
                                  <a:pt x="0" y="40604"/>
                                </a:lnTo>
                                <a:lnTo>
                                  <a:pt x="676" y="33159"/>
                                </a:lnTo>
                                <a:lnTo>
                                  <a:pt x="2705" y="25715"/>
                                </a:lnTo>
                                <a:lnTo>
                                  <a:pt x="6764" y="18947"/>
                                </a:lnTo>
                                <a:lnTo>
                                  <a:pt x="8792" y="15564"/>
                                </a:lnTo>
                                <a:lnTo>
                                  <a:pt x="11498" y="12857"/>
                                </a:lnTo>
                                <a:lnTo>
                                  <a:pt x="14203" y="10151"/>
                                </a:lnTo>
                                <a:lnTo>
                                  <a:pt x="17585" y="7445"/>
                                </a:lnTo>
                                <a:lnTo>
                                  <a:pt x="21643" y="5415"/>
                                </a:lnTo>
                                <a:lnTo>
                                  <a:pt x="25701" y="3383"/>
                                </a:lnTo>
                                <a:lnTo>
                                  <a:pt x="29759" y="2029"/>
                                </a:lnTo>
                                <a:lnTo>
                                  <a:pt x="34493" y="678"/>
                                </a:lnTo>
                                <a:lnTo>
                                  <a:pt x="39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651150" y="197600"/>
                            <a:ext cx="64252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52" h="79172">
                                <a:moveTo>
                                  <a:pt x="0" y="0"/>
                                </a:moveTo>
                                <a:lnTo>
                                  <a:pt x="64252" y="0"/>
                                </a:lnTo>
                                <a:lnTo>
                                  <a:pt x="64252" y="11502"/>
                                </a:lnTo>
                                <a:lnTo>
                                  <a:pt x="62223" y="8795"/>
                                </a:lnTo>
                                <a:lnTo>
                                  <a:pt x="60194" y="7441"/>
                                </a:lnTo>
                                <a:lnTo>
                                  <a:pt x="58841" y="6766"/>
                                </a:lnTo>
                                <a:lnTo>
                                  <a:pt x="52078" y="6766"/>
                                </a:lnTo>
                                <a:lnTo>
                                  <a:pt x="39227" y="6090"/>
                                </a:lnTo>
                                <a:lnTo>
                                  <a:pt x="39227" y="74436"/>
                                </a:lnTo>
                                <a:lnTo>
                                  <a:pt x="39904" y="75789"/>
                                </a:lnTo>
                                <a:lnTo>
                                  <a:pt x="40580" y="77143"/>
                                </a:lnTo>
                                <a:lnTo>
                                  <a:pt x="42609" y="79172"/>
                                </a:lnTo>
                                <a:lnTo>
                                  <a:pt x="21643" y="79172"/>
                                </a:lnTo>
                                <a:lnTo>
                                  <a:pt x="22995" y="78497"/>
                                </a:lnTo>
                                <a:lnTo>
                                  <a:pt x="23672" y="77143"/>
                                </a:lnTo>
                                <a:lnTo>
                                  <a:pt x="24348" y="75789"/>
                                </a:lnTo>
                                <a:lnTo>
                                  <a:pt x="25024" y="74436"/>
                                </a:lnTo>
                                <a:lnTo>
                                  <a:pt x="25024" y="6090"/>
                                </a:lnTo>
                                <a:lnTo>
                                  <a:pt x="12174" y="6766"/>
                                </a:lnTo>
                                <a:lnTo>
                                  <a:pt x="6087" y="6766"/>
                                </a:lnTo>
                                <a:lnTo>
                                  <a:pt x="4058" y="7441"/>
                                </a:lnTo>
                                <a:lnTo>
                                  <a:pt x="2705" y="8795"/>
                                </a:lnTo>
                                <a:lnTo>
                                  <a:pt x="0" y="11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718107" y="204924"/>
                            <a:ext cx="33790" cy="7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90" h="71848">
                                <a:moveTo>
                                  <a:pt x="33790" y="0"/>
                                </a:moveTo>
                                <a:lnTo>
                                  <a:pt x="33790" y="15684"/>
                                </a:lnTo>
                                <a:lnTo>
                                  <a:pt x="22292" y="44104"/>
                                </a:lnTo>
                                <a:lnTo>
                                  <a:pt x="33790" y="44104"/>
                                </a:lnTo>
                                <a:lnTo>
                                  <a:pt x="33790" y="50194"/>
                                </a:lnTo>
                                <a:lnTo>
                                  <a:pt x="19587" y="50194"/>
                                </a:lnTo>
                                <a:lnTo>
                                  <a:pt x="13500" y="66433"/>
                                </a:lnTo>
                                <a:lnTo>
                                  <a:pt x="12823" y="68465"/>
                                </a:lnTo>
                                <a:lnTo>
                                  <a:pt x="12823" y="69818"/>
                                </a:lnTo>
                                <a:lnTo>
                                  <a:pt x="14176" y="71172"/>
                                </a:lnTo>
                                <a:lnTo>
                                  <a:pt x="16205" y="71848"/>
                                </a:lnTo>
                                <a:lnTo>
                                  <a:pt x="0" y="71848"/>
                                </a:lnTo>
                                <a:lnTo>
                                  <a:pt x="3355" y="69141"/>
                                </a:lnTo>
                                <a:lnTo>
                                  <a:pt x="5384" y="66433"/>
                                </a:lnTo>
                                <a:lnTo>
                                  <a:pt x="22292" y="26511"/>
                                </a:lnTo>
                                <a:lnTo>
                                  <a:pt x="33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751897" y="195568"/>
                            <a:ext cx="43259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9" h="81204">
                                <a:moveTo>
                                  <a:pt x="4058" y="0"/>
                                </a:moveTo>
                                <a:lnTo>
                                  <a:pt x="37199" y="75789"/>
                                </a:lnTo>
                                <a:lnTo>
                                  <a:pt x="39227" y="78497"/>
                                </a:lnTo>
                                <a:lnTo>
                                  <a:pt x="43259" y="81204"/>
                                </a:lnTo>
                                <a:lnTo>
                                  <a:pt x="18261" y="81204"/>
                                </a:lnTo>
                                <a:lnTo>
                                  <a:pt x="20290" y="80528"/>
                                </a:lnTo>
                                <a:lnTo>
                                  <a:pt x="20967" y="79174"/>
                                </a:lnTo>
                                <a:lnTo>
                                  <a:pt x="21643" y="77821"/>
                                </a:lnTo>
                                <a:lnTo>
                                  <a:pt x="20967" y="75789"/>
                                </a:lnTo>
                                <a:lnTo>
                                  <a:pt x="14203" y="59550"/>
                                </a:lnTo>
                                <a:lnTo>
                                  <a:pt x="0" y="59550"/>
                                </a:lnTo>
                                <a:lnTo>
                                  <a:pt x="0" y="53460"/>
                                </a:lnTo>
                                <a:lnTo>
                                  <a:pt x="11498" y="53460"/>
                                </a:lnTo>
                                <a:lnTo>
                                  <a:pt x="0" y="25040"/>
                                </a:lnTo>
                                <a:lnTo>
                                  <a:pt x="0" y="9356"/>
                                </a:lnTo>
                                <a:lnTo>
                                  <a:pt x="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811388" y="197600"/>
                            <a:ext cx="520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8" h="79172">
                                <a:moveTo>
                                  <a:pt x="0" y="0"/>
                                </a:moveTo>
                                <a:lnTo>
                                  <a:pt x="20967" y="0"/>
                                </a:lnTo>
                                <a:lnTo>
                                  <a:pt x="20290" y="1351"/>
                                </a:lnTo>
                                <a:lnTo>
                                  <a:pt x="18938" y="2029"/>
                                </a:lnTo>
                                <a:lnTo>
                                  <a:pt x="18261" y="4059"/>
                                </a:lnTo>
                                <a:lnTo>
                                  <a:pt x="18261" y="5412"/>
                                </a:lnTo>
                                <a:lnTo>
                                  <a:pt x="18261" y="73082"/>
                                </a:lnTo>
                                <a:lnTo>
                                  <a:pt x="31112" y="73082"/>
                                </a:lnTo>
                                <a:lnTo>
                                  <a:pt x="39228" y="73082"/>
                                </a:lnTo>
                                <a:lnTo>
                                  <a:pt x="44638" y="72406"/>
                                </a:lnTo>
                                <a:lnTo>
                                  <a:pt x="47344" y="71052"/>
                                </a:lnTo>
                                <a:lnTo>
                                  <a:pt x="48696" y="69699"/>
                                </a:lnTo>
                                <a:lnTo>
                                  <a:pt x="50049" y="68345"/>
                                </a:lnTo>
                                <a:lnTo>
                                  <a:pt x="52078" y="66316"/>
                                </a:lnTo>
                                <a:lnTo>
                                  <a:pt x="49373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1353" y="78497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705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872231" y="205705"/>
                            <a:ext cx="34155" cy="7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5" h="71066">
                                <a:moveTo>
                                  <a:pt x="34155" y="0"/>
                                </a:moveTo>
                                <a:lnTo>
                                  <a:pt x="34155" y="15691"/>
                                </a:lnTo>
                                <a:lnTo>
                                  <a:pt x="33817" y="14902"/>
                                </a:lnTo>
                                <a:lnTo>
                                  <a:pt x="22319" y="43322"/>
                                </a:lnTo>
                                <a:lnTo>
                                  <a:pt x="34155" y="43322"/>
                                </a:lnTo>
                                <a:lnTo>
                                  <a:pt x="34155" y="49412"/>
                                </a:lnTo>
                                <a:lnTo>
                                  <a:pt x="20290" y="49412"/>
                                </a:lnTo>
                                <a:lnTo>
                                  <a:pt x="13527" y="65652"/>
                                </a:lnTo>
                                <a:lnTo>
                                  <a:pt x="12850" y="67683"/>
                                </a:lnTo>
                                <a:lnTo>
                                  <a:pt x="13527" y="69037"/>
                                </a:lnTo>
                                <a:lnTo>
                                  <a:pt x="14203" y="70391"/>
                                </a:lnTo>
                                <a:lnTo>
                                  <a:pt x="16232" y="71066"/>
                                </a:lnTo>
                                <a:lnTo>
                                  <a:pt x="0" y="71066"/>
                                </a:lnTo>
                                <a:lnTo>
                                  <a:pt x="3382" y="68359"/>
                                </a:lnTo>
                                <a:lnTo>
                                  <a:pt x="5411" y="65652"/>
                                </a:lnTo>
                                <a:lnTo>
                                  <a:pt x="22995" y="25729"/>
                                </a:lnTo>
                                <a:lnTo>
                                  <a:pt x="341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906386" y="195568"/>
                            <a:ext cx="42921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1" h="81204">
                                <a:moveTo>
                                  <a:pt x="4397" y="0"/>
                                </a:moveTo>
                                <a:lnTo>
                                  <a:pt x="37537" y="75789"/>
                                </a:lnTo>
                                <a:lnTo>
                                  <a:pt x="38890" y="78497"/>
                                </a:lnTo>
                                <a:lnTo>
                                  <a:pt x="42921" y="81204"/>
                                </a:lnTo>
                                <a:lnTo>
                                  <a:pt x="17923" y="81204"/>
                                </a:lnTo>
                                <a:lnTo>
                                  <a:pt x="19952" y="80528"/>
                                </a:lnTo>
                                <a:lnTo>
                                  <a:pt x="21305" y="79174"/>
                                </a:lnTo>
                                <a:lnTo>
                                  <a:pt x="21305" y="75789"/>
                                </a:lnTo>
                                <a:lnTo>
                                  <a:pt x="14542" y="59550"/>
                                </a:lnTo>
                                <a:lnTo>
                                  <a:pt x="0" y="59550"/>
                                </a:lnTo>
                                <a:lnTo>
                                  <a:pt x="0" y="53460"/>
                                </a:lnTo>
                                <a:lnTo>
                                  <a:pt x="11836" y="53460"/>
                                </a:lnTo>
                                <a:lnTo>
                                  <a:pt x="0" y="25829"/>
                                </a:lnTo>
                                <a:lnTo>
                                  <a:pt x="0" y="10137"/>
                                </a:lnTo>
                                <a:lnTo>
                                  <a:pt x="4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961480" y="197600"/>
                            <a:ext cx="73017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17" h="82555">
                                <a:moveTo>
                                  <a:pt x="0" y="0"/>
                                </a:moveTo>
                                <a:lnTo>
                                  <a:pt x="20290" y="0"/>
                                </a:lnTo>
                                <a:lnTo>
                                  <a:pt x="62873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6" y="2029"/>
                                </a:lnTo>
                                <a:lnTo>
                                  <a:pt x="61520" y="1351"/>
                                </a:lnTo>
                                <a:lnTo>
                                  <a:pt x="60194" y="0"/>
                                </a:lnTo>
                                <a:lnTo>
                                  <a:pt x="73017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988" y="2029"/>
                                </a:lnTo>
                                <a:lnTo>
                                  <a:pt x="70312" y="4059"/>
                                </a:lnTo>
                                <a:lnTo>
                                  <a:pt x="69636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33" y="49399"/>
                                </a:lnTo>
                                <a:lnTo>
                                  <a:pt x="22995" y="27067"/>
                                </a:lnTo>
                                <a:lnTo>
                                  <a:pt x="14203" y="16239"/>
                                </a:lnTo>
                                <a:lnTo>
                                  <a:pt x="14203" y="75789"/>
                                </a:lnTo>
                                <a:lnTo>
                                  <a:pt x="14879" y="77143"/>
                                </a:lnTo>
                                <a:lnTo>
                                  <a:pt x="16232" y="78497"/>
                                </a:lnTo>
                                <a:lnTo>
                                  <a:pt x="17585" y="79172"/>
                                </a:lnTo>
                                <a:lnTo>
                                  <a:pt x="4734" y="79172"/>
                                </a:lnTo>
                                <a:lnTo>
                                  <a:pt x="6764" y="77143"/>
                                </a:lnTo>
                                <a:lnTo>
                                  <a:pt x="7440" y="75789"/>
                                </a:lnTo>
                                <a:lnTo>
                                  <a:pt x="7440" y="74436"/>
                                </a:lnTo>
                                <a:lnTo>
                                  <a:pt x="7439" y="7441"/>
                                </a:lnTo>
                                <a:lnTo>
                                  <a:pt x="6763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3382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1064257" y="197600"/>
                            <a:ext cx="39214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4" h="79172">
                                <a:moveTo>
                                  <a:pt x="0" y="0"/>
                                </a:moveTo>
                                <a:lnTo>
                                  <a:pt x="31111" y="0"/>
                                </a:lnTo>
                                <a:lnTo>
                                  <a:pt x="37847" y="676"/>
                                </a:lnTo>
                                <a:lnTo>
                                  <a:pt x="39214" y="828"/>
                                </a:lnTo>
                                <a:lnTo>
                                  <a:pt x="39214" y="7673"/>
                                </a:lnTo>
                                <a:lnTo>
                                  <a:pt x="36495" y="6766"/>
                                </a:lnTo>
                                <a:lnTo>
                                  <a:pt x="32464" y="6090"/>
                                </a:lnTo>
                                <a:lnTo>
                                  <a:pt x="28406" y="6090"/>
                                </a:lnTo>
                                <a:lnTo>
                                  <a:pt x="17585" y="6090"/>
                                </a:lnTo>
                                <a:lnTo>
                                  <a:pt x="17585" y="73082"/>
                                </a:lnTo>
                                <a:lnTo>
                                  <a:pt x="27053" y="73082"/>
                                </a:lnTo>
                                <a:lnTo>
                                  <a:pt x="31788" y="73082"/>
                                </a:lnTo>
                                <a:lnTo>
                                  <a:pt x="35819" y="72406"/>
                                </a:lnTo>
                                <a:lnTo>
                                  <a:pt x="39214" y="71839"/>
                                </a:lnTo>
                                <a:lnTo>
                                  <a:pt x="39214" y="78687"/>
                                </a:lnTo>
                                <a:lnTo>
                                  <a:pt x="35819" y="79172"/>
                                </a:lnTo>
                                <a:lnTo>
                                  <a:pt x="2975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03471" y="198427"/>
                            <a:ext cx="37861" cy="7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" h="77860">
                                <a:moveTo>
                                  <a:pt x="0" y="0"/>
                                </a:moveTo>
                                <a:lnTo>
                                  <a:pt x="4721" y="523"/>
                                </a:lnTo>
                                <a:lnTo>
                                  <a:pt x="10131" y="1877"/>
                                </a:lnTo>
                                <a:lnTo>
                                  <a:pt x="14866" y="3909"/>
                                </a:lnTo>
                                <a:lnTo>
                                  <a:pt x="19600" y="5938"/>
                                </a:lnTo>
                                <a:lnTo>
                                  <a:pt x="22982" y="8645"/>
                                </a:lnTo>
                                <a:lnTo>
                                  <a:pt x="26364" y="11350"/>
                                </a:lnTo>
                                <a:lnTo>
                                  <a:pt x="29069" y="14736"/>
                                </a:lnTo>
                                <a:lnTo>
                                  <a:pt x="33127" y="20827"/>
                                </a:lnTo>
                                <a:lnTo>
                                  <a:pt x="35833" y="26917"/>
                                </a:lnTo>
                                <a:lnTo>
                                  <a:pt x="37185" y="33007"/>
                                </a:lnTo>
                                <a:lnTo>
                                  <a:pt x="37861" y="37743"/>
                                </a:lnTo>
                                <a:lnTo>
                                  <a:pt x="37185" y="45185"/>
                                </a:lnTo>
                                <a:lnTo>
                                  <a:pt x="34479" y="52629"/>
                                </a:lnTo>
                                <a:lnTo>
                                  <a:pt x="31098" y="59398"/>
                                </a:lnTo>
                                <a:lnTo>
                                  <a:pt x="28393" y="62781"/>
                                </a:lnTo>
                                <a:lnTo>
                                  <a:pt x="25688" y="66163"/>
                                </a:lnTo>
                                <a:lnTo>
                                  <a:pt x="22982" y="68871"/>
                                </a:lnTo>
                                <a:lnTo>
                                  <a:pt x="19600" y="70900"/>
                                </a:lnTo>
                                <a:lnTo>
                                  <a:pt x="15542" y="73608"/>
                                </a:lnTo>
                                <a:lnTo>
                                  <a:pt x="11485" y="74961"/>
                                </a:lnTo>
                                <a:lnTo>
                                  <a:pt x="6750" y="76315"/>
                                </a:lnTo>
                                <a:lnTo>
                                  <a:pt x="1339" y="77669"/>
                                </a:lnTo>
                                <a:lnTo>
                                  <a:pt x="0" y="77860"/>
                                </a:lnTo>
                                <a:lnTo>
                                  <a:pt x="0" y="71011"/>
                                </a:lnTo>
                                <a:lnTo>
                                  <a:pt x="663" y="70900"/>
                                </a:lnTo>
                                <a:lnTo>
                                  <a:pt x="4045" y="69546"/>
                                </a:lnTo>
                                <a:lnTo>
                                  <a:pt x="7426" y="68193"/>
                                </a:lnTo>
                                <a:lnTo>
                                  <a:pt x="10132" y="66163"/>
                                </a:lnTo>
                                <a:lnTo>
                                  <a:pt x="14190" y="61427"/>
                                </a:lnTo>
                                <a:lnTo>
                                  <a:pt x="17571" y="56012"/>
                                </a:lnTo>
                                <a:lnTo>
                                  <a:pt x="19600" y="50600"/>
                                </a:lnTo>
                                <a:lnTo>
                                  <a:pt x="20953" y="44510"/>
                                </a:lnTo>
                                <a:lnTo>
                                  <a:pt x="21629" y="37743"/>
                                </a:lnTo>
                                <a:lnTo>
                                  <a:pt x="20953" y="32329"/>
                                </a:lnTo>
                                <a:lnTo>
                                  <a:pt x="19600" y="26917"/>
                                </a:lnTo>
                                <a:lnTo>
                                  <a:pt x="17571" y="21502"/>
                                </a:lnTo>
                                <a:lnTo>
                                  <a:pt x="14189" y="16090"/>
                                </a:lnTo>
                                <a:lnTo>
                                  <a:pt x="10131" y="12029"/>
                                </a:lnTo>
                                <a:lnTo>
                                  <a:pt x="4721" y="8645"/>
                                </a:lnTo>
                                <a:lnTo>
                                  <a:pt x="1339" y="7292"/>
                                </a:lnTo>
                                <a:lnTo>
                                  <a:pt x="0" y="6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1164327" y="196921"/>
                            <a:ext cx="50022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22" h="81204">
                                <a:moveTo>
                                  <a:pt x="21616" y="0"/>
                                </a:moveTo>
                                <a:lnTo>
                                  <a:pt x="25674" y="0"/>
                                </a:lnTo>
                                <a:lnTo>
                                  <a:pt x="29056" y="0"/>
                                </a:lnTo>
                                <a:lnTo>
                                  <a:pt x="33789" y="678"/>
                                </a:lnTo>
                                <a:lnTo>
                                  <a:pt x="38524" y="2029"/>
                                </a:lnTo>
                                <a:lnTo>
                                  <a:pt x="43259" y="4061"/>
                                </a:lnTo>
                                <a:lnTo>
                                  <a:pt x="43935" y="20979"/>
                                </a:lnTo>
                                <a:lnTo>
                                  <a:pt x="41229" y="16242"/>
                                </a:lnTo>
                                <a:lnTo>
                                  <a:pt x="39877" y="13535"/>
                                </a:lnTo>
                                <a:lnTo>
                                  <a:pt x="37171" y="11505"/>
                                </a:lnTo>
                                <a:lnTo>
                                  <a:pt x="35143" y="8798"/>
                                </a:lnTo>
                                <a:lnTo>
                                  <a:pt x="31761" y="7445"/>
                                </a:lnTo>
                                <a:lnTo>
                                  <a:pt x="28379" y="6090"/>
                                </a:lnTo>
                                <a:lnTo>
                                  <a:pt x="24321" y="6090"/>
                                </a:lnTo>
                                <a:lnTo>
                                  <a:pt x="20939" y="6090"/>
                                </a:lnTo>
                                <a:lnTo>
                                  <a:pt x="18234" y="6769"/>
                                </a:lnTo>
                                <a:lnTo>
                                  <a:pt x="16205" y="8120"/>
                                </a:lnTo>
                                <a:lnTo>
                                  <a:pt x="14853" y="9473"/>
                                </a:lnTo>
                                <a:lnTo>
                                  <a:pt x="13500" y="11505"/>
                                </a:lnTo>
                                <a:lnTo>
                                  <a:pt x="12823" y="12857"/>
                                </a:lnTo>
                                <a:lnTo>
                                  <a:pt x="12147" y="16918"/>
                                </a:lnTo>
                                <a:lnTo>
                                  <a:pt x="12147" y="19625"/>
                                </a:lnTo>
                                <a:lnTo>
                                  <a:pt x="12823" y="21654"/>
                                </a:lnTo>
                                <a:lnTo>
                                  <a:pt x="14176" y="23686"/>
                                </a:lnTo>
                                <a:lnTo>
                                  <a:pt x="15529" y="25037"/>
                                </a:lnTo>
                                <a:lnTo>
                                  <a:pt x="20939" y="28423"/>
                                </a:lnTo>
                                <a:lnTo>
                                  <a:pt x="27703" y="31806"/>
                                </a:lnTo>
                                <a:lnTo>
                                  <a:pt x="35819" y="35864"/>
                                </a:lnTo>
                                <a:lnTo>
                                  <a:pt x="39877" y="37896"/>
                                </a:lnTo>
                                <a:lnTo>
                                  <a:pt x="42582" y="39925"/>
                                </a:lnTo>
                                <a:lnTo>
                                  <a:pt x="45964" y="43308"/>
                                </a:lnTo>
                                <a:lnTo>
                                  <a:pt x="47993" y="46691"/>
                                </a:lnTo>
                                <a:lnTo>
                                  <a:pt x="49346" y="51430"/>
                                </a:lnTo>
                                <a:lnTo>
                                  <a:pt x="50022" y="56843"/>
                                </a:lnTo>
                                <a:lnTo>
                                  <a:pt x="49346" y="62257"/>
                                </a:lnTo>
                                <a:lnTo>
                                  <a:pt x="47993" y="66994"/>
                                </a:lnTo>
                                <a:lnTo>
                                  <a:pt x="45288" y="71052"/>
                                </a:lnTo>
                                <a:lnTo>
                                  <a:pt x="41906" y="74436"/>
                                </a:lnTo>
                                <a:lnTo>
                                  <a:pt x="37848" y="77143"/>
                                </a:lnTo>
                                <a:lnTo>
                                  <a:pt x="33113" y="79850"/>
                                </a:lnTo>
                                <a:lnTo>
                                  <a:pt x="28379" y="80526"/>
                                </a:lnTo>
                                <a:lnTo>
                                  <a:pt x="22968" y="81204"/>
                                </a:lnTo>
                                <a:lnTo>
                                  <a:pt x="15529" y="80526"/>
                                </a:lnTo>
                                <a:lnTo>
                                  <a:pt x="9468" y="79175"/>
                                </a:lnTo>
                                <a:lnTo>
                                  <a:pt x="4058" y="77143"/>
                                </a:lnTo>
                                <a:lnTo>
                                  <a:pt x="677" y="75789"/>
                                </a:lnTo>
                                <a:lnTo>
                                  <a:pt x="0" y="56167"/>
                                </a:lnTo>
                                <a:lnTo>
                                  <a:pt x="677" y="59550"/>
                                </a:lnTo>
                                <a:lnTo>
                                  <a:pt x="2705" y="62257"/>
                                </a:lnTo>
                                <a:lnTo>
                                  <a:pt x="4735" y="65640"/>
                                </a:lnTo>
                                <a:lnTo>
                                  <a:pt x="6763" y="69024"/>
                                </a:lnTo>
                                <a:lnTo>
                                  <a:pt x="9468" y="71052"/>
                                </a:lnTo>
                                <a:lnTo>
                                  <a:pt x="12823" y="73085"/>
                                </a:lnTo>
                                <a:lnTo>
                                  <a:pt x="16881" y="74436"/>
                                </a:lnTo>
                                <a:lnTo>
                                  <a:pt x="20939" y="75114"/>
                                </a:lnTo>
                                <a:lnTo>
                                  <a:pt x="24998" y="75114"/>
                                </a:lnTo>
                                <a:lnTo>
                                  <a:pt x="28379" y="73760"/>
                                </a:lnTo>
                                <a:lnTo>
                                  <a:pt x="31084" y="72406"/>
                                </a:lnTo>
                                <a:lnTo>
                                  <a:pt x="33113" y="70377"/>
                                </a:lnTo>
                                <a:lnTo>
                                  <a:pt x="34466" y="68348"/>
                                </a:lnTo>
                                <a:lnTo>
                                  <a:pt x="35143" y="65640"/>
                                </a:lnTo>
                                <a:lnTo>
                                  <a:pt x="36495" y="61579"/>
                                </a:lnTo>
                                <a:lnTo>
                                  <a:pt x="35819" y="57518"/>
                                </a:lnTo>
                                <a:lnTo>
                                  <a:pt x="34466" y="54814"/>
                                </a:lnTo>
                                <a:lnTo>
                                  <a:pt x="32438" y="52106"/>
                                </a:lnTo>
                                <a:lnTo>
                                  <a:pt x="29732" y="50077"/>
                                </a:lnTo>
                                <a:lnTo>
                                  <a:pt x="22968" y="46691"/>
                                </a:lnTo>
                                <a:lnTo>
                                  <a:pt x="15529" y="42633"/>
                                </a:lnTo>
                                <a:lnTo>
                                  <a:pt x="8792" y="38571"/>
                                </a:lnTo>
                                <a:lnTo>
                                  <a:pt x="6087" y="35864"/>
                                </a:lnTo>
                                <a:lnTo>
                                  <a:pt x="4058" y="33159"/>
                                </a:lnTo>
                                <a:lnTo>
                                  <a:pt x="2029" y="31128"/>
                                </a:lnTo>
                                <a:lnTo>
                                  <a:pt x="1353" y="27745"/>
                                </a:lnTo>
                                <a:lnTo>
                                  <a:pt x="677" y="25037"/>
                                </a:lnTo>
                                <a:lnTo>
                                  <a:pt x="0" y="21654"/>
                                </a:lnTo>
                                <a:lnTo>
                                  <a:pt x="677" y="16242"/>
                                </a:lnTo>
                                <a:lnTo>
                                  <a:pt x="2705" y="11505"/>
                                </a:lnTo>
                                <a:lnTo>
                                  <a:pt x="5411" y="8120"/>
                                </a:lnTo>
                                <a:lnTo>
                                  <a:pt x="8792" y="4737"/>
                                </a:lnTo>
                                <a:lnTo>
                                  <a:pt x="12823" y="2708"/>
                                </a:lnTo>
                                <a:lnTo>
                                  <a:pt x="16881" y="678"/>
                                </a:lnTo>
                                <a:lnTo>
                                  <a:pt x="216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1240727" y="197600"/>
                            <a:ext cx="283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8" h="79172">
                                <a:moveTo>
                                  <a:pt x="0" y="0"/>
                                </a:moveTo>
                                <a:lnTo>
                                  <a:pt x="24997" y="0"/>
                                </a:lnTo>
                                <a:lnTo>
                                  <a:pt x="28378" y="281"/>
                                </a:lnTo>
                                <a:lnTo>
                                  <a:pt x="28378" y="6090"/>
                                </a:lnTo>
                                <a:lnTo>
                                  <a:pt x="24321" y="6090"/>
                                </a:lnTo>
                                <a:lnTo>
                                  <a:pt x="17557" y="6090"/>
                                </a:lnTo>
                                <a:lnTo>
                                  <a:pt x="17558" y="36540"/>
                                </a:lnTo>
                                <a:lnTo>
                                  <a:pt x="22968" y="36540"/>
                                </a:lnTo>
                                <a:lnTo>
                                  <a:pt x="25674" y="36540"/>
                                </a:lnTo>
                                <a:lnTo>
                                  <a:pt x="28378" y="35999"/>
                                </a:lnTo>
                                <a:lnTo>
                                  <a:pt x="28378" y="44829"/>
                                </a:lnTo>
                                <a:lnTo>
                                  <a:pt x="26350" y="43308"/>
                                </a:lnTo>
                                <a:lnTo>
                                  <a:pt x="24321" y="42630"/>
                                </a:lnTo>
                                <a:lnTo>
                                  <a:pt x="22968" y="41955"/>
                                </a:lnTo>
                                <a:lnTo>
                                  <a:pt x="17558" y="42630"/>
                                </a:lnTo>
                                <a:lnTo>
                                  <a:pt x="17558" y="75789"/>
                                </a:lnTo>
                                <a:lnTo>
                                  <a:pt x="18234" y="77143"/>
                                </a:lnTo>
                                <a:lnTo>
                                  <a:pt x="19586" y="78497"/>
                                </a:lnTo>
                                <a:lnTo>
                                  <a:pt x="2093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1353" y="78497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1269105" y="197881"/>
                            <a:ext cx="45315" cy="79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5" h="79566">
                                <a:moveTo>
                                  <a:pt x="0" y="0"/>
                                </a:moveTo>
                                <a:lnTo>
                                  <a:pt x="4735" y="395"/>
                                </a:lnTo>
                                <a:lnTo>
                                  <a:pt x="11499" y="1748"/>
                                </a:lnTo>
                                <a:lnTo>
                                  <a:pt x="16233" y="4456"/>
                                </a:lnTo>
                                <a:lnTo>
                                  <a:pt x="20291" y="7160"/>
                                </a:lnTo>
                                <a:lnTo>
                                  <a:pt x="22996" y="9868"/>
                                </a:lnTo>
                                <a:lnTo>
                                  <a:pt x="25025" y="13250"/>
                                </a:lnTo>
                                <a:lnTo>
                                  <a:pt x="25702" y="16636"/>
                                </a:lnTo>
                                <a:lnTo>
                                  <a:pt x="26378" y="19341"/>
                                </a:lnTo>
                                <a:lnTo>
                                  <a:pt x="25702" y="24078"/>
                                </a:lnTo>
                                <a:lnTo>
                                  <a:pt x="24349" y="28139"/>
                                </a:lnTo>
                                <a:lnTo>
                                  <a:pt x="22320" y="30846"/>
                                </a:lnTo>
                                <a:lnTo>
                                  <a:pt x="19614" y="33554"/>
                                </a:lnTo>
                                <a:lnTo>
                                  <a:pt x="16233" y="36258"/>
                                </a:lnTo>
                                <a:lnTo>
                                  <a:pt x="12851" y="37612"/>
                                </a:lnTo>
                                <a:lnTo>
                                  <a:pt x="9469" y="38290"/>
                                </a:lnTo>
                                <a:lnTo>
                                  <a:pt x="6764" y="38966"/>
                                </a:lnTo>
                                <a:lnTo>
                                  <a:pt x="9469" y="39644"/>
                                </a:lnTo>
                                <a:lnTo>
                                  <a:pt x="11499" y="40319"/>
                                </a:lnTo>
                                <a:lnTo>
                                  <a:pt x="15556" y="43027"/>
                                </a:lnTo>
                                <a:lnTo>
                                  <a:pt x="18262" y="45731"/>
                                </a:lnTo>
                                <a:lnTo>
                                  <a:pt x="19614" y="47764"/>
                                </a:lnTo>
                                <a:lnTo>
                                  <a:pt x="27054" y="59266"/>
                                </a:lnTo>
                                <a:lnTo>
                                  <a:pt x="33141" y="68064"/>
                                </a:lnTo>
                                <a:lnTo>
                                  <a:pt x="37876" y="74830"/>
                                </a:lnTo>
                                <a:lnTo>
                                  <a:pt x="39905" y="76184"/>
                                </a:lnTo>
                                <a:lnTo>
                                  <a:pt x="41934" y="78215"/>
                                </a:lnTo>
                                <a:lnTo>
                                  <a:pt x="45315" y="78891"/>
                                </a:lnTo>
                                <a:lnTo>
                                  <a:pt x="29759" y="79566"/>
                                </a:lnTo>
                                <a:lnTo>
                                  <a:pt x="27054" y="78891"/>
                                </a:lnTo>
                                <a:lnTo>
                                  <a:pt x="23673" y="77537"/>
                                </a:lnTo>
                                <a:lnTo>
                                  <a:pt x="21644" y="76184"/>
                                </a:lnTo>
                                <a:lnTo>
                                  <a:pt x="19614" y="74154"/>
                                </a:lnTo>
                                <a:lnTo>
                                  <a:pt x="12175" y="62649"/>
                                </a:lnTo>
                                <a:lnTo>
                                  <a:pt x="5411" y="51822"/>
                                </a:lnTo>
                                <a:lnTo>
                                  <a:pt x="2706" y="48439"/>
                                </a:lnTo>
                                <a:lnTo>
                                  <a:pt x="677" y="45056"/>
                                </a:lnTo>
                                <a:lnTo>
                                  <a:pt x="0" y="44548"/>
                                </a:lnTo>
                                <a:lnTo>
                                  <a:pt x="0" y="35718"/>
                                </a:lnTo>
                                <a:lnTo>
                                  <a:pt x="677" y="35582"/>
                                </a:lnTo>
                                <a:lnTo>
                                  <a:pt x="3383" y="34229"/>
                                </a:lnTo>
                                <a:lnTo>
                                  <a:pt x="5411" y="32876"/>
                                </a:lnTo>
                                <a:lnTo>
                                  <a:pt x="7441" y="30846"/>
                                </a:lnTo>
                                <a:lnTo>
                                  <a:pt x="9469" y="27463"/>
                                </a:lnTo>
                                <a:lnTo>
                                  <a:pt x="10146" y="24078"/>
                                </a:lnTo>
                                <a:lnTo>
                                  <a:pt x="10822" y="20019"/>
                                </a:lnTo>
                                <a:lnTo>
                                  <a:pt x="10146" y="15958"/>
                                </a:lnTo>
                                <a:lnTo>
                                  <a:pt x="9469" y="13250"/>
                                </a:lnTo>
                                <a:lnTo>
                                  <a:pt x="7441" y="11221"/>
                                </a:lnTo>
                                <a:lnTo>
                                  <a:pt x="5411" y="8513"/>
                                </a:lnTo>
                                <a:lnTo>
                                  <a:pt x="3383" y="7160"/>
                                </a:lnTo>
                                <a:lnTo>
                                  <a:pt x="1" y="5809"/>
                                </a:lnTo>
                                <a:lnTo>
                                  <a:pt x="0" y="5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1329272" y="197600"/>
                            <a:ext cx="520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8" h="79172">
                                <a:moveTo>
                                  <a:pt x="0" y="0"/>
                                </a:moveTo>
                                <a:lnTo>
                                  <a:pt x="46668" y="0"/>
                                </a:lnTo>
                                <a:lnTo>
                                  <a:pt x="46668" y="10827"/>
                                </a:lnTo>
                                <a:lnTo>
                                  <a:pt x="45314" y="8795"/>
                                </a:lnTo>
                                <a:lnTo>
                                  <a:pt x="43286" y="7441"/>
                                </a:lnTo>
                                <a:lnTo>
                                  <a:pt x="40580" y="6766"/>
                                </a:lnTo>
                                <a:lnTo>
                                  <a:pt x="37875" y="6090"/>
                                </a:lnTo>
                                <a:lnTo>
                                  <a:pt x="18261" y="6090"/>
                                </a:lnTo>
                                <a:lnTo>
                                  <a:pt x="18262" y="33157"/>
                                </a:lnTo>
                                <a:lnTo>
                                  <a:pt x="35846" y="33157"/>
                                </a:lnTo>
                                <a:lnTo>
                                  <a:pt x="37199" y="32481"/>
                                </a:lnTo>
                                <a:lnTo>
                                  <a:pt x="37875" y="31803"/>
                                </a:lnTo>
                                <a:lnTo>
                                  <a:pt x="39904" y="29773"/>
                                </a:lnTo>
                                <a:lnTo>
                                  <a:pt x="39904" y="41955"/>
                                </a:lnTo>
                                <a:lnTo>
                                  <a:pt x="37875" y="39925"/>
                                </a:lnTo>
                                <a:lnTo>
                                  <a:pt x="37199" y="39247"/>
                                </a:lnTo>
                                <a:lnTo>
                                  <a:pt x="35846" y="38571"/>
                                </a:lnTo>
                                <a:lnTo>
                                  <a:pt x="18262" y="38571"/>
                                </a:lnTo>
                                <a:lnTo>
                                  <a:pt x="18262" y="73082"/>
                                </a:lnTo>
                                <a:lnTo>
                                  <a:pt x="33141" y="73082"/>
                                </a:lnTo>
                                <a:lnTo>
                                  <a:pt x="39904" y="73082"/>
                                </a:lnTo>
                                <a:lnTo>
                                  <a:pt x="45315" y="72406"/>
                                </a:lnTo>
                                <a:lnTo>
                                  <a:pt x="47344" y="71728"/>
                                </a:lnTo>
                                <a:lnTo>
                                  <a:pt x="48696" y="70374"/>
                                </a:lnTo>
                                <a:lnTo>
                                  <a:pt x="50726" y="68345"/>
                                </a:lnTo>
                                <a:lnTo>
                                  <a:pt x="52078" y="66316"/>
                                </a:lnTo>
                                <a:lnTo>
                                  <a:pt x="5004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1397582" y="196921"/>
                            <a:ext cx="80431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31" h="81204">
                                <a:moveTo>
                                  <a:pt x="39201" y="0"/>
                                </a:moveTo>
                                <a:lnTo>
                                  <a:pt x="44611" y="0"/>
                                </a:lnTo>
                                <a:lnTo>
                                  <a:pt x="52051" y="0"/>
                                </a:lnTo>
                                <a:lnTo>
                                  <a:pt x="58815" y="1354"/>
                                </a:lnTo>
                                <a:lnTo>
                                  <a:pt x="65578" y="3383"/>
                                </a:lnTo>
                                <a:lnTo>
                                  <a:pt x="72341" y="6090"/>
                                </a:lnTo>
                                <a:lnTo>
                                  <a:pt x="73018" y="24361"/>
                                </a:lnTo>
                                <a:lnTo>
                                  <a:pt x="70312" y="18947"/>
                                </a:lnTo>
                                <a:lnTo>
                                  <a:pt x="66931" y="14888"/>
                                </a:lnTo>
                                <a:lnTo>
                                  <a:pt x="63549" y="11505"/>
                                </a:lnTo>
                                <a:lnTo>
                                  <a:pt x="59491" y="9473"/>
                                </a:lnTo>
                                <a:lnTo>
                                  <a:pt x="56109" y="7445"/>
                                </a:lnTo>
                                <a:lnTo>
                                  <a:pt x="52051" y="6769"/>
                                </a:lnTo>
                                <a:lnTo>
                                  <a:pt x="46641" y="6090"/>
                                </a:lnTo>
                                <a:lnTo>
                                  <a:pt x="39877" y="6769"/>
                                </a:lnTo>
                                <a:lnTo>
                                  <a:pt x="33790" y="8798"/>
                                </a:lnTo>
                                <a:lnTo>
                                  <a:pt x="28380" y="11505"/>
                                </a:lnTo>
                                <a:lnTo>
                                  <a:pt x="23645" y="15564"/>
                                </a:lnTo>
                                <a:lnTo>
                                  <a:pt x="20263" y="20300"/>
                                </a:lnTo>
                                <a:lnTo>
                                  <a:pt x="17558" y="26391"/>
                                </a:lnTo>
                                <a:lnTo>
                                  <a:pt x="16205" y="32481"/>
                                </a:lnTo>
                                <a:lnTo>
                                  <a:pt x="15529" y="39250"/>
                                </a:lnTo>
                                <a:lnTo>
                                  <a:pt x="16205" y="45340"/>
                                </a:lnTo>
                                <a:lnTo>
                                  <a:pt x="17558" y="51430"/>
                                </a:lnTo>
                                <a:lnTo>
                                  <a:pt x="19587" y="57518"/>
                                </a:lnTo>
                                <a:lnTo>
                                  <a:pt x="22292" y="62933"/>
                                </a:lnTo>
                                <a:lnTo>
                                  <a:pt x="27027" y="67670"/>
                                </a:lnTo>
                                <a:lnTo>
                                  <a:pt x="29732" y="69699"/>
                                </a:lnTo>
                                <a:lnTo>
                                  <a:pt x="32438" y="71731"/>
                                </a:lnTo>
                                <a:lnTo>
                                  <a:pt x="35820" y="73085"/>
                                </a:lnTo>
                                <a:lnTo>
                                  <a:pt x="39201" y="73760"/>
                                </a:lnTo>
                                <a:lnTo>
                                  <a:pt x="43259" y="74436"/>
                                </a:lnTo>
                                <a:lnTo>
                                  <a:pt x="47317" y="75114"/>
                                </a:lnTo>
                                <a:lnTo>
                                  <a:pt x="54080" y="74436"/>
                                </a:lnTo>
                                <a:lnTo>
                                  <a:pt x="58138" y="73085"/>
                                </a:lnTo>
                                <a:lnTo>
                                  <a:pt x="62196" y="71052"/>
                                </a:lnTo>
                                <a:lnTo>
                                  <a:pt x="62196" y="48723"/>
                                </a:lnTo>
                                <a:lnTo>
                                  <a:pt x="61520" y="47369"/>
                                </a:lnTo>
                                <a:lnTo>
                                  <a:pt x="60844" y="46691"/>
                                </a:lnTo>
                                <a:lnTo>
                                  <a:pt x="59491" y="45340"/>
                                </a:lnTo>
                                <a:lnTo>
                                  <a:pt x="80431" y="45340"/>
                                </a:lnTo>
                                <a:lnTo>
                                  <a:pt x="77752" y="47369"/>
                                </a:lnTo>
                                <a:lnTo>
                                  <a:pt x="77076" y="48723"/>
                                </a:lnTo>
                                <a:lnTo>
                                  <a:pt x="77076" y="50752"/>
                                </a:lnTo>
                                <a:lnTo>
                                  <a:pt x="77076" y="68348"/>
                                </a:lnTo>
                                <a:lnTo>
                                  <a:pt x="77752" y="71052"/>
                                </a:lnTo>
                                <a:lnTo>
                                  <a:pt x="79105" y="73085"/>
                                </a:lnTo>
                                <a:lnTo>
                                  <a:pt x="75047" y="74436"/>
                                </a:lnTo>
                                <a:lnTo>
                                  <a:pt x="70989" y="76467"/>
                                </a:lnTo>
                                <a:lnTo>
                                  <a:pt x="60844" y="79175"/>
                                </a:lnTo>
                                <a:lnTo>
                                  <a:pt x="51375" y="80526"/>
                                </a:lnTo>
                                <a:lnTo>
                                  <a:pt x="43259" y="81204"/>
                                </a:lnTo>
                                <a:lnTo>
                                  <a:pt x="35143" y="80526"/>
                                </a:lnTo>
                                <a:lnTo>
                                  <a:pt x="27027" y="78497"/>
                                </a:lnTo>
                                <a:lnTo>
                                  <a:pt x="19587" y="75114"/>
                                </a:lnTo>
                                <a:lnTo>
                                  <a:pt x="12824" y="70377"/>
                                </a:lnTo>
                                <a:lnTo>
                                  <a:pt x="10119" y="67670"/>
                                </a:lnTo>
                                <a:lnTo>
                                  <a:pt x="7414" y="64287"/>
                                </a:lnTo>
                                <a:lnTo>
                                  <a:pt x="5384" y="60904"/>
                                </a:lnTo>
                                <a:lnTo>
                                  <a:pt x="3382" y="57518"/>
                                </a:lnTo>
                                <a:lnTo>
                                  <a:pt x="2029" y="53460"/>
                                </a:lnTo>
                                <a:lnTo>
                                  <a:pt x="677" y="49399"/>
                                </a:lnTo>
                                <a:lnTo>
                                  <a:pt x="0" y="45340"/>
                                </a:lnTo>
                                <a:lnTo>
                                  <a:pt x="0" y="40604"/>
                                </a:lnTo>
                                <a:lnTo>
                                  <a:pt x="677" y="33159"/>
                                </a:lnTo>
                                <a:lnTo>
                                  <a:pt x="2705" y="25715"/>
                                </a:lnTo>
                                <a:lnTo>
                                  <a:pt x="6060" y="18947"/>
                                </a:lnTo>
                                <a:lnTo>
                                  <a:pt x="8765" y="15564"/>
                                </a:lnTo>
                                <a:lnTo>
                                  <a:pt x="11471" y="12857"/>
                                </a:lnTo>
                                <a:lnTo>
                                  <a:pt x="14177" y="10151"/>
                                </a:lnTo>
                                <a:lnTo>
                                  <a:pt x="17558" y="7445"/>
                                </a:lnTo>
                                <a:lnTo>
                                  <a:pt x="20940" y="5415"/>
                                </a:lnTo>
                                <a:lnTo>
                                  <a:pt x="24998" y="3383"/>
                                </a:lnTo>
                                <a:lnTo>
                                  <a:pt x="29732" y="2029"/>
                                </a:lnTo>
                                <a:lnTo>
                                  <a:pt x="34466" y="678"/>
                                </a:lnTo>
                                <a:lnTo>
                                  <a:pt x="39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1504390" y="197600"/>
                            <a:ext cx="20966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6" h="79172">
                                <a:moveTo>
                                  <a:pt x="0" y="0"/>
                                </a:moveTo>
                                <a:lnTo>
                                  <a:pt x="20966" y="0"/>
                                </a:lnTo>
                                <a:lnTo>
                                  <a:pt x="19614" y="1351"/>
                                </a:lnTo>
                                <a:lnTo>
                                  <a:pt x="18261" y="2029"/>
                                </a:lnTo>
                                <a:lnTo>
                                  <a:pt x="17585" y="4059"/>
                                </a:lnTo>
                                <a:lnTo>
                                  <a:pt x="17585" y="5412"/>
                                </a:lnTo>
                                <a:lnTo>
                                  <a:pt x="17585" y="75789"/>
                                </a:lnTo>
                                <a:lnTo>
                                  <a:pt x="18261" y="77143"/>
                                </a:lnTo>
                                <a:lnTo>
                                  <a:pt x="19614" y="78497"/>
                                </a:lnTo>
                                <a:lnTo>
                                  <a:pt x="20966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677" y="78497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677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1549705" y="196921"/>
                            <a:ext cx="42582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2" h="81204">
                                <a:moveTo>
                                  <a:pt x="39200" y="0"/>
                                </a:moveTo>
                                <a:lnTo>
                                  <a:pt x="42582" y="0"/>
                                </a:lnTo>
                                <a:lnTo>
                                  <a:pt x="42582" y="6090"/>
                                </a:lnTo>
                                <a:lnTo>
                                  <a:pt x="37171" y="6090"/>
                                </a:lnTo>
                                <a:lnTo>
                                  <a:pt x="32437" y="8120"/>
                                </a:lnTo>
                                <a:lnTo>
                                  <a:pt x="27702" y="10827"/>
                                </a:lnTo>
                                <a:lnTo>
                                  <a:pt x="23644" y="14210"/>
                                </a:lnTo>
                                <a:lnTo>
                                  <a:pt x="20262" y="18947"/>
                                </a:lnTo>
                                <a:lnTo>
                                  <a:pt x="18234" y="25037"/>
                                </a:lnTo>
                                <a:lnTo>
                                  <a:pt x="16204" y="31128"/>
                                </a:lnTo>
                                <a:lnTo>
                                  <a:pt x="15529" y="38571"/>
                                </a:lnTo>
                                <a:lnTo>
                                  <a:pt x="16204" y="47369"/>
                                </a:lnTo>
                                <a:lnTo>
                                  <a:pt x="18234" y="54814"/>
                                </a:lnTo>
                                <a:lnTo>
                                  <a:pt x="20939" y="60904"/>
                                </a:lnTo>
                                <a:lnTo>
                                  <a:pt x="24321" y="65640"/>
                                </a:lnTo>
                                <a:lnTo>
                                  <a:pt x="28379" y="69699"/>
                                </a:lnTo>
                                <a:lnTo>
                                  <a:pt x="33113" y="72406"/>
                                </a:lnTo>
                                <a:lnTo>
                                  <a:pt x="37847" y="74436"/>
                                </a:lnTo>
                                <a:lnTo>
                                  <a:pt x="42582" y="74436"/>
                                </a:lnTo>
                                <a:lnTo>
                                  <a:pt x="42582" y="81148"/>
                                </a:lnTo>
                                <a:lnTo>
                                  <a:pt x="41905" y="81204"/>
                                </a:lnTo>
                                <a:lnTo>
                                  <a:pt x="33789" y="80526"/>
                                </a:lnTo>
                                <a:lnTo>
                                  <a:pt x="25674" y="77821"/>
                                </a:lnTo>
                                <a:lnTo>
                                  <a:pt x="18234" y="74436"/>
                                </a:lnTo>
                                <a:lnTo>
                                  <a:pt x="12147" y="69699"/>
                                </a:lnTo>
                                <a:lnTo>
                                  <a:pt x="6736" y="63609"/>
                                </a:lnTo>
                                <a:lnTo>
                                  <a:pt x="4707" y="60226"/>
                                </a:lnTo>
                                <a:lnTo>
                                  <a:pt x="2705" y="56167"/>
                                </a:lnTo>
                                <a:lnTo>
                                  <a:pt x="1353" y="52781"/>
                                </a:lnTo>
                                <a:lnTo>
                                  <a:pt x="676" y="48723"/>
                                </a:lnTo>
                                <a:lnTo>
                                  <a:pt x="0" y="43986"/>
                                </a:lnTo>
                                <a:lnTo>
                                  <a:pt x="0" y="39925"/>
                                </a:lnTo>
                                <a:lnTo>
                                  <a:pt x="676" y="32481"/>
                                </a:lnTo>
                                <a:lnTo>
                                  <a:pt x="2705" y="25037"/>
                                </a:lnTo>
                                <a:lnTo>
                                  <a:pt x="6736" y="18271"/>
                                </a:lnTo>
                                <a:lnTo>
                                  <a:pt x="11471" y="12181"/>
                                </a:lnTo>
                                <a:lnTo>
                                  <a:pt x="14176" y="9473"/>
                                </a:lnTo>
                                <a:lnTo>
                                  <a:pt x="17557" y="6769"/>
                                </a:lnTo>
                                <a:lnTo>
                                  <a:pt x="21615" y="4737"/>
                                </a:lnTo>
                                <a:lnTo>
                                  <a:pt x="25673" y="2708"/>
                                </a:lnTo>
                                <a:lnTo>
                                  <a:pt x="29732" y="1354"/>
                                </a:lnTo>
                                <a:lnTo>
                                  <a:pt x="33789" y="678"/>
                                </a:lnTo>
                                <a:lnTo>
                                  <a:pt x="39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1592287" y="196921"/>
                            <a:ext cx="43258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8" h="81148"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  <a:lnTo>
                                  <a:pt x="8792" y="678"/>
                                </a:lnTo>
                                <a:lnTo>
                                  <a:pt x="16232" y="2708"/>
                                </a:lnTo>
                                <a:lnTo>
                                  <a:pt x="23671" y="6090"/>
                                </a:lnTo>
                                <a:lnTo>
                                  <a:pt x="29759" y="10151"/>
                                </a:lnTo>
                                <a:lnTo>
                                  <a:pt x="33141" y="12857"/>
                                </a:lnTo>
                                <a:lnTo>
                                  <a:pt x="35846" y="16242"/>
                                </a:lnTo>
                                <a:lnTo>
                                  <a:pt x="37847" y="19625"/>
                                </a:lnTo>
                                <a:lnTo>
                                  <a:pt x="39877" y="23008"/>
                                </a:lnTo>
                                <a:lnTo>
                                  <a:pt x="41229" y="27069"/>
                                </a:lnTo>
                                <a:lnTo>
                                  <a:pt x="42582" y="31128"/>
                                </a:lnTo>
                                <a:lnTo>
                                  <a:pt x="43258" y="35864"/>
                                </a:lnTo>
                                <a:lnTo>
                                  <a:pt x="43258" y="40604"/>
                                </a:lnTo>
                                <a:lnTo>
                                  <a:pt x="43258" y="46016"/>
                                </a:lnTo>
                                <a:lnTo>
                                  <a:pt x="42582" y="50077"/>
                                </a:lnTo>
                                <a:lnTo>
                                  <a:pt x="41229" y="54814"/>
                                </a:lnTo>
                                <a:lnTo>
                                  <a:pt x="39201" y="58872"/>
                                </a:lnTo>
                                <a:lnTo>
                                  <a:pt x="37171" y="62257"/>
                                </a:lnTo>
                                <a:lnTo>
                                  <a:pt x="35169" y="65640"/>
                                </a:lnTo>
                                <a:lnTo>
                                  <a:pt x="32464" y="68348"/>
                                </a:lnTo>
                                <a:lnTo>
                                  <a:pt x="29083" y="71052"/>
                                </a:lnTo>
                                <a:lnTo>
                                  <a:pt x="22319" y="75789"/>
                                </a:lnTo>
                                <a:lnTo>
                                  <a:pt x="15556" y="79175"/>
                                </a:lnTo>
                                <a:lnTo>
                                  <a:pt x="7440" y="80526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76" y="74436"/>
                                </a:lnTo>
                                <a:lnTo>
                                  <a:pt x="6087" y="74436"/>
                                </a:lnTo>
                                <a:lnTo>
                                  <a:pt x="11498" y="72406"/>
                                </a:lnTo>
                                <a:lnTo>
                                  <a:pt x="15556" y="69699"/>
                                </a:lnTo>
                                <a:lnTo>
                                  <a:pt x="19614" y="66316"/>
                                </a:lnTo>
                                <a:lnTo>
                                  <a:pt x="22995" y="61579"/>
                                </a:lnTo>
                                <a:lnTo>
                                  <a:pt x="25024" y="55489"/>
                                </a:lnTo>
                                <a:lnTo>
                                  <a:pt x="26377" y="48723"/>
                                </a:lnTo>
                                <a:lnTo>
                                  <a:pt x="27053" y="41279"/>
                                </a:lnTo>
                                <a:lnTo>
                                  <a:pt x="26377" y="33835"/>
                                </a:lnTo>
                                <a:lnTo>
                                  <a:pt x="25024" y="26391"/>
                                </a:lnTo>
                                <a:lnTo>
                                  <a:pt x="22995" y="20300"/>
                                </a:lnTo>
                                <a:lnTo>
                                  <a:pt x="19614" y="14888"/>
                                </a:lnTo>
                                <a:lnTo>
                                  <a:pt x="15556" y="10827"/>
                                </a:lnTo>
                                <a:lnTo>
                                  <a:pt x="10821" y="8120"/>
                                </a:lnTo>
                                <a:lnTo>
                                  <a:pt x="6086" y="6090"/>
                                </a:lnTo>
                                <a:lnTo>
                                  <a:pt x="676" y="6090"/>
                                </a:lnTo>
                                <a:lnTo>
                                  <a:pt x="0" y="6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1653129" y="197600"/>
                            <a:ext cx="72341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1" h="82555">
                                <a:moveTo>
                                  <a:pt x="0" y="0"/>
                                </a:moveTo>
                                <a:lnTo>
                                  <a:pt x="19614" y="0"/>
                                </a:lnTo>
                                <a:lnTo>
                                  <a:pt x="62872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6" y="2029"/>
                                </a:lnTo>
                                <a:lnTo>
                                  <a:pt x="60844" y="1351"/>
                                </a:lnTo>
                                <a:lnTo>
                                  <a:pt x="59491" y="0"/>
                                </a:lnTo>
                                <a:lnTo>
                                  <a:pt x="72341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312" y="2029"/>
                                </a:lnTo>
                                <a:lnTo>
                                  <a:pt x="69636" y="4059"/>
                                </a:lnTo>
                                <a:lnTo>
                                  <a:pt x="69636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33" y="49399"/>
                                </a:lnTo>
                                <a:lnTo>
                                  <a:pt x="22320" y="27067"/>
                                </a:lnTo>
                                <a:lnTo>
                                  <a:pt x="13527" y="16239"/>
                                </a:lnTo>
                                <a:lnTo>
                                  <a:pt x="13527" y="74436"/>
                                </a:lnTo>
                                <a:lnTo>
                                  <a:pt x="14204" y="75789"/>
                                </a:lnTo>
                                <a:lnTo>
                                  <a:pt x="14880" y="77143"/>
                                </a:lnTo>
                                <a:lnTo>
                                  <a:pt x="15556" y="78497"/>
                                </a:lnTo>
                                <a:lnTo>
                                  <a:pt x="16909" y="79172"/>
                                </a:lnTo>
                                <a:lnTo>
                                  <a:pt x="4059" y="79172"/>
                                </a:lnTo>
                                <a:lnTo>
                                  <a:pt x="6087" y="77143"/>
                                </a:lnTo>
                                <a:lnTo>
                                  <a:pt x="6764" y="75789"/>
                                </a:lnTo>
                                <a:lnTo>
                                  <a:pt x="7440" y="74436"/>
                                </a:lnTo>
                                <a:lnTo>
                                  <a:pt x="7440" y="12178"/>
                                </a:lnTo>
                                <a:lnTo>
                                  <a:pt x="6764" y="7441"/>
                                </a:lnTo>
                                <a:lnTo>
                                  <a:pt x="6087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2705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1752524" y="197600"/>
                            <a:ext cx="52727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27" h="79172">
                                <a:moveTo>
                                  <a:pt x="0" y="0"/>
                                </a:moveTo>
                                <a:lnTo>
                                  <a:pt x="46640" y="0"/>
                                </a:lnTo>
                                <a:lnTo>
                                  <a:pt x="47316" y="10827"/>
                                </a:lnTo>
                                <a:lnTo>
                                  <a:pt x="45288" y="8795"/>
                                </a:lnTo>
                                <a:lnTo>
                                  <a:pt x="43935" y="7441"/>
                                </a:lnTo>
                                <a:lnTo>
                                  <a:pt x="41229" y="6766"/>
                                </a:lnTo>
                                <a:lnTo>
                                  <a:pt x="38524" y="6090"/>
                                </a:lnTo>
                                <a:lnTo>
                                  <a:pt x="18261" y="6090"/>
                                </a:lnTo>
                                <a:lnTo>
                                  <a:pt x="18261" y="33157"/>
                                </a:lnTo>
                                <a:lnTo>
                                  <a:pt x="35819" y="33157"/>
                                </a:lnTo>
                                <a:lnTo>
                                  <a:pt x="37171" y="32481"/>
                                </a:lnTo>
                                <a:lnTo>
                                  <a:pt x="38524" y="31803"/>
                                </a:lnTo>
                                <a:lnTo>
                                  <a:pt x="39877" y="29773"/>
                                </a:lnTo>
                                <a:lnTo>
                                  <a:pt x="39877" y="41955"/>
                                </a:lnTo>
                                <a:lnTo>
                                  <a:pt x="38524" y="39925"/>
                                </a:lnTo>
                                <a:lnTo>
                                  <a:pt x="37171" y="39247"/>
                                </a:lnTo>
                                <a:lnTo>
                                  <a:pt x="35819" y="38571"/>
                                </a:lnTo>
                                <a:lnTo>
                                  <a:pt x="18261" y="38571"/>
                                </a:lnTo>
                                <a:lnTo>
                                  <a:pt x="18261" y="73082"/>
                                </a:lnTo>
                                <a:lnTo>
                                  <a:pt x="33789" y="73082"/>
                                </a:lnTo>
                                <a:lnTo>
                                  <a:pt x="40553" y="73082"/>
                                </a:lnTo>
                                <a:lnTo>
                                  <a:pt x="45288" y="72406"/>
                                </a:lnTo>
                                <a:lnTo>
                                  <a:pt x="47316" y="71728"/>
                                </a:lnTo>
                                <a:lnTo>
                                  <a:pt x="49345" y="70374"/>
                                </a:lnTo>
                                <a:lnTo>
                                  <a:pt x="50698" y="68345"/>
                                </a:lnTo>
                                <a:lnTo>
                                  <a:pt x="52727" y="66316"/>
                                </a:lnTo>
                                <a:lnTo>
                                  <a:pt x="50022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705" y="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1823513" y="197600"/>
                            <a:ext cx="73017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17" h="82555">
                                <a:moveTo>
                                  <a:pt x="0" y="0"/>
                                </a:moveTo>
                                <a:lnTo>
                                  <a:pt x="20289" y="0"/>
                                </a:lnTo>
                                <a:lnTo>
                                  <a:pt x="62872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5" y="2029"/>
                                </a:lnTo>
                                <a:lnTo>
                                  <a:pt x="61520" y="1351"/>
                                </a:lnTo>
                                <a:lnTo>
                                  <a:pt x="60167" y="0"/>
                                </a:lnTo>
                                <a:lnTo>
                                  <a:pt x="73017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988" y="2029"/>
                                </a:lnTo>
                                <a:lnTo>
                                  <a:pt x="70312" y="4059"/>
                                </a:lnTo>
                                <a:lnTo>
                                  <a:pt x="69635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06" y="49399"/>
                                </a:lnTo>
                                <a:lnTo>
                                  <a:pt x="22995" y="27067"/>
                                </a:lnTo>
                                <a:lnTo>
                                  <a:pt x="14202" y="16239"/>
                                </a:lnTo>
                                <a:lnTo>
                                  <a:pt x="14202" y="75789"/>
                                </a:lnTo>
                                <a:lnTo>
                                  <a:pt x="14879" y="77143"/>
                                </a:lnTo>
                                <a:lnTo>
                                  <a:pt x="16232" y="78497"/>
                                </a:lnTo>
                                <a:lnTo>
                                  <a:pt x="17585" y="79172"/>
                                </a:lnTo>
                                <a:lnTo>
                                  <a:pt x="4058" y="79172"/>
                                </a:lnTo>
                                <a:lnTo>
                                  <a:pt x="6763" y="77143"/>
                                </a:lnTo>
                                <a:lnTo>
                                  <a:pt x="7439" y="75789"/>
                                </a:lnTo>
                                <a:lnTo>
                                  <a:pt x="7439" y="74436"/>
                                </a:lnTo>
                                <a:lnTo>
                                  <a:pt x="7439" y="7441"/>
                                </a:lnTo>
                                <a:lnTo>
                                  <a:pt x="6763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3381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555164" y="196921"/>
                            <a:ext cx="43259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9" h="81204">
                                <a:moveTo>
                                  <a:pt x="39201" y="0"/>
                                </a:moveTo>
                                <a:lnTo>
                                  <a:pt x="43259" y="0"/>
                                </a:lnTo>
                                <a:lnTo>
                                  <a:pt x="43259" y="6090"/>
                                </a:lnTo>
                                <a:lnTo>
                                  <a:pt x="37848" y="6090"/>
                                </a:lnTo>
                                <a:lnTo>
                                  <a:pt x="32437" y="8120"/>
                                </a:lnTo>
                                <a:lnTo>
                                  <a:pt x="28379" y="10827"/>
                                </a:lnTo>
                                <a:lnTo>
                                  <a:pt x="24321" y="14210"/>
                                </a:lnTo>
                                <a:lnTo>
                                  <a:pt x="20939" y="18947"/>
                                </a:lnTo>
                                <a:lnTo>
                                  <a:pt x="18234" y="25037"/>
                                </a:lnTo>
                                <a:lnTo>
                                  <a:pt x="16882" y="31128"/>
                                </a:lnTo>
                                <a:lnTo>
                                  <a:pt x="16205" y="38571"/>
                                </a:lnTo>
                                <a:lnTo>
                                  <a:pt x="16882" y="47369"/>
                                </a:lnTo>
                                <a:lnTo>
                                  <a:pt x="18910" y="54814"/>
                                </a:lnTo>
                                <a:lnTo>
                                  <a:pt x="21616" y="60904"/>
                                </a:lnTo>
                                <a:lnTo>
                                  <a:pt x="24998" y="65640"/>
                                </a:lnTo>
                                <a:lnTo>
                                  <a:pt x="29056" y="69699"/>
                                </a:lnTo>
                                <a:lnTo>
                                  <a:pt x="33790" y="72406"/>
                                </a:lnTo>
                                <a:lnTo>
                                  <a:pt x="38524" y="74436"/>
                                </a:lnTo>
                                <a:lnTo>
                                  <a:pt x="43259" y="74436"/>
                                </a:lnTo>
                                <a:lnTo>
                                  <a:pt x="43259" y="81148"/>
                                </a:lnTo>
                                <a:lnTo>
                                  <a:pt x="42582" y="81204"/>
                                </a:lnTo>
                                <a:lnTo>
                                  <a:pt x="33790" y="80526"/>
                                </a:lnTo>
                                <a:lnTo>
                                  <a:pt x="26350" y="77821"/>
                                </a:lnTo>
                                <a:lnTo>
                                  <a:pt x="18910" y="74436"/>
                                </a:lnTo>
                                <a:lnTo>
                                  <a:pt x="12147" y="69699"/>
                                </a:lnTo>
                                <a:lnTo>
                                  <a:pt x="7440" y="63609"/>
                                </a:lnTo>
                                <a:lnTo>
                                  <a:pt x="5411" y="60226"/>
                                </a:lnTo>
                                <a:lnTo>
                                  <a:pt x="3382" y="56167"/>
                                </a:lnTo>
                                <a:lnTo>
                                  <a:pt x="2029" y="52781"/>
                                </a:lnTo>
                                <a:lnTo>
                                  <a:pt x="676" y="48723"/>
                                </a:lnTo>
                                <a:lnTo>
                                  <a:pt x="676" y="43986"/>
                                </a:lnTo>
                                <a:lnTo>
                                  <a:pt x="0" y="39925"/>
                                </a:lnTo>
                                <a:lnTo>
                                  <a:pt x="1353" y="32481"/>
                                </a:lnTo>
                                <a:lnTo>
                                  <a:pt x="3382" y="25037"/>
                                </a:lnTo>
                                <a:lnTo>
                                  <a:pt x="6764" y="18271"/>
                                </a:lnTo>
                                <a:lnTo>
                                  <a:pt x="12147" y="12181"/>
                                </a:lnTo>
                                <a:lnTo>
                                  <a:pt x="14853" y="9473"/>
                                </a:lnTo>
                                <a:lnTo>
                                  <a:pt x="18234" y="6769"/>
                                </a:lnTo>
                                <a:lnTo>
                                  <a:pt x="21616" y="4737"/>
                                </a:lnTo>
                                <a:lnTo>
                                  <a:pt x="25674" y="2708"/>
                                </a:lnTo>
                                <a:lnTo>
                                  <a:pt x="29732" y="1354"/>
                                </a:lnTo>
                                <a:lnTo>
                                  <a:pt x="34466" y="678"/>
                                </a:lnTo>
                                <a:lnTo>
                                  <a:pt x="39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598423" y="196921"/>
                            <a:ext cx="43285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5" h="81148"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  <a:lnTo>
                                  <a:pt x="8792" y="678"/>
                                </a:lnTo>
                                <a:lnTo>
                                  <a:pt x="16232" y="2708"/>
                                </a:lnTo>
                                <a:lnTo>
                                  <a:pt x="23672" y="6090"/>
                                </a:lnTo>
                                <a:lnTo>
                                  <a:pt x="29759" y="10151"/>
                                </a:lnTo>
                                <a:lnTo>
                                  <a:pt x="32464" y="12857"/>
                                </a:lnTo>
                                <a:lnTo>
                                  <a:pt x="35170" y="16242"/>
                                </a:lnTo>
                                <a:lnTo>
                                  <a:pt x="37875" y="19625"/>
                                </a:lnTo>
                                <a:lnTo>
                                  <a:pt x="39904" y="23008"/>
                                </a:lnTo>
                                <a:lnTo>
                                  <a:pt x="41256" y="27069"/>
                                </a:lnTo>
                                <a:lnTo>
                                  <a:pt x="42609" y="31128"/>
                                </a:lnTo>
                                <a:lnTo>
                                  <a:pt x="43285" y="35864"/>
                                </a:lnTo>
                                <a:lnTo>
                                  <a:pt x="43285" y="40604"/>
                                </a:lnTo>
                                <a:lnTo>
                                  <a:pt x="43285" y="46016"/>
                                </a:lnTo>
                                <a:lnTo>
                                  <a:pt x="41933" y="50077"/>
                                </a:lnTo>
                                <a:lnTo>
                                  <a:pt x="41257" y="54814"/>
                                </a:lnTo>
                                <a:lnTo>
                                  <a:pt x="39227" y="58872"/>
                                </a:lnTo>
                                <a:lnTo>
                                  <a:pt x="37199" y="62257"/>
                                </a:lnTo>
                                <a:lnTo>
                                  <a:pt x="34493" y="65640"/>
                                </a:lnTo>
                                <a:lnTo>
                                  <a:pt x="31788" y="68348"/>
                                </a:lnTo>
                                <a:lnTo>
                                  <a:pt x="29082" y="71052"/>
                                </a:lnTo>
                                <a:lnTo>
                                  <a:pt x="22319" y="75789"/>
                                </a:lnTo>
                                <a:lnTo>
                                  <a:pt x="14879" y="79175"/>
                                </a:lnTo>
                                <a:lnTo>
                                  <a:pt x="7440" y="80526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76" y="74436"/>
                                </a:lnTo>
                                <a:lnTo>
                                  <a:pt x="6087" y="74436"/>
                                </a:lnTo>
                                <a:lnTo>
                                  <a:pt x="10821" y="72406"/>
                                </a:lnTo>
                                <a:lnTo>
                                  <a:pt x="15556" y="69699"/>
                                </a:lnTo>
                                <a:lnTo>
                                  <a:pt x="19614" y="66316"/>
                                </a:lnTo>
                                <a:lnTo>
                                  <a:pt x="22319" y="61579"/>
                                </a:lnTo>
                                <a:lnTo>
                                  <a:pt x="25024" y="55489"/>
                                </a:lnTo>
                                <a:lnTo>
                                  <a:pt x="26377" y="48723"/>
                                </a:lnTo>
                                <a:lnTo>
                                  <a:pt x="27053" y="41279"/>
                                </a:lnTo>
                                <a:lnTo>
                                  <a:pt x="26377" y="33835"/>
                                </a:lnTo>
                                <a:lnTo>
                                  <a:pt x="25024" y="26391"/>
                                </a:lnTo>
                                <a:lnTo>
                                  <a:pt x="22995" y="20300"/>
                                </a:lnTo>
                                <a:lnTo>
                                  <a:pt x="19614" y="14888"/>
                                </a:lnTo>
                                <a:lnTo>
                                  <a:pt x="15556" y="10827"/>
                                </a:lnTo>
                                <a:lnTo>
                                  <a:pt x="10821" y="8120"/>
                                </a:lnTo>
                                <a:lnTo>
                                  <a:pt x="6087" y="6090"/>
                                </a:lnTo>
                                <a:lnTo>
                                  <a:pt x="0" y="6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605862" y="179329"/>
                            <a:ext cx="11498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8" h="11502">
                                <a:moveTo>
                                  <a:pt x="3382" y="0"/>
                                </a:moveTo>
                                <a:lnTo>
                                  <a:pt x="5411" y="0"/>
                                </a:lnTo>
                                <a:lnTo>
                                  <a:pt x="8116" y="0"/>
                                </a:lnTo>
                                <a:lnTo>
                                  <a:pt x="9469" y="1353"/>
                                </a:lnTo>
                                <a:lnTo>
                                  <a:pt x="10821" y="3383"/>
                                </a:lnTo>
                                <a:lnTo>
                                  <a:pt x="11498" y="5412"/>
                                </a:lnTo>
                                <a:lnTo>
                                  <a:pt x="10821" y="8120"/>
                                </a:lnTo>
                                <a:lnTo>
                                  <a:pt x="9469" y="10149"/>
                                </a:lnTo>
                                <a:lnTo>
                                  <a:pt x="8116" y="10827"/>
                                </a:lnTo>
                                <a:lnTo>
                                  <a:pt x="5411" y="11502"/>
                                </a:lnTo>
                                <a:lnTo>
                                  <a:pt x="3382" y="10827"/>
                                </a:lnTo>
                                <a:lnTo>
                                  <a:pt x="1353" y="10149"/>
                                </a:lnTo>
                                <a:lnTo>
                                  <a:pt x="0" y="8120"/>
                                </a:lnTo>
                                <a:lnTo>
                                  <a:pt x="0" y="5412"/>
                                </a:lnTo>
                                <a:lnTo>
                                  <a:pt x="0" y="3383"/>
                                </a:lnTo>
                                <a:lnTo>
                                  <a:pt x="1353" y="1353"/>
                                </a:lnTo>
                                <a:lnTo>
                                  <a:pt x="3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579485" y="179329"/>
                            <a:ext cx="12174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11502">
                                <a:moveTo>
                                  <a:pt x="4058" y="0"/>
                                </a:moveTo>
                                <a:lnTo>
                                  <a:pt x="6087" y="0"/>
                                </a:lnTo>
                                <a:lnTo>
                                  <a:pt x="8116" y="0"/>
                                </a:lnTo>
                                <a:lnTo>
                                  <a:pt x="10145" y="1353"/>
                                </a:lnTo>
                                <a:lnTo>
                                  <a:pt x="11498" y="3383"/>
                                </a:lnTo>
                                <a:lnTo>
                                  <a:pt x="12174" y="5412"/>
                                </a:lnTo>
                                <a:lnTo>
                                  <a:pt x="11498" y="8120"/>
                                </a:lnTo>
                                <a:lnTo>
                                  <a:pt x="10145" y="10149"/>
                                </a:lnTo>
                                <a:lnTo>
                                  <a:pt x="8116" y="10827"/>
                                </a:lnTo>
                                <a:lnTo>
                                  <a:pt x="6087" y="11502"/>
                                </a:lnTo>
                                <a:lnTo>
                                  <a:pt x="4058" y="10827"/>
                                </a:lnTo>
                                <a:lnTo>
                                  <a:pt x="2029" y="10149"/>
                                </a:lnTo>
                                <a:lnTo>
                                  <a:pt x="676" y="8120"/>
                                </a:lnTo>
                                <a:lnTo>
                                  <a:pt x="0" y="5412"/>
                                </a:lnTo>
                                <a:lnTo>
                                  <a:pt x="676" y="3383"/>
                                </a:lnTo>
                                <a:lnTo>
                                  <a:pt x="2029" y="1353"/>
                                </a:lnTo>
                                <a:lnTo>
                                  <a:pt x="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27" style="position:absolute;margin-left:428.55pt;margin-top:541.75pt;width:149.35pt;height:30.25pt;z-index:251657216;mso-position-horizontal-relative:page;mso-position-vertical-relative:page" coordsize="18965,3844" o:spid="_x0000_s1026" w14:anchorId="4B60A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">
                <v:shape id="Shape 550" style="position:absolute;width:1975;height:1651;visibility:visible;mso-wrap-style:square;v-text-anchor:top" coordsize="197501,165116" o:spid="_x0000_s1027" fillcolor="black" stroked="f" strokeweight="0" path="m,l197501,,186682,4053,175866,8809r-10142,5404l156258,20968r-9466,6782l138005,35856r-7437,8134l123131,53473r-6763,9457l110960,73090r-5408,10160l101493,94734r-3378,10835l96086,117749r-2029,12181l94057,142111r,11502l95409,165116,,102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">
                  <v:stroke miterlimit="83231f" joinstyle="miter"/>
                  <v:path textboxrect="0,0,197501,165116" arrowok="t"/>
                </v:shape>
                <v:shape id="Shape 551" style="position:absolute;left:1474;top:2544;width:1528;height:1300;visibility:visible;mso-wrap-style:square;v-text-anchor:top" coordsize="152798,130032" o:spid="_x0000_s1028" fillcolor="black" stroked="f" strokeweight="0" path="m,l8113,5415r8790,4736l26369,14888r9466,3383l45298,20979r10142,2029l65583,24361r10816,679l87218,24361,97357,23008r10143,-2029l117642,18271r9455,-3383l135889,10151r8793,-4736l152798,,76733,130032r-668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">
                  <v:stroke miterlimit="83231f" joinstyle="miter"/>
                  <v:path textboxrect="0,0,152798,130032" arrowok="t"/>
                </v:shape>
                <v:shape id="Shape 552" style="position:absolute;left:1474;width:3009;height:2050;visibility:visible;mso-wrap-style:square;v-text-anchor:top" coordsize="300862,205041" o:spid="_x0000_s1029" fillcolor="black" stroked="f" strokeweight="0" path="m114937,r9455,l300862,,204849,165116r676,-6766l206202,152260r-677,-8120l204173,136696r-1353,-7444l200115,122486r-3382,-6768l192675,109621r-4031,-6079l183233,98111r-5411,-5404l172412,88654r-6764,-4053l158885,81197r-6763,-2027l144682,77143r-7440,-1351l129126,75116r-6752,676l115613,76467r-6760,2027l102092,80521r-6085,2729l90597,85952r-6085,3377l79781,93383r-3382,2701l81810,96760r5408,675l92626,98813r4732,2027l102092,102867r4731,2702l110882,108946r4055,3377l118318,116395r3380,4059l124392,124515r2029,4737l128450,134667r1353,4736l130479,144815r,6091l130479,155642r-676,5416l128450,166470r-2029,4736l124392,175943r-2694,4061l118995,184066r-3382,4057l112234,191509r-4058,3383l104121,197600r-4734,2029l94655,201658r-4735,1354l84513,204366r-5409,675l76399,205041r-2702,l63554,203690r-9466,-2032l45298,198276r-8113,-4737l29748,188123r-6761,-6090l16903,174592r-4732,-7444l9466,161058,5411,150230,2029,138725,676,127222,,115042r,-7447l676,99489,2706,90681,4735,81197,8113,71739r4735,-9484l17580,52798r6760,-8808l31777,35181r8790,-8782l50709,18941r5408,-2702l62201,12862r6761,-2702l75723,7458,82483,5404,89920,3378,98034,2027,106147,676,1149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">
                  <v:stroke miterlimit="83231f" joinstyle="miter"/>
                  <v:path textboxrect="0,0,300862,205041" arrowok="t"/>
                </v:shape>
                <v:shape id="Shape 553" style="position:absolute;left:4503;top:791;width:724;height:806;visibility:visible;mso-wrap-style:square;v-text-anchor:top" coordsize="72341,80534" o:spid="_x0000_s1030" fillcolor="black" stroked="f" strokeweight="0" path="m,l25024,,23672,676r-677,1351l22319,4080r676,2027l42582,54819,60843,5431r677,-2053l60843,2027,60167,676,58138,,72341,,69636,2027,68283,5431,38551,80534,22995,44670,6087,5431,3382,2027,2029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">
                  <v:stroke miterlimit="83231f" joinstyle="miter"/>
                  <v:path textboxrect="0,0,72341,80534" arrowok="t"/>
                </v:shape>
                <v:shape id="Shape 554" style="position:absolute;left:6105;top:778;width:494;height:805;visibility:visible;mso-wrap-style:square;v-text-anchor:top" coordsize="49345,80532" o:spid="_x0000_s1031" fillcolor="black" stroked="f" strokeweight="0" path="m20966,r4058,l29082,r4031,676l37848,2027r4734,2026l43259,20995,41229,16239,39200,13537,37171,11511,34466,8809,31788,7458,27730,6107r-3382,l20966,6107r-2705,676l16232,8134,14879,9485r-1352,2026l12174,12862r-676,4053l12174,19617r676,2054l14203,23697r1353,1351l20290,28425r7440,3378l35819,35181r3381,2042l42582,39931r2706,2704l47316,46696r1353,4062l49345,56170r-676,5415l47316,66322r-2705,4058l41229,73765r-4058,3384l33113,79178r-5383,1354l22319,80532r-6763,-676l9469,78502,4058,77149,676,75119,,55494r2705,6767l4734,65643r2029,2708l9469,71058r3381,2029l16908,74441r4059,l25024,74441r3382,-1354l30435,71734r2029,-2030l34466,67675r676,-2032l35819,60906r-677,-4058l34466,54141,32464,51433,29759,50080,22995,46021,15556,42635,8792,37899,6087,35883,4058,33154,2029,30452,1353,27750,676,25048,,21671,676,16239,2705,11511,5411,8134,8792,4729,12850,2702,16908,1351,20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">
                  <v:stroke miterlimit="83231f" joinstyle="miter"/>
                  <v:path textboxrect="0,0,49345,80532" arrowok="t"/>
                </v:shape>
                <v:shape id="Shape 555" style="position:absolute;left:6694;top:791;width:628;height:785;visibility:visible;mso-wrap-style:square;v-text-anchor:top" coordsize="62872,78505" o:spid="_x0000_s1032" fillcolor="black" stroked="f" strokeweight="0" path="m,l62872,r,10835l60843,8134,59491,6783,57462,6107r-6088,l38551,5431r,67659l39227,74444r,2029l41933,78505r-20966,l22995,76473r677,-2029l24348,73090r,-67659l11498,6107r-6087,l3382,6783,2029,8134,,1083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">
                  <v:stroke miterlimit="83231f" joinstyle="miter"/>
                  <v:path textboxrect="0,0,62872,78505" arrowok="t"/>
                </v:shape>
                <v:shape id="Shape 556" style="position:absolute;left:7471;top:791;width:284;height:785;visibility:visible;mso-wrap-style:square;v-text-anchor:top" coordsize="28406,78505" o:spid="_x0000_s1033" fillcolor="black" stroked="f" strokeweight="0" path="m,l28406,r,5431l24348,5431r-6763,l17585,35872r5410,l25701,35872r2705,-540l28406,43993,26377,41963r-1353,-679l22995,41284r-5410,l17585,73090r676,1354l18938,76473r676,678l20967,78505,,78505,2706,76473r676,-2029l3382,73090r,-69712l2706,2027,1353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">
                  <v:stroke miterlimit="83231f" joinstyle="miter"/>
                  <v:path textboxrect="0,0,28406,78505" arrowok="t"/>
                </v:shape>
                <v:shape id="Shape 557" style="position:absolute;left:7755;top:791;width:446;height:785;visibility:visible;mso-wrap-style:square;v-text-anchor:top" coordsize="44611,78505" o:spid="_x0000_s1034" fillcolor="black" stroked="f" strokeweight="0" path="m,l4734,r6764,2027l16232,4080r4031,2703l22968,9484r2029,3378l25674,16239r,2702l25674,23697r-1353,3377l22292,30452r-2705,2702l16232,35197r-3382,2029l9468,37902r-2705,678l9468,39255r2030,678l15556,41963r2029,2707l19587,47375r7439,11505l33113,67678r4058,6090l39201,75798r2705,1353l44611,78505r-14879,l26350,77827,23645,76473,21616,75119,19587,73090,12174,61588,5411,50760,2705,47375,676,44670,,43993,,35332r676,-135l3382,33830,5411,32479,8116,29776,9468,27074r677,-3377l10821,19644r-676,-4080l9468,12862,8116,10835,6087,8809,3382,6783,,54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">
                  <v:stroke miterlimit="83231f" joinstyle="miter"/>
                  <v:path textboxrect="0,0,44611,78505" arrowok="t"/>
                </v:shape>
                <v:shape id="Shape 558" style="position:absolute;left:8249;top:866;width:334;height:710;visibility:visible;mso-wrap-style:square;v-text-anchor:top" coordsize="33479,71074" o:spid="_x0000_s1035" fillcolor="black" stroked="f" strokeweight="0" path="m33479,r,15705l33141,14915,21643,43330r11836,l33479,49420r-13865,l12850,64984r,3383l13527,69721r2029,1353l,71074,3382,67689,5411,64984,22319,25723,334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">
                  <v:stroke miterlimit="83231f" joinstyle="miter"/>
                  <v:path textboxrect="0,0,33479,71074" arrowok="t"/>
                </v:shape>
                <v:shape id="Shape 559" style="position:absolute;left:8583;top:764;width:430;height:812;visibility:visible;mso-wrap-style:square;v-text-anchor:top" coordsize="42920,81207" o:spid="_x0000_s1036" fillcolor="black" stroked="f" strokeweight="0" path="m4396,l36833,75116r2029,3384l42920,81207r-25024,l19925,79853r676,-1353l21277,77146r-676,-2030l14514,59553,,59553,,53463r11836,l,25838,,10133,43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">
                  <v:stroke miterlimit="83231f" joinstyle="miter"/>
                  <v:path textboxrect="0,0,42920,81207" arrowok="t"/>
                </v:shape>
                <v:shape id="Shape 560" style="position:absolute;left:5679;top:595;width:122;height:122;visibility:visible;mso-wrap-style:square;v-text-anchor:top" coordsize="12174,12186" o:spid="_x0000_s1037" fillcolor="black" stroked="f" strokeweight="0" path="m6087,l8116,676r2029,1350l11498,3377r676,2702l11498,8133r-1353,2027l8116,11511r-2029,675l4058,11511,2029,10160,676,8133,,6079,676,3377,2029,2026,4058,676,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">
                  <v:stroke miterlimit="83231f" joinstyle="miter"/>
                  <v:path textboxrect="0,0,12174,12186" arrowok="t"/>
                </v:shape>
                <v:shape id="Shape 561" style="position:absolute;left:5240;top:866;width:335;height:710;visibility:visible;mso-wrap-style:square;v-text-anchor:top" coordsize="33465,71042" o:spid="_x0000_s1038" fillcolor="black" stroked="f" strokeweight="0" path="m33465,r,15643l33140,14884,21642,43298r11823,l33465,49388r-13851,l12850,64952r,3383l14203,69689r1353,1353l,71042,3382,67657,5411,64952,22319,25691,334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">
                  <v:stroke miterlimit="83231f" joinstyle="miter"/>
                  <v:path textboxrect="0,0,33465,71042" arrowok="t"/>
                </v:shape>
                <v:shape id="Shape 562" style="position:absolute;left:5575;top:764;width:429;height:812;visibility:visible;mso-wrap-style:square;v-text-anchor:top" coordsize="42934,81207" o:spid="_x0000_s1039" fillcolor="black" stroked="f" strokeweight="0" path="m4410,l36847,75116r2029,3384l42934,81207r-25025,l19938,79853r1353,-1353l21291,77146r-676,-2030l14528,59553,,59553,,53463r11822,l,25808,,10164,44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">
                  <v:stroke miterlimit="83231f" joinstyle="miter"/>
                  <v:path textboxrect="0,0,42934,81207" arrowok="t"/>
                </v:shape>
                <v:shape id="Shape 563" style="position:absolute;left:5429;top:595;width:115;height:122;visibility:visible;mso-wrap-style:square;v-text-anchor:top" coordsize="11498,12186" o:spid="_x0000_s1040" fillcolor="black" stroked="f" strokeweight="0" path="m5411,l8116,676,9469,2026r1352,1351l11498,6079r-677,2054l9469,10160,8116,11511r-2705,675l3382,11511,1353,10160,,8133,,6079,,3377,1353,2026,3382,676,54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">
                  <v:stroke miterlimit="83231f" joinstyle="miter"/>
                  <v:path textboxrect="0,0,11498,12186" arrowok="t"/>
                </v:shape>
                <v:shape id="Shape 564" style="position:absolute;left:4564;top:1969;width:805;height:812;visibility:visible;mso-wrap-style:square;v-text-anchor:top" coordsize="80457,81204" o:spid="_x0000_s1041" fillcolor="black" stroked="f" strokeweight="0" path="m39877,r5411,l52051,r6763,1354l65578,3383r6763,2707l73017,24361,70988,18947,67607,14888,64225,11505,60167,9473,56109,7445,52727,6769,47316,6090r-7439,679l33817,8798r-5411,2707l24348,15564r-3381,4736l18261,26391r-2029,6090l16232,39250r,6090l17585,51430r2029,6088l22995,62933r4058,4737l29759,69699r3382,2032l35819,73085r4058,675l43935,74436r4058,678l54080,74436r4734,-1351l62872,71052r,-22329l62196,47369r-1353,-678l59491,45340r20966,l78428,47369r-677,1354l77751,50752r1,17596l78428,71052r676,2033l75723,74436r-4735,2031l61520,79175r-9469,1351l43935,81204r-8793,-678l27053,78497,19614,75114,13527,70377,10145,67670,8116,64287,5411,60904,4058,57518,2029,53460,1353,49399,676,45340,,40604,676,33159,2705,25715,6764,18947,8792,15564r2706,-2707l14203,10151,17585,7445,21643,5415,25701,3383,29759,2029,34493,678,398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">
                  <v:stroke miterlimit="83231f" joinstyle="miter"/>
                  <v:path textboxrect="0,0,80457,81204" arrowok="t"/>
                </v:shape>
                <v:shape id="Shape 565" style="position:absolute;left:6511;top:1976;width:643;height:791;visibility:visible;mso-wrap-style:square;v-text-anchor:top" coordsize="64252,79172" o:spid="_x0000_s1042" fillcolor="black" stroked="f" strokeweight="0" path="m,l64252,r,11502l62223,8795,60194,7441,58841,6766r-6763,l39227,6090r,68346l39904,75789r676,1354l42609,79172r-20966,l22995,78497r677,-1354l24348,75789r676,-1353l25024,6090,12174,6766r-6087,l4058,7441,2705,8795,,1150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">
                  <v:stroke miterlimit="83231f" joinstyle="miter"/>
                  <v:path textboxrect="0,0,64252,79172" arrowok="t"/>
                </v:shape>
                <v:shape id="Shape 566" style="position:absolute;left:7181;top:2049;width:337;height:718;visibility:visible;mso-wrap-style:square;v-text-anchor:top" coordsize="33790,71848" o:spid="_x0000_s1043" fillcolor="black" stroked="f" strokeweight="0" path="m33790,r,15684l22292,44104r11498,l33790,50194r-14203,l13500,66433r-677,2032l12823,69818r1353,1354l16205,71848,,71848,3355,69141,5384,66433,22292,26511,337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">
                  <v:stroke miterlimit="83231f" joinstyle="miter"/>
                  <v:path textboxrect="0,0,33790,71848" arrowok="t"/>
                </v:shape>
                <v:shape id="Shape 567" style="position:absolute;left:7518;top:1955;width:433;height:812;visibility:visible;mso-wrap-style:square;v-text-anchor:top" coordsize="43259,81204" o:spid="_x0000_s1044" fillcolor="black" stroked="f" strokeweight="0" path="m4058,l37199,75789r2028,2708l43259,81204r-24998,l20290,80528r677,-1354l21643,77821r-676,-2032l14203,59550,,59550,,53460r11498,l,25040,,9356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">
                  <v:stroke miterlimit="83231f" joinstyle="miter"/>
                  <v:path textboxrect="0,0,43259,81204" arrowok="t"/>
                </v:shape>
                <v:shape id="Shape 568" style="position:absolute;left:8113;top:1976;width:521;height:791;visibility:visible;mso-wrap-style:square;v-text-anchor:top" coordsize="52078,79172" o:spid="_x0000_s1045" fillcolor="black" stroked="f" strokeweight="0" path="m,l20967,r-677,1351l18938,2029r-677,2030l18261,5412r,67670l31112,73082r8116,l44638,72406r2706,-1354l48696,69699r1353,-1354l52078,66316,49373,79172,,79172r1353,-675l2705,77143r677,-1354l3382,74436r,-70377l2705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">
                  <v:stroke miterlimit="83231f" joinstyle="miter"/>
                  <v:path textboxrect="0,0,52078,79172" arrowok="t"/>
                </v:shape>
                <v:shape id="Shape 569" style="position:absolute;left:8722;top:2057;width:341;height:710;visibility:visible;mso-wrap-style:square;v-text-anchor:top" coordsize="34155,71066" o:spid="_x0000_s1046" fillcolor="black" stroked="f" strokeweight="0" path="m34155,r,15691l33817,14902,22319,43322r11836,l34155,49412r-13865,l13527,65652r-677,2031l13527,69037r676,1354l16232,71066,,71066,3382,68359,5411,65652,22995,25729,341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">
                  <v:stroke miterlimit="83231f" joinstyle="miter"/>
                  <v:path textboxrect="0,0,34155,71066" arrowok="t"/>
                </v:shape>
                <v:shape id="Shape 570" style="position:absolute;left:9063;top:1955;width:430;height:812;visibility:visible;mso-wrap-style:square;v-text-anchor:top" coordsize="42921,81204" o:spid="_x0000_s1047" fillcolor="black" stroked="f" strokeweight="0" path="m4397,l37537,75789r1353,2708l42921,81204r-24998,l19952,80528r1353,-1354l21305,75789,14542,59550,,59550,,53460r11836,l,25829,,10137,43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">
                  <v:stroke miterlimit="83231f" joinstyle="miter"/>
                  <v:path textboxrect="0,0,42921,81204" arrowok="t"/>
                </v:shape>
                <v:shape id="Shape 571" style="position:absolute;left:9614;top:1976;width:730;height:825;visibility:visible;mso-wrap-style:square;v-text-anchor:top" coordsize="73017,82555" o:spid="_x0000_s1048" fillcolor="black" stroked="f" strokeweight="0" path="m,l20290,,62873,51428r-1,-47369l62196,2029r-676,-678l60194,,73017,,71665,1351r-677,678l70312,4059r-676,1353l69636,82555,41933,49399,22995,27067,14203,16239r,59550l14879,77143r1353,1354l17585,79172r-12851,l6764,77143r676,-1354l7440,74436,7439,7441,6763,6090,5411,4737,3382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">
                  <v:stroke miterlimit="83231f" joinstyle="miter"/>
                  <v:path textboxrect="0,0,73017,82555" arrowok="t"/>
                </v:shape>
                <v:shape id="Shape 572" style="position:absolute;left:10642;top:1976;width:392;height:791;visibility:visible;mso-wrap-style:square;v-text-anchor:top" coordsize="39214,79172" o:spid="_x0000_s1049" fillcolor="black" stroked="f" strokeweight="0" path="m,l31111,r6736,676l39214,828r,6845l36495,6766,32464,6090r-4058,l17585,6090r,66992l27053,73082r4735,l35819,72406r3395,-567l39214,78687r-3395,485l29759,79172,,79172,2029,77143r676,-1354l2705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">
                  <v:stroke miterlimit="83231f" joinstyle="miter"/>
                  <v:path textboxrect="0,0,39214,79172" arrowok="t"/>
                </v:shape>
                <v:shape id="Shape 573" style="position:absolute;left:11034;top:1984;width:379;height:778;visibility:visible;mso-wrap-style:square;v-text-anchor:top" coordsize="37861,77860" o:spid="_x0000_s1050" fillcolor="black" stroked="f" strokeweight="0" path="m,l4721,523r5410,1354l14866,3909r4734,2029l22982,8645r3382,2705l29069,14736r4058,6091l35833,26917r1352,6090l37861,37743r-676,7442l34479,52629r-3381,6769l28393,62781r-2705,3382l22982,68871r-3382,2029l15542,73608r-4057,1353l6750,76315,1339,77669,,77860,,71011r663,-111l4045,69546,7426,68193r2706,-2030l14190,61427r3381,-5415l19600,50600r1353,-6090l21629,37743r-676,-5414l19600,26917,17571,21502,14189,16090,10131,12029,4721,8645,1339,7292,,684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">
                  <v:stroke miterlimit="83231f" joinstyle="miter"/>
                  <v:path textboxrect="0,0,37861,77860" arrowok="t"/>
                </v:shape>
                <v:shape id="Shape 574" style="position:absolute;left:11643;top:1969;width:500;height:812;visibility:visible;mso-wrap-style:square;v-text-anchor:top" coordsize="50022,81204" o:spid="_x0000_s1051" fillcolor="black" stroked="f" strokeweight="0" path="m21616,r4058,l29056,r4733,678l38524,2029r4735,2032l43935,20979,41229,16242,39877,13535,37171,11505,35143,8798,31761,7445,28379,6090r-4058,l20939,6090r-2705,679l16205,8120,14853,9473r-1353,2032l12823,12857r-676,4061l12147,19625r676,2029l14176,23686r1353,1351l20939,28423r6764,3383l35819,35864r4058,2032l42582,39925r3382,3383l47993,46691r1353,4739l50022,56843r-676,5414l47993,66994r-2705,4058l41906,74436r-4058,2707l33113,79850r-4734,676l22968,81204r-7439,-678l9468,79175,4058,77143,677,75789,,56167r677,3383l2705,62257r2030,3383l6763,69024r2705,2028l12823,73085r4058,1351l20939,75114r4059,l28379,73760r2705,-1354l33113,70377r1353,-2029l35143,65640r1352,-4061l35819,57518,34466,54814,32438,52106,29732,50077,22968,46691,15529,42633,8792,38571,6087,35864,4058,33159,2029,31128,1353,27745,677,25037,,21654,677,16242,2705,11505,5411,8120,8792,4737,12823,2708,16881,678,216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">
                  <v:stroke miterlimit="83231f" joinstyle="miter"/>
                  <v:path textboxrect="0,0,50022,81204" arrowok="t"/>
                </v:shape>
                <v:shape id="Shape 575" style="position:absolute;left:12407;top:1976;width:284;height:791;visibility:visible;mso-wrap-style:square;v-text-anchor:top" coordsize="28378,79172" o:spid="_x0000_s1052" fillcolor="black" stroked="f" strokeweight="0" path="m,l24997,r3381,281l28378,6090r-4057,l17557,6090r1,30450l22968,36540r2706,l28378,35999r,8830l26350,43308r-2029,-678l22968,41955r-5410,675l17558,75789r676,1354l19586,78497r1353,675l,79172r1353,-675l2029,77143r676,-1354l2705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">
                  <v:stroke miterlimit="83231f" joinstyle="miter"/>
                  <v:path textboxrect="0,0,28378,79172" arrowok="t"/>
                </v:shape>
                <v:shape id="Shape 576" style="position:absolute;left:12691;top:1978;width:453;height:796;visibility:visible;mso-wrap-style:square;v-text-anchor:top" coordsize="45315,79566" o:spid="_x0000_s1053" fillcolor="black" stroked="f" strokeweight="0" path="m,l4735,395r6764,1353l16233,4456r4058,2704l22996,9868r2029,3382l25702,16636r676,2705l25702,24078r-1353,4061l22320,30846r-2706,2708l16233,36258r-3382,1354l9469,38290r-2705,676l9469,39644r2030,675l15556,43027r2706,2704l19614,47764r7440,11502l33141,68064r4735,6766l39905,76184r2029,2031l45315,78891r-15556,675l27054,78891,23673,77537,21644,76184,19614,74154,12175,62649,5411,51822,2706,48439,677,45056,,44548,,35718r677,-136l3383,34229,5411,32876,7441,30846,9469,27463r677,-3385l10822,20019r-676,-4061l9469,13250,7441,11221,5411,8513,3383,7160,1,5809r-1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">
                  <v:stroke miterlimit="83231f" joinstyle="miter"/>
                  <v:path textboxrect="0,0,45315,79566" arrowok="t"/>
                </v:shape>
                <v:shape id="Shape 577" style="position:absolute;left:13292;top:1976;width:521;height:791;visibility:visible;mso-wrap-style:square;v-text-anchor:top" coordsize="52078,79172" o:spid="_x0000_s1054" fillcolor="black" stroked="f" strokeweight="0" path="m,l46668,r,10827l45314,8795,43286,7441,40580,6766,37875,6090r-19614,l18262,33157r17584,l37199,32481r676,-678l39904,29773r,12182l37875,39925r-676,-678l35846,38571r-17584,l18262,73082r14879,l39904,73082r5411,-676l47344,71728r1352,-1354l50726,68345r1352,-2029l50049,79172,,79172,2705,77143r677,-1354l3382,74436r,-70377l2029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">
                  <v:stroke miterlimit="83231f" joinstyle="miter"/>
                  <v:path textboxrect="0,0,52078,79172" arrowok="t"/>
                </v:shape>
                <v:shape id="Shape 578" style="position:absolute;left:13975;top:1969;width:805;height:812;visibility:visible;mso-wrap-style:square;v-text-anchor:top" coordsize="80431,81204" o:spid="_x0000_s1055" fillcolor="black" stroked="f" strokeweight="0" path="m39201,r5410,l52051,r6764,1354l65578,3383r6763,2707l73018,24361,70312,18947,66931,14888,63549,11505,59491,9473,56109,7445,52051,6769,46641,6090r-6764,679l33790,8798r-5410,2707l23645,15564r-3382,4736l17558,26391r-1353,6090l15529,39250r676,6090l17558,51430r2029,6088l22292,62933r4735,4737l29732,69699r2706,2032l35820,73085r3381,675l43259,74436r4058,678l54080,74436r4058,-1351l62196,71052r,-22329l61520,47369r-676,-678l59491,45340r20940,l77752,47369r-676,1354l77076,50752r,17596l77752,71052r1353,2033l75047,74436r-4058,2031l60844,79175r-9469,1351l43259,81204r-8116,-678l27027,78497,19587,75114,12824,70377,10119,67670,7414,64287,5384,60904,3382,57518,2029,53460,677,49399,,45340,,40604,677,33159,2705,25715,6060,18947,8765,15564r2706,-2707l14177,10151,17558,7445,20940,5415,24998,3383,29732,2029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">
                  <v:stroke miterlimit="83231f" joinstyle="miter"/>
                  <v:path textboxrect="0,0,80431,81204" arrowok="t"/>
                </v:shape>
                <v:shape id="Shape 579" style="position:absolute;left:15043;top:1976;width:210;height:791;visibility:visible;mso-wrap-style:square;v-text-anchor:top" coordsize="20966,79172" o:spid="_x0000_s1056" fillcolor="black" stroked="f" strokeweight="0" path="m,l20966,,19614,1351r-1353,678l17585,4059r,1353l17585,75789r676,1354l19614,78497r1352,675l,79172r677,-675l2029,77143r676,-1354l2705,74436r,-70377l2029,2029,677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">
                  <v:stroke miterlimit="83231f" joinstyle="miter"/>
                  <v:path textboxrect="0,0,20966,79172" arrowok="t"/>
                </v:shape>
                <v:shape id="Shape 580" style="position:absolute;left:15497;top:1969;width:425;height:812;visibility:visible;mso-wrap-style:square;v-text-anchor:top" coordsize="42582,81204" o:spid="_x0000_s1057" fillcolor="black" stroked="f" strokeweight="0" path="m39200,r3382,l42582,6090r-5411,l32437,8120r-4735,2707l23644,14210r-3382,4737l18234,25037r-2030,6091l15529,38571r675,8798l18234,54814r2705,6090l24321,65640r4058,4059l33113,72406r4734,2030l42582,74436r,6712l41905,81204r-8116,-678l25674,77821,18234,74436,12147,69699,6736,63609,4707,60226,2705,56167,1353,52781,676,48723,,43986,,39925,676,32481,2705,25037,6736,18271r4735,-6090l14176,9473,17557,6769,21615,4737,25673,2708,29732,1354,33789,678,392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">
                  <v:stroke miterlimit="83231f" joinstyle="miter"/>
                  <v:path textboxrect="0,0,42582,81204" arrowok="t"/>
                </v:shape>
                <v:shape id="Shape 581" style="position:absolute;left:15922;top:1969;width:433;height:811;visibility:visible;mso-wrap-style:square;v-text-anchor:top" coordsize="43258,81148" o:spid="_x0000_s1058" fillcolor="black" stroked="f" strokeweight="0" path="m,l1353,,8792,678r7440,2030l23671,6090r6088,4061l33141,12857r2705,3385l37847,19625r2030,3383l41229,27069r1353,4059l43258,35864r,4740l43258,46016r-676,4061l41229,54814r-2028,4058l37171,62257r-2002,3383l32464,68348r-3381,2704l22319,75789r-6763,3386l7440,80526,,81148,,74436r676,l6087,74436r5411,-2030l15556,69699r4058,-3383l22995,61579r2029,-6090l26377,48723r676,-7444l26377,33835,25024,26391,22995,20300,19614,14888,15556,10827,10821,8120,6086,6090r-5410,l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">
                  <v:stroke miterlimit="83231f" joinstyle="miter"/>
                  <v:path textboxrect="0,0,43258,81148" arrowok="t"/>
                </v:shape>
                <v:shape id="Shape 582" style="position:absolute;left:16531;top:1976;width:723;height:825;visibility:visible;mso-wrap-style:square;v-text-anchor:top" coordsize="72341,82555" o:spid="_x0000_s1059" fillcolor="black" stroked="f" strokeweight="0" path="m,l19614,,62872,51428r,-47369l62196,2029,60844,1351,59491,,72341,r-676,1351l70312,2029r-676,2030l69636,5412r,77143l41933,49399,22320,27067,13527,16239r,58197l14204,75789r676,1354l15556,78497r1353,675l4059,79172,6087,77143r677,-1354l7440,74436r,-62258l6764,7441,6087,6090,5411,4737,2705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">
                  <v:stroke miterlimit="83231f" joinstyle="miter"/>
                  <v:path textboxrect="0,0,72341,82555" arrowok="t"/>
                </v:shape>
                <v:shape id="Shape 583" style="position:absolute;left:17525;top:1976;width:527;height:791;visibility:visible;mso-wrap-style:square;v-text-anchor:top" coordsize="52727,79172" o:spid="_x0000_s1060" fillcolor="black" stroked="f" strokeweight="0" path="m,l46640,r676,10827l45288,8795,43935,7441,41229,6766,38524,6090r-20263,l18261,33157r17558,l37171,32481r1353,-678l39877,29773r,12182l38524,39925r-1353,-678l35819,38571r-17558,l18261,73082r15528,l40553,73082r4735,-676l47316,71728r2029,-1354l50698,68345r2029,-2029l50022,79172,,79172,2705,77143r677,-1354l3382,74436r,-70377l2705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">
                  <v:stroke miterlimit="83231f" joinstyle="miter"/>
                  <v:path textboxrect="0,0,52727,79172" arrowok="t"/>
                </v:shape>
                <v:shape id="Shape 584" style="position:absolute;left:18235;top:1976;width:730;height:825;visibility:visible;mso-wrap-style:square;v-text-anchor:top" coordsize="73017,82555" o:spid="_x0000_s1061" fillcolor="black" stroked="f" strokeweight="0" path="m,l20289,,62872,51428r,-47369l62195,2029r-675,-678l60167,,73017,,71665,1351r-677,678l70312,4059r-677,1353l69636,82555,41906,49399,22995,27067,14202,16239r,59550l14879,77143r1353,1354l17585,79172r-13527,l6763,77143r676,-1354l7439,74436r,-66995l6763,6090,5411,4737,3381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">
                  <v:stroke miterlimit="83231f" joinstyle="miter"/>
                  <v:path textboxrect="0,0,73017,82555" arrowok="t"/>
                </v:shape>
                <v:shape id="Shape 585" style="position:absolute;left:5551;top:1969;width:433;height:812;visibility:visible;mso-wrap-style:square;v-text-anchor:top" coordsize="43259,81204" o:spid="_x0000_s1062" fillcolor="black" stroked="f" strokeweight="0" path="m39201,r4058,l43259,6090r-5411,l32437,8120r-4058,2707l24321,14210r-3382,4737l18234,25037r-1352,6091l16205,38571r677,8798l18910,54814r2706,6090l24998,65640r4058,4059l33790,72406r4734,2030l43259,74436r,6712l42582,81204r-8792,-678l26350,77821,18910,74436,12147,69699,7440,63609,5411,60226,3382,56167,2029,52781,676,48723r,-4737l,39925,1353,32481,3382,25037,6764,18271r5383,-6090l14853,9473,18234,6769,21616,4737,25674,2708,29732,1354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">
                  <v:stroke miterlimit="83231f" joinstyle="miter"/>
                  <v:path textboxrect="0,0,43259,81204" arrowok="t"/>
                </v:shape>
                <v:shape id="Shape 586" style="position:absolute;left:5984;top:1969;width:433;height:811;visibility:visible;mso-wrap-style:square;v-text-anchor:top" coordsize="43285,81148" o:spid="_x0000_s1063" fillcolor="black" stroked="f" strokeweight="0" path="m,l1353,,8792,678r7440,2030l23672,6090r6087,4061l32464,12857r2706,3385l37875,19625r2029,3383l41256,27069r1353,4059l43285,35864r,4740l43285,46016r-1352,4061l41257,54814r-2030,4058l37199,62257r-2706,3383l31788,68348r-2706,2704l22319,75789r-7440,3386l7440,80526,,81148,,74436r676,l6087,74436r4734,-2030l15556,69699r4058,-3383l22319,61579r2705,-6090l26377,48723r676,-7444l26377,33835,25024,26391,22995,20300,19614,14888,15556,10827,10821,8120,6087,6090,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">
                  <v:stroke miterlimit="83231f" joinstyle="miter"/>
                  <v:path textboxrect="0,0,43285,81148" arrowok="t"/>
                </v:shape>
                <v:shape id="Shape 587" style="position:absolute;left:6058;top:1793;width:115;height:115;visibility:visible;mso-wrap-style:square;v-text-anchor:top" coordsize="11498,11502" o:spid="_x0000_s1064" fillcolor="black" stroked="f" strokeweight="0" path="m3382,l5411,,8116,,9469,1353r1352,2030l11498,5412r-677,2708l9469,10149r-1353,678l5411,11502,3382,10827,1353,10149,,8120,,5412,,3383,1353,1353,33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">
                  <v:stroke miterlimit="83231f" joinstyle="miter"/>
                  <v:path textboxrect="0,0,11498,11502" arrowok="t"/>
                </v:shape>
                <v:shape id="Shape 588" style="position:absolute;left:5794;top:1793;width:122;height:115;visibility:visible;mso-wrap-style:square;v-text-anchor:top" coordsize="12174,11502" o:spid="_x0000_s1065" fillcolor="black" stroked="f" strokeweight="0" path="m4058,l6087,,8116,r2029,1353l11498,3383r676,2029l11498,8120r-1353,2029l8116,10827r-2029,675l4058,10827,2029,10149,676,8120,,5412,676,3383,2029,1353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">
                  <v:stroke miterlimit="83231f" joinstyle="miter"/>
                  <v:path textboxrect="0,0,12174,11502" arrowok="t"/>
                </v:shape>
                <w10:wrap type="square" anchorx="page" anchory="page"/>
              </v:group>
            </w:pict>
          </mc:Fallback>
        </mc:AlternateContent>
      </w:r>
      <w:r w:rsidRPr="00784141" w:rsidR="00315240">
        <w:rPr>
          <w:noProof/>
        </w:rPr>
        <w:drawing>
          <wp:inline distT="0" distB="0" distL="0" distR="0" wp14:anchorId="3460978B" wp14:editId="1CE4548E">
            <wp:extent cx="9525635" cy="5275580"/>
            <wp:effectExtent l="0" t="0" r="0" b="1270"/>
            <wp:docPr id="965258382" name="Bildobjekt 1" descr="En bild som visar text, skärmbild, diagram, Parallel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58382" name="Bildobjekt 1" descr="En bild som visar text, skärmbild, diagram, Parallell&#10;&#10;AI-genererat innehåll kan vara felaktig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25635" cy="52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F22C0" w:rsidR="00092190" w:rsidP="00092190" w:rsidRDefault="00092190" w14:paraId="4F446232" w14:textId="77777777">
      <w:pPr>
        <w:tabs>
          <w:tab w:val="left" w:pos="8655"/>
        </w:tabs>
        <w:sectPr w:rsidRPr="004F22C0" w:rsidR="00092190" w:rsidSect="0009219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41" w:h="11899" w:orient="landscape"/>
          <w:pgMar w:top="350" w:right="1440" w:bottom="1440" w:left="400" w:header="720" w:footer="720" w:gutter="0"/>
          <w:cols w:space="720"/>
        </w:sectPr>
      </w:pPr>
    </w:p>
    <w:p w:rsidR="00092190" w:rsidP="00092190" w:rsidRDefault="00092190" w14:paraId="0D77FAB3" w14:textId="77777777">
      <w:pPr>
        <w:spacing w:after="0" w:line="259" w:lineRule="auto"/>
        <w:ind w:left="0" w:right="0"/>
      </w:pPr>
      <w:r>
        <w:t xml:space="preserve"> </w:t>
      </w:r>
    </w:p>
    <w:p w:rsidR="00092190" w:rsidP="00092190" w:rsidRDefault="00092190" w14:paraId="4ED95308" w14:textId="77777777">
      <w:pPr>
        <w:spacing w:after="151" w:line="259" w:lineRule="auto"/>
        <w:ind w:left="406" w:right="0"/>
      </w:pPr>
      <w:r>
        <w:t xml:space="preserve"> </w:t>
      </w:r>
    </w:p>
    <w:tbl>
      <w:tblPr>
        <w:tblStyle w:val="Tabellrutnt1"/>
        <w:tblpPr w:vertAnchor="page" w:horzAnchor="page" w:tblpX="442" w:tblpY="349"/>
        <w:tblOverlap w:val="never"/>
        <w:tblW w:w="11458" w:type="dxa"/>
        <w:tblInd w:w="0" w:type="dxa"/>
        <w:tblCellMar>
          <w:top w:w="21" w:type="dxa"/>
          <w:left w:w="338" w:type="dxa"/>
          <w:right w:w="115" w:type="dxa"/>
        </w:tblCellMar>
        <w:tblLook w:val="04A0" w:firstRow="1" w:lastRow="0" w:firstColumn="1" w:lastColumn="0" w:noHBand="0" w:noVBand="1"/>
      </w:tblPr>
      <w:tblGrid>
        <w:gridCol w:w="2163"/>
        <w:gridCol w:w="9295"/>
      </w:tblGrid>
      <w:tr w:rsidR="00092190" w:rsidTr="000B2072" w14:paraId="3B20DF52" w14:textId="77777777">
        <w:trPr>
          <w:trHeight w:val="530"/>
        </w:trPr>
        <w:tc>
          <w:tcPr>
            <w:tcW w:w="2163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shd w:val="clear" w:color="auto" w:fill="D9D9D9"/>
          </w:tcPr>
          <w:p w:rsidR="00092190" w:rsidP="000B2072" w:rsidRDefault="00092190" w14:paraId="025347FB" w14:textId="77777777">
            <w:pPr>
              <w:spacing w:after="0" w:line="259" w:lineRule="auto"/>
              <w:ind w:left="0" w:right="290"/>
              <w:jc w:val="center"/>
            </w:pPr>
            <w:r>
              <w:rPr>
                <w:rFonts w:ascii="Arial" w:hAnsi="Arial" w:eastAsia="Arial" w:cs="Arial"/>
                <w:sz w:val="28"/>
              </w:rPr>
              <w:t xml:space="preserve">Bilaga 1 - 2 </w:t>
            </w:r>
          </w:p>
        </w:tc>
        <w:tc>
          <w:tcPr>
            <w:tcW w:w="929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D9D9D9"/>
          </w:tcPr>
          <w:p w:rsidR="00092190" w:rsidP="000B2072" w:rsidRDefault="00092190" w14:paraId="4FFD1524" w14:textId="77777777">
            <w:pPr>
              <w:spacing w:after="0" w:line="259" w:lineRule="auto"/>
              <w:ind w:left="723" w:right="0"/>
            </w:pPr>
            <w:r>
              <w:rPr>
                <w:rFonts w:ascii="Arial" w:hAnsi="Arial" w:eastAsia="Arial" w:cs="Arial"/>
                <w:sz w:val="28"/>
              </w:rPr>
              <w:t xml:space="preserve">Geografisk plan över gråzoner gällande vuxen – NÄL </w:t>
            </w:r>
          </w:p>
        </w:tc>
      </w:tr>
    </w:tbl>
    <w:p w:rsidR="00092190" w:rsidP="00092190" w:rsidRDefault="00092190" w14:paraId="77242414" w14:textId="390673FB">
      <w:pPr>
        <w:spacing w:after="0" w:line="259" w:lineRule="auto"/>
        <w:ind w:left="406" w:right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7217" behindDoc="0" locked="0" layoutInCell="1" allowOverlap="1" wp14:anchorId="07680B20" wp14:editId="32205DBC">
                <wp:simplePos x="0" y="0"/>
                <wp:positionH relativeFrom="page">
                  <wp:posOffset>5262245</wp:posOffset>
                </wp:positionH>
                <wp:positionV relativeFrom="page">
                  <wp:posOffset>10017031</wp:posOffset>
                </wp:positionV>
                <wp:extent cx="1896530" cy="384472"/>
                <wp:effectExtent l="0" t="0" r="0" b="0"/>
                <wp:wrapTopAndBottom/>
                <wp:docPr id="6352" name="Group 6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530" cy="384472"/>
                          <a:chOff x="0" y="0"/>
                          <a:chExt cx="1896530" cy="384472"/>
                        </a:xfrm>
                      </wpg:grpSpPr>
                      <wps:wsp>
                        <wps:cNvPr id="631" name="Shape 631"/>
                        <wps:cNvSpPr/>
                        <wps:spPr>
                          <a:xfrm>
                            <a:off x="0" y="0"/>
                            <a:ext cx="197501" cy="165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01" h="165116">
                                <a:moveTo>
                                  <a:pt x="0" y="0"/>
                                </a:moveTo>
                                <a:lnTo>
                                  <a:pt x="197501" y="0"/>
                                </a:lnTo>
                                <a:lnTo>
                                  <a:pt x="186682" y="4053"/>
                                </a:lnTo>
                                <a:lnTo>
                                  <a:pt x="175867" y="8809"/>
                                </a:lnTo>
                                <a:lnTo>
                                  <a:pt x="165724" y="14213"/>
                                </a:lnTo>
                                <a:lnTo>
                                  <a:pt x="156258" y="20968"/>
                                </a:lnTo>
                                <a:lnTo>
                                  <a:pt x="146792" y="27750"/>
                                </a:lnTo>
                                <a:lnTo>
                                  <a:pt x="138005" y="35856"/>
                                </a:lnTo>
                                <a:lnTo>
                                  <a:pt x="130568" y="43990"/>
                                </a:lnTo>
                                <a:lnTo>
                                  <a:pt x="123131" y="53473"/>
                                </a:lnTo>
                                <a:lnTo>
                                  <a:pt x="116368" y="62930"/>
                                </a:lnTo>
                                <a:lnTo>
                                  <a:pt x="110960" y="73090"/>
                                </a:lnTo>
                                <a:lnTo>
                                  <a:pt x="105552" y="83250"/>
                                </a:lnTo>
                                <a:lnTo>
                                  <a:pt x="101494" y="94734"/>
                                </a:lnTo>
                                <a:lnTo>
                                  <a:pt x="98115" y="105569"/>
                                </a:lnTo>
                                <a:lnTo>
                                  <a:pt x="96086" y="117749"/>
                                </a:lnTo>
                                <a:lnTo>
                                  <a:pt x="94057" y="129930"/>
                                </a:lnTo>
                                <a:lnTo>
                                  <a:pt x="94057" y="142111"/>
                                </a:lnTo>
                                <a:lnTo>
                                  <a:pt x="94057" y="153613"/>
                                </a:lnTo>
                                <a:lnTo>
                                  <a:pt x="95410" y="165116"/>
                                </a:lnTo>
                                <a:lnTo>
                                  <a:pt x="0" y="1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7469" y="254440"/>
                            <a:ext cx="152798" cy="130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98" h="130032">
                                <a:moveTo>
                                  <a:pt x="0" y="0"/>
                                </a:moveTo>
                                <a:lnTo>
                                  <a:pt x="8113" y="5415"/>
                                </a:lnTo>
                                <a:lnTo>
                                  <a:pt x="16903" y="10151"/>
                                </a:lnTo>
                                <a:lnTo>
                                  <a:pt x="26369" y="14888"/>
                                </a:lnTo>
                                <a:lnTo>
                                  <a:pt x="35835" y="18271"/>
                                </a:lnTo>
                                <a:lnTo>
                                  <a:pt x="45298" y="20979"/>
                                </a:lnTo>
                                <a:lnTo>
                                  <a:pt x="55440" y="23008"/>
                                </a:lnTo>
                                <a:lnTo>
                                  <a:pt x="65583" y="24361"/>
                                </a:lnTo>
                                <a:lnTo>
                                  <a:pt x="76399" y="25040"/>
                                </a:lnTo>
                                <a:lnTo>
                                  <a:pt x="87218" y="24361"/>
                                </a:lnTo>
                                <a:lnTo>
                                  <a:pt x="97357" y="23008"/>
                                </a:lnTo>
                                <a:lnTo>
                                  <a:pt x="107500" y="20979"/>
                                </a:lnTo>
                                <a:lnTo>
                                  <a:pt x="117642" y="18271"/>
                                </a:lnTo>
                                <a:lnTo>
                                  <a:pt x="127097" y="14888"/>
                                </a:lnTo>
                                <a:lnTo>
                                  <a:pt x="135889" y="10151"/>
                                </a:lnTo>
                                <a:lnTo>
                                  <a:pt x="144682" y="5415"/>
                                </a:lnTo>
                                <a:lnTo>
                                  <a:pt x="152798" y="0"/>
                                </a:lnTo>
                                <a:lnTo>
                                  <a:pt x="76733" y="130032"/>
                                </a:lnTo>
                                <a:lnTo>
                                  <a:pt x="76065" y="130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147469" y="0"/>
                            <a:ext cx="300862" cy="2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62" h="205041">
                                <a:moveTo>
                                  <a:pt x="114937" y="0"/>
                                </a:moveTo>
                                <a:lnTo>
                                  <a:pt x="124392" y="0"/>
                                </a:lnTo>
                                <a:lnTo>
                                  <a:pt x="300862" y="0"/>
                                </a:lnTo>
                                <a:lnTo>
                                  <a:pt x="204849" y="165116"/>
                                </a:lnTo>
                                <a:lnTo>
                                  <a:pt x="205525" y="158350"/>
                                </a:lnTo>
                                <a:lnTo>
                                  <a:pt x="206202" y="152260"/>
                                </a:lnTo>
                                <a:lnTo>
                                  <a:pt x="205525" y="144140"/>
                                </a:lnTo>
                                <a:lnTo>
                                  <a:pt x="204173" y="136696"/>
                                </a:lnTo>
                                <a:lnTo>
                                  <a:pt x="202820" y="129252"/>
                                </a:lnTo>
                                <a:lnTo>
                                  <a:pt x="200115" y="122486"/>
                                </a:lnTo>
                                <a:lnTo>
                                  <a:pt x="196733" y="115718"/>
                                </a:lnTo>
                                <a:lnTo>
                                  <a:pt x="192675" y="109621"/>
                                </a:lnTo>
                                <a:lnTo>
                                  <a:pt x="188644" y="103542"/>
                                </a:lnTo>
                                <a:lnTo>
                                  <a:pt x="183233" y="98111"/>
                                </a:lnTo>
                                <a:lnTo>
                                  <a:pt x="177822" y="92707"/>
                                </a:lnTo>
                                <a:lnTo>
                                  <a:pt x="172412" y="88654"/>
                                </a:lnTo>
                                <a:lnTo>
                                  <a:pt x="165648" y="84601"/>
                                </a:lnTo>
                                <a:lnTo>
                                  <a:pt x="158885" y="81197"/>
                                </a:lnTo>
                                <a:lnTo>
                                  <a:pt x="152122" y="79170"/>
                                </a:lnTo>
                                <a:lnTo>
                                  <a:pt x="144682" y="77143"/>
                                </a:lnTo>
                                <a:lnTo>
                                  <a:pt x="137242" y="75792"/>
                                </a:lnTo>
                                <a:lnTo>
                                  <a:pt x="129126" y="75116"/>
                                </a:lnTo>
                                <a:lnTo>
                                  <a:pt x="122374" y="75792"/>
                                </a:lnTo>
                                <a:lnTo>
                                  <a:pt x="115613" y="76467"/>
                                </a:lnTo>
                                <a:lnTo>
                                  <a:pt x="108853" y="78494"/>
                                </a:lnTo>
                                <a:lnTo>
                                  <a:pt x="102092" y="80521"/>
                                </a:lnTo>
                                <a:lnTo>
                                  <a:pt x="96007" y="83250"/>
                                </a:lnTo>
                                <a:lnTo>
                                  <a:pt x="90597" y="85952"/>
                                </a:lnTo>
                                <a:lnTo>
                                  <a:pt x="84512" y="89329"/>
                                </a:lnTo>
                                <a:lnTo>
                                  <a:pt x="79781" y="93383"/>
                                </a:lnTo>
                                <a:lnTo>
                                  <a:pt x="76399" y="96084"/>
                                </a:lnTo>
                                <a:lnTo>
                                  <a:pt x="81810" y="96760"/>
                                </a:lnTo>
                                <a:lnTo>
                                  <a:pt x="87218" y="97435"/>
                                </a:lnTo>
                                <a:lnTo>
                                  <a:pt x="92626" y="98813"/>
                                </a:lnTo>
                                <a:lnTo>
                                  <a:pt x="97358" y="100840"/>
                                </a:lnTo>
                                <a:lnTo>
                                  <a:pt x="102092" y="102867"/>
                                </a:lnTo>
                                <a:lnTo>
                                  <a:pt x="106823" y="105569"/>
                                </a:lnTo>
                                <a:lnTo>
                                  <a:pt x="110882" y="108946"/>
                                </a:lnTo>
                                <a:lnTo>
                                  <a:pt x="114937" y="112323"/>
                                </a:lnTo>
                                <a:lnTo>
                                  <a:pt x="118318" y="116395"/>
                                </a:lnTo>
                                <a:lnTo>
                                  <a:pt x="121698" y="120454"/>
                                </a:lnTo>
                                <a:lnTo>
                                  <a:pt x="124392" y="124515"/>
                                </a:lnTo>
                                <a:lnTo>
                                  <a:pt x="126421" y="129252"/>
                                </a:lnTo>
                                <a:lnTo>
                                  <a:pt x="128450" y="134667"/>
                                </a:lnTo>
                                <a:lnTo>
                                  <a:pt x="129803" y="139403"/>
                                </a:lnTo>
                                <a:lnTo>
                                  <a:pt x="130479" y="144815"/>
                                </a:lnTo>
                                <a:lnTo>
                                  <a:pt x="130479" y="150906"/>
                                </a:lnTo>
                                <a:lnTo>
                                  <a:pt x="130479" y="155642"/>
                                </a:lnTo>
                                <a:lnTo>
                                  <a:pt x="129803" y="161058"/>
                                </a:lnTo>
                                <a:lnTo>
                                  <a:pt x="128450" y="166470"/>
                                </a:lnTo>
                                <a:lnTo>
                                  <a:pt x="126421" y="171206"/>
                                </a:lnTo>
                                <a:lnTo>
                                  <a:pt x="124392" y="175943"/>
                                </a:lnTo>
                                <a:lnTo>
                                  <a:pt x="121698" y="180004"/>
                                </a:lnTo>
                                <a:lnTo>
                                  <a:pt x="118995" y="184066"/>
                                </a:lnTo>
                                <a:lnTo>
                                  <a:pt x="115613" y="188123"/>
                                </a:lnTo>
                                <a:lnTo>
                                  <a:pt x="112234" y="191509"/>
                                </a:lnTo>
                                <a:lnTo>
                                  <a:pt x="108176" y="194892"/>
                                </a:lnTo>
                                <a:lnTo>
                                  <a:pt x="104121" y="197600"/>
                                </a:lnTo>
                                <a:lnTo>
                                  <a:pt x="99387" y="199629"/>
                                </a:lnTo>
                                <a:lnTo>
                                  <a:pt x="94655" y="201658"/>
                                </a:lnTo>
                                <a:lnTo>
                                  <a:pt x="89920" y="203012"/>
                                </a:lnTo>
                                <a:lnTo>
                                  <a:pt x="84513" y="204366"/>
                                </a:lnTo>
                                <a:lnTo>
                                  <a:pt x="79104" y="205041"/>
                                </a:lnTo>
                                <a:lnTo>
                                  <a:pt x="76399" y="205041"/>
                                </a:lnTo>
                                <a:lnTo>
                                  <a:pt x="73697" y="205041"/>
                                </a:lnTo>
                                <a:lnTo>
                                  <a:pt x="63554" y="203690"/>
                                </a:lnTo>
                                <a:lnTo>
                                  <a:pt x="54088" y="201658"/>
                                </a:lnTo>
                                <a:lnTo>
                                  <a:pt x="45298" y="198276"/>
                                </a:lnTo>
                                <a:lnTo>
                                  <a:pt x="37185" y="193539"/>
                                </a:lnTo>
                                <a:lnTo>
                                  <a:pt x="29748" y="188123"/>
                                </a:lnTo>
                                <a:lnTo>
                                  <a:pt x="22987" y="182033"/>
                                </a:lnTo>
                                <a:lnTo>
                                  <a:pt x="16903" y="174592"/>
                                </a:lnTo>
                                <a:lnTo>
                                  <a:pt x="12171" y="167148"/>
                                </a:lnTo>
                                <a:lnTo>
                                  <a:pt x="9466" y="161058"/>
                                </a:lnTo>
                                <a:lnTo>
                                  <a:pt x="5411" y="150230"/>
                                </a:lnTo>
                                <a:lnTo>
                                  <a:pt x="2029" y="138725"/>
                                </a:lnTo>
                                <a:lnTo>
                                  <a:pt x="676" y="127222"/>
                                </a:lnTo>
                                <a:lnTo>
                                  <a:pt x="0" y="115042"/>
                                </a:lnTo>
                                <a:lnTo>
                                  <a:pt x="0" y="107595"/>
                                </a:lnTo>
                                <a:lnTo>
                                  <a:pt x="676" y="99489"/>
                                </a:lnTo>
                                <a:lnTo>
                                  <a:pt x="2706" y="90681"/>
                                </a:lnTo>
                                <a:lnTo>
                                  <a:pt x="4735" y="81197"/>
                                </a:lnTo>
                                <a:lnTo>
                                  <a:pt x="8113" y="71739"/>
                                </a:lnTo>
                                <a:lnTo>
                                  <a:pt x="12848" y="62255"/>
                                </a:lnTo>
                                <a:lnTo>
                                  <a:pt x="17580" y="52798"/>
                                </a:lnTo>
                                <a:lnTo>
                                  <a:pt x="24340" y="43990"/>
                                </a:lnTo>
                                <a:lnTo>
                                  <a:pt x="31777" y="35181"/>
                                </a:lnTo>
                                <a:lnTo>
                                  <a:pt x="40567" y="26399"/>
                                </a:lnTo>
                                <a:lnTo>
                                  <a:pt x="50709" y="18941"/>
                                </a:lnTo>
                                <a:lnTo>
                                  <a:pt x="56117" y="16239"/>
                                </a:lnTo>
                                <a:lnTo>
                                  <a:pt x="62201" y="12862"/>
                                </a:lnTo>
                                <a:lnTo>
                                  <a:pt x="68962" y="10160"/>
                                </a:lnTo>
                                <a:lnTo>
                                  <a:pt x="75723" y="7458"/>
                                </a:lnTo>
                                <a:lnTo>
                                  <a:pt x="82483" y="5404"/>
                                </a:lnTo>
                                <a:lnTo>
                                  <a:pt x="89920" y="3378"/>
                                </a:lnTo>
                                <a:lnTo>
                                  <a:pt x="98034" y="2027"/>
                                </a:lnTo>
                                <a:lnTo>
                                  <a:pt x="106147" y="676"/>
                                </a:lnTo>
                                <a:lnTo>
                                  <a:pt x="114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450359" y="79170"/>
                            <a:ext cx="72341" cy="80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1" h="80534">
                                <a:moveTo>
                                  <a:pt x="0" y="0"/>
                                </a:moveTo>
                                <a:lnTo>
                                  <a:pt x="25024" y="0"/>
                                </a:lnTo>
                                <a:lnTo>
                                  <a:pt x="23672" y="676"/>
                                </a:lnTo>
                                <a:lnTo>
                                  <a:pt x="22995" y="2027"/>
                                </a:lnTo>
                                <a:lnTo>
                                  <a:pt x="22319" y="4080"/>
                                </a:lnTo>
                                <a:lnTo>
                                  <a:pt x="22995" y="6107"/>
                                </a:lnTo>
                                <a:lnTo>
                                  <a:pt x="42582" y="54819"/>
                                </a:lnTo>
                                <a:lnTo>
                                  <a:pt x="60843" y="5431"/>
                                </a:lnTo>
                                <a:lnTo>
                                  <a:pt x="61520" y="3378"/>
                                </a:lnTo>
                                <a:lnTo>
                                  <a:pt x="60843" y="2027"/>
                                </a:lnTo>
                                <a:lnTo>
                                  <a:pt x="60167" y="676"/>
                                </a:lnTo>
                                <a:lnTo>
                                  <a:pt x="58138" y="0"/>
                                </a:lnTo>
                                <a:lnTo>
                                  <a:pt x="72341" y="0"/>
                                </a:lnTo>
                                <a:lnTo>
                                  <a:pt x="69636" y="2027"/>
                                </a:lnTo>
                                <a:lnTo>
                                  <a:pt x="68283" y="5431"/>
                                </a:lnTo>
                                <a:lnTo>
                                  <a:pt x="38551" y="80534"/>
                                </a:lnTo>
                                <a:lnTo>
                                  <a:pt x="22995" y="44670"/>
                                </a:lnTo>
                                <a:lnTo>
                                  <a:pt x="6087" y="5431"/>
                                </a:lnTo>
                                <a:lnTo>
                                  <a:pt x="3382" y="2027"/>
                                </a:lnTo>
                                <a:lnTo>
                                  <a:pt x="2029" y="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610597" y="77819"/>
                            <a:ext cx="49345" cy="8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45" h="80532">
                                <a:moveTo>
                                  <a:pt x="20966" y="0"/>
                                </a:moveTo>
                                <a:lnTo>
                                  <a:pt x="25024" y="0"/>
                                </a:lnTo>
                                <a:lnTo>
                                  <a:pt x="29082" y="0"/>
                                </a:lnTo>
                                <a:lnTo>
                                  <a:pt x="33113" y="676"/>
                                </a:lnTo>
                                <a:lnTo>
                                  <a:pt x="37848" y="2027"/>
                                </a:lnTo>
                                <a:lnTo>
                                  <a:pt x="42582" y="4053"/>
                                </a:lnTo>
                                <a:lnTo>
                                  <a:pt x="43259" y="20995"/>
                                </a:lnTo>
                                <a:lnTo>
                                  <a:pt x="41229" y="16239"/>
                                </a:lnTo>
                                <a:lnTo>
                                  <a:pt x="39200" y="13537"/>
                                </a:lnTo>
                                <a:lnTo>
                                  <a:pt x="37171" y="11511"/>
                                </a:lnTo>
                                <a:lnTo>
                                  <a:pt x="34466" y="8809"/>
                                </a:lnTo>
                                <a:lnTo>
                                  <a:pt x="31788" y="7458"/>
                                </a:lnTo>
                                <a:lnTo>
                                  <a:pt x="27730" y="6107"/>
                                </a:lnTo>
                                <a:lnTo>
                                  <a:pt x="24348" y="6107"/>
                                </a:lnTo>
                                <a:lnTo>
                                  <a:pt x="20966" y="6107"/>
                                </a:lnTo>
                                <a:lnTo>
                                  <a:pt x="18261" y="6783"/>
                                </a:lnTo>
                                <a:lnTo>
                                  <a:pt x="16232" y="8134"/>
                                </a:lnTo>
                                <a:lnTo>
                                  <a:pt x="14879" y="9485"/>
                                </a:lnTo>
                                <a:lnTo>
                                  <a:pt x="13527" y="11511"/>
                                </a:lnTo>
                                <a:lnTo>
                                  <a:pt x="12174" y="12862"/>
                                </a:lnTo>
                                <a:lnTo>
                                  <a:pt x="11498" y="16915"/>
                                </a:lnTo>
                                <a:lnTo>
                                  <a:pt x="12174" y="19617"/>
                                </a:lnTo>
                                <a:lnTo>
                                  <a:pt x="12850" y="21671"/>
                                </a:lnTo>
                                <a:lnTo>
                                  <a:pt x="14203" y="23697"/>
                                </a:lnTo>
                                <a:lnTo>
                                  <a:pt x="15556" y="25048"/>
                                </a:lnTo>
                                <a:lnTo>
                                  <a:pt x="20290" y="28425"/>
                                </a:lnTo>
                                <a:lnTo>
                                  <a:pt x="27730" y="31803"/>
                                </a:lnTo>
                                <a:lnTo>
                                  <a:pt x="35819" y="35181"/>
                                </a:lnTo>
                                <a:lnTo>
                                  <a:pt x="39200" y="37223"/>
                                </a:lnTo>
                                <a:lnTo>
                                  <a:pt x="42582" y="39931"/>
                                </a:lnTo>
                                <a:lnTo>
                                  <a:pt x="45288" y="42635"/>
                                </a:lnTo>
                                <a:lnTo>
                                  <a:pt x="47316" y="46696"/>
                                </a:lnTo>
                                <a:lnTo>
                                  <a:pt x="48669" y="50758"/>
                                </a:lnTo>
                                <a:lnTo>
                                  <a:pt x="49345" y="56170"/>
                                </a:lnTo>
                                <a:lnTo>
                                  <a:pt x="48669" y="61585"/>
                                </a:lnTo>
                                <a:lnTo>
                                  <a:pt x="47316" y="66322"/>
                                </a:lnTo>
                                <a:lnTo>
                                  <a:pt x="44611" y="70380"/>
                                </a:lnTo>
                                <a:lnTo>
                                  <a:pt x="41229" y="73765"/>
                                </a:lnTo>
                                <a:lnTo>
                                  <a:pt x="37171" y="77149"/>
                                </a:lnTo>
                                <a:lnTo>
                                  <a:pt x="33113" y="79178"/>
                                </a:lnTo>
                                <a:lnTo>
                                  <a:pt x="27730" y="80532"/>
                                </a:lnTo>
                                <a:lnTo>
                                  <a:pt x="22319" y="80532"/>
                                </a:lnTo>
                                <a:lnTo>
                                  <a:pt x="15556" y="79856"/>
                                </a:lnTo>
                                <a:lnTo>
                                  <a:pt x="9469" y="78502"/>
                                </a:lnTo>
                                <a:lnTo>
                                  <a:pt x="4058" y="77149"/>
                                </a:lnTo>
                                <a:lnTo>
                                  <a:pt x="676" y="75119"/>
                                </a:lnTo>
                                <a:lnTo>
                                  <a:pt x="0" y="55494"/>
                                </a:lnTo>
                                <a:lnTo>
                                  <a:pt x="2705" y="62261"/>
                                </a:lnTo>
                                <a:lnTo>
                                  <a:pt x="4734" y="65643"/>
                                </a:lnTo>
                                <a:lnTo>
                                  <a:pt x="6763" y="68351"/>
                                </a:lnTo>
                                <a:lnTo>
                                  <a:pt x="9469" y="71058"/>
                                </a:lnTo>
                                <a:lnTo>
                                  <a:pt x="12850" y="73087"/>
                                </a:lnTo>
                                <a:lnTo>
                                  <a:pt x="16908" y="74441"/>
                                </a:lnTo>
                                <a:lnTo>
                                  <a:pt x="20967" y="74441"/>
                                </a:lnTo>
                                <a:lnTo>
                                  <a:pt x="25024" y="74441"/>
                                </a:lnTo>
                                <a:lnTo>
                                  <a:pt x="28406" y="73087"/>
                                </a:lnTo>
                                <a:lnTo>
                                  <a:pt x="30435" y="71734"/>
                                </a:lnTo>
                                <a:lnTo>
                                  <a:pt x="32464" y="69704"/>
                                </a:lnTo>
                                <a:lnTo>
                                  <a:pt x="34466" y="67675"/>
                                </a:lnTo>
                                <a:lnTo>
                                  <a:pt x="35142" y="65643"/>
                                </a:lnTo>
                                <a:lnTo>
                                  <a:pt x="35819" y="60906"/>
                                </a:lnTo>
                                <a:lnTo>
                                  <a:pt x="35142" y="56848"/>
                                </a:lnTo>
                                <a:lnTo>
                                  <a:pt x="34466" y="54141"/>
                                </a:lnTo>
                                <a:lnTo>
                                  <a:pt x="32464" y="51433"/>
                                </a:lnTo>
                                <a:lnTo>
                                  <a:pt x="29759" y="50080"/>
                                </a:lnTo>
                                <a:lnTo>
                                  <a:pt x="22995" y="46021"/>
                                </a:lnTo>
                                <a:lnTo>
                                  <a:pt x="15556" y="42635"/>
                                </a:lnTo>
                                <a:lnTo>
                                  <a:pt x="8792" y="37899"/>
                                </a:lnTo>
                                <a:lnTo>
                                  <a:pt x="6087" y="35883"/>
                                </a:lnTo>
                                <a:lnTo>
                                  <a:pt x="4058" y="33154"/>
                                </a:lnTo>
                                <a:lnTo>
                                  <a:pt x="2029" y="30452"/>
                                </a:lnTo>
                                <a:lnTo>
                                  <a:pt x="1353" y="27750"/>
                                </a:lnTo>
                                <a:lnTo>
                                  <a:pt x="676" y="25048"/>
                                </a:lnTo>
                                <a:lnTo>
                                  <a:pt x="0" y="21671"/>
                                </a:lnTo>
                                <a:lnTo>
                                  <a:pt x="676" y="16239"/>
                                </a:lnTo>
                                <a:lnTo>
                                  <a:pt x="2705" y="11511"/>
                                </a:lnTo>
                                <a:lnTo>
                                  <a:pt x="5411" y="8134"/>
                                </a:lnTo>
                                <a:lnTo>
                                  <a:pt x="8792" y="4729"/>
                                </a:lnTo>
                                <a:lnTo>
                                  <a:pt x="12850" y="2702"/>
                                </a:lnTo>
                                <a:lnTo>
                                  <a:pt x="16908" y="1351"/>
                                </a:lnTo>
                                <a:lnTo>
                                  <a:pt x="20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669411" y="79170"/>
                            <a:ext cx="62872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2" h="78505">
                                <a:moveTo>
                                  <a:pt x="0" y="0"/>
                                </a:moveTo>
                                <a:lnTo>
                                  <a:pt x="62872" y="0"/>
                                </a:lnTo>
                                <a:lnTo>
                                  <a:pt x="62872" y="10835"/>
                                </a:lnTo>
                                <a:lnTo>
                                  <a:pt x="60843" y="8134"/>
                                </a:lnTo>
                                <a:lnTo>
                                  <a:pt x="59491" y="6783"/>
                                </a:lnTo>
                                <a:lnTo>
                                  <a:pt x="57462" y="6107"/>
                                </a:lnTo>
                                <a:lnTo>
                                  <a:pt x="51374" y="6107"/>
                                </a:lnTo>
                                <a:lnTo>
                                  <a:pt x="38551" y="5431"/>
                                </a:lnTo>
                                <a:lnTo>
                                  <a:pt x="38551" y="73090"/>
                                </a:lnTo>
                                <a:lnTo>
                                  <a:pt x="39227" y="74444"/>
                                </a:lnTo>
                                <a:lnTo>
                                  <a:pt x="39227" y="76473"/>
                                </a:lnTo>
                                <a:lnTo>
                                  <a:pt x="41933" y="78505"/>
                                </a:lnTo>
                                <a:lnTo>
                                  <a:pt x="20967" y="78505"/>
                                </a:lnTo>
                                <a:lnTo>
                                  <a:pt x="22995" y="76473"/>
                                </a:lnTo>
                                <a:lnTo>
                                  <a:pt x="23672" y="74444"/>
                                </a:lnTo>
                                <a:lnTo>
                                  <a:pt x="24348" y="73090"/>
                                </a:lnTo>
                                <a:lnTo>
                                  <a:pt x="24348" y="5431"/>
                                </a:lnTo>
                                <a:lnTo>
                                  <a:pt x="11498" y="6107"/>
                                </a:lnTo>
                                <a:lnTo>
                                  <a:pt x="5411" y="6107"/>
                                </a:lnTo>
                                <a:lnTo>
                                  <a:pt x="3382" y="6783"/>
                                </a:lnTo>
                                <a:lnTo>
                                  <a:pt x="2029" y="8134"/>
                                </a:lnTo>
                                <a:lnTo>
                                  <a:pt x="0" y="10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747163" y="79170"/>
                            <a:ext cx="28406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6" h="78505">
                                <a:moveTo>
                                  <a:pt x="0" y="0"/>
                                </a:moveTo>
                                <a:lnTo>
                                  <a:pt x="28406" y="0"/>
                                </a:lnTo>
                                <a:lnTo>
                                  <a:pt x="28406" y="5431"/>
                                </a:lnTo>
                                <a:lnTo>
                                  <a:pt x="24348" y="5431"/>
                                </a:lnTo>
                                <a:lnTo>
                                  <a:pt x="17585" y="5431"/>
                                </a:lnTo>
                                <a:lnTo>
                                  <a:pt x="17585" y="35872"/>
                                </a:lnTo>
                                <a:lnTo>
                                  <a:pt x="22995" y="35872"/>
                                </a:lnTo>
                                <a:lnTo>
                                  <a:pt x="25701" y="35872"/>
                                </a:lnTo>
                                <a:lnTo>
                                  <a:pt x="28406" y="35332"/>
                                </a:lnTo>
                                <a:lnTo>
                                  <a:pt x="28406" y="43993"/>
                                </a:lnTo>
                                <a:lnTo>
                                  <a:pt x="26377" y="41963"/>
                                </a:lnTo>
                                <a:lnTo>
                                  <a:pt x="25024" y="41284"/>
                                </a:lnTo>
                                <a:lnTo>
                                  <a:pt x="22995" y="41284"/>
                                </a:lnTo>
                                <a:lnTo>
                                  <a:pt x="17585" y="41284"/>
                                </a:lnTo>
                                <a:lnTo>
                                  <a:pt x="17585" y="73090"/>
                                </a:lnTo>
                                <a:lnTo>
                                  <a:pt x="18261" y="74444"/>
                                </a:lnTo>
                                <a:lnTo>
                                  <a:pt x="18938" y="76473"/>
                                </a:lnTo>
                                <a:lnTo>
                                  <a:pt x="19614" y="77151"/>
                                </a:lnTo>
                                <a:lnTo>
                                  <a:pt x="20967" y="78505"/>
                                </a:lnTo>
                                <a:lnTo>
                                  <a:pt x="0" y="78505"/>
                                </a:lnTo>
                                <a:lnTo>
                                  <a:pt x="2706" y="76473"/>
                                </a:lnTo>
                                <a:lnTo>
                                  <a:pt x="3382" y="74444"/>
                                </a:lnTo>
                                <a:lnTo>
                                  <a:pt x="3382" y="73090"/>
                                </a:lnTo>
                                <a:lnTo>
                                  <a:pt x="3382" y="3378"/>
                                </a:lnTo>
                                <a:lnTo>
                                  <a:pt x="2706" y="2027"/>
                                </a:lnTo>
                                <a:lnTo>
                                  <a:pt x="1353" y="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775569" y="79170"/>
                            <a:ext cx="44611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1" h="78505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  <a:lnTo>
                                  <a:pt x="11498" y="2027"/>
                                </a:lnTo>
                                <a:lnTo>
                                  <a:pt x="16232" y="4080"/>
                                </a:lnTo>
                                <a:lnTo>
                                  <a:pt x="20263" y="6783"/>
                                </a:lnTo>
                                <a:lnTo>
                                  <a:pt x="22968" y="9484"/>
                                </a:lnTo>
                                <a:lnTo>
                                  <a:pt x="24997" y="12862"/>
                                </a:lnTo>
                                <a:lnTo>
                                  <a:pt x="25674" y="16239"/>
                                </a:lnTo>
                                <a:lnTo>
                                  <a:pt x="25674" y="18941"/>
                                </a:lnTo>
                                <a:lnTo>
                                  <a:pt x="25674" y="23697"/>
                                </a:lnTo>
                                <a:lnTo>
                                  <a:pt x="24321" y="27074"/>
                                </a:lnTo>
                                <a:lnTo>
                                  <a:pt x="22292" y="30452"/>
                                </a:lnTo>
                                <a:lnTo>
                                  <a:pt x="19587" y="33154"/>
                                </a:lnTo>
                                <a:lnTo>
                                  <a:pt x="16232" y="35197"/>
                                </a:lnTo>
                                <a:lnTo>
                                  <a:pt x="12850" y="37226"/>
                                </a:lnTo>
                                <a:lnTo>
                                  <a:pt x="9468" y="37902"/>
                                </a:lnTo>
                                <a:lnTo>
                                  <a:pt x="6763" y="38580"/>
                                </a:lnTo>
                                <a:lnTo>
                                  <a:pt x="9468" y="39255"/>
                                </a:lnTo>
                                <a:lnTo>
                                  <a:pt x="11498" y="39933"/>
                                </a:lnTo>
                                <a:lnTo>
                                  <a:pt x="15556" y="41963"/>
                                </a:lnTo>
                                <a:lnTo>
                                  <a:pt x="17585" y="44670"/>
                                </a:lnTo>
                                <a:lnTo>
                                  <a:pt x="19587" y="47375"/>
                                </a:lnTo>
                                <a:lnTo>
                                  <a:pt x="27026" y="58880"/>
                                </a:lnTo>
                                <a:lnTo>
                                  <a:pt x="33113" y="67678"/>
                                </a:lnTo>
                                <a:lnTo>
                                  <a:pt x="37171" y="73768"/>
                                </a:lnTo>
                                <a:lnTo>
                                  <a:pt x="39201" y="75798"/>
                                </a:lnTo>
                                <a:lnTo>
                                  <a:pt x="41906" y="77151"/>
                                </a:lnTo>
                                <a:lnTo>
                                  <a:pt x="44611" y="78505"/>
                                </a:lnTo>
                                <a:lnTo>
                                  <a:pt x="29732" y="78505"/>
                                </a:lnTo>
                                <a:lnTo>
                                  <a:pt x="26350" y="77827"/>
                                </a:lnTo>
                                <a:lnTo>
                                  <a:pt x="23645" y="76473"/>
                                </a:lnTo>
                                <a:lnTo>
                                  <a:pt x="21616" y="75119"/>
                                </a:lnTo>
                                <a:lnTo>
                                  <a:pt x="19587" y="73090"/>
                                </a:lnTo>
                                <a:lnTo>
                                  <a:pt x="12174" y="61588"/>
                                </a:lnTo>
                                <a:lnTo>
                                  <a:pt x="5411" y="50760"/>
                                </a:lnTo>
                                <a:lnTo>
                                  <a:pt x="2705" y="47375"/>
                                </a:lnTo>
                                <a:lnTo>
                                  <a:pt x="676" y="44670"/>
                                </a:lnTo>
                                <a:lnTo>
                                  <a:pt x="0" y="43993"/>
                                </a:lnTo>
                                <a:lnTo>
                                  <a:pt x="0" y="35332"/>
                                </a:lnTo>
                                <a:lnTo>
                                  <a:pt x="676" y="35197"/>
                                </a:lnTo>
                                <a:lnTo>
                                  <a:pt x="3382" y="33830"/>
                                </a:lnTo>
                                <a:lnTo>
                                  <a:pt x="5411" y="32479"/>
                                </a:lnTo>
                                <a:lnTo>
                                  <a:pt x="8116" y="29776"/>
                                </a:lnTo>
                                <a:lnTo>
                                  <a:pt x="9468" y="27074"/>
                                </a:lnTo>
                                <a:lnTo>
                                  <a:pt x="10145" y="23697"/>
                                </a:lnTo>
                                <a:lnTo>
                                  <a:pt x="10821" y="19644"/>
                                </a:lnTo>
                                <a:lnTo>
                                  <a:pt x="10145" y="15564"/>
                                </a:lnTo>
                                <a:lnTo>
                                  <a:pt x="9468" y="12862"/>
                                </a:lnTo>
                                <a:lnTo>
                                  <a:pt x="8116" y="10835"/>
                                </a:lnTo>
                                <a:lnTo>
                                  <a:pt x="6087" y="8809"/>
                                </a:lnTo>
                                <a:lnTo>
                                  <a:pt x="3382" y="6783"/>
                                </a:lnTo>
                                <a:lnTo>
                                  <a:pt x="0" y="5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824915" y="86600"/>
                            <a:ext cx="33479" cy="7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9" h="71074">
                                <a:moveTo>
                                  <a:pt x="33479" y="0"/>
                                </a:moveTo>
                                <a:lnTo>
                                  <a:pt x="33479" y="15705"/>
                                </a:lnTo>
                                <a:lnTo>
                                  <a:pt x="33141" y="14915"/>
                                </a:lnTo>
                                <a:lnTo>
                                  <a:pt x="21643" y="43330"/>
                                </a:lnTo>
                                <a:lnTo>
                                  <a:pt x="33479" y="43330"/>
                                </a:lnTo>
                                <a:lnTo>
                                  <a:pt x="33479" y="49420"/>
                                </a:lnTo>
                                <a:lnTo>
                                  <a:pt x="19614" y="49420"/>
                                </a:lnTo>
                                <a:lnTo>
                                  <a:pt x="12850" y="64984"/>
                                </a:lnTo>
                                <a:lnTo>
                                  <a:pt x="12850" y="68367"/>
                                </a:lnTo>
                                <a:lnTo>
                                  <a:pt x="13527" y="69721"/>
                                </a:lnTo>
                                <a:lnTo>
                                  <a:pt x="15556" y="71074"/>
                                </a:lnTo>
                                <a:lnTo>
                                  <a:pt x="0" y="71074"/>
                                </a:lnTo>
                                <a:lnTo>
                                  <a:pt x="3382" y="67689"/>
                                </a:lnTo>
                                <a:lnTo>
                                  <a:pt x="5411" y="64984"/>
                                </a:lnTo>
                                <a:lnTo>
                                  <a:pt x="22319" y="25723"/>
                                </a:lnTo>
                                <a:lnTo>
                                  <a:pt x="3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858394" y="76467"/>
                            <a:ext cx="42920" cy="81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0" h="81207">
                                <a:moveTo>
                                  <a:pt x="4396" y="0"/>
                                </a:moveTo>
                                <a:lnTo>
                                  <a:pt x="36833" y="75116"/>
                                </a:lnTo>
                                <a:lnTo>
                                  <a:pt x="38862" y="78500"/>
                                </a:lnTo>
                                <a:lnTo>
                                  <a:pt x="42920" y="81207"/>
                                </a:lnTo>
                                <a:lnTo>
                                  <a:pt x="17896" y="81207"/>
                                </a:lnTo>
                                <a:lnTo>
                                  <a:pt x="19925" y="79853"/>
                                </a:lnTo>
                                <a:lnTo>
                                  <a:pt x="20601" y="78500"/>
                                </a:lnTo>
                                <a:lnTo>
                                  <a:pt x="21277" y="77146"/>
                                </a:lnTo>
                                <a:lnTo>
                                  <a:pt x="20601" y="75116"/>
                                </a:lnTo>
                                <a:lnTo>
                                  <a:pt x="14514" y="59553"/>
                                </a:lnTo>
                                <a:lnTo>
                                  <a:pt x="0" y="59553"/>
                                </a:lnTo>
                                <a:lnTo>
                                  <a:pt x="0" y="53463"/>
                                </a:lnTo>
                                <a:lnTo>
                                  <a:pt x="11836" y="53463"/>
                                </a:lnTo>
                                <a:lnTo>
                                  <a:pt x="0" y="25838"/>
                                </a:lnTo>
                                <a:lnTo>
                                  <a:pt x="0" y="10133"/>
                                </a:lnTo>
                                <a:lnTo>
                                  <a:pt x="43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567988" y="59553"/>
                            <a:ext cx="12174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12186">
                                <a:moveTo>
                                  <a:pt x="6087" y="0"/>
                                </a:moveTo>
                                <a:lnTo>
                                  <a:pt x="8116" y="676"/>
                                </a:lnTo>
                                <a:lnTo>
                                  <a:pt x="10145" y="2026"/>
                                </a:lnTo>
                                <a:lnTo>
                                  <a:pt x="11498" y="3377"/>
                                </a:lnTo>
                                <a:lnTo>
                                  <a:pt x="12174" y="6079"/>
                                </a:lnTo>
                                <a:lnTo>
                                  <a:pt x="11498" y="8133"/>
                                </a:lnTo>
                                <a:lnTo>
                                  <a:pt x="10145" y="10160"/>
                                </a:lnTo>
                                <a:lnTo>
                                  <a:pt x="8116" y="11511"/>
                                </a:lnTo>
                                <a:lnTo>
                                  <a:pt x="6087" y="12186"/>
                                </a:lnTo>
                                <a:lnTo>
                                  <a:pt x="4058" y="11511"/>
                                </a:lnTo>
                                <a:lnTo>
                                  <a:pt x="2029" y="10160"/>
                                </a:lnTo>
                                <a:lnTo>
                                  <a:pt x="676" y="8133"/>
                                </a:lnTo>
                                <a:lnTo>
                                  <a:pt x="0" y="6079"/>
                                </a:lnTo>
                                <a:lnTo>
                                  <a:pt x="676" y="3377"/>
                                </a:lnTo>
                                <a:lnTo>
                                  <a:pt x="2029" y="2026"/>
                                </a:lnTo>
                                <a:lnTo>
                                  <a:pt x="4058" y="676"/>
                                </a:lnTo>
                                <a:lnTo>
                                  <a:pt x="6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524053" y="86632"/>
                            <a:ext cx="33465" cy="7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5" h="71042">
                                <a:moveTo>
                                  <a:pt x="33465" y="0"/>
                                </a:moveTo>
                                <a:lnTo>
                                  <a:pt x="33465" y="15643"/>
                                </a:lnTo>
                                <a:lnTo>
                                  <a:pt x="33140" y="14884"/>
                                </a:lnTo>
                                <a:lnTo>
                                  <a:pt x="21642" y="43298"/>
                                </a:lnTo>
                                <a:lnTo>
                                  <a:pt x="33465" y="43298"/>
                                </a:lnTo>
                                <a:lnTo>
                                  <a:pt x="33465" y="49388"/>
                                </a:lnTo>
                                <a:lnTo>
                                  <a:pt x="19614" y="49388"/>
                                </a:lnTo>
                                <a:lnTo>
                                  <a:pt x="12850" y="64952"/>
                                </a:lnTo>
                                <a:lnTo>
                                  <a:pt x="12850" y="68335"/>
                                </a:lnTo>
                                <a:lnTo>
                                  <a:pt x="14203" y="69689"/>
                                </a:lnTo>
                                <a:lnTo>
                                  <a:pt x="15556" y="71042"/>
                                </a:lnTo>
                                <a:lnTo>
                                  <a:pt x="0" y="71042"/>
                                </a:lnTo>
                                <a:lnTo>
                                  <a:pt x="3382" y="67657"/>
                                </a:lnTo>
                                <a:lnTo>
                                  <a:pt x="5411" y="64952"/>
                                </a:lnTo>
                                <a:lnTo>
                                  <a:pt x="22319" y="25691"/>
                                </a:lnTo>
                                <a:lnTo>
                                  <a:pt x="33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557518" y="76467"/>
                            <a:ext cx="42934" cy="81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4" h="81207">
                                <a:moveTo>
                                  <a:pt x="4410" y="0"/>
                                </a:moveTo>
                                <a:lnTo>
                                  <a:pt x="36847" y="75116"/>
                                </a:lnTo>
                                <a:lnTo>
                                  <a:pt x="38876" y="78500"/>
                                </a:lnTo>
                                <a:lnTo>
                                  <a:pt x="42934" y="81207"/>
                                </a:lnTo>
                                <a:lnTo>
                                  <a:pt x="17909" y="81207"/>
                                </a:lnTo>
                                <a:lnTo>
                                  <a:pt x="19938" y="79853"/>
                                </a:lnTo>
                                <a:lnTo>
                                  <a:pt x="21291" y="78500"/>
                                </a:lnTo>
                                <a:lnTo>
                                  <a:pt x="21291" y="77146"/>
                                </a:lnTo>
                                <a:lnTo>
                                  <a:pt x="20615" y="75116"/>
                                </a:lnTo>
                                <a:lnTo>
                                  <a:pt x="14528" y="59553"/>
                                </a:lnTo>
                                <a:lnTo>
                                  <a:pt x="0" y="59553"/>
                                </a:lnTo>
                                <a:lnTo>
                                  <a:pt x="0" y="53463"/>
                                </a:lnTo>
                                <a:lnTo>
                                  <a:pt x="11822" y="53463"/>
                                </a:lnTo>
                                <a:lnTo>
                                  <a:pt x="0" y="25808"/>
                                </a:lnTo>
                                <a:lnTo>
                                  <a:pt x="0" y="10164"/>
                                </a:lnTo>
                                <a:lnTo>
                                  <a:pt x="4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542991" y="59553"/>
                            <a:ext cx="11498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8" h="12186">
                                <a:moveTo>
                                  <a:pt x="5411" y="0"/>
                                </a:moveTo>
                                <a:lnTo>
                                  <a:pt x="8116" y="676"/>
                                </a:lnTo>
                                <a:lnTo>
                                  <a:pt x="9469" y="2026"/>
                                </a:lnTo>
                                <a:lnTo>
                                  <a:pt x="10821" y="3377"/>
                                </a:lnTo>
                                <a:lnTo>
                                  <a:pt x="11498" y="6079"/>
                                </a:lnTo>
                                <a:lnTo>
                                  <a:pt x="10821" y="8133"/>
                                </a:lnTo>
                                <a:lnTo>
                                  <a:pt x="9469" y="10160"/>
                                </a:lnTo>
                                <a:lnTo>
                                  <a:pt x="8116" y="11511"/>
                                </a:lnTo>
                                <a:lnTo>
                                  <a:pt x="5411" y="12186"/>
                                </a:lnTo>
                                <a:lnTo>
                                  <a:pt x="3382" y="11511"/>
                                </a:lnTo>
                                <a:lnTo>
                                  <a:pt x="1353" y="10160"/>
                                </a:lnTo>
                                <a:lnTo>
                                  <a:pt x="0" y="8133"/>
                                </a:lnTo>
                                <a:lnTo>
                                  <a:pt x="0" y="6079"/>
                                </a:lnTo>
                                <a:lnTo>
                                  <a:pt x="0" y="3377"/>
                                </a:lnTo>
                                <a:lnTo>
                                  <a:pt x="1353" y="2026"/>
                                </a:lnTo>
                                <a:lnTo>
                                  <a:pt x="3382" y="676"/>
                                </a:lnTo>
                                <a:lnTo>
                                  <a:pt x="5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456447" y="196921"/>
                            <a:ext cx="80457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7" h="81204">
                                <a:moveTo>
                                  <a:pt x="39877" y="0"/>
                                </a:moveTo>
                                <a:lnTo>
                                  <a:pt x="45288" y="0"/>
                                </a:lnTo>
                                <a:lnTo>
                                  <a:pt x="52051" y="0"/>
                                </a:lnTo>
                                <a:lnTo>
                                  <a:pt x="58814" y="1354"/>
                                </a:lnTo>
                                <a:lnTo>
                                  <a:pt x="65578" y="3383"/>
                                </a:lnTo>
                                <a:lnTo>
                                  <a:pt x="72341" y="6090"/>
                                </a:lnTo>
                                <a:lnTo>
                                  <a:pt x="73017" y="24361"/>
                                </a:lnTo>
                                <a:lnTo>
                                  <a:pt x="70988" y="18947"/>
                                </a:lnTo>
                                <a:lnTo>
                                  <a:pt x="67607" y="14888"/>
                                </a:lnTo>
                                <a:lnTo>
                                  <a:pt x="64225" y="11505"/>
                                </a:lnTo>
                                <a:lnTo>
                                  <a:pt x="60167" y="9473"/>
                                </a:lnTo>
                                <a:lnTo>
                                  <a:pt x="56109" y="7445"/>
                                </a:lnTo>
                                <a:lnTo>
                                  <a:pt x="52727" y="6769"/>
                                </a:lnTo>
                                <a:lnTo>
                                  <a:pt x="47316" y="6090"/>
                                </a:lnTo>
                                <a:lnTo>
                                  <a:pt x="39877" y="6769"/>
                                </a:lnTo>
                                <a:lnTo>
                                  <a:pt x="33817" y="8798"/>
                                </a:lnTo>
                                <a:lnTo>
                                  <a:pt x="28406" y="11505"/>
                                </a:lnTo>
                                <a:lnTo>
                                  <a:pt x="24348" y="15564"/>
                                </a:lnTo>
                                <a:lnTo>
                                  <a:pt x="20967" y="20300"/>
                                </a:lnTo>
                                <a:lnTo>
                                  <a:pt x="18261" y="26391"/>
                                </a:lnTo>
                                <a:lnTo>
                                  <a:pt x="16232" y="32481"/>
                                </a:lnTo>
                                <a:lnTo>
                                  <a:pt x="16232" y="39250"/>
                                </a:lnTo>
                                <a:lnTo>
                                  <a:pt x="16232" y="45340"/>
                                </a:lnTo>
                                <a:lnTo>
                                  <a:pt x="17585" y="51430"/>
                                </a:lnTo>
                                <a:lnTo>
                                  <a:pt x="19614" y="57518"/>
                                </a:lnTo>
                                <a:lnTo>
                                  <a:pt x="22995" y="62933"/>
                                </a:lnTo>
                                <a:lnTo>
                                  <a:pt x="27053" y="67670"/>
                                </a:lnTo>
                                <a:lnTo>
                                  <a:pt x="29759" y="69699"/>
                                </a:lnTo>
                                <a:lnTo>
                                  <a:pt x="33141" y="71731"/>
                                </a:lnTo>
                                <a:lnTo>
                                  <a:pt x="35819" y="73085"/>
                                </a:lnTo>
                                <a:lnTo>
                                  <a:pt x="39877" y="73760"/>
                                </a:lnTo>
                                <a:lnTo>
                                  <a:pt x="43935" y="74436"/>
                                </a:lnTo>
                                <a:lnTo>
                                  <a:pt x="47993" y="75114"/>
                                </a:lnTo>
                                <a:lnTo>
                                  <a:pt x="54080" y="74436"/>
                                </a:lnTo>
                                <a:lnTo>
                                  <a:pt x="58814" y="73085"/>
                                </a:lnTo>
                                <a:lnTo>
                                  <a:pt x="62872" y="71052"/>
                                </a:lnTo>
                                <a:lnTo>
                                  <a:pt x="62872" y="48723"/>
                                </a:lnTo>
                                <a:lnTo>
                                  <a:pt x="62196" y="47369"/>
                                </a:lnTo>
                                <a:lnTo>
                                  <a:pt x="60843" y="46691"/>
                                </a:lnTo>
                                <a:lnTo>
                                  <a:pt x="59491" y="45340"/>
                                </a:lnTo>
                                <a:lnTo>
                                  <a:pt x="80457" y="45340"/>
                                </a:lnTo>
                                <a:lnTo>
                                  <a:pt x="78428" y="47369"/>
                                </a:lnTo>
                                <a:lnTo>
                                  <a:pt x="77751" y="48723"/>
                                </a:lnTo>
                                <a:lnTo>
                                  <a:pt x="77751" y="50752"/>
                                </a:lnTo>
                                <a:lnTo>
                                  <a:pt x="77752" y="68348"/>
                                </a:lnTo>
                                <a:lnTo>
                                  <a:pt x="78428" y="71052"/>
                                </a:lnTo>
                                <a:lnTo>
                                  <a:pt x="79104" y="73085"/>
                                </a:lnTo>
                                <a:lnTo>
                                  <a:pt x="75723" y="74436"/>
                                </a:lnTo>
                                <a:lnTo>
                                  <a:pt x="70988" y="76467"/>
                                </a:lnTo>
                                <a:lnTo>
                                  <a:pt x="61520" y="79175"/>
                                </a:lnTo>
                                <a:lnTo>
                                  <a:pt x="52051" y="80526"/>
                                </a:lnTo>
                                <a:lnTo>
                                  <a:pt x="43935" y="81204"/>
                                </a:lnTo>
                                <a:lnTo>
                                  <a:pt x="35142" y="80526"/>
                                </a:lnTo>
                                <a:lnTo>
                                  <a:pt x="27053" y="78497"/>
                                </a:lnTo>
                                <a:lnTo>
                                  <a:pt x="19614" y="75114"/>
                                </a:lnTo>
                                <a:lnTo>
                                  <a:pt x="13527" y="70377"/>
                                </a:lnTo>
                                <a:lnTo>
                                  <a:pt x="10145" y="67670"/>
                                </a:lnTo>
                                <a:lnTo>
                                  <a:pt x="8116" y="64287"/>
                                </a:lnTo>
                                <a:lnTo>
                                  <a:pt x="5411" y="60904"/>
                                </a:lnTo>
                                <a:lnTo>
                                  <a:pt x="4058" y="57518"/>
                                </a:lnTo>
                                <a:lnTo>
                                  <a:pt x="2029" y="53460"/>
                                </a:lnTo>
                                <a:lnTo>
                                  <a:pt x="1353" y="49399"/>
                                </a:lnTo>
                                <a:lnTo>
                                  <a:pt x="676" y="45340"/>
                                </a:lnTo>
                                <a:lnTo>
                                  <a:pt x="0" y="40604"/>
                                </a:lnTo>
                                <a:lnTo>
                                  <a:pt x="676" y="33159"/>
                                </a:lnTo>
                                <a:lnTo>
                                  <a:pt x="2705" y="25715"/>
                                </a:lnTo>
                                <a:lnTo>
                                  <a:pt x="6764" y="18947"/>
                                </a:lnTo>
                                <a:lnTo>
                                  <a:pt x="8792" y="15564"/>
                                </a:lnTo>
                                <a:lnTo>
                                  <a:pt x="11498" y="12857"/>
                                </a:lnTo>
                                <a:lnTo>
                                  <a:pt x="14203" y="10151"/>
                                </a:lnTo>
                                <a:lnTo>
                                  <a:pt x="17585" y="7445"/>
                                </a:lnTo>
                                <a:lnTo>
                                  <a:pt x="21643" y="5415"/>
                                </a:lnTo>
                                <a:lnTo>
                                  <a:pt x="25701" y="3383"/>
                                </a:lnTo>
                                <a:lnTo>
                                  <a:pt x="29759" y="2029"/>
                                </a:lnTo>
                                <a:lnTo>
                                  <a:pt x="34493" y="678"/>
                                </a:lnTo>
                                <a:lnTo>
                                  <a:pt x="39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651151" y="197600"/>
                            <a:ext cx="64252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52" h="79172">
                                <a:moveTo>
                                  <a:pt x="0" y="0"/>
                                </a:moveTo>
                                <a:lnTo>
                                  <a:pt x="64252" y="0"/>
                                </a:lnTo>
                                <a:lnTo>
                                  <a:pt x="64252" y="11502"/>
                                </a:lnTo>
                                <a:lnTo>
                                  <a:pt x="62223" y="8795"/>
                                </a:lnTo>
                                <a:lnTo>
                                  <a:pt x="60194" y="7441"/>
                                </a:lnTo>
                                <a:lnTo>
                                  <a:pt x="58841" y="6766"/>
                                </a:lnTo>
                                <a:lnTo>
                                  <a:pt x="52078" y="6766"/>
                                </a:lnTo>
                                <a:lnTo>
                                  <a:pt x="39227" y="6090"/>
                                </a:lnTo>
                                <a:lnTo>
                                  <a:pt x="39227" y="74436"/>
                                </a:lnTo>
                                <a:lnTo>
                                  <a:pt x="39904" y="75789"/>
                                </a:lnTo>
                                <a:lnTo>
                                  <a:pt x="40580" y="77143"/>
                                </a:lnTo>
                                <a:lnTo>
                                  <a:pt x="42609" y="79172"/>
                                </a:lnTo>
                                <a:lnTo>
                                  <a:pt x="21643" y="79172"/>
                                </a:lnTo>
                                <a:lnTo>
                                  <a:pt x="22995" y="78497"/>
                                </a:lnTo>
                                <a:lnTo>
                                  <a:pt x="23672" y="77143"/>
                                </a:lnTo>
                                <a:lnTo>
                                  <a:pt x="24348" y="75789"/>
                                </a:lnTo>
                                <a:lnTo>
                                  <a:pt x="25024" y="74436"/>
                                </a:lnTo>
                                <a:lnTo>
                                  <a:pt x="25024" y="6090"/>
                                </a:lnTo>
                                <a:lnTo>
                                  <a:pt x="12174" y="6766"/>
                                </a:lnTo>
                                <a:lnTo>
                                  <a:pt x="6087" y="6766"/>
                                </a:lnTo>
                                <a:lnTo>
                                  <a:pt x="4058" y="7441"/>
                                </a:lnTo>
                                <a:lnTo>
                                  <a:pt x="2705" y="8795"/>
                                </a:lnTo>
                                <a:lnTo>
                                  <a:pt x="0" y="11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718108" y="204924"/>
                            <a:ext cx="33790" cy="7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90" h="71848">
                                <a:moveTo>
                                  <a:pt x="33790" y="0"/>
                                </a:moveTo>
                                <a:lnTo>
                                  <a:pt x="33790" y="15684"/>
                                </a:lnTo>
                                <a:lnTo>
                                  <a:pt x="22292" y="44104"/>
                                </a:lnTo>
                                <a:lnTo>
                                  <a:pt x="33790" y="44104"/>
                                </a:lnTo>
                                <a:lnTo>
                                  <a:pt x="33790" y="50194"/>
                                </a:lnTo>
                                <a:lnTo>
                                  <a:pt x="19587" y="50194"/>
                                </a:lnTo>
                                <a:lnTo>
                                  <a:pt x="13500" y="66433"/>
                                </a:lnTo>
                                <a:lnTo>
                                  <a:pt x="12823" y="68465"/>
                                </a:lnTo>
                                <a:lnTo>
                                  <a:pt x="12823" y="69818"/>
                                </a:lnTo>
                                <a:lnTo>
                                  <a:pt x="14176" y="71172"/>
                                </a:lnTo>
                                <a:lnTo>
                                  <a:pt x="16205" y="71848"/>
                                </a:lnTo>
                                <a:lnTo>
                                  <a:pt x="0" y="71848"/>
                                </a:lnTo>
                                <a:lnTo>
                                  <a:pt x="3355" y="69141"/>
                                </a:lnTo>
                                <a:lnTo>
                                  <a:pt x="5384" y="66433"/>
                                </a:lnTo>
                                <a:lnTo>
                                  <a:pt x="22292" y="26511"/>
                                </a:lnTo>
                                <a:lnTo>
                                  <a:pt x="33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751898" y="195568"/>
                            <a:ext cx="43259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9" h="81204">
                                <a:moveTo>
                                  <a:pt x="4058" y="0"/>
                                </a:moveTo>
                                <a:lnTo>
                                  <a:pt x="37199" y="75789"/>
                                </a:lnTo>
                                <a:lnTo>
                                  <a:pt x="39227" y="78497"/>
                                </a:lnTo>
                                <a:lnTo>
                                  <a:pt x="43259" y="81204"/>
                                </a:lnTo>
                                <a:lnTo>
                                  <a:pt x="18261" y="81204"/>
                                </a:lnTo>
                                <a:lnTo>
                                  <a:pt x="20290" y="80528"/>
                                </a:lnTo>
                                <a:lnTo>
                                  <a:pt x="20967" y="79174"/>
                                </a:lnTo>
                                <a:lnTo>
                                  <a:pt x="21643" y="77821"/>
                                </a:lnTo>
                                <a:lnTo>
                                  <a:pt x="20967" y="75789"/>
                                </a:lnTo>
                                <a:lnTo>
                                  <a:pt x="14203" y="59550"/>
                                </a:lnTo>
                                <a:lnTo>
                                  <a:pt x="0" y="59550"/>
                                </a:lnTo>
                                <a:lnTo>
                                  <a:pt x="0" y="53460"/>
                                </a:lnTo>
                                <a:lnTo>
                                  <a:pt x="11498" y="53460"/>
                                </a:lnTo>
                                <a:lnTo>
                                  <a:pt x="0" y="25040"/>
                                </a:lnTo>
                                <a:lnTo>
                                  <a:pt x="0" y="9356"/>
                                </a:lnTo>
                                <a:lnTo>
                                  <a:pt x="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811388" y="197600"/>
                            <a:ext cx="520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8" h="79172">
                                <a:moveTo>
                                  <a:pt x="0" y="0"/>
                                </a:moveTo>
                                <a:lnTo>
                                  <a:pt x="20967" y="0"/>
                                </a:lnTo>
                                <a:lnTo>
                                  <a:pt x="20290" y="1351"/>
                                </a:lnTo>
                                <a:lnTo>
                                  <a:pt x="18938" y="2029"/>
                                </a:lnTo>
                                <a:lnTo>
                                  <a:pt x="18261" y="4059"/>
                                </a:lnTo>
                                <a:lnTo>
                                  <a:pt x="18261" y="5412"/>
                                </a:lnTo>
                                <a:lnTo>
                                  <a:pt x="18261" y="73082"/>
                                </a:lnTo>
                                <a:lnTo>
                                  <a:pt x="31112" y="73082"/>
                                </a:lnTo>
                                <a:lnTo>
                                  <a:pt x="39228" y="73082"/>
                                </a:lnTo>
                                <a:lnTo>
                                  <a:pt x="44638" y="72406"/>
                                </a:lnTo>
                                <a:lnTo>
                                  <a:pt x="47344" y="71052"/>
                                </a:lnTo>
                                <a:lnTo>
                                  <a:pt x="48696" y="69699"/>
                                </a:lnTo>
                                <a:lnTo>
                                  <a:pt x="50049" y="68345"/>
                                </a:lnTo>
                                <a:lnTo>
                                  <a:pt x="52078" y="66316"/>
                                </a:lnTo>
                                <a:lnTo>
                                  <a:pt x="49373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1353" y="78497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705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872232" y="205705"/>
                            <a:ext cx="34155" cy="7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5" h="71066">
                                <a:moveTo>
                                  <a:pt x="34155" y="0"/>
                                </a:moveTo>
                                <a:lnTo>
                                  <a:pt x="34155" y="15691"/>
                                </a:lnTo>
                                <a:lnTo>
                                  <a:pt x="33817" y="14902"/>
                                </a:lnTo>
                                <a:lnTo>
                                  <a:pt x="22319" y="43322"/>
                                </a:lnTo>
                                <a:lnTo>
                                  <a:pt x="34155" y="43322"/>
                                </a:lnTo>
                                <a:lnTo>
                                  <a:pt x="34155" y="49412"/>
                                </a:lnTo>
                                <a:lnTo>
                                  <a:pt x="20290" y="49412"/>
                                </a:lnTo>
                                <a:lnTo>
                                  <a:pt x="13527" y="65652"/>
                                </a:lnTo>
                                <a:lnTo>
                                  <a:pt x="12850" y="67683"/>
                                </a:lnTo>
                                <a:lnTo>
                                  <a:pt x="13527" y="69037"/>
                                </a:lnTo>
                                <a:lnTo>
                                  <a:pt x="14203" y="70391"/>
                                </a:lnTo>
                                <a:lnTo>
                                  <a:pt x="16232" y="71066"/>
                                </a:lnTo>
                                <a:lnTo>
                                  <a:pt x="0" y="71066"/>
                                </a:lnTo>
                                <a:lnTo>
                                  <a:pt x="3382" y="68359"/>
                                </a:lnTo>
                                <a:lnTo>
                                  <a:pt x="5411" y="65652"/>
                                </a:lnTo>
                                <a:lnTo>
                                  <a:pt x="22995" y="25729"/>
                                </a:lnTo>
                                <a:lnTo>
                                  <a:pt x="341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906386" y="195568"/>
                            <a:ext cx="42921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1" h="81204">
                                <a:moveTo>
                                  <a:pt x="4397" y="0"/>
                                </a:moveTo>
                                <a:lnTo>
                                  <a:pt x="37537" y="75789"/>
                                </a:lnTo>
                                <a:lnTo>
                                  <a:pt x="38890" y="78497"/>
                                </a:lnTo>
                                <a:lnTo>
                                  <a:pt x="42921" y="81204"/>
                                </a:lnTo>
                                <a:lnTo>
                                  <a:pt x="17923" y="81204"/>
                                </a:lnTo>
                                <a:lnTo>
                                  <a:pt x="19952" y="80528"/>
                                </a:lnTo>
                                <a:lnTo>
                                  <a:pt x="21305" y="79174"/>
                                </a:lnTo>
                                <a:lnTo>
                                  <a:pt x="21305" y="75789"/>
                                </a:lnTo>
                                <a:lnTo>
                                  <a:pt x="14542" y="59550"/>
                                </a:lnTo>
                                <a:lnTo>
                                  <a:pt x="0" y="59550"/>
                                </a:lnTo>
                                <a:lnTo>
                                  <a:pt x="0" y="53460"/>
                                </a:lnTo>
                                <a:lnTo>
                                  <a:pt x="11836" y="53460"/>
                                </a:lnTo>
                                <a:lnTo>
                                  <a:pt x="0" y="25829"/>
                                </a:lnTo>
                                <a:lnTo>
                                  <a:pt x="0" y="10137"/>
                                </a:lnTo>
                                <a:lnTo>
                                  <a:pt x="4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961481" y="197600"/>
                            <a:ext cx="73017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17" h="82555">
                                <a:moveTo>
                                  <a:pt x="0" y="0"/>
                                </a:moveTo>
                                <a:lnTo>
                                  <a:pt x="20290" y="0"/>
                                </a:lnTo>
                                <a:lnTo>
                                  <a:pt x="62873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6" y="2029"/>
                                </a:lnTo>
                                <a:lnTo>
                                  <a:pt x="61520" y="1351"/>
                                </a:lnTo>
                                <a:lnTo>
                                  <a:pt x="60194" y="0"/>
                                </a:lnTo>
                                <a:lnTo>
                                  <a:pt x="73017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988" y="2029"/>
                                </a:lnTo>
                                <a:lnTo>
                                  <a:pt x="70312" y="4059"/>
                                </a:lnTo>
                                <a:lnTo>
                                  <a:pt x="69636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33" y="49399"/>
                                </a:lnTo>
                                <a:lnTo>
                                  <a:pt x="22995" y="27067"/>
                                </a:lnTo>
                                <a:lnTo>
                                  <a:pt x="14203" y="16239"/>
                                </a:lnTo>
                                <a:lnTo>
                                  <a:pt x="14203" y="75789"/>
                                </a:lnTo>
                                <a:lnTo>
                                  <a:pt x="14879" y="77143"/>
                                </a:lnTo>
                                <a:lnTo>
                                  <a:pt x="16232" y="78497"/>
                                </a:lnTo>
                                <a:lnTo>
                                  <a:pt x="17585" y="79172"/>
                                </a:lnTo>
                                <a:lnTo>
                                  <a:pt x="4734" y="79172"/>
                                </a:lnTo>
                                <a:lnTo>
                                  <a:pt x="6764" y="77143"/>
                                </a:lnTo>
                                <a:lnTo>
                                  <a:pt x="7440" y="75789"/>
                                </a:lnTo>
                                <a:lnTo>
                                  <a:pt x="7440" y="74436"/>
                                </a:lnTo>
                                <a:lnTo>
                                  <a:pt x="7439" y="7441"/>
                                </a:lnTo>
                                <a:lnTo>
                                  <a:pt x="6763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3382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1064257" y="197600"/>
                            <a:ext cx="39214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4" h="79172">
                                <a:moveTo>
                                  <a:pt x="0" y="0"/>
                                </a:moveTo>
                                <a:lnTo>
                                  <a:pt x="31111" y="0"/>
                                </a:lnTo>
                                <a:lnTo>
                                  <a:pt x="37848" y="676"/>
                                </a:lnTo>
                                <a:lnTo>
                                  <a:pt x="39214" y="827"/>
                                </a:lnTo>
                                <a:lnTo>
                                  <a:pt x="39214" y="7673"/>
                                </a:lnTo>
                                <a:lnTo>
                                  <a:pt x="36495" y="6766"/>
                                </a:lnTo>
                                <a:lnTo>
                                  <a:pt x="32464" y="6090"/>
                                </a:lnTo>
                                <a:lnTo>
                                  <a:pt x="28406" y="6090"/>
                                </a:lnTo>
                                <a:lnTo>
                                  <a:pt x="17585" y="6090"/>
                                </a:lnTo>
                                <a:lnTo>
                                  <a:pt x="17585" y="73082"/>
                                </a:lnTo>
                                <a:lnTo>
                                  <a:pt x="27053" y="73082"/>
                                </a:lnTo>
                                <a:lnTo>
                                  <a:pt x="31788" y="73082"/>
                                </a:lnTo>
                                <a:lnTo>
                                  <a:pt x="35819" y="72406"/>
                                </a:lnTo>
                                <a:lnTo>
                                  <a:pt x="39214" y="71839"/>
                                </a:lnTo>
                                <a:lnTo>
                                  <a:pt x="39214" y="78687"/>
                                </a:lnTo>
                                <a:lnTo>
                                  <a:pt x="35819" y="79172"/>
                                </a:lnTo>
                                <a:lnTo>
                                  <a:pt x="2975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1103471" y="198427"/>
                            <a:ext cx="37861" cy="7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" h="77860">
                                <a:moveTo>
                                  <a:pt x="0" y="0"/>
                                </a:moveTo>
                                <a:lnTo>
                                  <a:pt x="4721" y="524"/>
                                </a:lnTo>
                                <a:lnTo>
                                  <a:pt x="10132" y="1877"/>
                                </a:lnTo>
                                <a:lnTo>
                                  <a:pt x="14866" y="3910"/>
                                </a:lnTo>
                                <a:lnTo>
                                  <a:pt x="19600" y="5939"/>
                                </a:lnTo>
                                <a:lnTo>
                                  <a:pt x="22982" y="8646"/>
                                </a:lnTo>
                                <a:lnTo>
                                  <a:pt x="26364" y="11351"/>
                                </a:lnTo>
                                <a:lnTo>
                                  <a:pt x="29069" y="14736"/>
                                </a:lnTo>
                                <a:lnTo>
                                  <a:pt x="33127" y="20827"/>
                                </a:lnTo>
                                <a:lnTo>
                                  <a:pt x="35832" y="26918"/>
                                </a:lnTo>
                                <a:lnTo>
                                  <a:pt x="37185" y="33008"/>
                                </a:lnTo>
                                <a:lnTo>
                                  <a:pt x="37861" y="37744"/>
                                </a:lnTo>
                                <a:lnTo>
                                  <a:pt x="37185" y="45186"/>
                                </a:lnTo>
                                <a:lnTo>
                                  <a:pt x="34480" y="52630"/>
                                </a:lnTo>
                                <a:lnTo>
                                  <a:pt x="31098" y="59399"/>
                                </a:lnTo>
                                <a:lnTo>
                                  <a:pt x="28393" y="62781"/>
                                </a:lnTo>
                                <a:lnTo>
                                  <a:pt x="25687" y="66164"/>
                                </a:lnTo>
                                <a:lnTo>
                                  <a:pt x="22982" y="68872"/>
                                </a:lnTo>
                                <a:lnTo>
                                  <a:pt x="19600" y="70901"/>
                                </a:lnTo>
                                <a:lnTo>
                                  <a:pt x="15542" y="73609"/>
                                </a:lnTo>
                                <a:lnTo>
                                  <a:pt x="11484" y="74962"/>
                                </a:lnTo>
                                <a:lnTo>
                                  <a:pt x="6750" y="76316"/>
                                </a:lnTo>
                                <a:lnTo>
                                  <a:pt x="1339" y="77670"/>
                                </a:lnTo>
                                <a:lnTo>
                                  <a:pt x="0" y="77860"/>
                                </a:lnTo>
                                <a:lnTo>
                                  <a:pt x="0" y="71012"/>
                                </a:lnTo>
                                <a:lnTo>
                                  <a:pt x="663" y="70901"/>
                                </a:lnTo>
                                <a:lnTo>
                                  <a:pt x="4045" y="69547"/>
                                </a:lnTo>
                                <a:lnTo>
                                  <a:pt x="7426" y="68194"/>
                                </a:lnTo>
                                <a:lnTo>
                                  <a:pt x="10132" y="66164"/>
                                </a:lnTo>
                                <a:lnTo>
                                  <a:pt x="14189" y="61428"/>
                                </a:lnTo>
                                <a:lnTo>
                                  <a:pt x="17571" y="56013"/>
                                </a:lnTo>
                                <a:lnTo>
                                  <a:pt x="19600" y="50601"/>
                                </a:lnTo>
                                <a:lnTo>
                                  <a:pt x="20953" y="44510"/>
                                </a:lnTo>
                                <a:lnTo>
                                  <a:pt x="21629" y="37744"/>
                                </a:lnTo>
                                <a:lnTo>
                                  <a:pt x="20953" y="32330"/>
                                </a:lnTo>
                                <a:lnTo>
                                  <a:pt x="19600" y="26918"/>
                                </a:lnTo>
                                <a:lnTo>
                                  <a:pt x="17571" y="21503"/>
                                </a:lnTo>
                                <a:lnTo>
                                  <a:pt x="14189" y="16090"/>
                                </a:lnTo>
                                <a:lnTo>
                                  <a:pt x="10132" y="12029"/>
                                </a:lnTo>
                                <a:lnTo>
                                  <a:pt x="4721" y="8646"/>
                                </a:lnTo>
                                <a:lnTo>
                                  <a:pt x="1339" y="7293"/>
                                </a:lnTo>
                                <a:lnTo>
                                  <a:pt x="0" y="6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1164328" y="196921"/>
                            <a:ext cx="50022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22" h="81204">
                                <a:moveTo>
                                  <a:pt x="21616" y="0"/>
                                </a:moveTo>
                                <a:lnTo>
                                  <a:pt x="25674" y="0"/>
                                </a:lnTo>
                                <a:lnTo>
                                  <a:pt x="29056" y="0"/>
                                </a:lnTo>
                                <a:lnTo>
                                  <a:pt x="33790" y="678"/>
                                </a:lnTo>
                                <a:lnTo>
                                  <a:pt x="38524" y="2029"/>
                                </a:lnTo>
                                <a:lnTo>
                                  <a:pt x="43259" y="4061"/>
                                </a:lnTo>
                                <a:lnTo>
                                  <a:pt x="43935" y="20979"/>
                                </a:lnTo>
                                <a:lnTo>
                                  <a:pt x="41229" y="16242"/>
                                </a:lnTo>
                                <a:lnTo>
                                  <a:pt x="39877" y="13535"/>
                                </a:lnTo>
                                <a:lnTo>
                                  <a:pt x="37171" y="11505"/>
                                </a:lnTo>
                                <a:lnTo>
                                  <a:pt x="35142" y="8798"/>
                                </a:lnTo>
                                <a:lnTo>
                                  <a:pt x="31761" y="7445"/>
                                </a:lnTo>
                                <a:lnTo>
                                  <a:pt x="28379" y="6090"/>
                                </a:lnTo>
                                <a:lnTo>
                                  <a:pt x="24321" y="6090"/>
                                </a:lnTo>
                                <a:lnTo>
                                  <a:pt x="20939" y="6090"/>
                                </a:lnTo>
                                <a:lnTo>
                                  <a:pt x="18234" y="6769"/>
                                </a:lnTo>
                                <a:lnTo>
                                  <a:pt x="16205" y="8120"/>
                                </a:lnTo>
                                <a:lnTo>
                                  <a:pt x="14852" y="9473"/>
                                </a:lnTo>
                                <a:lnTo>
                                  <a:pt x="13500" y="11505"/>
                                </a:lnTo>
                                <a:lnTo>
                                  <a:pt x="12823" y="12857"/>
                                </a:lnTo>
                                <a:lnTo>
                                  <a:pt x="12147" y="16918"/>
                                </a:lnTo>
                                <a:lnTo>
                                  <a:pt x="12147" y="19625"/>
                                </a:lnTo>
                                <a:lnTo>
                                  <a:pt x="12823" y="21654"/>
                                </a:lnTo>
                                <a:lnTo>
                                  <a:pt x="14176" y="23686"/>
                                </a:lnTo>
                                <a:lnTo>
                                  <a:pt x="15529" y="25037"/>
                                </a:lnTo>
                                <a:lnTo>
                                  <a:pt x="20939" y="28423"/>
                                </a:lnTo>
                                <a:lnTo>
                                  <a:pt x="27703" y="31806"/>
                                </a:lnTo>
                                <a:lnTo>
                                  <a:pt x="35819" y="35864"/>
                                </a:lnTo>
                                <a:lnTo>
                                  <a:pt x="39877" y="37896"/>
                                </a:lnTo>
                                <a:lnTo>
                                  <a:pt x="42582" y="39925"/>
                                </a:lnTo>
                                <a:lnTo>
                                  <a:pt x="45964" y="43308"/>
                                </a:lnTo>
                                <a:lnTo>
                                  <a:pt x="47993" y="46691"/>
                                </a:lnTo>
                                <a:lnTo>
                                  <a:pt x="49346" y="51430"/>
                                </a:lnTo>
                                <a:lnTo>
                                  <a:pt x="50022" y="56843"/>
                                </a:lnTo>
                                <a:lnTo>
                                  <a:pt x="49346" y="62257"/>
                                </a:lnTo>
                                <a:lnTo>
                                  <a:pt x="47993" y="66994"/>
                                </a:lnTo>
                                <a:lnTo>
                                  <a:pt x="45288" y="71052"/>
                                </a:lnTo>
                                <a:lnTo>
                                  <a:pt x="41906" y="74436"/>
                                </a:lnTo>
                                <a:lnTo>
                                  <a:pt x="37848" y="77143"/>
                                </a:lnTo>
                                <a:lnTo>
                                  <a:pt x="33113" y="79850"/>
                                </a:lnTo>
                                <a:lnTo>
                                  <a:pt x="28379" y="80526"/>
                                </a:lnTo>
                                <a:lnTo>
                                  <a:pt x="22968" y="81204"/>
                                </a:lnTo>
                                <a:lnTo>
                                  <a:pt x="15529" y="80526"/>
                                </a:lnTo>
                                <a:lnTo>
                                  <a:pt x="9469" y="79175"/>
                                </a:lnTo>
                                <a:lnTo>
                                  <a:pt x="4058" y="77143"/>
                                </a:lnTo>
                                <a:lnTo>
                                  <a:pt x="676" y="75789"/>
                                </a:lnTo>
                                <a:lnTo>
                                  <a:pt x="0" y="56167"/>
                                </a:lnTo>
                                <a:lnTo>
                                  <a:pt x="676" y="59550"/>
                                </a:lnTo>
                                <a:lnTo>
                                  <a:pt x="2705" y="62257"/>
                                </a:lnTo>
                                <a:lnTo>
                                  <a:pt x="4735" y="65640"/>
                                </a:lnTo>
                                <a:lnTo>
                                  <a:pt x="6764" y="69024"/>
                                </a:lnTo>
                                <a:lnTo>
                                  <a:pt x="9469" y="71052"/>
                                </a:lnTo>
                                <a:lnTo>
                                  <a:pt x="12823" y="73085"/>
                                </a:lnTo>
                                <a:lnTo>
                                  <a:pt x="16882" y="74436"/>
                                </a:lnTo>
                                <a:lnTo>
                                  <a:pt x="20939" y="75114"/>
                                </a:lnTo>
                                <a:lnTo>
                                  <a:pt x="24998" y="75114"/>
                                </a:lnTo>
                                <a:lnTo>
                                  <a:pt x="28379" y="73760"/>
                                </a:lnTo>
                                <a:lnTo>
                                  <a:pt x="31085" y="72406"/>
                                </a:lnTo>
                                <a:lnTo>
                                  <a:pt x="33113" y="70377"/>
                                </a:lnTo>
                                <a:lnTo>
                                  <a:pt x="34466" y="68348"/>
                                </a:lnTo>
                                <a:lnTo>
                                  <a:pt x="35142" y="65640"/>
                                </a:lnTo>
                                <a:lnTo>
                                  <a:pt x="36495" y="61579"/>
                                </a:lnTo>
                                <a:lnTo>
                                  <a:pt x="35819" y="57518"/>
                                </a:lnTo>
                                <a:lnTo>
                                  <a:pt x="34466" y="54814"/>
                                </a:lnTo>
                                <a:lnTo>
                                  <a:pt x="32437" y="52106"/>
                                </a:lnTo>
                                <a:lnTo>
                                  <a:pt x="29732" y="50077"/>
                                </a:lnTo>
                                <a:lnTo>
                                  <a:pt x="22968" y="46691"/>
                                </a:lnTo>
                                <a:lnTo>
                                  <a:pt x="15529" y="42633"/>
                                </a:lnTo>
                                <a:lnTo>
                                  <a:pt x="8792" y="38571"/>
                                </a:lnTo>
                                <a:lnTo>
                                  <a:pt x="6087" y="35864"/>
                                </a:lnTo>
                                <a:lnTo>
                                  <a:pt x="4058" y="33159"/>
                                </a:lnTo>
                                <a:lnTo>
                                  <a:pt x="2029" y="31128"/>
                                </a:lnTo>
                                <a:lnTo>
                                  <a:pt x="1353" y="27745"/>
                                </a:lnTo>
                                <a:lnTo>
                                  <a:pt x="676" y="25037"/>
                                </a:lnTo>
                                <a:lnTo>
                                  <a:pt x="0" y="21654"/>
                                </a:lnTo>
                                <a:lnTo>
                                  <a:pt x="676" y="16242"/>
                                </a:lnTo>
                                <a:lnTo>
                                  <a:pt x="2705" y="11505"/>
                                </a:lnTo>
                                <a:lnTo>
                                  <a:pt x="5411" y="8120"/>
                                </a:lnTo>
                                <a:lnTo>
                                  <a:pt x="8792" y="4737"/>
                                </a:lnTo>
                                <a:lnTo>
                                  <a:pt x="12823" y="2708"/>
                                </a:lnTo>
                                <a:lnTo>
                                  <a:pt x="16881" y="678"/>
                                </a:lnTo>
                                <a:lnTo>
                                  <a:pt x="216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1240727" y="197600"/>
                            <a:ext cx="283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8" h="79172">
                                <a:moveTo>
                                  <a:pt x="0" y="0"/>
                                </a:moveTo>
                                <a:lnTo>
                                  <a:pt x="24997" y="0"/>
                                </a:lnTo>
                                <a:lnTo>
                                  <a:pt x="28378" y="281"/>
                                </a:lnTo>
                                <a:lnTo>
                                  <a:pt x="28378" y="6090"/>
                                </a:lnTo>
                                <a:lnTo>
                                  <a:pt x="24321" y="6090"/>
                                </a:lnTo>
                                <a:lnTo>
                                  <a:pt x="17557" y="6090"/>
                                </a:lnTo>
                                <a:lnTo>
                                  <a:pt x="17558" y="36540"/>
                                </a:lnTo>
                                <a:lnTo>
                                  <a:pt x="22968" y="36540"/>
                                </a:lnTo>
                                <a:lnTo>
                                  <a:pt x="25674" y="36540"/>
                                </a:lnTo>
                                <a:lnTo>
                                  <a:pt x="28378" y="35999"/>
                                </a:lnTo>
                                <a:lnTo>
                                  <a:pt x="28378" y="44829"/>
                                </a:lnTo>
                                <a:lnTo>
                                  <a:pt x="26350" y="43308"/>
                                </a:lnTo>
                                <a:lnTo>
                                  <a:pt x="24321" y="42630"/>
                                </a:lnTo>
                                <a:lnTo>
                                  <a:pt x="22968" y="41955"/>
                                </a:lnTo>
                                <a:lnTo>
                                  <a:pt x="17558" y="42630"/>
                                </a:lnTo>
                                <a:lnTo>
                                  <a:pt x="17558" y="75789"/>
                                </a:lnTo>
                                <a:lnTo>
                                  <a:pt x="18234" y="77143"/>
                                </a:lnTo>
                                <a:lnTo>
                                  <a:pt x="19586" y="78497"/>
                                </a:lnTo>
                                <a:lnTo>
                                  <a:pt x="2093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1353" y="78497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269105" y="197881"/>
                            <a:ext cx="45315" cy="79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5" h="79566">
                                <a:moveTo>
                                  <a:pt x="0" y="0"/>
                                </a:moveTo>
                                <a:lnTo>
                                  <a:pt x="4735" y="395"/>
                                </a:lnTo>
                                <a:lnTo>
                                  <a:pt x="11499" y="1748"/>
                                </a:lnTo>
                                <a:lnTo>
                                  <a:pt x="16233" y="4456"/>
                                </a:lnTo>
                                <a:lnTo>
                                  <a:pt x="20291" y="7160"/>
                                </a:lnTo>
                                <a:lnTo>
                                  <a:pt x="22996" y="9868"/>
                                </a:lnTo>
                                <a:lnTo>
                                  <a:pt x="25025" y="13250"/>
                                </a:lnTo>
                                <a:lnTo>
                                  <a:pt x="25702" y="16636"/>
                                </a:lnTo>
                                <a:lnTo>
                                  <a:pt x="26378" y="19341"/>
                                </a:lnTo>
                                <a:lnTo>
                                  <a:pt x="25702" y="24078"/>
                                </a:lnTo>
                                <a:lnTo>
                                  <a:pt x="24349" y="28139"/>
                                </a:lnTo>
                                <a:lnTo>
                                  <a:pt x="22320" y="30846"/>
                                </a:lnTo>
                                <a:lnTo>
                                  <a:pt x="19614" y="33554"/>
                                </a:lnTo>
                                <a:lnTo>
                                  <a:pt x="16233" y="36258"/>
                                </a:lnTo>
                                <a:lnTo>
                                  <a:pt x="12851" y="37612"/>
                                </a:lnTo>
                                <a:lnTo>
                                  <a:pt x="9469" y="38290"/>
                                </a:lnTo>
                                <a:lnTo>
                                  <a:pt x="6764" y="38966"/>
                                </a:lnTo>
                                <a:lnTo>
                                  <a:pt x="9469" y="39644"/>
                                </a:lnTo>
                                <a:lnTo>
                                  <a:pt x="11499" y="40319"/>
                                </a:lnTo>
                                <a:lnTo>
                                  <a:pt x="15556" y="43027"/>
                                </a:lnTo>
                                <a:lnTo>
                                  <a:pt x="18262" y="45731"/>
                                </a:lnTo>
                                <a:lnTo>
                                  <a:pt x="19614" y="47764"/>
                                </a:lnTo>
                                <a:lnTo>
                                  <a:pt x="27054" y="59266"/>
                                </a:lnTo>
                                <a:lnTo>
                                  <a:pt x="33141" y="68064"/>
                                </a:lnTo>
                                <a:lnTo>
                                  <a:pt x="37876" y="74830"/>
                                </a:lnTo>
                                <a:lnTo>
                                  <a:pt x="39905" y="76184"/>
                                </a:lnTo>
                                <a:lnTo>
                                  <a:pt x="41934" y="78215"/>
                                </a:lnTo>
                                <a:lnTo>
                                  <a:pt x="45315" y="78891"/>
                                </a:lnTo>
                                <a:lnTo>
                                  <a:pt x="29759" y="79566"/>
                                </a:lnTo>
                                <a:lnTo>
                                  <a:pt x="27054" y="78891"/>
                                </a:lnTo>
                                <a:lnTo>
                                  <a:pt x="23673" y="77537"/>
                                </a:lnTo>
                                <a:lnTo>
                                  <a:pt x="21644" y="76184"/>
                                </a:lnTo>
                                <a:lnTo>
                                  <a:pt x="19614" y="74154"/>
                                </a:lnTo>
                                <a:lnTo>
                                  <a:pt x="12175" y="62649"/>
                                </a:lnTo>
                                <a:lnTo>
                                  <a:pt x="5411" y="51822"/>
                                </a:lnTo>
                                <a:lnTo>
                                  <a:pt x="2706" y="48439"/>
                                </a:lnTo>
                                <a:lnTo>
                                  <a:pt x="677" y="45056"/>
                                </a:lnTo>
                                <a:lnTo>
                                  <a:pt x="0" y="44548"/>
                                </a:lnTo>
                                <a:lnTo>
                                  <a:pt x="0" y="35718"/>
                                </a:lnTo>
                                <a:lnTo>
                                  <a:pt x="677" y="35582"/>
                                </a:lnTo>
                                <a:lnTo>
                                  <a:pt x="3383" y="34229"/>
                                </a:lnTo>
                                <a:lnTo>
                                  <a:pt x="5411" y="32876"/>
                                </a:lnTo>
                                <a:lnTo>
                                  <a:pt x="7441" y="30846"/>
                                </a:lnTo>
                                <a:lnTo>
                                  <a:pt x="9469" y="27463"/>
                                </a:lnTo>
                                <a:lnTo>
                                  <a:pt x="10146" y="24078"/>
                                </a:lnTo>
                                <a:lnTo>
                                  <a:pt x="10822" y="20019"/>
                                </a:lnTo>
                                <a:lnTo>
                                  <a:pt x="10146" y="15958"/>
                                </a:lnTo>
                                <a:lnTo>
                                  <a:pt x="9469" y="13250"/>
                                </a:lnTo>
                                <a:lnTo>
                                  <a:pt x="7441" y="11221"/>
                                </a:lnTo>
                                <a:lnTo>
                                  <a:pt x="5411" y="8513"/>
                                </a:lnTo>
                                <a:lnTo>
                                  <a:pt x="3383" y="7160"/>
                                </a:lnTo>
                                <a:lnTo>
                                  <a:pt x="1" y="5809"/>
                                </a:lnTo>
                                <a:lnTo>
                                  <a:pt x="0" y="5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1329273" y="197600"/>
                            <a:ext cx="520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8" h="79172">
                                <a:moveTo>
                                  <a:pt x="0" y="0"/>
                                </a:moveTo>
                                <a:lnTo>
                                  <a:pt x="46668" y="0"/>
                                </a:lnTo>
                                <a:lnTo>
                                  <a:pt x="46668" y="10827"/>
                                </a:lnTo>
                                <a:lnTo>
                                  <a:pt x="45314" y="8795"/>
                                </a:lnTo>
                                <a:lnTo>
                                  <a:pt x="43286" y="7441"/>
                                </a:lnTo>
                                <a:lnTo>
                                  <a:pt x="40580" y="6766"/>
                                </a:lnTo>
                                <a:lnTo>
                                  <a:pt x="37875" y="6090"/>
                                </a:lnTo>
                                <a:lnTo>
                                  <a:pt x="18261" y="6090"/>
                                </a:lnTo>
                                <a:lnTo>
                                  <a:pt x="18262" y="33157"/>
                                </a:lnTo>
                                <a:lnTo>
                                  <a:pt x="35846" y="33157"/>
                                </a:lnTo>
                                <a:lnTo>
                                  <a:pt x="37199" y="32481"/>
                                </a:lnTo>
                                <a:lnTo>
                                  <a:pt x="37875" y="31803"/>
                                </a:lnTo>
                                <a:lnTo>
                                  <a:pt x="39904" y="29773"/>
                                </a:lnTo>
                                <a:lnTo>
                                  <a:pt x="39904" y="41955"/>
                                </a:lnTo>
                                <a:lnTo>
                                  <a:pt x="37875" y="39925"/>
                                </a:lnTo>
                                <a:lnTo>
                                  <a:pt x="37199" y="39247"/>
                                </a:lnTo>
                                <a:lnTo>
                                  <a:pt x="35846" y="38571"/>
                                </a:lnTo>
                                <a:lnTo>
                                  <a:pt x="18262" y="38571"/>
                                </a:lnTo>
                                <a:lnTo>
                                  <a:pt x="18262" y="73082"/>
                                </a:lnTo>
                                <a:lnTo>
                                  <a:pt x="33141" y="73082"/>
                                </a:lnTo>
                                <a:lnTo>
                                  <a:pt x="39904" y="73082"/>
                                </a:lnTo>
                                <a:lnTo>
                                  <a:pt x="45315" y="72406"/>
                                </a:lnTo>
                                <a:lnTo>
                                  <a:pt x="47344" y="71728"/>
                                </a:lnTo>
                                <a:lnTo>
                                  <a:pt x="48696" y="70374"/>
                                </a:lnTo>
                                <a:lnTo>
                                  <a:pt x="50726" y="68345"/>
                                </a:lnTo>
                                <a:lnTo>
                                  <a:pt x="52078" y="66316"/>
                                </a:lnTo>
                                <a:lnTo>
                                  <a:pt x="5004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1397583" y="196921"/>
                            <a:ext cx="80431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31" h="81204">
                                <a:moveTo>
                                  <a:pt x="39201" y="0"/>
                                </a:moveTo>
                                <a:lnTo>
                                  <a:pt x="44611" y="0"/>
                                </a:lnTo>
                                <a:lnTo>
                                  <a:pt x="52051" y="0"/>
                                </a:lnTo>
                                <a:lnTo>
                                  <a:pt x="58815" y="1354"/>
                                </a:lnTo>
                                <a:lnTo>
                                  <a:pt x="65578" y="3383"/>
                                </a:lnTo>
                                <a:lnTo>
                                  <a:pt x="72341" y="6090"/>
                                </a:lnTo>
                                <a:lnTo>
                                  <a:pt x="73018" y="24361"/>
                                </a:lnTo>
                                <a:lnTo>
                                  <a:pt x="70312" y="18947"/>
                                </a:lnTo>
                                <a:lnTo>
                                  <a:pt x="66931" y="14888"/>
                                </a:lnTo>
                                <a:lnTo>
                                  <a:pt x="63549" y="11505"/>
                                </a:lnTo>
                                <a:lnTo>
                                  <a:pt x="59491" y="9473"/>
                                </a:lnTo>
                                <a:lnTo>
                                  <a:pt x="56109" y="7445"/>
                                </a:lnTo>
                                <a:lnTo>
                                  <a:pt x="52051" y="6769"/>
                                </a:lnTo>
                                <a:lnTo>
                                  <a:pt x="46641" y="6090"/>
                                </a:lnTo>
                                <a:lnTo>
                                  <a:pt x="39877" y="6769"/>
                                </a:lnTo>
                                <a:lnTo>
                                  <a:pt x="33790" y="8798"/>
                                </a:lnTo>
                                <a:lnTo>
                                  <a:pt x="28380" y="11505"/>
                                </a:lnTo>
                                <a:lnTo>
                                  <a:pt x="23645" y="15564"/>
                                </a:lnTo>
                                <a:lnTo>
                                  <a:pt x="20263" y="20300"/>
                                </a:lnTo>
                                <a:lnTo>
                                  <a:pt x="17558" y="26391"/>
                                </a:lnTo>
                                <a:lnTo>
                                  <a:pt x="16205" y="32481"/>
                                </a:lnTo>
                                <a:lnTo>
                                  <a:pt x="15529" y="39250"/>
                                </a:lnTo>
                                <a:lnTo>
                                  <a:pt x="16205" y="45340"/>
                                </a:lnTo>
                                <a:lnTo>
                                  <a:pt x="17558" y="51430"/>
                                </a:lnTo>
                                <a:lnTo>
                                  <a:pt x="19587" y="57518"/>
                                </a:lnTo>
                                <a:lnTo>
                                  <a:pt x="22292" y="62933"/>
                                </a:lnTo>
                                <a:lnTo>
                                  <a:pt x="27027" y="67670"/>
                                </a:lnTo>
                                <a:lnTo>
                                  <a:pt x="29732" y="69699"/>
                                </a:lnTo>
                                <a:lnTo>
                                  <a:pt x="32438" y="71731"/>
                                </a:lnTo>
                                <a:lnTo>
                                  <a:pt x="35820" y="73085"/>
                                </a:lnTo>
                                <a:lnTo>
                                  <a:pt x="39201" y="73760"/>
                                </a:lnTo>
                                <a:lnTo>
                                  <a:pt x="43259" y="74436"/>
                                </a:lnTo>
                                <a:lnTo>
                                  <a:pt x="47317" y="75114"/>
                                </a:lnTo>
                                <a:lnTo>
                                  <a:pt x="54080" y="74436"/>
                                </a:lnTo>
                                <a:lnTo>
                                  <a:pt x="58138" y="73085"/>
                                </a:lnTo>
                                <a:lnTo>
                                  <a:pt x="62196" y="71052"/>
                                </a:lnTo>
                                <a:lnTo>
                                  <a:pt x="62196" y="48723"/>
                                </a:lnTo>
                                <a:lnTo>
                                  <a:pt x="61520" y="47369"/>
                                </a:lnTo>
                                <a:lnTo>
                                  <a:pt x="60844" y="46691"/>
                                </a:lnTo>
                                <a:lnTo>
                                  <a:pt x="59491" y="45340"/>
                                </a:lnTo>
                                <a:lnTo>
                                  <a:pt x="80431" y="45340"/>
                                </a:lnTo>
                                <a:lnTo>
                                  <a:pt x="77752" y="47369"/>
                                </a:lnTo>
                                <a:lnTo>
                                  <a:pt x="77076" y="48723"/>
                                </a:lnTo>
                                <a:lnTo>
                                  <a:pt x="77076" y="50752"/>
                                </a:lnTo>
                                <a:lnTo>
                                  <a:pt x="77076" y="68348"/>
                                </a:lnTo>
                                <a:lnTo>
                                  <a:pt x="77752" y="71052"/>
                                </a:lnTo>
                                <a:lnTo>
                                  <a:pt x="79105" y="73085"/>
                                </a:lnTo>
                                <a:lnTo>
                                  <a:pt x="75047" y="74436"/>
                                </a:lnTo>
                                <a:lnTo>
                                  <a:pt x="70989" y="76467"/>
                                </a:lnTo>
                                <a:lnTo>
                                  <a:pt x="60844" y="79175"/>
                                </a:lnTo>
                                <a:lnTo>
                                  <a:pt x="51375" y="80526"/>
                                </a:lnTo>
                                <a:lnTo>
                                  <a:pt x="43259" y="81204"/>
                                </a:lnTo>
                                <a:lnTo>
                                  <a:pt x="35143" y="80526"/>
                                </a:lnTo>
                                <a:lnTo>
                                  <a:pt x="27027" y="78497"/>
                                </a:lnTo>
                                <a:lnTo>
                                  <a:pt x="19587" y="75114"/>
                                </a:lnTo>
                                <a:lnTo>
                                  <a:pt x="12824" y="70377"/>
                                </a:lnTo>
                                <a:lnTo>
                                  <a:pt x="10119" y="67670"/>
                                </a:lnTo>
                                <a:lnTo>
                                  <a:pt x="7414" y="64287"/>
                                </a:lnTo>
                                <a:lnTo>
                                  <a:pt x="5384" y="60904"/>
                                </a:lnTo>
                                <a:lnTo>
                                  <a:pt x="3382" y="57518"/>
                                </a:lnTo>
                                <a:lnTo>
                                  <a:pt x="2029" y="53460"/>
                                </a:lnTo>
                                <a:lnTo>
                                  <a:pt x="677" y="49399"/>
                                </a:lnTo>
                                <a:lnTo>
                                  <a:pt x="0" y="45340"/>
                                </a:lnTo>
                                <a:lnTo>
                                  <a:pt x="0" y="40604"/>
                                </a:lnTo>
                                <a:lnTo>
                                  <a:pt x="677" y="33159"/>
                                </a:lnTo>
                                <a:lnTo>
                                  <a:pt x="2705" y="25715"/>
                                </a:lnTo>
                                <a:lnTo>
                                  <a:pt x="6060" y="18947"/>
                                </a:lnTo>
                                <a:lnTo>
                                  <a:pt x="8765" y="15564"/>
                                </a:lnTo>
                                <a:lnTo>
                                  <a:pt x="11471" y="12857"/>
                                </a:lnTo>
                                <a:lnTo>
                                  <a:pt x="14177" y="10151"/>
                                </a:lnTo>
                                <a:lnTo>
                                  <a:pt x="17558" y="7445"/>
                                </a:lnTo>
                                <a:lnTo>
                                  <a:pt x="20940" y="5415"/>
                                </a:lnTo>
                                <a:lnTo>
                                  <a:pt x="24998" y="3383"/>
                                </a:lnTo>
                                <a:lnTo>
                                  <a:pt x="29732" y="2029"/>
                                </a:lnTo>
                                <a:lnTo>
                                  <a:pt x="34466" y="678"/>
                                </a:lnTo>
                                <a:lnTo>
                                  <a:pt x="39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1504390" y="197600"/>
                            <a:ext cx="20966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6" h="79172">
                                <a:moveTo>
                                  <a:pt x="0" y="0"/>
                                </a:moveTo>
                                <a:lnTo>
                                  <a:pt x="20966" y="0"/>
                                </a:lnTo>
                                <a:lnTo>
                                  <a:pt x="19614" y="1351"/>
                                </a:lnTo>
                                <a:lnTo>
                                  <a:pt x="18261" y="2029"/>
                                </a:lnTo>
                                <a:lnTo>
                                  <a:pt x="17585" y="4059"/>
                                </a:lnTo>
                                <a:lnTo>
                                  <a:pt x="17585" y="5412"/>
                                </a:lnTo>
                                <a:lnTo>
                                  <a:pt x="17585" y="75789"/>
                                </a:lnTo>
                                <a:lnTo>
                                  <a:pt x="18261" y="77143"/>
                                </a:lnTo>
                                <a:lnTo>
                                  <a:pt x="19614" y="78497"/>
                                </a:lnTo>
                                <a:lnTo>
                                  <a:pt x="20966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677" y="78497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677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1549705" y="196921"/>
                            <a:ext cx="42582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2" h="81204">
                                <a:moveTo>
                                  <a:pt x="39200" y="0"/>
                                </a:moveTo>
                                <a:lnTo>
                                  <a:pt x="42582" y="0"/>
                                </a:lnTo>
                                <a:lnTo>
                                  <a:pt x="42582" y="6090"/>
                                </a:lnTo>
                                <a:lnTo>
                                  <a:pt x="37171" y="6090"/>
                                </a:lnTo>
                                <a:lnTo>
                                  <a:pt x="32437" y="8120"/>
                                </a:lnTo>
                                <a:lnTo>
                                  <a:pt x="27702" y="10827"/>
                                </a:lnTo>
                                <a:lnTo>
                                  <a:pt x="23644" y="14210"/>
                                </a:lnTo>
                                <a:lnTo>
                                  <a:pt x="20262" y="18947"/>
                                </a:lnTo>
                                <a:lnTo>
                                  <a:pt x="18234" y="25037"/>
                                </a:lnTo>
                                <a:lnTo>
                                  <a:pt x="16204" y="31128"/>
                                </a:lnTo>
                                <a:lnTo>
                                  <a:pt x="15529" y="38571"/>
                                </a:lnTo>
                                <a:lnTo>
                                  <a:pt x="16204" y="47369"/>
                                </a:lnTo>
                                <a:lnTo>
                                  <a:pt x="18234" y="54814"/>
                                </a:lnTo>
                                <a:lnTo>
                                  <a:pt x="20939" y="60904"/>
                                </a:lnTo>
                                <a:lnTo>
                                  <a:pt x="24321" y="65640"/>
                                </a:lnTo>
                                <a:lnTo>
                                  <a:pt x="28379" y="69699"/>
                                </a:lnTo>
                                <a:lnTo>
                                  <a:pt x="33113" y="72406"/>
                                </a:lnTo>
                                <a:lnTo>
                                  <a:pt x="37847" y="74436"/>
                                </a:lnTo>
                                <a:lnTo>
                                  <a:pt x="42582" y="74436"/>
                                </a:lnTo>
                                <a:lnTo>
                                  <a:pt x="42582" y="81148"/>
                                </a:lnTo>
                                <a:lnTo>
                                  <a:pt x="41905" y="81204"/>
                                </a:lnTo>
                                <a:lnTo>
                                  <a:pt x="33789" y="80526"/>
                                </a:lnTo>
                                <a:lnTo>
                                  <a:pt x="25674" y="77821"/>
                                </a:lnTo>
                                <a:lnTo>
                                  <a:pt x="18234" y="74436"/>
                                </a:lnTo>
                                <a:lnTo>
                                  <a:pt x="12147" y="69699"/>
                                </a:lnTo>
                                <a:lnTo>
                                  <a:pt x="6736" y="63609"/>
                                </a:lnTo>
                                <a:lnTo>
                                  <a:pt x="4707" y="60226"/>
                                </a:lnTo>
                                <a:lnTo>
                                  <a:pt x="2705" y="56167"/>
                                </a:lnTo>
                                <a:lnTo>
                                  <a:pt x="1353" y="52781"/>
                                </a:lnTo>
                                <a:lnTo>
                                  <a:pt x="676" y="48723"/>
                                </a:lnTo>
                                <a:lnTo>
                                  <a:pt x="0" y="43986"/>
                                </a:lnTo>
                                <a:lnTo>
                                  <a:pt x="0" y="39925"/>
                                </a:lnTo>
                                <a:lnTo>
                                  <a:pt x="676" y="32481"/>
                                </a:lnTo>
                                <a:lnTo>
                                  <a:pt x="2705" y="25037"/>
                                </a:lnTo>
                                <a:lnTo>
                                  <a:pt x="6736" y="18271"/>
                                </a:lnTo>
                                <a:lnTo>
                                  <a:pt x="11471" y="12181"/>
                                </a:lnTo>
                                <a:lnTo>
                                  <a:pt x="14176" y="9473"/>
                                </a:lnTo>
                                <a:lnTo>
                                  <a:pt x="17557" y="6769"/>
                                </a:lnTo>
                                <a:lnTo>
                                  <a:pt x="21615" y="4737"/>
                                </a:lnTo>
                                <a:lnTo>
                                  <a:pt x="25673" y="2708"/>
                                </a:lnTo>
                                <a:lnTo>
                                  <a:pt x="29732" y="1354"/>
                                </a:lnTo>
                                <a:lnTo>
                                  <a:pt x="33789" y="678"/>
                                </a:lnTo>
                                <a:lnTo>
                                  <a:pt x="39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1592287" y="196921"/>
                            <a:ext cx="43258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8" h="81148"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  <a:lnTo>
                                  <a:pt x="8792" y="678"/>
                                </a:lnTo>
                                <a:lnTo>
                                  <a:pt x="16232" y="2708"/>
                                </a:lnTo>
                                <a:lnTo>
                                  <a:pt x="23671" y="6090"/>
                                </a:lnTo>
                                <a:lnTo>
                                  <a:pt x="29759" y="10151"/>
                                </a:lnTo>
                                <a:lnTo>
                                  <a:pt x="33141" y="12857"/>
                                </a:lnTo>
                                <a:lnTo>
                                  <a:pt x="35846" y="16242"/>
                                </a:lnTo>
                                <a:lnTo>
                                  <a:pt x="37847" y="19625"/>
                                </a:lnTo>
                                <a:lnTo>
                                  <a:pt x="39877" y="23008"/>
                                </a:lnTo>
                                <a:lnTo>
                                  <a:pt x="41229" y="27069"/>
                                </a:lnTo>
                                <a:lnTo>
                                  <a:pt x="42582" y="31128"/>
                                </a:lnTo>
                                <a:lnTo>
                                  <a:pt x="43258" y="35864"/>
                                </a:lnTo>
                                <a:lnTo>
                                  <a:pt x="43258" y="40604"/>
                                </a:lnTo>
                                <a:lnTo>
                                  <a:pt x="43258" y="46016"/>
                                </a:lnTo>
                                <a:lnTo>
                                  <a:pt x="42582" y="50077"/>
                                </a:lnTo>
                                <a:lnTo>
                                  <a:pt x="41229" y="54814"/>
                                </a:lnTo>
                                <a:lnTo>
                                  <a:pt x="39201" y="58872"/>
                                </a:lnTo>
                                <a:lnTo>
                                  <a:pt x="37171" y="62257"/>
                                </a:lnTo>
                                <a:lnTo>
                                  <a:pt x="35169" y="65640"/>
                                </a:lnTo>
                                <a:lnTo>
                                  <a:pt x="32464" y="68348"/>
                                </a:lnTo>
                                <a:lnTo>
                                  <a:pt x="29083" y="71052"/>
                                </a:lnTo>
                                <a:lnTo>
                                  <a:pt x="22319" y="75789"/>
                                </a:lnTo>
                                <a:lnTo>
                                  <a:pt x="15556" y="79175"/>
                                </a:lnTo>
                                <a:lnTo>
                                  <a:pt x="7440" y="80526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76" y="74436"/>
                                </a:lnTo>
                                <a:lnTo>
                                  <a:pt x="6087" y="74436"/>
                                </a:lnTo>
                                <a:lnTo>
                                  <a:pt x="11498" y="72406"/>
                                </a:lnTo>
                                <a:lnTo>
                                  <a:pt x="15556" y="69699"/>
                                </a:lnTo>
                                <a:lnTo>
                                  <a:pt x="19614" y="66316"/>
                                </a:lnTo>
                                <a:lnTo>
                                  <a:pt x="22995" y="61579"/>
                                </a:lnTo>
                                <a:lnTo>
                                  <a:pt x="25024" y="55489"/>
                                </a:lnTo>
                                <a:lnTo>
                                  <a:pt x="26377" y="48723"/>
                                </a:lnTo>
                                <a:lnTo>
                                  <a:pt x="27053" y="41279"/>
                                </a:lnTo>
                                <a:lnTo>
                                  <a:pt x="26377" y="33835"/>
                                </a:lnTo>
                                <a:lnTo>
                                  <a:pt x="25024" y="26391"/>
                                </a:lnTo>
                                <a:lnTo>
                                  <a:pt x="22995" y="20300"/>
                                </a:lnTo>
                                <a:lnTo>
                                  <a:pt x="19614" y="14888"/>
                                </a:lnTo>
                                <a:lnTo>
                                  <a:pt x="15556" y="10827"/>
                                </a:lnTo>
                                <a:lnTo>
                                  <a:pt x="10821" y="8120"/>
                                </a:lnTo>
                                <a:lnTo>
                                  <a:pt x="6086" y="6090"/>
                                </a:lnTo>
                                <a:lnTo>
                                  <a:pt x="676" y="6090"/>
                                </a:lnTo>
                                <a:lnTo>
                                  <a:pt x="0" y="6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1653130" y="197600"/>
                            <a:ext cx="72341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1" h="82555">
                                <a:moveTo>
                                  <a:pt x="0" y="0"/>
                                </a:moveTo>
                                <a:lnTo>
                                  <a:pt x="19614" y="0"/>
                                </a:lnTo>
                                <a:lnTo>
                                  <a:pt x="62872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6" y="2029"/>
                                </a:lnTo>
                                <a:lnTo>
                                  <a:pt x="60844" y="1351"/>
                                </a:lnTo>
                                <a:lnTo>
                                  <a:pt x="59491" y="0"/>
                                </a:lnTo>
                                <a:lnTo>
                                  <a:pt x="72341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312" y="2029"/>
                                </a:lnTo>
                                <a:lnTo>
                                  <a:pt x="69636" y="4059"/>
                                </a:lnTo>
                                <a:lnTo>
                                  <a:pt x="69636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33" y="49399"/>
                                </a:lnTo>
                                <a:lnTo>
                                  <a:pt x="22320" y="27067"/>
                                </a:lnTo>
                                <a:lnTo>
                                  <a:pt x="13527" y="16239"/>
                                </a:lnTo>
                                <a:lnTo>
                                  <a:pt x="13527" y="74436"/>
                                </a:lnTo>
                                <a:lnTo>
                                  <a:pt x="14204" y="75789"/>
                                </a:lnTo>
                                <a:lnTo>
                                  <a:pt x="14880" y="77143"/>
                                </a:lnTo>
                                <a:lnTo>
                                  <a:pt x="15556" y="78497"/>
                                </a:lnTo>
                                <a:lnTo>
                                  <a:pt x="16909" y="79172"/>
                                </a:lnTo>
                                <a:lnTo>
                                  <a:pt x="4059" y="79172"/>
                                </a:lnTo>
                                <a:lnTo>
                                  <a:pt x="6087" y="77143"/>
                                </a:lnTo>
                                <a:lnTo>
                                  <a:pt x="6764" y="75789"/>
                                </a:lnTo>
                                <a:lnTo>
                                  <a:pt x="7440" y="74436"/>
                                </a:lnTo>
                                <a:lnTo>
                                  <a:pt x="7440" y="12178"/>
                                </a:lnTo>
                                <a:lnTo>
                                  <a:pt x="6764" y="7441"/>
                                </a:lnTo>
                                <a:lnTo>
                                  <a:pt x="6087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2705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1752524" y="197600"/>
                            <a:ext cx="52727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27" h="79172">
                                <a:moveTo>
                                  <a:pt x="0" y="0"/>
                                </a:moveTo>
                                <a:lnTo>
                                  <a:pt x="46640" y="0"/>
                                </a:lnTo>
                                <a:lnTo>
                                  <a:pt x="47316" y="10827"/>
                                </a:lnTo>
                                <a:lnTo>
                                  <a:pt x="45288" y="8795"/>
                                </a:lnTo>
                                <a:lnTo>
                                  <a:pt x="43935" y="7441"/>
                                </a:lnTo>
                                <a:lnTo>
                                  <a:pt x="41229" y="6766"/>
                                </a:lnTo>
                                <a:lnTo>
                                  <a:pt x="38524" y="6090"/>
                                </a:lnTo>
                                <a:lnTo>
                                  <a:pt x="18261" y="6090"/>
                                </a:lnTo>
                                <a:lnTo>
                                  <a:pt x="18261" y="33157"/>
                                </a:lnTo>
                                <a:lnTo>
                                  <a:pt x="35819" y="33157"/>
                                </a:lnTo>
                                <a:lnTo>
                                  <a:pt x="37171" y="32481"/>
                                </a:lnTo>
                                <a:lnTo>
                                  <a:pt x="38524" y="31803"/>
                                </a:lnTo>
                                <a:lnTo>
                                  <a:pt x="39877" y="29773"/>
                                </a:lnTo>
                                <a:lnTo>
                                  <a:pt x="39877" y="41955"/>
                                </a:lnTo>
                                <a:lnTo>
                                  <a:pt x="38524" y="39925"/>
                                </a:lnTo>
                                <a:lnTo>
                                  <a:pt x="37171" y="39247"/>
                                </a:lnTo>
                                <a:lnTo>
                                  <a:pt x="35819" y="38571"/>
                                </a:lnTo>
                                <a:lnTo>
                                  <a:pt x="18261" y="38571"/>
                                </a:lnTo>
                                <a:lnTo>
                                  <a:pt x="18261" y="73082"/>
                                </a:lnTo>
                                <a:lnTo>
                                  <a:pt x="33789" y="73082"/>
                                </a:lnTo>
                                <a:lnTo>
                                  <a:pt x="40553" y="73082"/>
                                </a:lnTo>
                                <a:lnTo>
                                  <a:pt x="45288" y="72406"/>
                                </a:lnTo>
                                <a:lnTo>
                                  <a:pt x="47316" y="71728"/>
                                </a:lnTo>
                                <a:lnTo>
                                  <a:pt x="49345" y="70374"/>
                                </a:lnTo>
                                <a:lnTo>
                                  <a:pt x="50698" y="68345"/>
                                </a:lnTo>
                                <a:lnTo>
                                  <a:pt x="52727" y="66316"/>
                                </a:lnTo>
                                <a:lnTo>
                                  <a:pt x="50022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705" y="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1823513" y="197600"/>
                            <a:ext cx="73017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17" h="82555">
                                <a:moveTo>
                                  <a:pt x="0" y="0"/>
                                </a:moveTo>
                                <a:lnTo>
                                  <a:pt x="20289" y="0"/>
                                </a:lnTo>
                                <a:lnTo>
                                  <a:pt x="62872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5" y="2029"/>
                                </a:lnTo>
                                <a:lnTo>
                                  <a:pt x="61520" y="1351"/>
                                </a:lnTo>
                                <a:lnTo>
                                  <a:pt x="60167" y="0"/>
                                </a:lnTo>
                                <a:lnTo>
                                  <a:pt x="73017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988" y="2029"/>
                                </a:lnTo>
                                <a:lnTo>
                                  <a:pt x="70312" y="4059"/>
                                </a:lnTo>
                                <a:lnTo>
                                  <a:pt x="69635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06" y="49399"/>
                                </a:lnTo>
                                <a:lnTo>
                                  <a:pt x="22995" y="27067"/>
                                </a:lnTo>
                                <a:lnTo>
                                  <a:pt x="14202" y="16239"/>
                                </a:lnTo>
                                <a:lnTo>
                                  <a:pt x="14202" y="75789"/>
                                </a:lnTo>
                                <a:lnTo>
                                  <a:pt x="14879" y="77143"/>
                                </a:lnTo>
                                <a:lnTo>
                                  <a:pt x="16232" y="78497"/>
                                </a:lnTo>
                                <a:lnTo>
                                  <a:pt x="17585" y="79172"/>
                                </a:lnTo>
                                <a:lnTo>
                                  <a:pt x="4058" y="79172"/>
                                </a:lnTo>
                                <a:lnTo>
                                  <a:pt x="6763" y="77143"/>
                                </a:lnTo>
                                <a:lnTo>
                                  <a:pt x="7439" y="75789"/>
                                </a:lnTo>
                                <a:lnTo>
                                  <a:pt x="7439" y="74436"/>
                                </a:lnTo>
                                <a:lnTo>
                                  <a:pt x="7439" y="7441"/>
                                </a:lnTo>
                                <a:lnTo>
                                  <a:pt x="6763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3381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555165" y="196921"/>
                            <a:ext cx="43259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9" h="81204">
                                <a:moveTo>
                                  <a:pt x="39201" y="0"/>
                                </a:moveTo>
                                <a:lnTo>
                                  <a:pt x="43259" y="0"/>
                                </a:lnTo>
                                <a:lnTo>
                                  <a:pt x="43259" y="6090"/>
                                </a:lnTo>
                                <a:lnTo>
                                  <a:pt x="37848" y="6090"/>
                                </a:lnTo>
                                <a:lnTo>
                                  <a:pt x="32437" y="8120"/>
                                </a:lnTo>
                                <a:lnTo>
                                  <a:pt x="28379" y="10827"/>
                                </a:lnTo>
                                <a:lnTo>
                                  <a:pt x="24321" y="14210"/>
                                </a:lnTo>
                                <a:lnTo>
                                  <a:pt x="20939" y="18947"/>
                                </a:lnTo>
                                <a:lnTo>
                                  <a:pt x="18234" y="25037"/>
                                </a:lnTo>
                                <a:lnTo>
                                  <a:pt x="16882" y="31128"/>
                                </a:lnTo>
                                <a:lnTo>
                                  <a:pt x="16205" y="38571"/>
                                </a:lnTo>
                                <a:lnTo>
                                  <a:pt x="16882" y="47369"/>
                                </a:lnTo>
                                <a:lnTo>
                                  <a:pt x="18910" y="54814"/>
                                </a:lnTo>
                                <a:lnTo>
                                  <a:pt x="21616" y="60904"/>
                                </a:lnTo>
                                <a:lnTo>
                                  <a:pt x="24998" y="65640"/>
                                </a:lnTo>
                                <a:lnTo>
                                  <a:pt x="29056" y="69699"/>
                                </a:lnTo>
                                <a:lnTo>
                                  <a:pt x="33790" y="72406"/>
                                </a:lnTo>
                                <a:lnTo>
                                  <a:pt x="38524" y="74436"/>
                                </a:lnTo>
                                <a:lnTo>
                                  <a:pt x="43259" y="74436"/>
                                </a:lnTo>
                                <a:lnTo>
                                  <a:pt x="43259" y="81148"/>
                                </a:lnTo>
                                <a:lnTo>
                                  <a:pt x="42582" y="81204"/>
                                </a:lnTo>
                                <a:lnTo>
                                  <a:pt x="33790" y="80526"/>
                                </a:lnTo>
                                <a:lnTo>
                                  <a:pt x="26350" y="77821"/>
                                </a:lnTo>
                                <a:lnTo>
                                  <a:pt x="18910" y="74436"/>
                                </a:lnTo>
                                <a:lnTo>
                                  <a:pt x="12147" y="69699"/>
                                </a:lnTo>
                                <a:lnTo>
                                  <a:pt x="7440" y="63609"/>
                                </a:lnTo>
                                <a:lnTo>
                                  <a:pt x="5411" y="60226"/>
                                </a:lnTo>
                                <a:lnTo>
                                  <a:pt x="3382" y="56167"/>
                                </a:lnTo>
                                <a:lnTo>
                                  <a:pt x="2029" y="52781"/>
                                </a:lnTo>
                                <a:lnTo>
                                  <a:pt x="676" y="48723"/>
                                </a:lnTo>
                                <a:lnTo>
                                  <a:pt x="676" y="43986"/>
                                </a:lnTo>
                                <a:lnTo>
                                  <a:pt x="0" y="39925"/>
                                </a:lnTo>
                                <a:lnTo>
                                  <a:pt x="1353" y="32481"/>
                                </a:lnTo>
                                <a:lnTo>
                                  <a:pt x="3382" y="25037"/>
                                </a:lnTo>
                                <a:lnTo>
                                  <a:pt x="6764" y="18271"/>
                                </a:lnTo>
                                <a:lnTo>
                                  <a:pt x="12147" y="12181"/>
                                </a:lnTo>
                                <a:lnTo>
                                  <a:pt x="14853" y="9473"/>
                                </a:lnTo>
                                <a:lnTo>
                                  <a:pt x="18234" y="6769"/>
                                </a:lnTo>
                                <a:lnTo>
                                  <a:pt x="21616" y="4737"/>
                                </a:lnTo>
                                <a:lnTo>
                                  <a:pt x="25674" y="2708"/>
                                </a:lnTo>
                                <a:lnTo>
                                  <a:pt x="29732" y="1354"/>
                                </a:lnTo>
                                <a:lnTo>
                                  <a:pt x="34466" y="678"/>
                                </a:lnTo>
                                <a:lnTo>
                                  <a:pt x="39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598423" y="196921"/>
                            <a:ext cx="43285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5" h="81148"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  <a:lnTo>
                                  <a:pt x="8792" y="678"/>
                                </a:lnTo>
                                <a:lnTo>
                                  <a:pt x="16232" y="2708"/>
                                </a:lnTo>
                                <a:lnTo>
                                  <a:pt x="23672" y="6090"/>
                                </a:lnTo>
                                <a:lnTo>
                                  <a:pt x="29759" y="10151"/>
                                </a:lnTo>
                                <a:lnTo>
                                  <a:pt x="32464" y="12857"/>
                                </a:lnTo>
                                <a:lnTo>
                                  <a:pt x="35170" y="16242"/>
                                </a:lnTo>
                                <a:lnTo>
                                  <a:pt x="37875" y="19625"/>
                                </a:lnTo>
                                <a:lnTo>
                                  <a:pt x="39904" y="23008"/>
                                </a:lnTo>
                                <a:lnTo>
                                  <a:pt x="41256" y="27069"/>
                                </a:lnTo>
                                <a:lnTo>
                                  <a:pt x="42609" y="31128"/>
                                </a:lnTo>
                                <a:lnTo>
                                  <a:pt x="43285" y="35864"/>
                                </a:lnTo>
                                <a:lnTo>
                                  <a:pt x="43285" y="40604"/>
                                </a:lnTo>
                                <a:lnTo>
                                  <a:pt x="43285" y="46016"/>
                                </a:lnTo>
                                <a:lnTo>
                                  <a:pt x="41933" y="50077"/>
                                </a:lnTo>
                                <a:lnTo>
                                  <a:pt x="41257" y="54814"/>
                                </a:lnTo>
                                <a:lnTo>
                                  <a:pt x="39227" y="58872"/>
                                </a:lnTo>
                                <a:lnTo>
                                  <a:pt x="37199" y="62257"/>
                                </a:lnTo>
                                <a:lnTo>
                                  <a:pt x="34493" y="65640"/>
                                </a:lnTo>
                                <a:lnTo>
                                  <a:pt x="31788" y="68348"/>
                                </a:lnTo>
                                <a:lnTo>
                                  <a:pt x="29082" y="71052"/>
                                </a:lnTo>
                                <a:lnTo>
                                  <a:pt x="22319" y="75789"/>
                                </a:lnTo>
                                <a:lnTo>
                                  <a:pt x="14879" y="79175"/>
                                </a:lnTo>
                                <a:lnTo>
                                  <a:pt x="7440" y="80526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76" y="74436"/>
                                </a:lnTo>
                                <a:lnTo>
                                  <a:pt x="6087" y="74436"/>
                                </a:lnTo>
                                <a:lnTo>
                                  <a:pt x="10821" y="72406"/>
                                </a:lnTo>
                                <a:lnTo>
                                  <a:pt x="15556" y="69699"/>
                                </a:lnTo>
                                <a:lnTo>
                                  <a:pt x="19614" y="66316"/>
                                </a:lnTo>
                                <a:lnTo>
                                  <a:pt x="22319" y="61579"/>
                                </a:lnTo>
                                <a:lnTo>
                                  <a:pt x="25024" y="55489"/>
                                </a:lnTo>
                                <a:lnTo>
                                  <a:pt x="26377" y="48723"/>
                                </a:lnTo>
                                <a:lnTo>
                                  <a:pt x="27053" y="41279"/>
                                </a:lnTo>
                                <a:lnTo>
                                  <a:pt x="26377" y="33835"/>
                                </a:lnTo>
                                <a:lnTo>
                                  <a:pt x="25024" y="26391"/>
                                </a:lnTo>
                                <a:lnTo>
                                  <a:pt x="22995" y="20300"/>
                                </a:lnTo>
                                <a:lnTo>
                                  <a:pt x="19614" y="14888"/>
                                </a:lnTo>
                                <a:lnTo>
                                  <a:pt x="15556" y="10827"/>
                                </a:lnTo>
                                <a:lnTo>
                                  <a:pt x="10821" y="8120"/>
                                </a:lnTo>
                                <a:lnTo>
                                  <a:pt x="6087" y="6090"/>
                                </a:lnTo>
                                <a:lnTo>
                                  <a:pt x="0" y="6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605863" y="179329"/>
                            <a:ext cx="11498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8" h="11502">
                                <a:moveTo>
                                  <a:pt x="3382" y="0"/>
                                </a:moveTo>
                                <a:lnTo>
                                  <a:pt x="5411" y="0"/>
                                </a:lnTo>
                                <a:lnTo>
                                  <a:pt x="8116" y="0"/>
                                </a:lnTo>
                                <a:lnTo>
                                  <a:pt x="9469" y="1353"/>
                                </a:lnTo>
                                <a:lnTo>
                                  <a:pt x="10821" y="3383"/>
                                </a:lnTo>
                                <a:lnTo>
                                  <a:pt x="11498" y="5412"/>
                                </a:lnTo>
                                <a:lnTo>
                                  <a:pt x="10821" y="8120"/>
                                </a:lnTo>
                                <a:lnTo>
                                  <a:pt x="9469" y="10149"/>
                                </a:lnTo>
                                <a:lnTo>
                                  <a:pt x="8116" y="10827"/>
                                </a:lnTo>
                                <a:lnTo>
                                  <a:pt x="5411" y="11502"/>
                                </a:lnTo>
                                <a:lnTo>
                                  <a:pt x="3382" y="10827"/>
                                </a:lnTo>
                                <a:lnTo>
                                  <a:pt x="1353" y="10149"/>
                                </a:lnTo>
                                <a:lnTo>
                                  <a:pt x="0" y="8120"/>
                                </a:lnTo>
                                <a:lnTo>
                                  <a:pt x="0" y="5412"/>
                                </a:lnTo>
                                <a:lnTo>
                                  <a:pt x="0" y="3383"/>
                                </a:lnTo>
                                <a:lnTo>
                                  <a:pt x="1353" y="1353"/>
                                </a:lnTo>
                                <a:lnTo>
                                  <a:pt x="3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579486" y="179329"/>
                            <a:ext cx="12174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11502">
                                <a:moveTo>
                                  <a:pt x="4058" y="0"/>
                                </a:moveTo>
                                <a:lnTo>
                                  <a:pt x="6087" y="0"/>
                                </a:lnTo>
                                <a:lnTo>
                                  <a:pt x="8116" y="0"/>
                                </a:lnTo>
                                <a:lnTo>
                                  <a:pt x="10145" y="1353"/>
                                </a:lnTo>
                                <a:lnTo>
                                  <a:pt x="11498" y="3383"/>
                                </a:lnTo>
                                <a:lnTo>
                                  <a:pt x="12174" y="5412"/>
                                </a:lnTo>
                                <a:lnTo>
                                  <a:pt x="11498" y="8120"/>
                                </a:lnTo>
                                <a:lnTo>
                                  <a:pt x="10145" y="10149"/>
                                </a:lnTo>
                                <a:lnTo>
                                  <a:pt x="8116" y="10827"/>
                                </a:lnTo>
                                <a:lnTo>
                                  <a:pt x="6087" y="11502"/>
                                </a:lnTo>
                                <a:lnTo>
                                  <a:pt x="4058" y="10827"/>
                                </a:lnTo>
                                <a:lnTo>
                                  <a:pt x="2029" y="10149"/>
                                </a:lnTo>
                                <a:lnTo>
                                  <a:pt x="676" y="8120"/>
                                </a:lnTo>
                                <a:lnTo>
                                  <a:pt x="0" y="5412"/>
                                </a:lnTo>
                                <a:lnTo>
                                  <a:pt x="676" y="3383"/>
                                </a:lnTo>
                                <a:lnTo>
                                  <a:pt x="2029" y="1353"/>
                                </a:lnTo>
                                <a:lnTo>
                                  <a:pt x="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52" style="position:absolute;margin-left:414.35pt;margin-top:788.75pt;width:149.35pt;height:30.25pt;z-index:251657217;mso-position-horizontal-relative:page;mso-position-vertical-relative:page" coordsize="18965,3844" o:spid="_x0000_s1026" w14:anchorId="1E7D3A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">
                <v:shape id="Shape 631" style="position:absolute;width:1975;height:1651;visibility:visible;mso-wrap-style:square;v-text-anchor:top" coordsize="197501,165116" o:spid="_x0000_s1027" fillcolor="black" stroked="f" strokeweight="0" path="m,l197501,,186682,4053,175867,8809r-10143,5404l156258,20968r-9466,6782l138005,35856r-7437,8134l123131,53473r-6763,9457l110960,73090r-5408,10160l101494,94734r-3379,10835l96086,117749r-2029,12181l94057,142111r,11502l95410,165116,,102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">
                  <v:stroke miterlimit="83231f" joinstyle="miter"/>
                  <v:path textboxrect="0,0,197501,165116" arrowok="t"/>
                </v:shape>
                <v:shape id="Shape 632" style="position:absolute;left:1474;top:2544;width:1528;height:1300;visibility:visible;mso-wrap-style:square;v-text-anchor:top" coordsize="152798,130032" o:spid="_x0000_s1028" fillcolor="black" stroked="f" strokeweight="0" path="m,l8113,5415r8790,4736l26369,14888r9466,3383l45298,20979r10142,2029l65583,24361r10816,679l87218,24361,97357,23008r10143,-2029l117642,18271r9455,-3383l135889,10151r8793,-4736l152798,,76733,130032r-668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">
                  <v:stroke miterlimit="83231f" joinstyle="miter"/>
                  <v:path textboxrect="0,0,152798,130032" arrowok="t"/>
                </v:shape>
                <v:shape id="Shape 633" style="position:absolute;left:1474;width:3009;height:2050;visibility:visible;mso-wrap-style:square;v-text-anchor:top" coordsize="300862,205041" o:spid="_x0000_s1029" fillcolor="black" stroked="f" strokeweight="0" path="m114937,r9455,l300862,,204849,165116r676,-6766l206202,152260r-677,-8120l204173,136696r-1353,-7444l200115,122486r-3382,-6768l192675,109621r-4031,-6079l183233,98111r-5411,-5404l172412,88654r-6764,-4053l158885,81197r-6763,-2027l144682,77143r-7440,-1351l129126,75116r-6752,676l115613,76467r-6760,2027l102092,80521r-6085,2729l90597,85952r-6085,3377l79781,93383r-3382,2701l81810,96760r5408,675l92626,98813r4732,2027l102092,102867r4731,2702l110882,108946r4055,3377l118318,116395r3380,4059l124392,124515r2029,4737l128450,134667r1353,4736l130479,144815r,6091l130479,155642r-676,5416l128450,166470r-2029,4736l124392,175943r-2694,4061l118995,184066r-3382,4057l112234,191509r-4058,3383l104121,197600r-4734,2029l94655,201658r-4735,1354l84513,204366r-5409,675l76399,205041r-2702,l63554,203690r-9466,-2032l45298,198276r-8113,-4737l29748,188123r-6761,-6090l16903,174592r-4732,-7444l9466,161058,5411,150230,2029,138725,676,127222,,115042r,-7447l676,99489,2706,90681,4735,81197,8113,71739r4735,-9484l17580,52798r6760,-8808l31777,35181r8790,-8782l50709,18941r5408,-2702l62201,12862r6761,-2702l75723,7458,82483,5404,89920,3378,98034,2027,106147,676,1149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">
                  <v:stroke miterlimit="83231f" joinstyle="miter"/>
                  <v:path textboxrect="0,0,300862,205041" arrowok="t"/>
                </v:shape>
                <v:shape id="Shape 634" style="position:absolute;left:4503;top:791;width:724;height:806;visibility:visible;mso-wrap-style:square;v-text-anchor:top" coordsize="72341,80534" o:spid="_x0000_s1030" fillcolor="black" stroked="f" strokeweight="0" path="m,l25024,,23672,676r-677,1351l22319,4080r676,2027l42582,54819,60843,5431r677,-2053l60843,2027,60167,676,58138,,72341,,69636,2027,68283,5431,38551,80534,22995,44670,6087,5431,3382,2027,2029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">
                  <v:stroke miterlimit="83231f" joinstyle="miter"/>
                  <v:path textboxrect="0,0,72341,80534" arrowok="t"/>
                </v:shape>
                <v:shape id="Shape 635" style="position:absolute;left:6105;top:778;width:494;height:805;visibility:visible;mso-wrap-style:square;v-text-anchor:top" coordsize="49345,80532" o:spid="_x0000_s1031" fillcolor="black" stroked="f" strokeweight="0" path="m20966,r4058,l29082,r4031,676l37848,2027r4734,2026l43259,20995,41229,16239,39200,13537,37171,11511,34466,8809,31788,7458,27730,6107r-3382,l20966,6107r-2705,676l16232,8134,14879,9485r-1352,2026l12174,12862r-676,4053l12174,19617r676,2054l14203,23697r1353,1351l20290,28425r7440,3378l35819,35181r3381,2042l42582,39931r2706,2704l47316,46696r1353,4062l49345,56170r-676,5415l47316,66322r-2705,4058l41229,73765r-4058,3384l33113,79178r-5383,1354l22319,80532r-6763,-676l9469,78502,4058,77149,676,75119,,55494r2705,6767l4734,65643r2029,2708l9469,71058r3381,2029l16908,74441r4059,l25024,74441r3382,-1354l30435,71734r2029,-2030l34466,67675r676,-2032l35819,60906r-677,-4058l34466,54141,32464,51433,29759,50080,22995,46021,15556,42635,8792,37899,6087,35883,4058,33154,2029,30452,1353,27750,676,25048,,21671,676,16239,2705,11511,5411,8134,8792,4729,12850,2702,16908,1351,20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">
                  <v:stroke miterlimit="83231f" joinstyle="miter"/>
                  <v:path textboxrect="0,0,49345,80532" arrowok="t"/>
                </v:shape>
                <v:shape id="Shape 636" style="position:absolute;left:6694;top:791;width:628;height:785;visibility:visible;mso-wrap-style:square;v-text-anchor:top" coordsize="62872,78505" o:spid="_x0000_s1032" fillcolor="black" stroked="f" strokeweight="0" path="m,l62872,r,10835l60843,8134,59491,6783,57462,6107r-6088,l38551,5431r,67659l39227,74444r,2029l41933,78505r-20966,l22995,76473r677,-2029l24348,73090r,-67659l11498,6107r-6087,l3382,6783,2029,8134,,1083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">
                  <v:stroke miterlimit="83231f" joinstyle="miter"/>
                  <v:path textboxrect="0,0,62872,78505" arrowok="t"/>
                </v:shape>
                <v:shape id="Shape 637" style="position:absolute;left:7471;top:791;width:284;height:785;visibility:visible;mso-wrap-style:square;v-text-anchor:top" coordsize="28406,78505" o:spid="_x0000_s1033" fillcolor="black" stroked="f" strokeweight="0" path="m,l28406,r,5431l24348,5431r-6763,l17585,35872r5410,l25701,35872r2705,-540l28406,43993,26377,41963r-1353,-679l22995,41284r-5410,l17585,73090r676,1354l18938,76473r676,678l20967,78505,,78505,2706,76473r676,-2029l3382,73090r,-69712l2706,2027,1353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">
                  <v:stroke miterlimit="83231f" joinstyle="miter"/>
                  <v:path textboxrect="0,0,28406,78505" arrowok="t"/>
                </v:shape>
                <v:shape id="Shape 638" style="position:absolute;left:7755;top:791;width:446;height:785;visibility:visible;mso-wrap-style:square;v-text-anchor:top" coordsize="44611,78505" o:spid="_x0000_s1034" fillcolor="black" stroked="f" strokeweight="0" path="m,l4734,r6764,2027l16232,4080r4031,2703l22968,9484r2029,3378l25674,16239r,2702l25674,23697r-1353,3377l22292,30452r-2705,2702l16232,35197r-3382,2029l9468,37902r-2705,678l9468,39255r2030,678l15556,41963r2029,2707l19587,47375r7439,11505l33113,67678r4058,6090l39201,75798r2705,1353l44611,78505r-14879,l26350,77827,23645,76473,21616,75119,19587,73090,12174,61588,5411,50760,2705,47375,676,44670,,43993,,35332r676,-135l3382,33830,5411,32479,8116,29776,9468,27074r677,-3377l10821,19644r-676,-4080l9468,12862,8116,10835,6087,8809,3382,6783,,54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">
                  <v:stroke miterlimit="83231f" joinstyle="miter"/>
                  <v:path textboxrect="0,0,44611,78505" arrowok="t"/>
                </v:shape>
                <v:shape id="Shape 639" style="position:absolute;left:8249;top:866;width:334;height:710;visibility:visible;mso-wrap-style:square;v-text-anchor:top" coordsize="33479,71074" o:spid="_x0000_s1035" fillcolor="black" stroked="f" strokeweight="0" path="m33479,r,15705l33141,14915,21643,43330r11836,l33479,49420r-13865,l12850,64984r,3383l13527,69721r2029,1353l,71074,3382,67689,5411,64984,22319,25723,334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">
                  <v:stroke miterlimit="83231f" joinstyle="miter"/>
                  <v:path textboxrect="0,0,33479,71074" arrowok="t"/>
                </v:shape>
                <v:shape id="Shape 640" style="position:absolute;left:8583;top:764;width:430;height:812;visibility:visible;mso-wrap-style:square;v-text-anchor:top" coordsize="42920,81207" o:spid="_x0000_s1036" fillcolor="black" stroked="f" strokeweight="0" path="m4396,l36833,75116r2029,3384l42920,81207r-25024,l19925,79853r676,-1353l21277,77146r-676,-2030l14514,59553,,59553,,53463r11836,l,25838,,10133,43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">
                  <v:stroke miterlimit="83231f" joinstyle="miter"/>
                  <v:path textboxrect="0,0,42920,81207" arrowok="t"/>
                </v:shape>
                <v:shape id="Shape 641" style="position:absolute;left:5679;top:595;width:122;height:122;visibility:visible;mso-wrap-style:square;v-text-anchor:top" coordsize="12174,12186" o:spid="_x0000_s1037" fillcolor="black" stroked="f" strokeweight="0" path="m6087,l8116,676r2029,1350l11498,3377r676,2702l11498,8133r-1353,2027l8116,11511r-2029,675l4058,11511,2029,10160,676,8133,,6079,676,3377,2029,2026,4058,676,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">
                  <v:stroke miterlimit="83231f" joinstyle="miter"/>
                  <v:path textboxrect="0,0,12174,12186" arrowok="t"/>
                </v:shape>
                <v:shape id="Shape 642" style="position:absolute;left:5240;top:866;width:335;height:710;visibility:visible;mso-wrap-style:square;v-text-anchor:top" coordsize="33465,71042" o:spid="_x0000_s1038" fillcolor="black" stroked="f" strokeweight="0" path="m33465,r,15643l33140,14884,21642,43298r11823,l33465,49388r-13851,l12850,64952r,3383l14203,69689r1353,1353l,71042,3382,67657,5411,64952,22319,25691,334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">
                  <v:stroke miterlimit="83231f" joinstyle="miter"/>
                  <v:path textboxrect="0,0,33465,71042" arrowok="t"/>
                </v:shape>
                <v:shape id="Shape 643" style="position:absolute;left:5575;top:764;width:429;height:812;visibility:visible;mso-wrap-style:square;v-text-anchor:top" coordsize="42934,81207" o:spid="_x0000_s1039" fillcolor="black" stroked="f" strokeweight="0" path="m4410,l36847,75116r2029,3384l42934,81207r-25025,l19938,79853r1353,-1353l21291,77146r-676,-2030l14528,59553,,59553,,53463r11822,l,25808,,10164,44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">
                  <v:stroke miterlimit="83231f" joinstyle="miter"/>
                  <v:path textboxrect="0,0,42934,81207" arrowok="t"/>
                </v:shape>
                <v:shape id="Shape 644" style="position:absolute;left:5429;top:595;width:115;height:122;visibility:visible;mso-wrap-style:square;v-text-anchor:top" coordsize="11498,12186" o:spid="_x0000_s1040" fillcolor="black" stroked="f" strokeweight="0" path="m5411,l8116,676,9469,2026r1352,1351l11498,6079r-677,2054l9469,10160,8116,11511r-2705,675l3382,11511,1353,10160,,8133,,6079,,3377,1353,2026,3382,676,54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">
                  <v:stroke miterlimit="83231f" joinstyle="miter"/>
                  <v:path textboxrect="0,0,11498,12186" arrowok="t"/>
                </v:shape>
                <v:shape id="Shape 645" style="position:absolute;left:4564;top:1969;width:805;height:812;visibility:visible;mso-wrap-style:square;v-text-anchor:top" coordsize="80457,81204" o:spid="_x0000_s1041" fillcolor="black" stroked="f" strokeweight="0" path="m39877,r5411,l52051,r6763,1354l65578,3383r6763,2707l73017,24361,70988,18947,67607,14888,64225,11505,60167,9473,56109,7445,52727,6769,47316,6090r-7439,679l33817,8798r-5411,2707l24348,15564r-3381,4736l18261,26391r-2029,6090l16232,39250r,6090l17585,51430r2029,6088l22995,62933r4058,4737l29759,69699r3382,2032l35819,73085r4058,675l43935,74436r4058,678l54080,74436r4734,-1351l62872,71052r,-22329l62196,47369r-1353,-678l59491,45340r20966,l78428,47369r-677,1354l77751,50752r1,17596l78428,71052r676,2033l75723,74436r-4735,2031l61520,79175r-9469,1351l43935,81204r-8793,-678l27053,78497,19614,75114,13527,70377,10145,67670,8116,64287,5411,60904,4058,57518,2029,53460,1353,49399,676,45340,,40604,676,33159,2705,25715,6764,18947,8792,15564r2706,-2707l14203,10151,17585,7445,21643,5415,25701,3383,29759,2029,34493,678,398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">
                  <v:stroke miterlimit="83231f" joinstyle="miter"/>
                  <v:path textboxrect="0,0,80457,81204" arrowok="t"/>
                </v:shape>
                <v:shape id="Shape 646" style="position:absolute;left:6511;top:1976;width:643;height:791;visibility:visible;mso-wrap-style:square;v-text-anchor:top" coordsize="64252,79172" o:spid="_x0000_s1042" fillcolor="black" stroked="f" strokeweight="0" path="m,l64252,r,11502l62223,8795,60194,7441,58841,6766r-6763,l39227,6090r,68346l39904,75789r676,1354l42609,79172r-20966,l22995,78497r677,-1354l24348,75789r676,-1353l25024,6090,12174,6766r-6087,l4058,7441,2705,8795,,1150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">
                  <v:stroke miterlimit="83231f" joinstyle="miter"/>
                  <v:path textboxrect="0,0,64252,79172" arrowok="t"/>
                </v:shape>
                <v:shape id="Shape 647" style="position:absolute;left:7181;top:2049;width:337;height:718;visibility:visible;mso-wrap-style:square;v-text-anchor:top" coordsize="33790,71848" o:spid="_x0000_s1043" fillcolor="black" stroked="f" strokeweight="0" path="m33790,r,15684l22292,44104r11498,l33790,50194r-14203,l13500,66433r-677,2032l12823,69818r1353,1354l16205,71848,,71848,3355,69141,5384,66433,22292,26511,337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">
                  <v:stroke miterlimit="83231f" joinstyle="miter"/>
                  <v:path textboxrect="0,0,33790,71848" arrowok="t"/>
                </v:shape>
                <v:shape id="Shape 648" style="position:absolute;left:7518;top:1955;width:433;height:812;visibility:visible;mso-wrap-style:square;v-text-anchor:top" coordsize="43259,81204" o:spid="_x0000_s1044" fillcolor="black" stroked="f" strokeweight="0" path="m4058,l37199,75789r2028,2708l43259,81204r-24998,l20290,80528r677,-1354l21643,77821r-676,-2032l14203,59550,,59550,,53460r11498,l,25040,,9356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">
                  <v:stroke miterlimit="83231f" joinstyle="miter"/>
                  <v:path textboxrect="0,0,43259,81204" arrowok="t"/>
                </v:shape>
                <v:shape id="Shape 649" style="position:absolute;left:8113;top:1976;width:521;height:791;visibility:visible;mso-wrap-style:square;v-text-anchor:top" coordsize="52078,79172" o:spid="_x0000_s1045" fillcolor="black" stroked="f" strokeweight="0" path="m,l20967,r-677,1351l18938,2029r-677,2030l18261,5412r,67670l31112,73082r8116,l44638,72406r2706,-1354l48696,69699r1353,-1354l52078,66316,49373,79172,,79172r1353,-675l2705,77143r677,-1354l3382,74436r,-70377l2705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">
                  <v:stroke miterlimit="83231f" joinstyle="miter"/>
                  <v:path textboxrect="0,0,52078,79172" arrowok="t"/>
                </v:shape>
                <v:shape id="Shape 650" style="position:absolute;left:8722;top:2057;width:341;height:710;visibility:visible;mso-wrap-style:square;v-text-anchor:top" coordsize="34155,71066" o:spid="_x0000_s1046" fillcolor="black" stroked="f" strokeweight="0" path="m34155,r,15691l33817,14902,22319,43322r11836,l34155,49412r-13865,l13527,65652r-677,2031l13527,69037r676,1354l16232,71066,,71066,3382,68359,5411,65652,22995,25729,341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">
                  <v:stroke miterlimit="83231f" joinstyle="miter"/>
                  <v:path textboxrect="0,0,34155,71066" arrowok="t"/>
                </v:shape>
                <v:shape id="Shape 651" style="position:absolute;left:9063;top:1955;width:430;height:812;visibility:visible;mso-wrap-style:square;v-text-anchor:top" coordsize="42921,81204" o:spid="_x0000_s1047" fillcolor="black" stroked="f" strokeweight="0" path="m4397,l37537,75789r1353,2708l42921,81204r-24998,l19952,80528r1353,-1354l21305,75789,14542,59550,,59550,,53460r11836,l,25829,,10137,43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">
                  <v:stroke miterlimit="83231f" joinstyle="miter"/>
                  <v:path textboxrect="0,0,42921,81204" arrowok="t"/>
                </v:shape>
                <v:shape id="Shape 652" style="position:absolute;left:9614;top:1976;width:730;height:825;visibility:visible;mso-wrap-style:square;v-text-anchor:top" coordsize="73017,82555" o:spid="_x0000_s1048" fillcolor="black" stroked="f" strokeweight="0" path="m,l20290,,62873,51428r-1,-47369l62196,2029r-676,-678l60194,,73017,,71665,1351r-677,678l70312,4059r-676,1353l69636,82555,41933,49399,22995,27067,14203,16239r,59550l14879,77143r1353,1354l17585,79172r-12851,l6764,77143r676,-1354l7440,74436,7439,7441,6763,6090,5411,4737,3382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">
                  <v:stroke miterlimit="83231f" joinstyle="miter"/>
                  <v:path textboxrect="0,0,73017,82555" arrowok="t"/>
                </v:shape>
                <v:shape id="Shape 653" style="position:absolute;left:10642;top:1976;width:392;height:791;visibility:visible;mso-wrap-style:square;v-text-anchor:top" coordsize="39214,79172" o:spid="_x0000_s1049" fillcolor="black" stroked="f" strokeweight="0" path="m,l31111,r6737,676l39214,827r,6846l36495,6766,32464,6090r-4058,l17585,6090r,66992l27053,73082r4735,l35819,72406r3395,-567l39214,78687r-3395,485l29759,79172,,79172,2029,77143r676,-1354l2705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">
                  <v:stroke miterlimit="83231f" joinstyle="miter"/>
                  <v:path textboxrect="0,0,39214,79172" arrowok="t"/>
                </v:shape>
                <v:shape id="Shape 654" style="position:absolute;left:11034;top:1984;width:379;height:778;visibility:visible;mso-wrap-style:square;v-text-anchor:top" coordsize="37861,77860" o:spid="_x0000_s1050" fillcolor="black" stroked="f" strokeweight="0" path="m,l4721,524r5411,1353l14866,3910r4734,2029l22982,8646r3382,2705l29069,14736r4058,6091l35832,26918r1353,6090l37861,37744r-676,7442l34480,52630r-3382,6769l28393,62781r-2706,3383l22982,68872r-3382,2029l15542,73609r-4058,1353l6750,76316,1339,77670,,77860,,71012r663,-111l4045,69547,7426,68194r2706,-2030l14189,61428r3382,-5415l19600,50601r1353,-6091l21629,37744r-676,-5414l19600,26918,17571,21503,14189,16090,10132,12029,4721,8646,1339,7293,,684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">
                  <v:stroke miterlimit="83231f" joinstyle="miter"/>
                  <v:path textboxrect="0,0,37861,77860" arrowok="t"/>
                </v:shape>
                <v:shape id="Shape 655" style="position:absolute;left:11643;top:1969;width:500;height:812;visibility:visible;mso-wrap-style:square;v-text-anchor:top" coordsize="50022,81204" o:spid="_x0000_s1051" fillcolor="black" stroked="f" strokeweight="0" path="m21616,r4058,l29056,r4734,678l38524,2029r4735,2032l43935,20979,41229,16242,39877,13535,37171,11505,35142,8798,31761,7445,28379,6090r-4058,l20939,6090r-2705,679l16205,8120,14852,9473r-1352,2032l12823,12857r-676,4061l12147,19625r676,2029l14176,23686r1353,1351l20939,28423r6764,3383l35819,35864r4058,2032l42582,39925r3382,3383l47993,46691r1353,4739l50022,56843r-676,5414l47993,66994r-2705,4058l41906,74436r-4058,2707l33113,79850r-4734,676l22968,81204r-7439,-678l9469,79175,4058,77143,676,75789,,56167r676,3383l2705,62257r2030,3383l6764,69024r2705,2028l12823,73085r4059,1351l20939,75114r4059,l28379,73760r2706,-1354l33113,70377r1353,-2029l35142,65640r1353,-4061l35819,57518,34466,54814,32437,52106,29732,50077,22968,46691,15529,42633,8792,38571,6087,35864,4058,33159,2029,31128,1353,27745,676,25037,,21654,676,16242,2705,11505,5411,8120,8792,4737,12823,2708,16881,678,216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">
                  <v:stroke miterlimit="83231f" joinstyle="miter"/>
                  <v:path textboxrect="0,0,50022,81204" arrowok="t"/>
                </v:shape>
                <v:shape id="Shape 656" style="position:absolute;left:12407;top:1976;width:284;height:791;visibility:visible;mso-wrap-style:square;v-text-anchor:top" coordsize="28378,79172" o:spid="_x0000_s1052" fillcolor="black" stroked="f" strokeweight="0" path="m,l24997,r3381,281l28378,6090r-4057,l17557,6090r1,30450l22968,36540r2706,l28378,35999r,8830l26350,43308r-2029,-678l22968,41955r-5410,675l17558,75789r676,1354l19586,78497r1353,675l,79172r1353,-675l2029,77143r676,-1354l2705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">
                  <v:stroke miterlimit="83231f" joinstyle="miter"/>
                  <v:path textboxrect="0,0,28378,79172" arrowok="t"/>
                </v:shape>
                <v:shape id="Shape 657" style="position:absolute;left:12691;top:1978;width:453;height:796;visibility:visible;mso-wrap-style:square;v-text-anchor:top" coordsize="45315,79566" o:spid="_x0000_s1053" fillcolor="black" stroked="f" strokeweight="0" path="m,l4735,395r6764,1353l16233,4456r4058,2704l22996,9868r2029,3382l25702,16636r676,2705l25702,24078r-1353,4061l22320,30846r-2706,2708l16233,36258r-3382,1354l9469,38290r-2705,676l9469,39644r2030,675l15556,43027r2706,2704l19614,47764r7440,11502l33141,68064r4735,6766l39905,76184r2029,2031l45315,78891r-15556,675l27054,78891,23673,77537,21644,76184,19614,74154,12175,62649,5411,51822,2706,48439,677,45056,,44548,,35718r677,-136l3383,34229,5411,32876,7441,30846,9469,27463r677,-3385l10822,20019r-676,-4061l9469,13250,7441,11221,5411,8513,3383,7160,1,5809r-1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">
                  <v:stroke miterlimit="83231f" joinstyle="miter"/>
                  <v:path textboxrect="0,0,45315,79566" arrowok="t"/>
                </v:shape>
                <v:shape id="Shape 658" style="position:absolute;left:13292;top:1976;width:521;height:791;visibility:visible;mso-wrap-style:square;v-text-anchor:top" coordsize="52078,79172" o:spid="_x0000_s1054" fillcolor="black" stroked="f" strokeweight="0" path="m,l46668,r,10827l45314,8795,43286,7441,40580,6766,37875,6090r-19614,l18262,33157r17584,l37199,32481r676,-678l39904,29773r,12182l37875,39925r-676,-678l35846,38571r-17584,l18262,73082r14879,l39904,73082r5411,-676l47344,71728r1352,-1354l50726,68345r1352,-2029l50049,79172,,79172,2705,77143r677,-1354l3382,74436r,-70377l2029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">
                  <v:stroke miterlimit="83231f" joinstyle="miter"/>
                  <v:path textboxrect="0,0,52078,79172" arrowok="t"/>
                </v:shape>
                <v:shape id="Shape 659" style="position:absolute;left:13975;top:1969;width:805;height:812;visibility:visible;mso-wrap-style:square;v-text-anchor:top" coordsize="80431,81204" o:spid="_x0000_s1055" fillcolor="black" stroked="f" strokeweight="0" path="m39201,r5410,l52051,r6764,1354l65578,3383r6763,2707l73018,24361,70312,18947,66931,14888,63549,11505,59491,9473,56109,7445,52051,6769,46641,6090r-6764,679l33790,8798r-5410,2707l23645,15564r-3382,4736l17558,26391r-1353,6090l15529,39250r676,6090l17558,51430r2029,6088l22292,62933r4735,4737l29732,69699r2706,2032l35820,73085r3381,675l43259,74436r4058,678l54080,74436r4058,-1351l62196,71052r,-22329l61520,47369r-676,-678l59491,45340r20940,l77752,47369r-676,1354l77076,50752r,17596l77752,71052r1353,2033l75047,74436r-4058,2031l60844,79175r-9469,1351l43259,81204r-8116,-678l27027,78497,19587,75114,12824,70377,10119,67670,7414,64287,5384,60904,3382,57518,2029,53460,677,49399,,45340,,40604,677,33159,2705,25715,6060,18947,8765,15564r2706,-2707l14177,10151,17558,7445,20940,5415,24998,3383,29732,2029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">
                  <v:stroke miterlimit="83231f" joinstyle="miter"/>
                  <v:path textboxrect="0,0,80431,81204" arrowok="t"/>
                </v:shape>
                <v:shape id="Shape 660" style="position:absolute;left:15043;top:1976;width:210;height:791;visibility:visible;mso-wrap-style:square;v-text-anchor:top" coordsize="20966,79172" o:spid="_x0000_s1056" fillcolor="black" stroked="f" strokeweight="0" path="m,l20966,,19614,1351r-1353,678l17585,4059r,1353l17585,75789r676,1354l19614,78497r1352,675l,79172r677,-675l2029,77143r676,-1354l2705,74436r,-70377l2029,2029,677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">
                  <v:stroke miterlimit="83231f" joinstyle="miter"/>
                  <v:path textboxrect="0,0,20966,79172" arrowok="t"/>
                </v:shape>
                <v:shape id="Shape 661" style="position:absolute;left:15497;top:1969;width:425;height:812;visibility:visible;mso-wrap-style:square;v-text-anchor:top" coordsize="42582,81204" o:spid="_x0000_s1057" fillcolor="black" stroked="f" strokeweight="0" path="m39200,r3382,l42582,6090r-5411,l32437,8120r-4735,2707l23644,14210r-3382,4737l18234,25037r-2030,6091l15529,38571r675,8798l18234,54814r2705,6090l24321,65640r4058,4059l33113,72406r4734,2030l42582,74436r,6712l41905,81204r-8116,-678l25674,77821,18234,74436,12147,69699,6736,63609,4707,60226,2705,56167,1353,52781,676,48723,,43986,,39925,676,32481,2705,25037,6736,18271r4735,-6090l14176,9473,17557,6769,21615,4737,25673,2708,29732,1354,33789,678,392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">
                  <v:stroke miterlimit="83231f" joinstyle="miter"/>
                  <v:path textboxrect="0,0,42582,81204" arrowok="t"/>
                </v:shape>
                <v:shape id="Shape 662" style="position:absolute;left:15922;top:1969;width:433;height:811;visibility:visible;mso-wrap-style:square;v-text-anchor:top" coordsize="43258,81148" o:spid="_x0000_s1058" fillcolor="black" stroked="f" strokeweight="0" path="m,l1353,,8792,678r7440,2030l23671,6090r6088,4061l33141,12857r2705,3385l37847,19625r2030,3383l41229,27069r1353,4059l43258,35864r,4740l43258,46016r-676,4061l41229,54814r-2028,4058l37171,62257r-2002,3383l32464,68348r-3381,2704l22319,75789r-6763,3386l7440,80526,,81148,,74436r676,l6087,74436r5411,-2030l15556,69699r4058,-3383l22995,61579r2029,-6090l26377,48723r676,-7444l26377,33835,25024,26391,22995,20300,19614,14888,15556,10827,10821,8120,6086,6090r-5410,l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">
                  <v:stroke miterlimit="83231f" joinstyle="miter"/>
                  <v:path textboxrect="0,0,43258,81148" arrowok="t"/>
                </v:shape>
                <v:shape id="Shape 663" style="position:absolute;left:16531;top:1976;width:723;height:825;visibility:visible;mso-wrap-style:square;v-text-anchor:top" coordsize="72341,82555" o:spid="_x0000_s1059" fillcolor="black" stroked="f" strokeweight="0" path="m,l19614,,62872,51428r,-47369l62196,2029,60844,1351,59491,,72341,r-676,1351l70312,2029r-676,2030l69636,5412r,77143l41933,49399,22320,27067,13527,16239r,58197l14204,75789r676,1354l15556,78497r1353,675l4059,79172,6087,77143r677,-1354l7440,74436r,-62258l6764,7441,6087,6090,5411,4737,2705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">
                  <v:stroke miterlimit="83231f" joinstyle="miter"/>
                  <v:path textboxrect="0,0,72341,82555" arrowok="t"/>
                </v:shape>
                <v:shape id="Shape 664" style="position:absolute;left:17525;top:1976;width:527;height:791;visibility:visible;mso-wrap-style:square;v-text-anchor:top" coordsize="52727,79172" o:spid="_x0000_s1060" fillcolor="black" stroked="f" strokeweight="0" path="m,l46640,r676,10827l45288,8795,43935,7441,41229,6766,38524,6090r-20263,l18261,33157r17558,l37171,32481r1353,-678l39877,29773r,12182l38524,39925r-1353,-678l35819,38571r-17558,l18261,73082r15528,l40553,73082r4735,-676l47316,71728r2029,-1354l50698,68345r2029,-2029l50022,79172,,79172,2705,77143r677,-1354l3382,74436r,-70377l2705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">
                  <v:stroke miterlimit="83231f" joinstyle="miter"/>
                  <v:path textboxrect="0,0,52727,79172" arrowok="t"/>
                </v:shape>
                <v:shape id="Shape 665" style="position:absolute;left:18235;top:1976;width:730;height:825;visibility:visible;mso-wrap-style:square;v-text-anchor:top" coordsize="73017,82555" o:spid="_x0000_s1061" fillcolor="black" stroked="f" strokeweight="0" path="m,l20289,,62872,51428r,-47369l62195,2029r-675,-678l60167,,73017,,71665,1351r-677,678l70312,4059r-677,1353l69636,82555,41906,49399,22995,27067,14202,16239r,59550l14879,77143r1353,1354l17585,79172r-13527,l6763,77143r676,-1354l7439,74436r,-66995l6763,6090,5411,4737,3381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">
                  <v:stroke miterlimit="83231f" joinstyle="miter"/>
                  <v:path textboxrect="0,0,73017,82555" arrowok="t"/>
                </v:shape>
                <v:shape id="Shape 666" style="position:absolute;left:5551;top:1969;width:433;height:812;visibility:visible;mso-wrap-style:square;v-text-anchor:top" coordsize="43259,81204" o:spid="_x0000_s1062" fillcolor="black" stroked="f" strokeweight="0" path="m39201,r4058,l43259,6090r-5411,l32437,8120r-4058,2707l24321,14210r-3382,4737l18234,25037r-1352,6091l16205,38571r677,8798l18910,54814r2706,6090l24998,65640r4058,4059l33790,72406r4734,2030l43259,74436r,6712l42582,81204r-8792,-678l26350,77821,18910,74436,12147,69699,7440,63609,5411,60226,3382,56167,2029,52781,676,48723r,-4737l,39925,1353,32481,3382,25037,6764,18271r5383,-6090l14853,9473,18234,6769,21616,4737,25674,2708,29732,1354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">
                  <v:stroke miterlimit="83231f" joinstyle="miter"/>
                  <v:path textboxrect="0,0,43259,81204" arrowok="t"/>
                </v:shape>
                <v:shape id="Shape 667" style="position:absolute;left:5984;top:1969;width:433;height:811;visibility:visible;mso-wrap-style:square;v-text-anchor:top" coordsize="43285,81148" o:spid="_x0000_s1063" fillcolor="black" stroked="f" strokeweight="0" path="m,l1353,,8792,678r7440,2030l23672,6090r6087,4061l32464,12857r2706,3385l37875,19625r2029,3383l41256,27069r1353,4059l43285,35864r,4740l43285,46016r-1352,4061l41257,54814r-2030,4058l37199,62257r-2706,3383l31788,68348r-2706,2704l22319,75789r-7440,3386l7440,80526,,81148,,74436r676,l6087,74436r4734,-2030l15556,69699r4058,-3383l22319,61579r2705,-6090l26377,48723r676,-7444l26377,33835,25024,26391,22995,20300,19614,14888,15556,10827,10821,8120,6087,6090,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">
                  <v:stroke miterlimit="83231f" joinstyle="miter"/>
                  <v:path textboxrect="0,0,43285,81148" arrowok="t"/>
                </v:shape>
                <v:shape id="Shape 668" style="position:absolute;left:6058;top:1793;width:115;height:115;visibility:visible;mso-wrap-style:square;v-text-anchor:top" coordsize="11498,11502" o:spid="_x0000_s1064" fillcolor="black" stroked="f" strokeweight="0" path="m3382,l5411,,8116,,9469,1353r1352,2030l11498,5412r-677,2708l9469,10149r-1353,678l5411,11502,3382,10827,1353,10149,,8120,,5412,,3383,1353,1353,33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">
                  <v:stroke miterlimit="83231f" joinstyle="miter"/>
                  <v:path textboxrect="0,0,11498,11502" arrowok="t"/>
                </v:shape>
                <v:shape id="Shape 669" style="position:absolute;left:5794;top:1793;width:122;height:115;visibility:visible;mso-wrap-style:square;v-text-anchor:top" coordsize="12174,11502" o:spid="_x0000_s1065" fillcolor="black" stroked="f" strokeweight="0" path="m4058,l6087,,8116,r2029,1353l11498,3383r676,2029l11498,8120r-1353,2029l8116,10827r-2029,675l4058,10827,2029,10149,676,8120,,5412,676,3383,2029,1353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">
                  <v:stroke miterlimit="83231f" joinstyle="miter"/>
                  <v:path textboxrect="0,0,12174,11502" arrowok="t"/>
                </v:shape>
                <w10:wrap type="topAndBottom" anchorx="page" anchory="page"/>
              </v:group>
            </w:pict>
          </mc:Fallback>
        </mc:AlternateContent>
      </w:r>
      <w:r w:rsidRPr="008F4088" w:rsidR="00C74311">
        <w:rPr>
          <w:noProof/>
        </w:rPr>
        <w:drawing>
          <wp:inline distT="0" distB="0" distL="0" distR="0" wp14:anchorId="479C2512" wp14:editId="69901105">
            <wp:extent cx="6269355" cy="5777865"/>
            <wp:effectExtent l="0" t="0" r="0" b="0"/>
            <wp:docPr id="40027643" name="Bildobjekt 1" descr="En bild som visar text, karta, diagram, Pla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7643" name="Bildobjekt 1" descr="En bild som visar text, karta, diagram, Plan&#10;&#10;AI-genererat innehåll kan vara felaktig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69355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F22C0" w:rsidR="00092190" w:rsidP="00092190" w:rsidRDefault="00092190" w14:paraId="4089048F" w14:textId="51FF7909">
      <w:pPr>
        <w:spacing w:after="735" w:line="259" w:lineRule="auto"/>
        <w:ind w:left="406" w:right="0"/>
      </w:pPr>
    </w:p>
    <w:p w:rsidRPr="004F22C0" w:rsidR="00092190" w:rsidP="00092190" w:rsidRDefault="00092190" w14:paraId="6380AE00" w14:textId="77777777">
      <w:pPr>
        <w:tabs>
          <w:tab w:val="left" w:pos="3720"/>
        </w:tabs>
        <w:sectPr w:rsidRPr="004F22C0" w:rsidR="00092190" w:rsidSect="00092190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899" w:h="16841" w:orient="portrait"/>
          <w:pgMar w:top="349" w:right="1440" w:bottom="1440" w:left="586" w:header="720" w:footer="355" w:gutter="0"/>
          <w:cols w:space="720"/>
        </w:sectPr>
      </w:pPr>
    </w:p>
    <w:p w:rsidRPr="004B1131" w:rsidR="00A67E2A" w:rsidP="004B1131" w:rsidRDefault="000B2072" w14:paraId="092EA121" w14:textId="204916ED">
      <w:pPr>
        <w:spacing w:after="140" w:line="259" w:lineRule="auto"/>
        <w:ind w:left="851" w:right="0"/>
        <w:rPr>
          <w:b/>
          <w:bCs/>
        </w:rPr>
        <w:sectPr w:rsidRPr="004B1131" w:rsidR="00A67E2A" w:rsidSect="00092190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6841" w:h="11899" w:orient="landscape"/>
          <w:pgMar w:top="350" w:right="713" w:bottom="993" w:left="400" w:header="720" w:footer="720" w:gutter="0"/>
          <w:cols w:space="720"/>
        </w:sectPr>
      </w:pPr>
      <w:r w:rsidRPr="000B2072">
        <w:rPr>
          <w:b/>
          <w:bCs/>
          <w:noProof/>
        </w:rPr>
        <w:drawing>
          <wp:inline distT="0" distB="0" distL="0" distR="0" wp14:anchorId="2F0148FB" wp14:editId="50E5EF5C">
            <wp:extent cx="9709999" cy="5981700"/>
            <wp:effectExtent l="0" t="0" r="5715" b="0"/>
            <wp:docPr id="329847699" name="Bildobjekt 1" descr="En bild som visar text, skärmbild, nummer, diagra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47699" name="Bildobjekt 1" descr="En bild som visar text, skärmbild, nummer, diagram&#10;&#10;AI-genererat innehåll kan vara felaktig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712196" cy="598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1"/>
        <w:tblpPr w:vertAnchor="page" w:horzAnchor="page" w:tblpX="-17" w:tblpY="301"/>
        <w:tblOverlap w:val="never"/>
        <w:tblW w:w="11916" w:type="dxa"/>
        <w:tblInd w:w="0" w:type="dxa"/>
        <w:tblCellMar>
          <w:top w:w="18" w:type="dxa"/>
          <w:left w:w="1061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9222"/>
      </w:tblGrid>
      <w:tr w:rsidR="00092190" w:rsidTr="004B1131" w14:paraId="17B91590" w14:textId="77777777">
        <w:trPr>
          <w:trHeight w:val="916"/>
        </w:trPr>
        <w:tc>
          <w:tcPr>
            <w:tcW w:w="2694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shd w:val="clear" w:color="auto" w:fill="D9D9D9"/>
          </w:tcPr>
          <w:p w:rsidR="00092190" w:rsidP="004B1131" w:rsidRDefault="00092190" w14:paraId="5CE823A9" w14:textId="553BC13B">
            <w:pPr>
              <w:spacing w:after="0" w:line="259" w:lineRule="auto"/>
              <w:ind w:left="0" w:right="0"/>
            </w:pPr>
            <w:r>
              <w:rPr>
                <w:rFonts w:ascii="Arial" w:hAnsi="Arial" w:eastAsia="Arial" w:cs="Arial"/>
                <w:sz w:val="28"/>
              </w:rPr>
              <w:t>Bilaga 3</w:t>
            </w:r>
            <w:r w:rsidR="004B1131">
              <w:rPr>
                <w:rFonts w:ascii="Arial" w:hAnsi="Arial" w:eastAsia="Arial" w:cs="Arial"/>
                <w:sz w:val="28"/>
              </w:rPr>
              <w:t xml:space="preserve"> - </w:t>
            </w:r>
            <w:r>
              <w:rPr>
                <w:rFonts w:ascii="Arial" w:hAnsi="Arial" w:eastAsia="Arial" w:cs="Arial"/>
                <w:sz w:val="28"/>
              </w:rPr>
              <w:t xml:space="preserve">4 </w:t>
            </w:r>
          </w:p>
        </w:tc>
        <w:tc>
          <w:tcPr>
            <w:tcW w:w="922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D9D9D9"/>
          </w:tcPr>
          <w:p w:rsidR="00092190" w:rsidP="004B1131" w:rsidRDefault="00092190" w14:paraId="50ACFED5" w14:textId="77777777">
            <w:pPr>
              <w:spacing w:after="0" w:line="259" w:lineRule="auto"/>
              <w:ind w:left="0" w:right="1104"/>
              <w:jc w:val="center"/>
            </w:pPr>
            <w:r>
              <w:rPr>
                <w:rFonts w:ascii="Arial" w:hAnsi="Arial" w:eastAsia="Arial" w:cs="Arial"/>
                <w:sz w:val="28"/>
              </w:rPr>
              <w:t xml:space="preserve">Geografisk plan över gråzoner gällande vuxen– Uddevalla  </w:t>
            </w:r>
          </w:p>
        </w:tc>
      </w:tr>
    </w:tbl>
    <w:p w:rsidR="00092190" w:rsidP="00092190" w:rsidRDefault="00092190" w14:paraId="327CE32B" w14:textId="77777777">
      <w:pPr>
        <w:spacing w:after="141" w:line="259" w:lineRule="auto"/>
        <w:ind w:left="992" w:right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7219" behindDoc="0" locked="0" layoutInCell="1" allowOverlap="1" wp14:anchorId="6460C227" wp14:editId="1EB8B776">
                <wp:simplePos x="0" y="0"/>
                <wp:positionH relativeFrom="page">
                  <wp:posOffset>5262245</wp:posOffset>
                </wp:positionH>
                <wp:positionV relativeFrom="page">
                  <wp:posOffset>10013221</wp:posOffset>
                </wp:positionV>
                <wp:extent cx="1896530" cy="384472"/>
                <wp:effectExtent l="0" t="0" r="0" b="0"/>
                <wp:wrapTopAndBottom/>
                <wp:docPr id="6308" name="Group 6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530" cy="384472"/>
                          <a:chOff x="0" y="0"/>
                          <a:chExt cx="1896530" cy="384472"/>
                        </a:xfrm>
                      </wpg:grpSpPr>
                      <wps:wsp>
                        <wps:cNvPr id="792" name="Shape 792"/>
                        <wps:cNvSpPr/>
                        <wps:spPr>
                          <a:xfrm>
                            <a:off x="0" y="0"/>
                            <a:ext cx="197501" cy="165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01" h="165116">
                                <a:moveTo>
                                  <a:pt x="0" y="0"/>
                                </a:moveTo>
                                <a:lnTo>
                                  <a:pt x="197501" y="0"/>
                                </a:lnTo>
                                <a:lnTo>
                                  <a:pt x="186682" y="4053"/>
                                </a:lnTo>
                                <a:lnTo>
                                  <a:pt x="175867" y="8809"/>
                                </a:lnTo>
                                <a:lnTo>
                                  <a:pt x="165724" y="14213"/>
                                </a:lnTo>
                                <a:lnTo>
                                  <a:pt x="156258" y="20968"/>
                                </a:lnTo>
                                <a:lnTo>
                                  <a:pt x="146792" y="27750"/>
                                </a:lnTo>
                                <a:lnTo>
                                  <a:pt x="138005" y="35856"/>
                                </a:lnTo>
                                <a:lnTo>
                                  <a:pt x="130568" y="43990"/>
                                </a:lnTo>
                                <a:lnTo>
                                  <a:pt x="123131" y="53473"/>
                                </a:lnTo>
                                <a:lnTo>
                                  <a:pt x="116368" y="62930"/>
                                </a:lnTo>
                                <a:lnTo>
                                  <a:pt x="110960" y="73090"/>
                                </a:lnTo>
                                <a:lnTo>
                                  <a:pt x="105552" y="83250"/>
                                </a:lnTo>
                                <a:lnTo>
                                  <a:pt x="101494" y="94734"/>
                                </a:lnTo>
                                <a:lnTo>
                                  <a:pt x="98115" y="105569"/>
                                </a:lnTo>
                                <a:lnTo>
                                  <a:pt x="96086" y="117749"/>
                                </a:lnTo>
                                <a:lnTo>
                                  <a:pt x="94057" y="129930"/>
                                </a:lnTo>
                                <a:lnTo>
                                  <a:pt x="94057" y="142111"/>
                                </a:lnTo>
                                <a:lnTo>
                                  <a:pt x="94057" y="153613"/>
                                </a:lnTo>
                                <a:lnTo>
                                  <a:pt x="95410" y="165116"/>
                                </a:lnTo>
                                <a:lnTo>
                                  <a:pt x="0" y="1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147469" y="254440"/>
                            <a:ext cx="152798" cy="130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98" h="130032">
                                <a:moveTo>
                                  <a:pt x="0" y="0"/>
                                </a:moveTo>
                                <a:lnTo>
                                  <a:pt x="8113" y="5415"/>
                                </a:lnTo>
                                <a:lnTo>
                                  <a:pt x="16903" y="10151"/>
                                </a:lnTo>
                                <a:lnTo>
                                  <a:pt x="26369" y="14888"/>
                                </a:lnTo>
                                <a:lnTo>
                                  <a:pt x="35835" y="18271"/>
                                </a:lnTo>
                                <a:lnTo>
                                  <a:pt x="45298" y="20979"/>
                                </a:lnTo>
                                <a:lnTo>
                                  <a:pt x="55440" y="23008"/>
                                </a:lnTo>
                                <a:lnTo>
                                  <a:pt x="65583" y="24361"/>
                                </a:lnTo>
                                <a:lnTo>
                                  <a:pt x="76399" y="25040"/>
                                </a:lnTo>
                                <a:lnTo>
                                  <a:pt x="87218" y="24361"/>
                                </a:lnTo>
                                <a:lnTo>
                                  <a:pt x="97357" y="23008"/>
                                </a:lnTo>
                                <a:lnTo>
                                  <a:pt x="107500" y="20979"/>
                                </a:lnTo>
                                <a:lnTo>
                                  <a:pt x="117642" y="18271"/>
                                </a:lnTo>
                                <a:lnTo>
                                  <a:pt x="127097" y="14888"/>
                                </a:lnTo>
                                <a:lnTo>
                                  <a:pt x="135889" y="10151"/>
                                </a:lnTo>
                                <a:lnTo>
                                  <a:pt x="144682" y="5415"/>
                                </a:lnTo>
                                <a:lnTo>
                                  <a:pt x="152798" y="0"/>
                                </a:lnTo>
                                <a:lnTo>
                                  <a:pt x="76733" y="130032"/>
                                </a:lnTo>
                                <a:lnTo>
                                  <a:pt x="76065" y="130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147469" y="0"/>
                            <a:ext cx="300862" cy="2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62" h="205041">
                                <a:moveTo>
                                  <a:pt x="114937" y="0"/>
                                </a:moveTo>
                                <a:lnTo>
                                  <a:pt x="124392" y="0"/>
                                </a:lnTo>
                                <a:lnTo>
                                  <a:pt x="300862" y="0"/>
                                </a:lnTo>
                                <a:lnTo>
                                  <a:pt x="204849" y="165116"/>
                                </a:lnTo>
                                <a:lnTo>
                                  <a:pt x="205525" y="158350"/>
                                </a:lnTo>
                                <a:lnTo>
                                  <a:pt x="206202" y="152260"/>
                                </a:lnTo>
                                <a:lnTo>
                                  <a:pt x="205525" y="144140"/>
                                </a:lnTo>
                                <a:lnTo>
                                  <a:pt x="204173" y="136696"/>
                                </a:lnTo>
                                <a:lnTo>
                                  <a:pt x="202820" y="129252"/>
                                </a:lnTo>
                                <a:lnTo>
                                  <a:pt x="200115" y="122486"/>
                                </a:lnTo>
                                <a:lnTo>
                                  <a:pt x="196733" y="115718"/>
                                </a:lnTo>
                                <a:lnTo>
                                  <a:pt x="192675" y="109621"/>
                                </a:lnTo>
                                <a:lnTo>
                                  <a:pt x="188644" y="103542"/>
                                </a:lnTo>
                                <a:lnTo>
                                  <a:pt x="183233" y="98111"/>
                                </a:lnTo>
                                <a:lnTo>
                                  <a:pt x="177822" y="92707"/>
                                </a:lnTo>
                                <a:lnTo>
                                  <a:pt x="172412" y="88654"/>
                                </a:lnTo>
                                <a:lnTo>
                                  <a:pt x="165648" y="84601"/>
                                </a:lnTo>
                                <a:lnTo>
                                  <a:pt x="158885" y="81197"/>
                                </a:lnTo>
                                <a:lnTo>
                                  <a:pt x="152122" y="79170"/>
                                </a:lnTo>
                                <a:lnTo>
                                  <a:pt x="144682" y="77143"/>
                                </a:lnTo>
                                <a:lnTo>
                                  <a:pt x="137242" y="75792"/>
                                </a:lnTo>
                                <a:lnTo>
                                  <a:pt x="129126" y="75116"/>
                                </a:lnTo>
                                <a:lnTo>
                                  <a:pt x="122374" y="75792"/>
                                </a:lnTo>
                                <a:lnTo>
                                  <a:pt x="115613" y="76467"/>
                                </a:lnTo>
                                <a:lnTo>
                                  <a:pt x="108853" y="78494"/>
                                </a:lnTo>
                                <a:lnTo>
                                  <a:pt x="102092" y="80521"/>
                                </a:lnTo>
                                <a:lnTo>
                                  <a:pt x="96007" y="83250"/>
                                </a:lnTo>
                                <a:lnTo>
                                  <a:pt x="90597" y="85952"/>
                                </a:lnTo>
                                <a:lnTo>
                                  <a:pt x="84512" y="89329"/>
                                </a:lnTo>
                                <a:lnTo>
                                  <a:pt x="79781" y="93383"/>
                                </a:lnTo>
                                <a:lnTo>
                                  <a:pt x="76399" y="96084"/>
                                </a:lnTo>
                                <a:lnTo>
                                  <a:pt x="81810" y="96760"/>
                                </a:lnTo>
                                <a:lnTo>
                                  <a:pt x="87218" y="97435"/>
                                </a:lnTo>
                                <a:lnTo>
                                  <a:pt x="92626" y="98813"/>
                                </a:lnTo>
                                <a:lnTo>
                                  <a:pt x="97358" y="100840"/>
                                </a:lnTo>
                                <a:lnTo>
                                  <a:pt x="102092" y="102867"/>
                                </a:lnTo>
                                <a:lnTo>
                                  <a:pt x="106823" y="105569"/>
                                </a:lnTo>
                                <a:lnTo>
                                  <a:pt x="110882" y="108946"/>
                                </a:lnTo>
                                <a:lnTo>
                                  <a:pt x="114937" y="112323"/>
                                </a:lnTo>
                                <a:lnTo>
                                  <a:pt x="118318" y="116395"/>
                                </a:lnTo>
                                <a:lnTo>
                                  <a:pt x="121698" y="120454"/>
                                </a:lnTo>
                                <a:lnTo>
                                  <a:pt x="124392" y="124515"/>
                                </a:lnTo>
                                <a:lnTo>
                                  <a:pt x="126421" y="129252"/>
                                </a:lnTo>
                                <a:lnTo>
                                  <a:pt x="128450" y="134667"/>
                                </a:lnTo>
                                <a:lnTo>
                                  <a:pt x="129803" y="139403"/>
                                </a:lnTo>
                                <a:lnTo>
                                  <a:pt x="130479" y="144815"/>
                                </a:lnTo>
                                <a:lnTo>
                                  <a:pt x="130479" y="150906"/>
                                </a:lnTo>
                                <a:lnTo>
                                  <a:pt x="130479" y="155642"/>
                                </a:lnTo>
                                <a:lnTo>
                                  <a:pt x="129803" y="161058"/>
                                </a:lnTo>
                                <a:lnTo>
                                  <a:pt x="128450" y="166470"/>
                                </a:lnTo>
                                <a:lnTo>
                                  <a:pt x="126421" y="171207"/>
                                </a:lnTo>
                                <a:lnTo>
                                  <a:pt x="124392" y="175943"/>
                                </a:lnTo>
                                <a:lnTo>
                                  <a:pt x="121698" y="180004"/>
                                </a:lnTo>
                                <a:lnTo>
                                  <a:pt x="118995" y="184066"/>
                                </a:lnTo>
                                <a:lnTo>
                                  <a:pt x="115613" y="188123"/>
                                </a:lnTo>
                                <a:lnTo>
                                  <a:pt x="112234" y="191509"/>
                                </a:lnTo>
                                <a:lnTo>
                                  <a:pt x="108176" y="194892"/>
                                </a:lnTo>
                                <a:lnTo>
                                  <a:pt x="104121" y="197600"/>
                                </a:lnTo>
                                <a:lnTo>
                                  <a:pt x="99387" y="199629"/>
                                </a:lnTo>
                                <a:lnTo>
                                  <a:pt x="94655" y="201658"/>
                                </a:lnTo>
                                <a:lnTo>
                                  <a:pt x="89920" y="203012"/>
                                </a:lnTo>
                                <a:lnTo>
                                  <a:pt x="84513" y="204366"/>
                                </a:lnTo>
                                <a:lnTo>
                                  <a:pt x="79104" y="205041"/>
                                </a:lnTo>
                                <a:lnTo>
                                  <a:pt x="76399" y="205041"/>
                                </a:lnTo>
                                <a:lnTo>
                                  <a:pt x="73697" y="205041"/>
                                </a:lnTo>
                                <a:lnTo>
                                  <a:pt x="63554" y="203690"/>
                                </a:lnTo>
                                <a:lnTo>
                                  <a:pt x="54088" y="201658"/>
                                </a:lnTo>
                                <a:lnTo>
                                  <a:pt x="45298" y="198276"/>
                                </a:lnTo>
                                <a:lnTo>
                                  <a:pt x="37185" y="193539"/>
                                </a:lnTo>
                                <a:lnTo>
                                  <a:pt x="29748" y="188123"/>
                                </a:lnTo>
                                <a:lnTo>
                                  <a:pt x="22987" y="182033"/>
                                </a:lnTo>
                                <a:lnTo>
                                  <a:pt x="16903" y="174592"/>
                                </a:lnTo>
                                <a:lnTo>
                                  <a:pt x="12171" y="167148"/>
                                </a:lnTo>
                                <a:lnTo>
                                  <a:pt x="9466" y="161058"/>
                                </a:lnTo>
                                <a:lnTo>
                                  <a:pt x="5411" y="150230"/>
                                </a:lnTo>
                                <a:lnTo>
                                  <a:pt x="2029" y="138725"/>
                                </a:lnTo>
                                <a:lnTo>
                                  <a:pt x="676" y="127222"/>
                                </a:lnTo>
                                <a:lnTo>
                                  <a:pt x="0" y="115042"/>
                                </a:lnTo>
                                <a:lnTo>
                                  <a:pt x="0" y="107595"/>
                                </a:lnTo>
                                <a:lnTo>
                                  <a:pt x="676" y="99489"/>
                                </a:lnTo>
                                <a:lnTo>
                                  <a:pt x="2706" y="90681"/>
                                </a:lnTo>
                                <a:lnTo>
                                  <a:pt x="4735" y="81197"/>
                                </a:lnTo>
                                <a:lnTo>
                                  <a:pt x="8113" y="71739"/>
                                </a:lnTo>
                                <a:lnTo>
                                  <a:pt x="12848" y="62255"/>
                                </a:lnTo>
                                <a:lnTo>
                                  <a:pt x="17580" y="52798"/>
                                </a:lnTo>
                                <a:lnTo>
                                  <a:pt x="24340" y="43990"/>
                                </a:lnTo>
                                <a:lnTo>
                                  <a:pt x="31777" y="35181"/>
                                </a:lnTo>
                                <a:lnTo>
                                  <a:pt x="40567" y="26399"/>
                                </a:lnTo>
                                <a:lnTo>
                                  <a:pt x="50709" y="18941"/>
                                </a:lnTo>
                                <a:lnTo>
                                  <a:pt x="56117" y="16239"/>
                                </a:lnTo>
                                <a:lnTo>
                                  <a:pt x="62201" y="12862"/>
                                </a:lnTo>
                                <a:lnTo>
                                  <a:pt x="68962" y="10160"/>
                                </a:lnTo>
                                <a:lnTo>
                                  <a:pt x="75723" y="7458"/>
                                </a:lnTo>
                                <a:lnTo>
                                  <a:pt x="82483" y="5404"/>
                                </a:lnTo>
                                <a:lnTo>
                                  <a:pt x="89920" y="3378"/>
                                </a:lnTo>
                                <a:lnTo>
                                  <a:pt x="98034" y="2027"/>
                                </a:lnTo>
                                <a:lnTo>
                                  <a:pt x="106147" y="676"/>
                                </a:lnTo>
                                <a:lnTo>
                                  <a:pt x="114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450359" y="79170"/>
                            <a:ext cx="72341" cy="80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1" h="80534">
                                <a:moveTo>
                                  <a:pt x="0" y="0"/>
                                </a:moveTo>
                                <a:lnTo>
                                  <a:pt x="25024" y="0"/>
                                </a:lnTo>
                                <a:lnTo>
                                  <a:pt x="23672" y="676"/>
                                </a:lnTo>
                                <a:lnTo>
                                  <a:pt x="22995" y="2027"/>
                                </a:lnTo>
                                <a:lnTo>
                                  <a:pt x="22319" y="4080"/>
                                </a:lnTo>
                                <a:lnTo>
                                  <a:pt x="22995" y="6107"/>
                                </a:lnTo>
                                <a:lnTo>
                                  <a:pt x="42582" y="54819"/>
                                </a:lnTo>
                                <a:lnTo>
                                  <a:pt x="60843" y="5431"/>
                                </a:lnTo>
                                <a:lnTo>
                                  <a:pt x="61520" y="3377"/>
                                </a:lnTo>
                                <a:lnTo>
                                  <a:pt x="60843" y="2027"/>
                                </a:lnTo>
                                <a:lnTo>
                                  <a:pt x="60167" y="676"/>
                                </a:lnTo>
                                <a:lnTo>
                                  <a:pt x="58138" y="0"/>
                                </a:lnTo>
                                <a:lnTo>
                                  <a:pt x="72341" y="0"/>
                                </a:lnTo>
                                <a:lnTo>
                                  <a:pt x="69636" y="2027"/>
                                </a:lnTo>
                                <a:lnTo>
                                  <a:pt x="68283" y="5431"/>
                                </a:lnTo>
                                <a:lnTo>
                                  <a:pt x="38551" y="80534"/>
                                </a:lnTo>
                                <a:lnTo>
                                  <a:pt x="22995" y="44670"/>
                                </a:lnTo>
                                <a:lnTo>
                                  <a:pt x="6087" y="5431"/>
                                </a:lnTo>
                                <a:lnTo>
                                  <a:pt x="3382" y="2027"/>
                                </a:lnTo>
                                <a:lnTo>
                                  <a:pt x="2029" y="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610597" y="77819"/>
                            <a:ext cx="49345" cy="8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45" h="80532">
                                <a:moveTo>
                                  <a:pt x="20966" y="0"/>
                                </a:moveTo>
                                <a:lnTo>
                                  <a:pt x="25024" y="0"/>
                                </a:lnTo>
                                <a:lnTo>
                                  <a:pt x="29082" y="0"/>
                                </a:lnTo>
                                <a:lnTo>
                                  <a:pt x="33113" y="676"/>
                                </a:lnTo>
                                <a:lnTo>
                                  <a:pt x="37848" y="2027"/>
                                </a:lnTo>
                                <a:lnTo>
                                  <a:pt x="42582" y="4053"/>
                                </a:lnTo>
                                <a:lnTo>
                                  <a:pt x="43259" y="20995"/>
                                </a:lnTo>
                                <a:lnTo>
                                  <a:pt x="41229" y="16239"/>
                                </a:lnTo>
                                <a:lnTo>
                                  <a:pt x="39200" y="13537"/>
                                </a:lnTo>
                                <a:lnTo>
                                  <a:pt x="37171" y="11511"/>
                                </a:lnTo>
                                <a:lnTo>
                                  <a:pt x="34466" y="8809"/>
                                </a:lnTo>
                                <a:lnTo>
                                  <a:pt x="31788" y="7458"/>
                                </a:lnTo>
                                <a:lnTo>
                                  <a:pt x="27730" y="6107"/>
                                </a:lnTo>
                                <a:lnTo>
                                  <a:pt x="24348" y="6107"/>
                                </a:lnTo>
                                <a:lnTo>
                                  <a:pt x="20966" y="6107"/>
                                </a:lnTo>
                                <a:lnTo>
                                  <a:pt x="18261" y="6783"/>
                                </a:lnTo>
                                <a:lnTo>
                                  <a:pt x="16232" y="8134"/>
                                </a:lnTo>
                                <a:lnTo>
                                  <a:pt x="14879" y="9485"/>
                                </a:lnTo>
                                <a:lnTo>
                                  <a:pt x="13527" y="11511"/>
                                </a:lnTo>
                                <a:lnTo>
                                  <a:pt x="12174" y="12862"/>
                                </a:lnTo>
                                <a:lnTo>
                                  <a:pt x="11498" y="16915"/>
                                </a:lnTo>
                                <a:lnTo>
                                  <a:pt x="12174" y="19617"/>
                                </a:lnTo>
                                <a:lnTo>
                                  <a:pt x="12850" y="21671"/>
                                </a:lnTo>
                                <a:lnTo>
                                  <a:pt x="14203" y="23697"/>
                                </a:lnTo>
                                <a:lnTo>
                                  <a:pt x="15556" y="25048"/>
                                </a:lnTo>
                                <a:lnTo>
                                  <a:pt x="20290" y="28425"/>
                                </a:lnTo>
                                <a:lnTo>
                                  <a:pt x="27730" y="31803"/>
                                </a:lnTo>
                                <a:lnTo>
                                  <a:pt x="35819" y="35181"/>
                                </a:lnTo>
                                <a:lnTo>
                                  <a:pt x="39200" y="37223"/>
                                </a:lnTo>
                                <a:lnTo>
                                  <a:pt x="42582" y="39931"/>
                                </a:lnTo>
                                <a:lnTo>
                                  <a:pt x="45288" y="42635"/>
                                </a:lnTo>
                                <a:lnTo>
                                  <a:pt x="47316" y="46696"/>
                                </a:lnTo>
                                <a:lnTo>
                                  <a:pt x="48669" y="50758"/>
                                </a:lnTo>
                                <a:lnTo>
                                  <a:pt x="49345" y="56170"/>
                                </a:lnTo>
                                <a:lnTo>
                                  <a:pt x="48669" y="61585"/>
                                </a:lnTo>
                                <a:lnTo>
                                  <a:pt x="47316" y="66322"/>
                                </a:lnTo>
                                <a:lnTo>
                                  <a:pt x="44611" y="70380"/>
                                </a:lnTo>
                                <a:lnTo>
                                  <a:pt x="41229" y="73765"/>
                                </a:lnTo>
                                <a:lnTo>
                                  <a:pt x="37171" y="77149"/>
                                </a:lnTo>
                                <a:lnTo>
                                  <a:pt x="33113" y="79178"/>
                                </a:lnTo>
                                <a:lnTo>
                                  <a:pt x="27730" y="80532"/>
                                </a:lnTo>
                                <a:lnTo>
                                  <a:pt x="22319" y="80532"/>
                                </a:lnTo>
                                <a:lnTo>
                                  <a:pt x="15556" y="79856"/>
                                </a:lnTo>
                                <a:lnTo>
                                  <a:pt x="9469" y="78502"/>
                                </a:lnTo>
                                <a:lnTo>
                                  <a:pt x="4058" y="77149"/>
                                </a:lnTo>
                                <a:lnTo>
                                  <a:pt x="676" y="75119"/>
                                </a:lnTo>
                                <a:lnTo>
                                  <a:pt x="0" y="55494"/>
                                </a:lnTo>
                                <a:lnTo>
                                  <a:pt x="2705" y="62261"/>
                                </a:lnTo>
                                <a:lnTo>
                                  <a:pt x="4734" y="65643"/>
                                </a:lnTo>
                                <a:lnTo>
                                  <a:pt x="6763" y="68351"/>
                                </a:lnTo>
                                <a:lnTo>
                                  <a:pt x="9469" y="71058"/>
                                </a:lnTo>
                                <a:lnTo>
                                  <a:pt x="12850" y="73087"/>
                                </a:lnTo>
                                <a:lnTo>
                                  <a:pt x="16908" y="74441"/>
                                </a:lnTo>
                                <a:lnTo>
                                  <a:pt x="20967" y="74441"/>
                                </a:lnTo>
                                <a:lnTo>
                                  <a:pt x="25024" y="74441"/>
                                </a:lnTo>
                                <a:lnTo>
                                  <a:pt x="28406" y="73087"/>
                                </a:lnTo>
                                <a:lnTo>
                                  <a:pt x="30435" y="71734"/>
                                </a:lnTo>
                                <a:lnTo>
                                  <a:pt x="32464" y="69704"/>
                                </a:lnTo>
                                <a:lnTo>
                                  <a:pt x="34466" y="67675"/>
                                </a:lnTo>
                                <a:lnTo>
                                  <a:pt x="35142" y="65643"/>
                                </a:lnTo>
                                <a:lnTo>
                                  <a:pt x="35819" y="60906"/>
                                </a:lnTo>
                                <a:lnTo>
                                  <a:pt x="35142" y="56848"/>
                                </a:lnTo>
                                <a:lnTo>
                                  <a:pt x="34466" y="54141"/>
                                </a:lnTo>
                                <a:lnTo>
                                  <a:pt x="32464" y="51433"/>
                                </a:lnTo>
                                <a:lnTo>
                                  <a:pt x="29759" y="50080"/>
                                </a:lnTo>
                                <a:lnTo>
                                  <a:pt x="22995" y="46021"/>
                                </a:lnTo>
                                <a:lnTo>
                                  <a:pt x="15556" y="42635"/>
                                </a:lnTo>
                                <a:lnTo>
                                  <a:pt x="8792" y="37899"/>
                                </a:lnTo>
                                <a:lnTo>
                                  <a:pt x="6087" y="35883"/>
                                </a:lnTo>
                                <a:lnTo>
                                  <a:pt x="4058" y="33154"/>
                                </a:lnTo>
                                <a:lnTo>
                                  <a:pt x="2029" y="30452"/>
                                </a:lnTo>
                                <a:lnTo>
                                  <a:pt x="1353" y="27750"/>
                                </a:lnTo>
                                <a:lnTo>
                                  <a:pt x="676" y="25048"/>
                                </a:lnTo>
                                <a:lnTo>
                                  <a:pt x="0" y="21671"/>
                                </a:lnTo>
                                <a:lnTo>
                                  <a:pt x="676" y="16239"/>
                                </a:lnTo>
                                <a:lnTo>
                                  <a:pt x="2705" y="11511"/>
                                </a:lnTo>
                                <a:lnTo>
                                  <a:pt x="5411" y="8134"/>
                                </a:lnTo>
                                <a:lnTo>
                                  <a:pt x="8792" y="4728"/>
                                </a:lnTo>
                                <a:lnTo>
                                  <a:pt x="12850" y="2702"/>
                                </a:lnTo>
                                <a:lnTo>
                                  <a:pt x="16908" y="1351"/>
                                </a:lnTo>
                                <a:lnTo>
                                  <a:pt x="20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669411" y="79170"/>
                            <a:ext cx="62872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2" h="78505">
                                <a:moveTo>
                                  <a:pt x="0" y="0"/>
                                </a:moveTo>
                                <a:lnTo>
                                  <a:pt x="62872" y="0"/>
                                </a:lnTo>
                                <a:lnTo>
                                  <a:pt x="62872" y="10835"/>
                                </a:lnTo>
                                <a:lnTo>
                                  <a:pt x="60843" y="8134"/>
                                </a:lnTo>
                                <a:lnTo>
                                  <a:pt x="59491" y="6783"/>
                                </a:lnTo>
                                <a:lnTo>
                                  <a:pt x="57462" y="6107"/>
                                </a:lnTo>
                                <a:lnTo>
                                  <a:pt x="51374" y="6107"/>
                                </a:lnTo>
                                <a:lnTo>
                                  <a:pt x="38551" y="5431"/>
                                </a:lnTo>
                                <a:lnTo>
                                  <a:pt x="38551" y="73090"/>
                                </a:lnTo>
                                <a:lnTo>
                                  <a:pt x="39227" y="74444"/>
                                </a:lnTo>
                                <a:lnTo>
                                  <a:pt x="39227" y="76473"/>
                                </a:lnTo>
                                <a:lnTo>
                                  <a:pt x="41933" y="78505"/>
                                </a:lnTo>
                                <a:lnTo>
                                  <a:pt x="20967" y="78505"/>
                                </a:lnTo>
                                <a:lnTo>
                                  <a:pt x="22995" y="76473"/>
                                </a:lnTo>
                                <a:lnTo>
                                  <a:pt x="23672" y="74444"/>
                                </a:lnTo>
                                <a:lnTo>
                                  <a:pt x="24348" y="73090"/>
                                </a:lnTo>
                                <a:lnTo>
                                  <a:pt x="24348" y="5431"/>
                                </a:lnTo>
                                <a:lnTo>
                                  <a:pt x="11498" y="6107"/>
                                </a:lnTo>
                                <a:lnTo>
                                  <a:pt x="5411" y="6107"/>
                                </a:lnTo>
                                <a:lnTo>
                                  <a:pt x="3382" y="6783"/>
                                </a:lnTo>
                                <a:lnTo>
                                  <a:pt x="2029" y="8134"/>
                                </a:lnTo>
                                <a:lnTo>
                                  <a:pt x="0" y="10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747163" y="79170"/>
                            <a:ext cx="28406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6" h="78505">
                                <a:moveTo>
                                  <a:pt x="0" y="0"/>
                                </a:moveTo>
                                <a:lnTo>
                                  <a:pt x="28406" y="0"/>
                                </a:lnTo>
                                <a:lnTo>
                                  <a:pt x="28406" y="5431"/>
                                </a:lnTo>
                                <a:lnTo>
                                  <a:pt x="24348" y="5431"/>
                                </a:lnTo>
                                <a:lnTo>
                                  <a:pt x="17585" y="5431"/>
                                </a:lnTo>
                                <a:lnTo>
                                  <a:pt x="17585" y="35872"/>
                                </a:lnTo>
                                <a:lnTo>
                                  <a:pt x="22995" y="35872"/>
                                </a:lnTo>
                                <a:lnTo>
                                  <a:pt x="25701" y="35872"/>
                                </a:lnTo>
                                <a:lnTo>
                                  <a:pt x="28406" y="35332"/>
                                </a:lnTo>
                                <a:lnTo>
                                  <a:pt x="28406" y="43993"/>
                                </a:lnTo>
                                <a:lnTo>
                                  <a:pt x="26377" y="41963"/>
                                </a:lnTo>
                                <a:lnTo>
                                  <a:pt x="25024" y="41284"/>
                                </a:lnTo>
                                <a:lnTo>
                                  <a:pt x="22995" y="41284"/>
                                </a:lnTo>
                                <a:lnTo>
                                  <a:pt x="17585" y="41284"/>
                                </a:lnTo>
                                <a:lnTo>
                                  <a:pt x="17585" y="73090"/>
                                </a:lnTo>
                                <a:lnTo>
                                  <a:pt x="18261" y="74444"/>
                                </a:lnTo>
                                <a:lnTo>
                                  <a:pt x="18938" y="76473"/>
                                </a:lnTo>
                                <a:lnTo>
                                  <a:pt x="19614" y="77151"/>
                                </a:lnTo>
                                <a:lnTo>
                                  <a:pt x="20967" y="78505"/>
                                </a:lnTo>
                                <a:lnTo>
                                  <a:pt x="0" y="78505"/>
                                </a:lnTo>
                                <a:lnTo>
                                  <a:pt x="2706" y="76473"/>
                                </a:lnTo>
                                <a:lnTo>
                                  <a:pt x="3382" y="74444"/>
                                </a:lnTo>
                                <a:lnTo>
                                  <a:pt x="3382" y="73090"/>
                                </a:lnTo>
                                <a:lnTo>
                                  <a:pt x="3382" y="3377"/>
                                </a:lnTo>
                                <a:lnTo>
                                  <a:pt x="2706" y="2027"/>
                                </a:lnTo>
                                <a:lnTo>
                                  <a:pt x="1353" y="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775569" y="79170"/>
                            <a:ext cx="44611" cy="7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1" h="78505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  <a:lnTo>
                                  <a:pt x="11498" y="2027"/>
                                </a:lnTo>
                                <a:lnTo>
                                  <a:pt x="16232" y="4080"/>
                                </a:lnTo>
                                <a:lnTo>
                                  <a:pt x="20263" y="6783"/>
                                </a:lnTo>
                                <a:lnTo>
                                  <a:pt x="22968" y="9484"/>
                                </a:lnTo>
                                <a:lnTo>
                                  <a:pt x="24997" y="12862"/>
                                </a:lnTo>
                                <a:lnTo>
                                  <a:pt x="25674" y="16239"/>
                                </a:lnTo>
                                <a:lnTo>
                                  <a:pt x="25674" y="18941"/>
                                </a:lnTo>
                                <a:lnTo>
                                  <a:pt x="25674" y="23697"/>
                                </a:lnTo>
                                <a:lnTo>
                                  <a:pt x="24321" y="27074"/>
                                </a:lnTo>
                                <a:lnTo>
                                  <a:pt x="22292" y="30452"/>
                                </a:lnTo>
                                <a:lnTo>
                                  <a:pt x="19587" y="33154"/>
                                </a:lnTo>
                                <a:lnTo>
                                  <a:pt x="16232" y="35197"/>
                                </a:lnTo>
                                <a:lnTo>
                                  <a:pt x="12850" y="37226"/>
                                </a:lnTo>
                                <a:lnTo>
                                  <a:pt x="9468" y="37902"/>
                                </a:lnTo>
                                <a:lnTo>
                                  <a:pt x="6763" y="38580"/>
                                </a:lnTo>
                                <a:lnTo>
                                  <a:pt x="9468" y="39255"/>
                                </a:lnTo>
                                <a:lnTo>
                                  <a:pt x="11498" y="39933"/>
                                </a:lnTo>
                                <a:lnTo>
                                  <a:pt x="15556" y="41963"/>
                                </a:lnTo>
                                <a:lnTo>
                                  <a:pt x="17585" y="44670"/>
                                </a:lnTo>
                                <a:lnTo>
                                  <a:pt x="19587" y="47375"/>
                                </a:lnTo>
                                <a:lnTo>
                                  <a:pt x="27026" y="58880"/>
                                </a:lnTo>
                                <a:lnTo>
                                  <a:pt x="33113" y="67678"/>
                                </a:lnTo>
                                <a:lnTo>
                                  <a:pt x="37171" y="73768"/>
                                </a:lnTo>
                                <a:lnTo>
                                  <a:pt x="39201" y="75798"/>
                                </a:lnTo>
                                <a:lnTo>
                                  <a:pt x="41906" y="77151"/>
                                </a:lnTo>
                                <a:lnTo>
                                  <a:pt x="44611" y="78505"/>
                                </a:lnTo>
                                <a:lnTo>
                                  <a:pt x="29732" y="78505"/>
                                </a:lnTo>
                                <a:lnTo>
                                  <a:pt x="26350" y="77827"/>
                                </a:lnTo>
                                <a:lnTo>
                                  <a:pt x="23645" y="76473"/>
                                </a:lnTo>
                                <a:lnTo>
                                  <a:pt x="21616" y="75119"/>
                                </a:lnTo>
                                <a:lnTo>
                                  <a:pt x="19587" y="73090"/>
                                </a:lnTo>
                                <a:lnTo>
                                  <a:pt x="12174" y="61588"/>
                                </a:lnTo>
                                <a:lnTo>
                                  <a:pt x="5411" y="50760"/>
                                </a:lnTo>
                                <a:lnTo>
                                  <a:pt x="2705" y="47375"/>
                                </a:lnTo>
                                <a:lnTo>
                                  <a:pt x="676" y="44670"/>
                                </a:lnTo>
                                <a:lnTo>
                                  <a:pt x="0" y="43993"/>
                                </a:lnTo>
                                <a:lnTo>
                                  <a:pt x="0" y="35332"/>
                                </a:lnTo>
                                <a:lnTo>
                                  <a:pt x="676" y="35197"/>
                                </a:lnTo>
                                <a:lnTo>
                                  <a:pt x="3382" y="33830"/>
                                </a:lnTo>
                                <a:lnTo>
                                  <a:pt x="5411" y="32479"/>
                                </a:lnTo>
                                <a:lnTo>
                                  <a:pt x="8116" y="29776"/>
                                </a:lnTo>
                                <a:lnTo>
                                  <a:pt x="9468" y="27074"/>
                                </a:lnTo>
                                <a:lnTo>
                                  <a:pt x="10145" y="23697"/>
                                </a:lnTo>
                                <a:lnTo>
                                  <a:pt x="10821" y="19644"/>
                                </a:lnTo>
                                <a:lnTo>
                                  <a:pt x="10145" y="15564"/>
                                </a:lnTo>
                                <a:lnTo>
                                  <a:pt x="9468" y="12862"/>
                                </a:lnTo>
                                <a:lnTo>
                                  <a:pt x="8116" y="10835"/>
                                </a:lnTo>
                                <a:lnTo>
                                  <a:pt x="6087" y="8809"/>
                                </a:lnTo>
                                <a:lnTo>
                                  <a:pt x="3382" y="6783"/>
                                </a:lnTo>
                                <a:lnTo>
                                  <a:pt x="0" y="5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824915" y="86600"/>
                            <a:ext cx="33479" cy="7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9" h="71074">
                                <a:moveTo>
                                  <a:pt x="33479" y="0"/>
                                </a:moveTo>
                                <a:lnTo>
                                  <a:pt x="33479" y="15705"/>
                                </a:lnTo>
                                <a:lnTo>
                                  <a:pt x="33141" y="14915"/>
                                </a:lnTo>
                                <a:lnTo>
                                  <a:pt x="21643" y="43330"/>
                                </a:lnTo>
                                <a:lnTo>
                                  <a:pt x="33479" y="43330"/>
                                </a:lnTo>
                                <a:lnTo>
                                  <a:pt x="33479" y="49420"/>
                                </a:lnTo>
                                <a:lnTo>
                                  <a:pt x="19614" y="49420"/>
                                </a:lnTo>
                                <a:lnTo>
                                  <a:pt x="12850" y="64984"/>
                                </a:lnTo>
                                <a:lnTo>
                                  <a:pt x="12850" y="68367"/>
                                </a:lnTo>
                                <a:lnTo>
                                  <a:pt x="13527" y="69721"/>
                                </a:lnTo>
                                <a:lnTo>
                                  <a:pt x="15556" y="71074"/>
                                </a:lnTo>
                                <a:lnTo>
                                  <a:pt x="0" y="71074"/>
                                </a:lnTo>
                                <a:lnTo>
                                  <a:pt x="3382" y="67689"/>
                                </a:lnTo>
                                <a:lnTo>
                                  <a:pt x="5411" y="64984"/>
                                </a:lnTo>
                                <a:lnTo>
                                  <a:pt x="22319" y="25723"/>
                                </a:lnTo>
                                <a:lnTo>
                                  <a:pt x="33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858394" y="76467"/>
                            <a:ext cx="42920" cy="81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0" h="81207">
                                <a:moveTo>
                                  <a:pt x="4396" y="0"/>
                                </a:moveTo>
                                <a:lnTo>
                                  <a:pt x="36833" y="75116"/>
                                </a:lnTo>
                                <a:lnTo>
                                  <a:pt x="38862" y="78500"/>
                                </a:lnTo>
                                <a:lnTo>
                                  <a:pt x="42920" y="81207"/>
                                </a:lnTo>
                                <a:lnTo>
                                  <a:pt x="17896" y="81207"/>
                                </a:lnTo>
                                <a:lnTo>
                                  <a:pt x="19925" y="79853"/>
                                </a:lnTo>
                                <a:lnTo>
                                  <a:pt x="20601" y="78500"/>
                                </a:lnTo>
                                <a:lnTo>
                                  <a:pt x="21277" y="77146"/>
                                </a:lnTo>
                                <a:lnTo>
                                  <a:pt x="20601" y="75116"/>
                                </a:lnTo>
                                <a:lnTo>
                                  <a:pt x="14514" y="59553"/>
                                </a:lnTo>
                                <a:lnTo>
                                  <a:pt x="0" y="59553"/>
                                </a:lnTo>
                                <a:lnTo>
                                  <a:pt x="0" y="53463"/>
                                </a:lnTo>
                                <a:lnTo>
                                  <a:pt x="11836" y="53463"/>
                                </a:lnTo>
                                <a:lnTo>
                                  <a:pt x="0" y="25838"/>
                                </a:lnTo>
                                <a:lnTo>
                                  <a:pt x="0" y="10133"/>
                                </a:lnTo>
                                <a:lnTo>
                                  <a:pt x="43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567988" y="59553"/>
                            <a:ext cx="12174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12186">
                                <a:moveTo>
                                  <a:pt x="6087" y="0"/>
                                </a:moveTo>
                                <a:lnTo>
                                  <a:pt x="8116" y="676"/>
                                </a:lnTo>
                                <a:lnTo>
                                  <a:pt x="10145" y="2026"/>
                                </a:lnTo>
                                <a:lnTo>
                                  <a:pt x="11498" y="3377"/>
                                </a:lnTo>
                                <a:lnTo>
                                  <a:pt x="12174" y="6079"/>
                                </a:lnTo>
                                <a:lnTo>
                                  <a:pt x="11498" y="8133"/>
                                </a:lnTo>
                                <a:lnTo>
                                  <a:pt x="10145" y="10160"/>
                                </a:lnTo>
                                <a:lnTo>
                                  <a:pt x="8116" y="11511"/>
                                </a:lnTo>
                                <a:lnTo>
                                  <a:pt x="6087" y="12186"/>
                                </a:lnTo>
                                <a:lnTo>
                                  <a:pt x="4058" y="11511"/>
                                </a:lnTo>
                                <a:lnTo>
                                  <a:pt x="2029" y="10160"/>
                                </a:lnTo>
                                <a:lnTo>
                                  <a:pt x="676" y="8133"/>
                                </a:lnTo>
                                <a:lnTo>
                                  <a:pt x="0" y="6079"/>
                                </a:lnTo>
                                <a:lnTo>
                                  <a:pt x="676" y="3377"/>
                                </a:lnTo>
                                <a:lnTo>
                                  <a:pt x="2029" y="2026"/>
                                </a:lnTo>
                                <a:lnTo>
                                  <a:pt x="4058" y="676"/>
                                </a:lnTo>
                                <a:lnTo>
                                  <a:pt x="6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524053" y="86632"/>
                            <a:ext cx="33465" cy="7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5" h="71042">
                                <a:moveTo>
                                  <a:pt x="33465" y="0"/>
                                </a:moveTo>
                                <a:lnTo>
                                  <a:pt x="33465" y="15643"/>
                                </a:lnTo>
                                <a:lnTo>
                                  <a:pt x="33140" y="14884"/>
                                </a:lnTo>
                                <a:lnTo>
                                  <a:pt x="21642" y="43298"/>
                                </a:lnTo>
                                <a:lnTo>
                                  <a:pt x="33465" y="43298"/>
                                </a:lnTo>
                                <a:lnTo>
                                  <a:pt x="33465" y="49388"/>
                                </a:lnTo>
                                <a:lnTo>
                                  <a:pt x="19614" y="49388"/>
                                </a:lnTo>
                                <a:lnTo>
                                  <a:pt x="12850" y="64952"/>
                                </a:lnTo>
                                <a:lnTo>
                                  <a:pt x="12850" y="68335"/>
                                </a:lnTo>
                                <a:lnTo>
                                  <a:pt x="14203" y="69689"/>
                                </a:lnTo>
                                <a:lnTo>
                                  <a:pt x="15556" y="71042"/>
                                </a:lnTo>
                                <a:lnTo>
                                  <a:pt x="0" y="71042"/>
                                </a:lnTo>
                                <a:lnTo>
                                  <a:pt x="3382" y="67657"/>
                                </a:lnTo>
                                <a:lnTo>
                                  <a:pt x="5411" y="64952"/>
                                </a:lnTo>
                                <a:lnTo>
                                  <a:pt x="22319" y="25691"/>
                                </a:lnTo>
                                <a:lnTo>
                                  <a:pt x="33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557518" y="76467"/>
                            <a:ext cx="42934" cy="81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4" h="81207">
                                <a:moveTo>
                                  <a:pt x="4410" y="0"/>
                                </a:moveTo>
                                <a:lnTo>
                                  <a:pt x="36847" y="75116"/>
                                </a:lnTo>
                                <a:lnTo>
                                  <a:pt x="38876" y="78500"/>
                                </a:lnTo>
                                <a:lnTo>
                                  <a:pt x="42934" y="81207"/>
                                </a:lnTo>
                                <a:lnTo>
                                  <a:pt x="17909" y="81207"/>
                                </a:lnTo>
                                <a:lnTo>
                                  <a:pt x="19938" y="79853"/>
                                </a:lnTo>
                                <a:lnTo>
                                  <a:pt x="21291" y="78500"/>
                                </a:lnTo>
                                <a:lnTo>
                                  <a:pt x="21291" y="77146"/>
                                </a:lnTo>
                                <a:lnTo>
                                  <a:pt x="20615" y="75116"/>
                                </a:lnTo>
                                <a:lnTo>
                                  <a:pt x="14528" y="59553"/>
                                </a:lnTo>
                                <a:lnTo>
                                  <a:pt x="0" y="59553"/>
                                </a:lnTo>
                                <a:lnTo>
                                  <a:pt x="0" y="53463"/>
                                </a:lnTo>
                                <a:lnTo>
                                  <a:pt x="11822" y="53463"/>
                                </a:lnTo>
                                <a:lnTo>
                                  <a:pt x="0" y="25808"/>
                                </a:lnTo>
                                <a:lnTo>
                                  <a:pt x="0" y="10164"/>
                                </a:lnTo>
                                <a:lnTo>
                                  <a:pt x="4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542991" y="59553"/>
                            <a:ext cx="11498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8" h="12186">
                                <a:moveTo>
                                  <a:pt x="5411" y="0"/>
                                </a:moveTo>
                                <a:lnTo>
                                  <a:pt x="8116" y="676"/>
                                </a:lnTo>
                                <a:lnTo>
                                  <a:pt x="9469" y="2026"/>
                                </a:lnTo>
                                <a:lnTo>
                                  <a:pt x="10821" y="3377"/>
                                </a:lnTo>
                                <a:lnTo>
                                  <a:pt x="11498" y="6079"/>
                                </a:lnTo>
                                <a:lnTo>
                                  <a:pt x="10821" y="8133"/>
                                </a:lnTo>
                                <a:lnTo>
                                  <a:pt x="9469" y="10160"/>
                                </a:lnTo>
                                <a:lnTo>
                                  <a:pt x="8116" y="11511"/>
                                </a:lnTo>
                                <a:lnTo>
                                  <a:pt x="5411" y="12186"/>
                                </a:lnTo>
                                <a:lnTo>
                                  <a:pt x="3382" y="11511"/>
                                </a:lnTo>
                                <a:lnTo>
                                  <a:pt x="1353" y="10160"/>
                                </a:lnTo>
                                <a:lnTo>
                                  <a:pt x="0" y="8133"/>
                                </a:lnTo>
                                <a:lnTo>
                                  <a:pt x="0" y="6079"/>
                                </a:lnTo>
                                <a:lnTo>
                                  <a:pt x="0" y="3377"/>
                                </a:lnTo>
                                <a:lnTo>
                                  <a:pt x="1353" y="2026"/>
                                </a:lnTo>
                                <a:lnTo>
                                  <a:pt x="3382" y="676"/>
                                </a:lnTo>
                                <a:lnTo>
                                  <a:pt x="5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456447" y="196921"/>
                            <a:ext cx="80457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7" h="81204">
                                <a:moveTo>
                                  <a:pt x="39877" y="0"/>
                                </a:moveTo>
                                <a:lnTo>
                                  <a:pt x="45288" y="0"/>
                                </a:lnTo>
                                <a:lnTo>
                                  <a:pt x="52051" y="0"/>
                                </a:lnTo>
                                <a:lnTo>
                                  <a:pt x="58814" y="1354"/>
                                </a:lnTo>
                                <a:lnTo>
                                  <a:pt x="65578" y="3383"/>
                                </a:lnTo>
                                <a:lnTo>
                                  <a:pt x="72341" y="6090"/>
                                </a:lnTo>
                                <a:lnTo>
                                  <a:pt x="73017" y="24361"/>
                                </a:lnTo>
                                <a:lnTo>
                                  <a:pt x="70988" y="18947"/>
                                </a:lnTo>
                                <a:lnTo>
                                  <a:pt x="67607" y="14888"/>
                                </a:lnTo>
                                <a:lnTo>
                                  <a:pt x="64225" y="11505"/>
                                </a:lnTo>
                                <a:lnTo>
                                  <a:pt x="60167" y="9473"/>
                                </a:lnTo>
                                <a:lnTo>
                                  <a:pt x="56109" y="7445"/>
                                </a:lnTo>
                                <a:lnTo>
                                  <a:pt x="52727" y="6769"/>
                                </a:lnTo>
                                <a:lnTo>
                                  <a:pt x="47316" y="6090"/>
                                </a:lnTo>
                                <a:lnTo>
                                  <a:pt x="39877" y="6769"/>
                                </a:lnTo>
                                <a:lnTo>
                                  <a:pt x="33817" y="8798"/>
                                </a:lnTo>
                                <a:lnTo>
                                  <a:pt x="28406" y="11505"/>
                                </a:lnTo>
                                <a:lnTo>
                                  <a:pt x="24348" y="15563"/>
                                </a:lnTo>
                                <a:lnTo>
                                  <a:pt x="20967" y="20300"/>
                                </a:lnTo>
                                <a:lnTo>
                                  <a:pt x="18261" y="26391"/>
                                </a:lnTo>
                                <a:lnTo>
                                  <a:pt x="16232" y="32481"/>
                                </a:lnTo>
                                <a:lnTo>
                                  <a:pt x="16232" y="39250"/>
                                </a:lnTo>
                                <a:lnTo>
                                  <a:pt x="16232" y="45340"/>
                                </a:lnTo>
                                <a:lnTo>
                                  <a:pt x="17585" y="51430"/>
                                </a:lnTo>
                                <a:lnTo>
                                  <a:pt x="19614" y="57518"/>
                                </a:lnTo>
                                <a:lnTo>
                                  <a:pt x="22995" y="62933"/>
                                </a:lnTo>
                                <a:lnTo>
                                  <a:pt x="27053" y="67670"/>
                                </a:lnTo>
                                <a:lnTo>
                                  <a:pt x="29759" y="69699"/>
                                </a:lnTo>
                                <a:lnTo>
                                  <a:pt x="33141" y="71731"/>
                                </a:lnTo>
                                <a:lnTo>
                                  <a:pt x="35819" y="73085"/>
                                </a:lnTo>
                                <a:lnTo>
                                  <a:pt x="39877" y="73760"/>
                                </a:lnTo>
                                <a:lnTo>
                                  <a:pt x="43935" y="74436"/>
                                </a:lnTo>
                                <a:lnTo>
                                  <a:pt x="47993" y="75114"/>
                                </a:lnTo>
                                <a:lnTo>
                                  <a:pt x="54080" y="74436"/>
                                </a:lnTo>
                                <a:lnTo>
                                  <a:pt x="58814" y="73085"/>
                                </a:lnTo>
                                <a:lnTo>
                                  <a:pt x="62872" y="71052"/>
                                </a:lnTo>
                                <a:lnTo>
                                  <a:pt x="62872" y="48723"/>
                                </a:lnTo>
                                <a:lnTo>
                                  <a:pt x="62196" y="47369"/>
                                </a:lnTo>
                                <a:lnTo>
                                  <a:pt x="60843" y="46691"/>
                                </a:lnTo>
                                <a:lnTo>
                                  <a:pt x="59491" y="45340"/>
                                </a:lnTo>
                                <a:lnTo>
                                  <a:pt x="80457" y="45340"/>
                                </a:lnTo>
                                <a:lnTo>
                                  <a:pt x="78428" y="47369"/>
                                </a:lnTo>
                                <a:lnTo>
                                  <a:pt x="77751" y="48723"/>
                                </a:lnTo>
                                <a:lnTo>
                                  <a:pt x="77751" y="50752"/>
                                </a:lnTo>
                                <a:lnTo>
                                  <a:pt x="77752" y="68348"/>
                                </a:lnTo>
                                <a:lnTo>
                                  <a:pt x="78428" y="71052"/>
                                </a:lnTo>
                                <a:lnTo>
                                  <a:pt x="79104" y="73085"/>
                                </a:lnTo>
                                <a:lnTo>
                                  <a:pt x="75723" y="74436"/>
                                </a:lnTo>
                                <a:lnTo>
                                  <a:pt x="70988" y="76467"/>
                                </a:lnTo>
                                <a:lnTo>
                                  <a:pt x="61520" y="79175"/>
                                </a:lnTo>
                                <a:lnTo>
                                  <a:pt x="52051" y="80526"/>
                                </a:lnTo>
                                <a:lnTo>
                                  <a:pt x="43935" y="81204"/>
                                </a:lnTo>
                                <a:lnTo>
                                  <a:pt x="35142" y="80526"/>
                                </a:lnTo>
                                <a:lnTo>
                                  <a:pt x="27053" y="78497"/>
                                </a:lnTo>
                                <a:lnTo>
                                  <a:pt x="19614" y="75114"/>
                                </a:lnTo>
                                <a:lnTo>
                                  <a:pt x="13527" y="70377"/>
                                </a:lnTo>
                                <a:lnTo>
                                  <a:pt x="10145" y="67670"/>
                                </a:lnTo>
                                <a:lnTo>
                                  <a:pt x="8116" y="64287"/>
                                </a:lnTo>
                                <a:lnTo>
                                  <a:pt x="5411" y="60904"/>
                                </a:lnTo>
                                <a:lnTo>
                                  <a:pt x="4058" y="57518"/>
                                </a:lnTo>
                                <a:lnTo>
                                  <a:pt x="2029" y="53460"/>
                                </a:lnTo>
                                <a:lnTo>
                                  <a:pt x="1353" y="49399"/>
                                </a:lnTo>
                                <a:lnTo>
                                  <a:pt x="676" y="45340"/>
                                </a:lnTo>
                                <a:lnTo>
                                  <a:pt x="0" y="40604"/>
                                </a:lnTo>
                                <a:lnTo>
                                  <a:pt x="676" y="33159"/>
                                </a:lnTo>
                                <a:lnTo>
                                  <a:pt x="2705" y="25715"/>
                                </a:lnTo>
                                <a:lnTo>
                                  <a:pt x="6764" y="18947"/>
                                </a:lnTo>
                                <a:lnTo>
                                  <a:pt x="8792" y="15563"/>
                                </a:lnTo>
                                <a:lnTo>
                                  <a:pt x="11498" y="12857"/>
                                </a:lnTo>
                                <a:lnTo>
                                  <a:pt x="14203" y="10151"/>
                                </a:lnTo>
                                <a:lnTo>
                                  <a:pt x="17585" y="7445"/>
                                </a:lnTo>
                                <a:lnTo>
                                  <a:pt x="21643" y="5415"/>
                                </a:lnTo>
                                <a:lnTo>
                                  <a:pt x="25701" y="3383"/>
                                </a:lnTo>
                                <a:lnTo>
                                  <a:pt x="29759" y="2029"/>
                                </a:lnTo>
                                <a:lnTo>
                                  <a:pt x="34493" y="678"/>
                                </a:lnTo>
                                <a:lnTo>
                                  <a:pt x="39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651151" y="197600"/>
                            <a:ext cx="64252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52" h="79172">
                                <a:moveTo>
                                  <a:pt x="0" y="0"/>
                                </a:moveTo>
                                <a:lnTo>
                                  <a:pt x="64252" y="0"/>
                                </a:lnTo>
                                <a:lnTo>
                                  <a:pt x="64252" y="11502"/>
                                </a:lnTo>
                                <a:lnTo>
                                  <a:pt x="62223" y="8795"/>
                                </a:lnTo>
                                <a:lnTo>
                                  <a:pt x="60194" y="7441"/>
                                </a:lnTo>
                                <a:lnTo>
                                  <a:pt x="58841" y="6766"/>
                                </a:lnTo>
                                <a:lnTo>
                                  <a:pt x="52078" y="6766"/>
                                </a:lnTo>
                                <a:lnTo>
                                  <a:pt x="39227" y="6090"/>
                                </a:lnTo>
                                <a:lnTo>
                                  <a:pt x="39227" y="74436"/>
                                </a:lnTo>
                                <a:lnTo>
                                  <a:pt x="39904" y="75789"/>
                                </a:lnTo>
                                <a:lnTo>
                                  <a:pt x="40580" y="77143"/>
                                </a:lnTo>
                                <a:lnTo>
                                  <a:pt x="42609" y="79172"/>
                                </a:lnTo>
                                <a:lnTo>
                                  <a:pt x="21643" y="79172"/>
                                </a:lnTo>
                                <a:lnTo>
                                  <a:pt x="22995" y="78497"/>
                                </a:lnTo>
                                <a:lnTo>
                                  <a:pt x="23672" y="77143"/>
                                </a:lnTo>
                                <a:lnTo>
                                  <a:pt x="24348" y="75789"/>
                                </a:lnTo>
                                <a:lnTo>
                                  <a:pt x="25024" y="74436"/>
                                </a:lnTo>
                                <a:lnTo>
                                  <a:pt x="25024" y="6090"/>
                                </a:lnTo>
                                <a:lnTo>
                                  <a:pt x="12174" y="6766"/>
                                </a:lnTo>
                                <a:lnTo>
                                  <a:pt x="6087" y="6766"/>
                                </a:lnTo>
                                <a:lnTo>
                                  <a:pt x="4058" y="7441"/>
                                </a:lnTo>
                                <a:lnTo>
                                  <a:pt x="2705" y="8795"/>
                                </a:lnTo>
                                <a:lnTo>
                                  <a:pt x="0" y="11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718108" y="204924"/>
                            <a:ext cx="33790" cy="7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90" h="71848">
                                <a:moveTo>
                                  <a:pt x="33790" y="0"/>
                                </a:moveTo>
                                <a:lnTo>
                                  <a:pt x="33790" y="15684"/>
                                </a:lnTo>
                                <a:lnTo>
                                  <a:pt x="22292" y="44104"/>
                                </a:lnTo>
                                <a:lnTo>
                                  <a:pt x="33790" y="44104"/>
                                </a:lnTo>
                                <a:lnTo>
                                  <a:pt x="33790" y="50194"/>
                                </a:lnTo>
                                <a:lnTo>
                                  <a:pt x="19587" y="50194"/>
                                </a:lnTo>
                                <a:lnTo>
                                  <a:pt x="13500" y="66433"/>
                                </a:lnTo>
                                <a:lnTo>
                                  <a:pt x="12823" y="68465"/>
                                </a:lnTo>
                                <a:lnTo>
                                  <a:pt x="12823" y="69818"/>
                                </a:lnTo>
                                <a:lnTo>
                                  <a:pt x="14176" y="71172"/>
                                </a:lnTo>
                                <a:lnTo>
                                  <a:pt x="16205" y="71848"/>
                                </a:lnTo>
                                <a:lnTo>
                                  <a:pt x="0" y="71848"/>
                                </a:lnTo>
                                <a:lnTo>
                                  <a:pt x="3355" y="69141"/>
                                </a:lnTo>
                                <a:lnTo>
                                  <a:pt x="5384" y="66433"/>
                                </a:lnTo>
                                <a:lnTo>
                                  <a:pt x="22292" y="26511"/>
                                </a:lnTo>
                                <a:lnTo>
                                  <a:pt x="33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751898" y="195568"/>
                            <a:ext cx="43259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9" h="81204">
                                <a:moveTo>
                                  <a:pt x="4058" y="0"/>
                                </a:moveTo>
                                <a:lnTo>
                                  <a:pt x="37199" y="75789"/>
                                </a:lnTo>
                                <a:lnTo>
                                  <a:pt x="39227" y="78497"/>
                                </a:lnTo>
                                <a:lnTo>
                                  <a:pt x="43259" y="81204"/>
                                </a:lnTo>
                                <a:lnTo>
                                  <a:pt x="18261" y="81204"/>
                                </a:lnTo>
                                <a:lnTo>
                                  <a:pt x="20290" y="80528"/>
                                </a:lnTo>
                                <a:lnTo>
                                  <a:pt x="20967" y="79174"/>
                                </a:lnTo>
                                <a:lnTo>
                                  <a:pt x="21643" y="77821"/>
                                </a:lnTo>
                                <a:lnTo>
                                  <a:pt x="20967" y="75789"/>
                                </a:lnTo>
                                <a:lnTo>
                                  <a:pt x="14203" y="59550"/>
                                </a:lnTo>
                                <a:lnTo>
                                  <a:pt x="0" y="59550"/>
                                </a:lnTo>
                                <a:lnTo>
                                  <a:pt x="0" y="53460"/>
                                </a:lnTo>
                                <a:lnTo>
                                  <a:pt x="11498" y="53460"/>
                                </a:lnTo>
                                <a:lnTo>
                                  <a:pt x="0" y="25040"/>
                                </a:lnTo>
                                <a:lnTo>
                                  <a:pt x="0" y="9356"/>
                                </a:lnTo>
                                <a:lnTo>
                                  <a:pt x="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811388" y="197600"/>
                            <a:ext cx="520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8" h="79172">
                                <a:moveTo>
                                  <a:pt x="0" y="0"/>
                                </a:moveTo>
                                <a:lnTo>
                                  <a:pt x="20967" y="0"/>
                                </a:lnTo>
                                <a:lnTo>
                                  <a:pt x="20290" y="1351"/>
                                </a:lnTo>
                                <a:lnTo>
                                  <a:pt x="18938" y="2029"/>
                                </a:lnTo>
                                <a:lnTo>
                                  <a:pt x="18261" y="4059"/>
                                </a:lnTo>
                                <a:lnTo>
                                  <a:pt x="18261" y="5412"/>
                                </a:lnTo>
                                <a:lnTo>
                                  <a:pt x="18261" y="73082"/>
                                </a:lnTo>
                                <a:lnTo>
                                  <a:pt x="31112" y="73082"/>
                                </a:lnTo>
                                <a:lnTo>
                                  <a:pt x="39228" y="73082"/>
                                </a:lnTo>
                                <a:lnTo>
                                  <a:pt x="44638" y="72406"/>
                                </a:lnTo>
                                <a:lnTo>
                                  <a:pt x="47344" y="71052"/>
                                </a:lnTo>
                                <a:lnTo>
                                  <a:pt x="48696" y="69699"/>
                                </a:lnTo>
                                <a:lnTo>
                                  <a:pt x="50049" y="68345"/>
                                </a:lnTo>
                                <a:lnTo>
                                  <a:pt x="52078" y="66316"/>
                                </a:lnTo>
                                <a:lnTo>
                                  <a:pt x="49373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1353" y="78497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705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872232" y="205705"/>
                            <a:ext cx="34155" cy="7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5" h="71066">
                                <a:moveTo>
                                  <a:pt x="34155" y="0"/>
                                </a:moveTo>
                                <a:lnTo>
                                  <a:pt x="34155" y="15691"/>
                                </a:lnTo>
                                <a:lnTo>
                                  <a:pt x="33817" y="14902"/>
                                </a:lnTo>
                                <a:lnTo>
                                  <a:pt x="22319" y="43322"/>
                                </a:lnTo>
                                <a:lnTo>
                                  <a:pt x="34155" y="43322"/>
                                </a:lnTo>
                                <a:lnTo>
                                  <a:pt x="34155" y="49412"/>
                                </a:lnTo>
                                <a:lnTo>
                                  <a:pt x="20290" y="49412"/>
                                </a:lnTo>
                                <a:lnTo>
                                  <a:pt x="13527" y="65652"/>
                                </a:lnTo>
                                <a:lnTo>
                                  <a:pt x="12850" y="67683"/>
                                </a:lnTo>
                                <a:lnTo>
                                  <a:pt x="13527" y="69037"/>
                                </a:lnTo>
                                <a:lnTo>
                                  <a:pt x="14203" y="70391"/>
                                </a:lnTo>
                                <a:lnTo>
                                  <a:pt x="16232" y="71066"/>
                                </a:lnTo>
                                <a:lnTo>
                                  <a:pt x="0" y="71066"/>
                                </a:lnTo>
                                <a:lnTo>
                                  <a:pt x="3382" y="68359"/>
                                </a:lnTo>
                                <a:lnTo>
                                  <a:pt x="5411" y="65652"/>
                                </a:lnTo>
                                <a:lnTo>
                                  <a:pt x="22995" y="25729"/>
                                </a:lnTo>
                                <a:lnTo>
                                  <a:pt x="341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906386" y="195568"/>
                            <a:ext cx="42921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1" h="81204">
                                <a:moveTo>
                                  <a:pt x="4397" y="0"/>
                                </a:moveTo>
                                <a:lnTo>
                                  <a:pt x="37537" y="75789"/>
                                </a:lnTo>
                                <a:lnTo>
                                  <a:pt x="38890" y="78497"/>
                                </a:lnTo>
                                <a:lnTo>
                                  <a:pt x="42921" y="81204"/>
                                </a:lnTo>
                                <a:lnTo>
                                  <a:pt x="17923" y="81204"/>
                                </a:lnTo>
                                <a:lnTo>
                                  <a:pt x="19952" y="80528"/>
                                </a:lnTo>
                                <a:lnTo>
                                  <a:pt x="21305" y="79174"/>
                                </a:lnTo>
                                <a:lnTo>
                                  <a:pt x="21305" y="75789"/>
                                </a:lnTo>
                                <a:lnTo>
                                  <a:pt x="14542" y="59550"/>
                                </a:lnTo>
                                <a:lnTo>
                                  <a:pt x="0" y="59550"/>
                                </a:lnTo>
                                <a:lnTo>
                                  <a:pt x="0" y="53460"/>
                                </a:lnTo>
                                <a:lnTo>
                                  <a:pt x="11836" y="53460"/>
                                </a:lnTo>
                                <a:lnTo>
                                  <a:pt x="0" y="25829"/>
                                </a:lnTo>
                                <a:lnTo>
                                  <a:pt x="0" y="10137"/>
                                </a:lnTo>
                                <a:lnTo>
                                  <a:pt x="4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961481" y="197600"/>
                            <a:ext cx="73017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17" h="82555">
                                <a:moveTo>
                                  <a:pt x="0" y="0"/>
                                </a:moveTo>
                                <a:lnTo>
                                  <a:pt x="20290" y="0"/>
                                </a:lnTo>
                                <a:lnTo>
                                  <a:pt x="62873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6" y="2029"/>
                                </a:lnTo>
                                <a:lnTo>
                                  <a:pt x="61520" y="1351"/>
                                </a:lnTo>
                                <a:lnTo>
                                  <a:pt x="60194" y="0"/>
                                </a:lnTo>
                                <a:lnTo>
                                  <a:pt x="73017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988" y="2029"/>
                                </a:lnTo>
                                <a:lnTo>
                                  <a:pt x="70312" y="4059"/>
                                </a:lnTo>
                                <a:lnTo>
                                  <a:pt x="69636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33" y="49399"/>
                                </a:lnTo>
                                <a:lnTo>
                                  <a:pt x="22995" y="27067"/>
                                </a:lnTo>
                                <a:lnTo>
                                  <a:pt x="14203" y="16239"/>
                                </a:lnTo>
                                <a:lnTo>
                                  <a:pt x="14203" y="75789"/>
                                </a:lnTo>
                                <a:lnTo>
                                  <a:pt x="14879" y="77143"/>
                                </a:lnTo>
                                <a:lnTo>
                                  <a:pt x="16232" y="78497"/>
                                </a:lnTo>
                                <a:lnTo>
                                  <a:pt x="17585" y="79172"/>
                                </a:lnTo>
                                <a:lnTo>
                                  <a:pt x="4734" y="79172"/>
                                </a:lnTo>
                                <a:lnTo>
                                  <a:pt x="6764" y="77143"/>
                                </a:lnTo>
                                <a:lnTo>
                                  <a:pt x="7440" y="75789"/>
                                </a:lnTo>
                                <a:lnTo>
                                  <a:pt x="7440" y="74436"/>
                                </a:lnTo>
                                <a:lnTo>
                                  <a:pt x="7439" y="7441"/>
                                </a:lnTo>
                                <a:lnTo>
                                  <a:pt x="6763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3382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1064257" y="197600"/>
                            <a:ext cx="39214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4" h="79172">
                                <a:moveTo>
                                  <a:pt x="0" y="0"/>
                                </a:moveTo>
                                <a:lnTo>
                                  <a:pt x="31111" y="0"/>
                                </a:lnTo>
                                <a:lnTo>
                                  <a:pt x="37848" y="676"/>
                                </a:lnTo>
                                <a:lnTo>
                                  <a:pt x="39214" y="827"/>
                                </a:lnTo>
                                <a:lnTo>
                                  <a:pt x="39214" y="7673"/>
                                </a:lnTo>
                                <a:lnTo>
                                  <a:pt x="36495" y="6766"/>
                                </a:lnTo>
                                <a:lnTo>
                                  <a:pt x="32464" y="6090"/>
                                </a:lnTo>
                                <a:lnTo>
                                  <a:pt x="28406" y="6090"/>
                                </a:lnTo>
                                <a:lnTo>
                                  <a:pt x="17585" y="6090"/>
                                </a:lnTo>
                                <a:lnTo>
                                  <a:pt x="17585" y="73082"/>
                                </a:lnTo>
                                <a:lnTo>
                                  <a:pt x="27053" y="73082"/>
                                </a:lnTo>
                                <a:lnTo>
                                  <a:pt x="31788" y="73082"/>
                                </a:lnTo>
                                <a:lnTo>
                                  <a:pt x="35819" y="72406"/>
                                </a:lnTo>
                                <a:lnTo>
                                  <a:pt x="39214" y="71839"/>
                                </a:lnTo>
                                <a:lnTo>
                                  <a:pt x="39214" y="78687"/>
                                </a:lnTo>
                                <a:lnTo>
                                  <a:pt x="35819" y="79172"/>
                                </a:lnTo>
                                <a:lnTo>
                                  <a:pt x="2975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1103471" y="198427"/>
                            <a:ext cx="37861" cy="7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" h="77860">
                                <a:moveTo>
                                  <a:pt x="0" y="0"/>
                                </a:moveTo>
                                <a:lnTo>
                                  <a:pt x="4721" y="524"/>
                                </a:lnTo>
                                <a:lnTo>
                                  <a:pt x="10132" y="1877"/>
                                </a:lnTo>
                                <a:lnTo>
                                  <a:pt x="14866" y="3910"/>
                                </a:lnTo>
                                <a:lnTo>
                                  <a:pt x="19600" y="5939"/>
                                </a:lnTo>
                                <a:lnTo>
                                  <a:pt x="22982" y="8646"/>
                                </a:lnTo>
                                <a:lnTo>
                                  <a:pt x="26364" y="11351"/>
                                </a:lnTo>
                                <a:lnTo>
                                  <a:pt x="29069" y="14736"/>
                                </a:lnTo>
                                <a:lnTo>
                                  <a:pt x="33127" y="20827"/>
                                </a:lnTo>
                                <a:lnTo>
                                  <a:pt x="35832" y="26918"/>
                                </a:lnTo>
                                <a:lnTo>
                                  <a:pt x="37185" y="33008"/>
                                </a:lnTo>
                                <a:lnTo>
                                  <a:pt x="37861" y="37744"/>
                                </a:lnTo>
                                <a:lnTo>
                                  <a:pt x="37185" y="45186"/>
                                </a:lnTo>
                                <a:lnTo>
                                  <a:pt x="34480" y="52630"/>
                                </a:lnTo>
                                <a:lnTo>
                                  <a:pt x="31098" y="59399"/>
                                </a:lnTo>
                                <a:lnTo>
                                  <a:pt x="28393" y="62781"/>
                                </a:lnTo>
                                <a:lnTo>
                                  <a:pt x="25687" y="66164"/>
                                </a:lnTo>
                                <a:lnTo>
                                  <a:pt x="22982" y="68872"/>
                                </a:lnTo>
                                <a:lnTo>
                                  <a:pt x="19600" y="70901"/>
                                </a:lnTo>
                                <a:lnTo>
                                  <a:pt x="15542" y="73609"/>
                                </a:lnTo>
                                <a:lnTo>
                                  <a:pt x="11484" y="74962"/>
                                </a:lnTo>
                                <a:lnTo>
                                  <a:pt x="6750" y="76316"/>
                                </a:lnTo>
                                <a:lnTo>
                                  <a:pt x="1339" y="77670"/>
                                </a:lnTo>
                                <a:lnTo>
                                  <a:pt x="0" y="77860"/>
                                </a:lnTo>
                                <a:lnTo>
                                  <a:pt x="0" y="71012"/>
                                </a:lnTo>
                                <a:lnTo>
                                  <a:pt x="663" y="70901"/>
                                </a:lnTo>
                                <a:lnTo>
                                  <a:pt x="4045" y="69547"/>
                                </a:lnTo>
                                <a:lnTo>
                                  <a:pt x="7426" y="68194"/>
                                </a:lnTo>
                                <a:lnTo>
                                  <a:pt x="10132" y="66164"/>
                                </a:lnTo>
                                <a:lnTo>
                                  <a:pt x="14189" y="61428"/>
                                </a:lnTo>
                                <a:lnTo>
                                  <a:pt x="17571" y="56013"/>
                                </a:lnTo>
                                <a:lnTo>
                                  <a:pt x="19600" y="50601"/>
                                </a:lnTo>
                                <a:lnTo>
                                  <a:pt x="20953" y="44510"/>
                                </a:lnTo>
                                <a:lnTo>
                                  <a:pt x="21629" y="37744"/>
                                </a:lnTo>
                                <a:lnTo>
                                  <a:pt x="20953" y="32330"/>
                                </a:lnTo>
                                <a:lnTo>
                                  <a:pt x="19600" y="26918"/>
                                </a:lnTo>
                                <a:lnTo>
                                  <a:pt x="17571" y="21503"/>
                                </a:lnTo>
                                <a:lnTo>
                                  <a:pt x="14189" y="16090"/>
                                </a:lnTo>
                                <a:lnTo>
                                  <a:pt x="10132" y="12029"/>
                                </a:lnTo>
                                <a:lnTo>
                                  <a:pt x="4721" y="8646"/>
                                </a:lnTo>
                                <a:lnTo>
                                  <a:pt x="1339" y="7293"/>
                                </a:lnTo>
                                <a:lnTo>
                                  <a:pt x="0" y="6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1164328" y="196921"/>
                            <a:ext cx="50022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22" h="81204">
                                <a:moveTo>
                                  <a:pt x="21616" y="0"/>
                                </a:moveTo>
                                <a:lnTo>
                                  <a:pt x="25674" y="0"/>
                                </a:lnTo>
                                <a:lnTo>
                                  <a:pt x="29056" y="0"/>
                                </a:lnTo>
                                <a:lnTo>
                                  <a:pt x="33790" y="678"/>
                                </a:lnTo>
                                <a:lnTo>
                                  <a:pt x="38524" y="2029"/>
                                </a:lnTo>
                                <a:lnTo>
                                  <a:pt x="43259" y="4061"/>
                                </a:lnTo>
                                <a:lnTo>
                                  <a:pt x="43935" y="20979"/>
                                </a:lnTo>
                                <a:lnTo>
                                  <a:pt x="41229" y="16242"/>
                                </a:lnTo>
                                <a:lnTo>
                                  <a:pt x="39877" y="13535"/>
                                </a:lnTo>
                                <a:lnTo>
                                  <a:pt x="37171" y="11505"/>
                                </a:lnTo>
                                <a:lnTo>
                                  <a:pt x="35142" y="8798"/>
                                </a:lnTo>
                                <a:lnTo>
                                  <a:pt x="31761" y="7445"/>
                                </a:lnTo>
                                <a:lnTo>
                                  <a:pt x="28379" y="6090"/>
                                </a:lnTo>
                                <a:lnTo>
                                  <a:pt x="24321" y="6090"/>
                                </a:lnTo>
                                <a:lnTo>
                                  <a:pt x="20939" y="6090"/>
                                </a:lnTo>
                                <a:lnTo>
                                  <a:pt x="18234" y="6769"/>
                                </a:lnTo>
                                <a:lnTo>
                                  <a:pt x="16205" y="8120"/>
                                </a:lnTo>
                                <a:lnTo>
                                  <a:pt x="14852" y="9473"/>
                                </a:lnTo>
                                <a:lnTo>
                                  <a:pt x="13500" y="11505"/>
                                </a:lnTo>
                                <a:lnTo>
                                  <a:pt x="12823" y="12857"/>
                                </a:lnTo>
                                <a:lnTo>
                                  <a:pt x="12147" y="16918"/>
                                </a:lnTo>
                                <a:lnTo>
                                  <a:pt x="12147" y="19625"/>
                                </a:lnTo>
                                <a:lnTo>
                                  <a:pt x="12823" y="21654"/>
                                </a:lnTo>
                                <a:lnTo>
                                  <a:pt x="14176" y="23686"/>
                                </a:lnTo>
                                <a:lnTo>
                                  <a:pt x="15529" y="25037"/>
                                </a:lnTo>
                                <a:lnTo>
                                  <a:pt x="20939" y="28423"/>
                                </a:lnTo>
                                <a:lnTo>
                                  <a:pt x="27703" y="31806"/>
                                </a:lnTo>
                                <a:lnTo>
                                  <a:pt x="35819" y="35864"/>
                                </a:lnTo>
                                <a:lnTo>
                                  <a:pt x="39877" y="37896"/>
                                </a:lnTo>
                                <a:lnTo>
                                  <a:pt x="42582" y="39925"/>
                                </a:lnTo>
                                <a:lnTo>
                                  <a:pt x="45964" y="43308"/>
                                </a:lnTo>
                                <a:lnTo>
                                  <a:pt x="47993" y="46691"/>
                                </a:lnTo>
                                <a:lnTo>
                                  <a:pt x="49346" y="51430"/>
                                </a:lnTo>
                                <a:lnTo>
                                  <a:pt x="50022" y="56843"/>
                                </a:lnTo>
                                <a:lnTo>
                                  <a:pt x="49346" y="62257"/>
                                </a:lnTo>
                                <a:lnTo>
                                  <a:pt x="47993" y="66994"/>
                                </a:lnTo>
                                <a:lnTo>
                                  <a:pt x="45288" y="71052"/>
                                </a:lnTo>
                                <a:lnTo>
                                  <a:pt x="41906" y="74436"/>
                                </a:lnTo>
                                <a:lnTo>
                                  <a:pt x="37848" y="77143"/>
                                </a:lnTo>
                                <a:lnTo>
                                  <a:pt x="33113" y="79850"/>
                                </a:lnTo>
                                <a:lnTo>
                                  <a:pt x="28379" y="80526"/>
                                </a:lnTo>
                                <a:lnTo>
                                  <a:pt x="22968" y="81204"/>
                                </a:lnTo>
                                <a:lnTo>
                                  <a:pt x="15529" y="80526"/>
                                </a:lnTo>
                                <a:lnTo>
                                  <a:pt x="9469" y="79175"/>
                                </a:lnTo>
                                <a:lnTo>
                                  <a:pt x="4058" y="77143"/>
                                </a:lnTo>
                                <a:lnTo>
                                  <a:pt x="676" y="75789"/>
                                </a:lnTo>
                                <a:lnTo>
                                  <a:pt x="0" y="56167"/>
                                </a:lnTo>
                                <a:lnTo>
                                  <a:pt x="676" y="59550"/>
                                </a:lnTo>
                                <a:lnTo>
                                  <a:pt x="2705" y="62257"/>
                                </a:lnTo>
                                <a:lnTo>
                                  <a:pt x="4735" y="65640"/>
                                </a:lnTo>
                                <a:lnTo>
                                  <a:pt x="6764" y="69024"/>
                                </a:lnTo>
                                <a:lnTo>
                                  <a:pt x="9469" y="71052"/>
                                </a:lnTo>
                                <a:lnTo>
                                  <a:pt x="12823" y="73085"/>
                                </a:lnTo>
                                <a:lnTo>
                                  <a:pt x="16882" y="74436"/>
                                </a:lnTo>
                                <a:lnTo>
                                  <a:pt x="20939" y="75114"/>
                                </a:lnTo>
                                <a:lnTo>
                                  <a:pt x="24998" y="75114"/>
                                </a:lnTo>
                                <a:lnTo>
                                  <a:pt x="28379" y="73760"/>
                                </a:lnTo>
                                <a:lnTo>
                                  <a:pt x="31085" y="72406"/>
                                </a:lnTo>
                                <a:lnTo>
                                  <a:pt x="33113" y="70377"/>
                                </a:lnTo>
                                <a:lnTo>
                                  <a:pt x="34466" y="68348"/>
                                </a:lnTo>
                                <a:lnTo>
                                  <a:pt x="35142" y="65640"/>
                                </a:lnTo>
                                <a:lnTo>
                                  <a:pt x="36495" y="61579"/>
                                </a:lnTo>
                                <a:lnTo>
                                  <a:pt x="35819" y="57518"/>
                                </a:lnTo>
                                <a:lnTo>
                                  <a:pt x="34466" y="54814"/>
                                </a:lnTo>
                                <a:lnTo>
                                  <a:pt x="32437" y="52106"/>
                                </a:lnTo>
                                <a:lnTo>
                                  <a:pt x="29732" y="50077"/>
                                </a:lnTo>
                                <a:lnTo>
                                  <a:pt x="22968" y="46691"/>
                                </a:lnTo>
                                <a:lnTo>
                                  <a:pt x="15529" y="42633"/>
                                </a:lnTo>
                                <a:lnTo>
                                  <a:pt x="8792" y="38571"/>
                                </a:lnTo>
                                <a:lnTo>
                                  <a:pt x="6087" y="35864"/>
                                </a:lnTo>
                                <a:lnTo>
                                  <a:pt x="4058" y="33159"/>
                                </a:lnTo>
                                <a:lnTo>
                                  <a:pt x="2029" y="31128"/>
                                </a:lnTo>
                                <a:lnTo>
                                  <a:pt x="1353" y="27745"/>
                                </a:lnTo>
                                <a:lnTo>
                                  <a:pt x="676" y="25037"/>
                                </a:lnTo>
                                <a:lnTo>
                                  <a:pt x="0" y="21654"/>
                                </a:lnTo>
                                <a:lnTo>
                                  <a:pt x="676" y="16242"/>
                                </a:lnTo>
                                <a:lnTo>
                                  <a:pt x="2705" y="11505"/>
                                </a:lnTo>
                                <a:lnTo>
                                  <a:pt x="5411" y="8120"/>
                                </a:lnTo>
                                <a:lnTo>
                                  <a:pt x="8792" y="4737"/>
                                </a:lnTo>
                                <a:lnTo>
                                  <a:pt x="12823" y="2708"/>
                                </a:lnTo>
                                <a:lnTo>
                                  <a:pt x="16881" y="678"/>
                                </a:lnTo>
                                <a:lnTo>
                                  <a:pt x="216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1240727" y="197600"/>
                            <a:ext cx="283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8" h="79172">
                                <a:moveTo>
                                  <a:pt x="0" y="0"/>
                                </a:moveTo>
                                <a:lnTo>
                                  <a:pt x="24997" y="0"/>
                                </a:lnTo>
                                <a:lnTo>
                                  <a:pt x="28378" y="281"/>
                                </a:lnTo>
                                <a:lnTo>
                                  <a:pt x="28378" y="6090"/>
                                </a:lnTo>
                                <a:lnTo>
                                  <a:pt x="24321" y="6090"/>
                                </a:lnTo>
                                <a:lnTo>
                                  <a:pt x="17557" y="6090"/>
                                </a:lnTo>
                                <a:lnTo>
                                  <a:pt x="17558" y="36540"/>
                                </a:lnTo>
                                <a:lnTo>
                                  <a:pt x="22968" y="36540"/>
                                </a:lnTo>
                                <a:lnTo>
                                  <a:pt x="25674" y="36540"/>
                                </a:lnTo>
                                <a:lnTo>
                                  <a:pt x="28378" y="35999"/>
                                </a:lnTo>
                                <a:lnTo>
                                  <a:pt x="28378" y="44829"/>
                                </a:lnTo>
                                <a:lnTo>
                                  <a:pt x="26350" y="43308"/>
                                </a:lnTo>
                                <a:lnTo>
                                  <a:pt x="24321" y="42630"/>
                                </a:lnTo>
                                <a:lnTo>
                                  <a:pt x="22968" y="41955"/>
                                </a:lnTo>
                                <a:lnTo>
                                  <a:pt x="17558" y="42630"/>
                                </a:lnTo>
                                <a:lnTo>
                                  <a:pt x="17558" y="75789"/>
                                </a:lnTo>
                                <a:lnTo>
                                  <a:pt x="18234" y="77143"/>
                                </a:lnTo>
                                <a:lnTo>
                                  <a:pt x="19586" y="78497"/>
                                </a:lnTo>
                                <a:lnTo>
                                  <a:pt x="2093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1353" y="78497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1353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1269105" y="197881"/>
                            <a:ext cx="45315" cy="79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5" h="79566">
                                <a:moveTo>
                                  <a:pt x="0" y="0"/>
                                </a:moveTo>
                                <a:lnTo>
                                  <a:pt x="4735" y="395"/>
                                </a:lnTo>
                                <a:lnTo>
                                  <a:pt x="11499" y="1748"/>
                                </a:lnTo>
                                <a:lnTo>
                                  <a:pt x="16233" y="4456"/>
                                </a:lnTo>
                                <a:lnTo>
                                  <a:pt x="20291" y="7160"/>
                                </a:lnTo>
                                <a:lnTo>
                                  <a:pt x="22996" y="9868"/>
                                </a:lnTo>
                                <a:lnTo>
                                  <a:pt x="25025" y="13250"/>
                                </a:lnTo>
                                <a:lnTo>
                                  <a:pt x="25702" y="16636"/>
                                </a:lnTo>
                                <a:lnTo>
                                  <a:pt x="26378" y="19341"/>
                                </a:lnTo>
                                <a:lnTo>
                                  <a:pt x="25702" y="24078"/>
                                </a:lnTo>
                                <a:lnTo>
                                  <a:pt x="24349" y="28139"/>
                                </a:lnTo>
                                <a:lnTo>
                                  <a:pt x="22320" y="30846"/>
                                </a:lnTo>
                                <a:lnTo>
                                  <a:pt x="19614" y="33554"/>
                                </a:lnTo>
                                <a:lnTo>
                                  <a:pt x="16233" y="36258"/>
                                </a:lnTo>
                                <a:lnTo>
                                  <a:pt x="12851" y="37612"/>
                                </a:lnTo>
                                <a:lnTo>
                                  <a:pt x="9469" y="38290"/>
                                </a:lnTo>
                                <a:lnTo>
                                  <a:pt x="6764" y="38966"/>
                                </a:lnTo>
                                <a:lnTo>
                                  <a:pt x="9469" y="39644"/>
                                </a:lnTo>
                                <a:lnTo>
                                  <a:pt x="11499" y="40319"/>
                                </a:lnTo>
                                <a:lnTo>
                                  <a:pt x="15556" y="43027"/>
                                </a:lnTo>
                                <a:lnTo>
                                  <a:pt x="18262" y="45731"/>
                                </a:lnTo>
                                <a:lnTo>
                                  <a:pt x="19614" y="47764"/>
                                </a:lnTo>
                                <a:lnTo>
                                  <a:pt x="27054" y="59266"/>
                                </a:lnTo>
                                <a:lnTo>
                                  <a:pt x="33141" y="68064"/>
                                </a:lnTo>
                                <a:lnTo>
                                  <a:pt x="37876" y="74830"/>
                                </a:lnTo>
                                <a:lnTo>
                                  <a:pt x="39905" y="76184"/>
                                </a:lnTo>
                                <a:lnTo>
                                  <a:pt x="41934" y="78215"/>
                                </a:lnTo>
                                <a:lnTo>
                                  <a:pt x="45315" y="78891"/>
                                </a:lnTo>
                                <a:lnTo>
                                  <a:pt x="29759" y="79566"/>
                                </a:lnTo>
                                <a:lnTo>
                                  <a:pt x="27054" y="78891"/>
                                </a:lnTo>
                                <a:lnTo>
                                  <a:pt x="23673" y="77537"/>
                                </a:lnTo>
                                <a:lnTo>
                                  <a:pt x="21644" y="76184"/>
                                </a:lnTo>
                                <a:lnTo>
                                  <a:pt x="19614" y="74154"/>
                                </a:lnTo>
                                <a:lnTo>
                                  <a:pt x="12175" y="62649"/>
                                </a:lnTo>
                                <a:lnTo>
                                  <a:pt x="5411" y="51822"/>
                                </a:lnTo>
                                <a:lnTo>
                                  <a:pt x="2706" y="48439"/>
                                </a:lnTo>
                                <a:lnTo>
                                  <a:pt x="677" y="45056"/>
                                </a:lnTo>
                                <a:lnTo>
                                  <a:pt x="0" y="44548"/>
                                </a:lnTo>
                                <a:lnTo>
                                  <a:pt x="0" y="35718"/>
                                </a:lnTo>
                                <a:lnTo>
                                  <a:pt x="677" y="35582"/>
                                </a:lnTo>
                                <a:lnTo>
                                  <a:pt x="3383" y="34229"/>
                                </a:lnTo>
                                <a:lnTo>
                                  <a:pt x="5411" y="32876"/>
                                </a:lnTo>
                                <a:lnTo>
                                  <a:pt x="7441" y="30846"/>
                                </a:lnTo>
                                <a:lnTo>
                                  <a:pt x="9469" y="27463"/>
                                </a:lnTo>
                                <a:lnTo>
                                  <a:pt x="10146" y="24078"/>
                                </a:lnTo>
                                <a:lnTo>
                                  <a:pt x="10822" y="20019"/>
                                </a:lnTo>
                                <a:lnTo>
                                  <a:pt x="10146" y="15958"/>
                                </a:lnTo>
                                <a:lnTo>
                                  <a:pt x="9469" y="13250"/>
                                </a:lnTo>
                                <a:lnTo>
                                  <a:pt x="7441" y="11221"/>
                                </a:lnTo>
                                <a:lnTo>
                                  <a:pt x="5411" y="8513"/>
                                </a:lnTo>
                                <a:lnTo>
                                  <a:pt x="3383" y="7160"/>
                                </a:lnTo>
                                <a:lnTo>
                                  <a:pt x="1" y="5809"/>
                                </a:lnTo>
                                <a:lnTo>
                                  <a:pt x="0" y="5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1329273" y="197600"/>
                            <a:ext cx="52078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8" h="79172">
                                <a:moveTo>
                                  <a:pt x="0" y="0"/>
                                </a:moveTo>
                                <a:lnTo>
                                  <a:pt x="46668" y="0"/>
                                </a:lnTo>
                                <a:lnTo>
                                  <a:pt x="46668" y="10827"/>
                                </a:lnTo>
                                <a:lnTo>
                                  <a:pt x="45314" y="8795"/>
                                </a:lnTo>
                                <a:lnTo>
                                  <a:pt x="43286" y="7441"/>
                                </a:lnTo>
                                <a:lnTo>
                                  <a:pt x="40580" y="6766"/>
                                </a:lnTo>
                                <a:lnTo>
                                  <a:pt x="37875" y="6090"/>
                                </a:lnTo>
                                <a:lnTo>
                                  <a:pt x="18261" y="6090"/>
                                </a:lnTo>
                                <a:lnTo>
                                  <a:pt x="18262" y="33157"/>
                                </a:lnTo>
                                <a:lnTo>
                                  <a:pt x="35846" y="33157"/>
                                </a:lnTo>
                                <a:lnTo>
                                  <a:pt x="37199" y="32481"/>
                                </a:lnTo>
                                <a:lnTo>
                                  <a:pt x="37875" y="31803"/>
                                </a:lnTo>
                                <a:lnTo>
                                  <a:pt x="39904" y="29773"/>
                                </a:lnTo>
                                <a:lnTo>
                                  <a:pt x="39904" y="41955"/>
                                </a:lnTo>
                                <a:lnTo>
                                  <a:pt x="37875" y="39925"/>
                                </a:lnTo>
                                <a:lnTo>
                                  <a:pt x="37199" y="39247"/>
                                </a:lnTo>
                                <a:lnTo>
                                  <a:pt x="35846" y="38571"/>
                                </a:lnTo>
                                <a:lnTo>
                                  <a:pt x="18262" y="38571"/>
                                </a:lnTo>
                                <a:lnTo>
                                  <a:pt x="18262" y="73082"/>
                                </a:lnTo>
                                <a:lnTo>
                                  <a:pt x="33141" y="73082"/>
                                </a:lnTo>
                                <a:lnTo>
                                  <a:pt x="39904" y="73082"/>
                                </a:lnTo>
                                <a:lnTo>
                                  <a:pt x="45315" y="72406"/>
                                </a:lnTo>
                                <a:lnTo>
                                  <a:pt x="47344" y="71728"/>
                                </a:lnTo>
                                <a:lnTo>
                                  <a:pt x="48696" y="70374"/>
                                </a:lnTo>
                                <a:lnTo>
                                  <a:pt x="50726" y="68345"/>
                                </a:lnTo>
                                <a:lnTo>
                                  <a:pt x="52078" y="66316"/>
                                </a:lnTo>
                                <a:lnTo>
                                  <a:pt x="50049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397583" y="196921"/>
                            <a:ext cx="80431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31" h="81204">
                                <a:moveTo>
                                  <a:pt x="39201" y="0"/>
                                </a:moveTo>
                                <a:lnTo>
                                  <a:pt x="44611" y="0"/>
                                </a:lnTo>
                                <a:lnTo>
                                  <a:pt x="52051" y="0"/>
                                </a:lnTo>
                                <a:lnTo>
                                  <a:pt x="58815" y="1354"/>
                                </a:lnTo>
                                <a:lnTo>
                                  <a:pt x="65578" y="3383"/>
                                </a:lnTo>
                                <a:lnTo>
                                  <a:pt x="72341" y="6090"/>
                                </a:lnTo>
                                <a:lnTo>
                                  <a:pt x="73018" y="24361"/>
                                </a:lnTo>
                                <a:lnTo>
                                  <a:pt x="70312" y="18947"/>
                                </a:lnTo>
                                <a:lnTo>
                                  <a:pt x="66931" y="14888"/>
                                </a:lnTo>
                                <a:lnTo>
                                  <a:pt x="63549" y="11505"/>
                                </a:lnTo>
                                <a:lnTo>
                                  <a:pt x="59491" y="9473"/>
                                </a:lnTo>
                                <a:lnTo>
                                  <a:pt x="56109" y="7445"/>
                                </a:lnTo>
                                <a:lnTo>
                                  <a:pt x="52051" y="6769"/>
                                </a:lnTo>
                                <a:lnTo>
                                  <a:pt x="46641" y="6090"/>
                                </a:lnTo>
                                <a:lnTo>
                                  <a:pt x="39877" y="6769"/>
                                </a:lnTo>
                                <a:lnTo>
                                  <a:pt x="33790" y="8798"/>
                                </a:lnTo>
                                <a:lnTo>
                                  <a:pt x="28380" y="11505"/>
                                </a:lnTo>
                                <a:lnTo>
                                  <a:pt x="23645" y="15563"/>
                                </a:lnTo>
                                <a:lnTo>
                                  <a:pt x="20263" y="20300"/>
                                </a:lnTo>
                                <a:lnTo>
                                  <a:pt x="17558" y="26391"/>
                                </a:lnTo>
                                <a:lnTo>
                                  <a:pt x="16205" y="32481"/>
                                </a:lnTo>
                                <a:lnTo>
                                  <a:pt x="15529" y="39250"/>
                                </a:lnTo>
                                <a:lnTo>
                                  <a:pt x="16205" y="45340"/>
                                </a:lnTo>
                                <a:lnTo>
                                  <a:pt x="17558" y="51430"/>
                                </a:lnTo>
                                <a:lnTo>
                                  <a:pt x="19587" y="57518"/>
                                </a:lnTo>
                                <a:lnTo>
                                  <a:pt x="22292" y="62933"/>
                                </a:lnTo>
                                <a:lnTo>
                                  <a:pt x="27027" y="67670"/>
                                </a:lnTo>
                                <a:lnTo>
                                  <a:pt x="29732" y="69699"/>
                                </a:lnTo>
                                <a:lnTo>
                                  <a:pt x="32438" y="71731"/>
                                </a:lnTo>
                                <a:lnTo>
                                  <a:pt x="35820" y="73085"/>
                                </a:lnTo>
                                <a:lnTo>
                                  <a:pt x="39201" y="73760"/>
                                </a:lnTo>
                                <a:lnTo>
                                  <a:pt x="43259" y="74436"/>
                                </a:lnTo>
                                <a:lnTo>
                                  <a:pt x="47317" y="75114"/>
                                </a:lnTo>
                                <a:lnTo>
                                  <a:pt x="54080" y="74436"/>
                                </a:lnTo>
                                <a:lnTo>
                                  <a:pt x="58138" y="73085"/>
                                </a:lnTo>
                                <a:lnTo>
                                  <a:pt x="62196" y="71052"/>
                                </a:lnTo>
                                <a:lnTo>
                                  <a:pt x="62196" y="48723"/>
                                </a:lnTo>
                                <a:lnTo>
                                  <a:pt x="61520" y="47369"/>
                                </a:lnTo>
                                <a:lnTo>
                                  <a:pt x="60844" y="46691"/>
                                </a:lnTo>
                                <a:lnTo>
                                  <a:pt x="59491" y="45340"/>
                                </a:lnTo>
                                <a:lnTo>
                                  <a:pt x="80431" y="45340"/>
                                </a:lnTo>
                                <a:lnTo>
                                  <a:pt x="77752" y="47369"/>
                                </a:lnTo>
                                <a:lnTo>
                                  <a:pt x="77076" y="48723"/>
                                </a:lnTo>
                                <a:lnTo>
                                  <a:pt x="77076" y="50752"/>
                                </a:lnTo>
                                <a:lnTo>
                                  <a:pt x="77076" y="68348"/>
                                </a:lnTo>
                                <a:lnTo>
                                  <a:pt x="77752" y="71052"/>
                                </a:lnTo>
                                <a:lnTo>
                                  <a:pt x="79105" y="73085"/>
                                </a:lnTo>
                                <a:lnTo>
                                  <a:pt x="75047" y="74436"/>
                                </a:lnTo>
                                <a:lnTo>
                                  <a:pt x="70989" y="76467"/>
                                </a:lnTo>
                                <a:lnTo>
                                  <a:pt x="60844" y="79175"/>
                                </a:lnTo>
                                <a:lnTo>
                                  <a:pt x="51375" y="80526"/>
                                </a:lnTo>
                                <a:lnTo>
                                  <a:pt x="43259" y="81204"/>
                                </a:lnTo>
                                <a:lnTo>
                                  <a:pt x="35143" y="80526"/>
                                </a:lnTo>
                                <a:lnTo>
                                  <a:pt x="27027" y="78497"/>
                                </a:lnTo>
                                <a:lnTo>
                                  <a:pt x="19587" y="75114"/>
                                </a:lnTo>
                                <a:lnTo>
                                  <a:pt x="12824" y="70377"/>
                                </a:lnTo>
                                <a:lnTo>
                                  <a:pt x="10119" y="67670"/>
                                </a:lnTo>
                                <a:lnTo>
                                  <a:pt x="7414" y="64287"/>
                                </a:lnTo>
                                <a:lnTo>
                                  <a:pt x="5384" y="60904"/>
                                </a:lnTo>
                                <a:lnTo>
                                  <a:pt x="3382" y="57518"/>
                                </a:lnTo>
                                <a:lnTo>
                                  <a:pt x="2029" y="53460"/>
                                </a:lnTo>
                                <a:lnTo>
                                  <a:pt x="677" y="49399"/>
                                </a:lnTo>
                                <a:lnTo>
                                  <a:pt x="0" y="45340"/>
                                </a:lnTo>
                                <a:lnTo>
                                  <a:pt x="0" y="40604"/>
                                </a:lnTo>
                                <a:lnTo>
                                  <a:pt x="677" y="33159"/>
                                </a:lnTo>
                                <a:lnTo>
                                  <a:pt x="2705" y="25715"/>
                                </a:lnTo>
                                <a:lnTo>
                                  <a:pt x="6060" y="18947"/>
                                </a:lnTo>
                                <a:lnTo>
                                  <a:pt x="8765" y="15563"/>
                                </a:lnTo>
                                <a:lnTo>
                                  <a:pt x="11471" y="12857"/>
                                </a:lnTo>
                                <a:lnTo>
                                  <a:pt x="14177" y="10151"/>
                                </a:lnTo>
                                <a:lnTo>
                                  <a:pt x="17558" y="7445"/>
                                </a:lnTo>
                                <a:lnTo>
                                  <a:pt x="20940" y="5415"/>
                                </a:lnTo>
                                <a:lnTo>
                                  <a:pt x="24998" y="3383"/>
                                </a:lnTo>
                                <a:lnTo>
                                  <a:pt x="29732" y="2029"/>
                                </a:lnTo>
                                <a:lnTo>
                                  <a:pt x="34466" y="678"/>
                                </a:lnTo>
                                <a:lnTo>
                                  <a:pt x="39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1504390" y="197600"/>
                            <a:ext cx="20966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6" h="79172">
                                <a:moveTo>
                                  <a:pt x="0" y="0"/>
                                </a:moveTo>
                                <a:lnTo>
                                  <a:pt x="20966" y="0"/>
                                </a:lnTo>
                                <a:lnTo>
                                  <a:pt x="19614" y="1351"/>
                                </a:lnTo>
                                <a:lnTo>
                                  <a:pt x="18261" y="2029"/>
                                </a:lnTo>
                                <a:lnTo>
                                  <a:pt x="17585" y="4059"/>
                                </a:lnTo>
                                <a:lnTo>
                                  <a:pt x="17585" y="5412"/>
                                </a:lnTo>
                                <a:lnTo>
                                  <a:pt x="17585" y="75789"/>
                                </a:lnTo>
                                <a:lnTo>
                                  <a:pt x="18261" y="77143"/>
                                </a:lnTo>
                                <a:lnTo>
                                  <a:pt x="19614" y="78497"/>
                                </a:lnTo>
                                <a:lnTo>
                                  <a:pt x="20966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677" y="78497"/>
                                </a:lnTo>
                                <a:lnTo>
                                  <a:pt x="2029" y="77143"/>
                                </a:lnTo>
                                <a:lnTo>
                                  <a:pt x="2705" y="75789"/>
                                </a:lnTo>
                                <a:lnTo>
                                  <a:pt x="2705" y="74436"/>
                                </a:lnTo>
                                <a:lnTo>
                                  <a:pt x="2705" y="4059"/>
                                </a:lnTo>
                                <a:lnTo>
                                  <a:pt x="2029" y="2029"/>
                                </a:lnTo>
                                <a:lnTo>
                                  <a:pt x="677" y="1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1549705" y="196921"/>
                            <a:ext cx="42582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2" h="81204">
                                <a:moveTo>
                                  <a:pt x="39200" y="0"/>
                                </a:moveTo>
                                <a:lnTo>
                                  <a:pt x="42582" y="0"/>
                                </a:lnTo>
                                <a:lnTo>
                                  <a:pt x="42582" y="6090"/>
                                </a:lnTo>
                                <a:lnTo>
                                  <a:pt x="37171" y="6090"/>
                                </a:lnTo>
                                <a:lnTo>
                                  <a:pt x="32437" y="8120"/>
                                </a:lnTo>
                                <a:lnTo>
                                  <a:pt x="27702" y="10827"/>
                                </a:lnTo>
                                <a:lnTo>
                                  <a:pt x="23644" y="14210"/>
                                </a:lnTo>
                                <a:lnTo>
                                  <a:pt x="20262" y="18947"/>
                                </a:lnTo>
                                <a:lnTo>
                                  <a:pt x="18234" y="25037"/>
                                </a:lnTo>
                                <a:lnTo>
                                  <a:pt x="16204" y="31128"/>
                                </a:lnTo>
                                <a:lnTo>
                                  <a:pt x="15529" y="38571"/>
                                </a:lnTo>
                                <a:lnTo>
                                  <a:pt x="16204" y="47369"/>
                                </a:lnTo>
                                <a:lnTo>
                                  <a:pt x="18234" y="54814"/>
                                </a:lnTo>
                                <a:lnTo>
                                  <a:pt x="20939" y="60904"/>
                                </a:lnTo>
                                <a:lnTo>
                                  <a:pt x="24321" y="65640"/>
                                </a:lnTo>
                                <a:lnTo>
                                  <a:pt x="28379" y="69699"/>
                                </a:lnTo>
                                <a:lnTo>
                                  <a:pt x="33113" y="72406"/>
                                </a:lnTo>
                                <a:lnTo>
                                  <a:pt x="37847" y="74436"/>
                                </a:lnTo>
                                <a:lnTo>
                                  <a:pt x="42582" y="74436"/>
                                </a:lnTo>
                                <a:lnTo>
                                  <a:pt x="42582" y="81148"/>
                                </a:lnTo>
                                <a:lnTo>
                                  <a:pt x="41905" y="81204"/>
                                </a:lnTo>
                                <a:lnTo>
                                  <a:pt x="33789" y="80526"/>
                                </a:lnTo>
                                <a:lnTo>
                                  <a:pt x="25674" y="77821"/>
                                </a:lnTo>
                                <a:lnTo>
                                  <a:pt x="18234" y="74436"/>
                                </a:lnTo>
                                <a:lnTo>
                                  <a:pt x="12147" y="69699"/>
                                </a:lnTo>
                                <a:lnTo>
                                  <a:pt x="6736" y="63609"/>
                                </a:lnTo>
                                <a:lnTo>
                                  <a:pt x="4707" y="60226"/>
                                </a:lnTo>
                                <a:lnTo>
                                  <a:pt x="2705" y="56167"/>
                                </a:lnTo>
                                <a:lnTo>
                                  <a:pt x="1353" y="52781"/>
                                </a:lnTo>
                                <a:lnTo>
                                  <a:pt x="676" y="48723"/>
                                </a:lnTo>
                                <a:lnTo>
                                  <a:pt x="0" y="43986"/>
                                </a:lnTo>
                                <a:lnTo>
                                  <a:pt x="0" y="39925"/>
                                </a:lnTo>
                                <a:lnTo>
                                  <a:pt x="676" y="32481"/>
                                </a:lnTo>
                                <a:lnTo>
                                  <a:pt x="2705" y="25037"/>
                                </a:lnTo>
                                <a:lnTo>
                                  <a:pt x="6736" y="18271"/>
                                </a:lnTo>
                                <a:lnTo>
                                  <a:pt x="11471" y="12181"/>
                                </a:lnTo>
                                <a:lnTo>
                                  <a:pt x="14176" y="9473"/>
                                </a:lnTo>
                                <a:lnTo>
                                  <a:pt x="17557" y="6769"/>
                                </a:lnTo>
                                <a:lnTo>
                                  <a:pt x="21615" y="4737"/>
                                </a:lnTo>
                                <a:lnTo>
                                  <a:pt x="25673" y="2708"/>
                                </a:lnTo>
                                <a:lnTo>
                                  <a:pt x="29732" y="1354"/>
                                </a:lnTo>
                                <a:lnTo>
                                  <a:pt x="33789" y="678"/>
                                </a:lnTo>
                                <a:lnTo>
                                  <a:pt x="39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592287" y="196921"/>
                            <a:ext cx="43258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8" h="81148"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  <a:lnTo>
                                  <a:pt x="8792" y="678"/>
                                </a:lnTo>
                                <a:lnTo>
                                  <a:pt x="16232" y="2708"/>
                                </a:lnTo>
                                <a:lnTo>
                                  <a:pt x="23671" y="6090"/>
                                </a:lnTo>
                                <a:lnTo>
                                  <a:pt x="29759" y="10151"/>
                                </a:lnTo>
                                <a:lnTo>
                                  <a:pt x="33141" y="12857"/>
                                </a:lnTo>
                                <a:lnTo>
                                  <a:pt x="35846" y="16242"/>
                                </a:lnTo>
                                <a:lnTo>
                                  <a:pt x="37847" y="19625"/>
                                </a:lnTo>
                                <a:lnTo>
                                  <a:pt x="39877" y="23008"/>
                                </a:lnTo>
                                <a:lnTo>
                                  <a:pt x="41229" y="27069"/>
                                </a:lnTo>
                                <a:lnTo>
                                  <a:pt x="42582" y="31128"/>
                                </a:lnTo>
                                <a:lnTo>
                                  <a:pt x="43258" y="35864"/>
                                </a:lnTo>
                                <a:lnTo>
                                  <a:pt x="43258" y="40604"/>
                                </a:lnTo>
                                <a:lnTo>
                                  <a:pt x="43258" y="46016"/>
                                </a:lnTo>
                                <a:lnTo>
                                  <a:pt x="42582" y="50077"/>
                                </a:lnTo>
                                <a:lnTo>
                                  <a:pt x="41229" y="54814"/>
                                </a:lnTo>
                                <a:lnTo>
                                  <a:pt x="39201" y="58872"/>
                                </a:lnTo>
                                <a:lnTo>
                                  <a:pt x="37171" y="62257"/>
                                </a:lnTo>
                                <a:lnTo>
                                  <a:pt x="35169" y="65640"/>
                                </a:lnTo>
                                <a:lnTo>
                                  <a:pt x="32464" y="68348"/>
                                </a:lnTo>
                                <a:lnTo>
                                  <a:pt x="29083" y="71052"/>
                                </a:lnTo>
                                <a:lnTo>
                                  <a:pt x="22319" y="75789"/>
                                </a:lnTo>
                                <a:lnTo>
                                  <a:pt x="15556" y="79175"/>
                                </a:lnTo>
                                <a:lnTo>
                                  <a:pt x="7440" y="80526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76" y="74436"/>
                                </a:lnTo>
                                <a:lnTo>
                                  <a:pt x="6087" y="74436"/>
                                </a:lnTo>
                                <a:lnTo>
                                  <a:pt x="11498" y="72406"/>
                                </a:lnTo>
                                <a:lnTo>
                                  <a:pt x="15556" y="69699"/>
                                </a:lnTo>
                                <a:lnTo>
                                  <a:pt x="19614" y="66316"/>
                                </a:lnTo>
                                <a:lnTo>
                                  <a:pt x="22995" y="61579"/>
                                </a:lnTo>
                                <a:lnTo>
                                  <a:pt x="25024" y="55489"/>
                                </a:lnTo>
                                <a:lnTo>
                                  <a:pt x="26377" y="48723"/>
                                </a:lnTo>
                                <a:lnTo>
                                  <a:pt x="27053" y="41279"/>
                                </a:lnTo>
                                <a:lnTo>
                                  <a:pt x="26377" y="33835"/>
                                </a:lnTo>
                                <a:lnTo>
                                  <a:pt x="25024" y="26391"/>
                                </a:lnTo>
                                <a:lnTo>
                                  <a:pt x="22995" y="20300"/>
                                </a:lnTo>
                                <a:lnTo>
                                  <a:pt x="19614" y="14888"/>
                                </a:lnTo>
                                <a:lnTo>
                                  <a:pt x="15556" y="10827"/>
                                </a:lnTo>
                                <a:lnTo>
                                  <a:pt x="10821" y="8120"/>
                                </a:lnTo>
                                <a:lnTo>
                                  <a:pt x="6086" y="6090"/>
                                </a:lnTo>
                                <a:lnTo>
                                  <a:pt x="676" y="6090"/>
                                </a:lnTo>
                                <a:lnTo>
                                  <a:pt x="0" y="6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1653130" y="197600"/>
                            <a:ext cx="72341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1" h="82555">
                                <a:moveTo>
                                  <a:pt x="0" y="0"/>
                                </a:moveTo>
                                <a:lnTo>
                                  <a:pt x="19614" y="0"/>
                                </a:lnTo>
                                <a:lnTo>
                                  <a:pt x="62872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6" y="2029"/>
                                </a:lnTo>
                                <a:lnTo>
                                  <a:pt x="60844" y="1351"/>
                                </a:lnTo>
                                <a:lnTo>
                                  <a:pt x="59491" y="0"/>
                                </a:lnTo>
                                <a:lnTo>
                                  <a:pt x="72341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312" y="2029"/>
                                </a:lnTo>
                                <a:lnTo>
                                  <a:pt x="69636" y="4059"/>
                                </a:lnTo>
                                <a:lnTo>
                                  <a:pt x="69636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33" y="49399"/>
                                </a:lnTo>
                                <a:lnTo>
                                  <a:pt x="22320" y="27067"/>
                                </a:lnTo>
                                <a:lnTo>
                                  <a:pt x="13527" y="16239"/>
                                </a:lnTo>
                                <a:lnTo>
                                  <a:pt x="13527" y="74436"/>
                                </a:lnTo>
                                <a:lnTo>
                                  <a:pt x="14204" y="75789"/>
                                </a:lnTo>
                                <a:lnTo>
                                  <a:pt x="14880" y="77143"/>
                                </a:lnTo>
                                <a:lnTo>
                                  <a:pt x="15556" y="78497"/>
                                </a:lnTo>
                                <a:lnTo>
                                  <a:pt x="16909" y="79172"/>
                                </a:lnTo>
                                <a:lnTo>
                                  <a:pt x="4059" y="79172"/>
                                </a:lnTo>
                                <a:lnTo>
                                  <a:pt x="6087" y="77143"/>
                                </a:lnTo>
                                <a:lnTo>
                                  <a:pt x="6764" y="75789"/>
                                </a:lnTo>
                                <a:lnTo>
                                  <a:pt x="7440" y="74436"/>
                                </a:lnTo>
                                <a:lnTo>
                                  <a:pt x="7440" y="12178"/>
                                </a:lnTo>
                                <a:lnTo>
                                  <a:pt x="6764" y="7441"/>
                                </a:lnTo>
                                <a:lnTo>
                                  <a:pt x="6087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2705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1752524" y="197600"/>
                            <a:ext cx="52727" cy="7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27" h="79172">
                                <a:moveTo>
                                  <a:pt x="0" y="0"/>
                                </a:moveTo>
                                <a:lnTo>
                                  <a:pt x="46640" y="0"/>
                                </a:lnTo>
                                <a:lnTo>
                                  <a:pt x="47316" y="10827"/>
                                </a:lnTo>
                                <a:lnTo>
                                  <a:pt x="45288" y="8795"/>
                                </a:lnTo>
                                <a:lnTo>
                                  <a:pt x="43935" y="7441"/>
                                </a:lnTo>
                                <a:lnTo>
                                  <a:pt x="41229" y="6766"/>
                                </a:lnTo>
                                <a:lnTo>
                                  <a:pt x="38524" y="6090"/>
                                </a:lnTo>
                                <a:lnTo>
                                  <a:pt x="18261" y="6090"/>
                                </a:lnTo>
                                <a:lnTo>
                                  <a:pt x="18261" y="33157"/>
                                </a:lnTo>
                                <a:lnTo>
                                  <a:pt x="35819" y="33157"/>
                                </a:lnTo>
                                <a:lnTo>
                                  <a:pt x="37171" y="32481"/>
                                </a:lnTo>
                                <a:lnTo>
                                  <a:pt x="38524" y="31803"/>
                                </a:lnTo>
                                <a:lnTo>
                                  <a:pt x="39877" y="29773"/>
                                </a:lnTo>
                                <a:lnTo>
                                  <a:pt x="39877" y="41955"/>
                                </a:lnTo>
                                <a:lnTo>
                                  <a:pt x="38524" y="39925"/>
                                </a:lnTo>
                                <a:lnTo>
                                  <a:pt x="37171" y="39247"/>
                                </a:lnTo>
                                <a:lnTo>
                                  <a:pt x="35819" y="38571"/>
                                </a:lnTo>
                                <a:lnTo>
                                  <a:pt x="18261" y="38571"/>
                                </a:lnTo>
                                <a:lnTo>
                                  <a:pt x="18261" y="73082"/>
                                </a:lnTo>
                                <a:lnTo>
                                  <a:pt x="33789" y="73082"/>
                                </a:lnTo>
                                <a:lnTo>
                                  <a:pt x="40553" y="73082"/>
                                </a:lnTo>
                                <a:lnTo>
                                  <a:pt x="45288" y="72406"/>
                                </a:lnTo>
                                <a:lnTo>
                                  <a:pt x="47316" y="71728"/>
                                </a:lnTo>
                                <a:lnTo>
                                  <a:pt x="49345" y="70374"/>
                                </a:lnTo>
                                <a:lnTo>
                                  <a:pt x="50698" y="68345"/>
                                </a:lnTo>
                                <a:lnTo>
                                  <a:pt x="52727" y="66316"/>
                                </a:lnTo>
                                <a:lnTo>
                                  <a:pt x="50022" y="79172"/>
                                </a:lnTo>
                                <a:lnTo>
                                  <a:pt x="0" y="79172"/>
                                </a:lnTo>
                                <a:lnTo>
                                  <a:pt x="2705" y="77143"/>
                                </a:lnTo>
                                <a:lnTo>
                                  <a:pt x="3382" y="75789"/>
                                </a:lnTo>
                                <a:lnTo>
                                  <a:pt x="3382" y="74436"/>
                                </a:lnTo>
                                <a:lnTo>
                                  <a:pt x="3382" y="4059"/>
                                </a:lnTo>
                                <a:lnTo>
                                  <a:pt x="2705" y="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1823513" y="197600"/>
                            <a:ext cx="73017" cy="8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17" h="82555">
                                <a:moveTo>
                                  <a:pt x="0" y="0"/>
                                </a:moveTo>
                                <a:lnTo>
                                  <a:pt x="20289" y="0"/>
                                </a:lnTo>
                                <a:lnTo>
                                  <a:pt x="62872" y="51428"/>
                                </a:lnTo>
                                <a:lnTo>
                                  <a:pt x="62872" y="4059"/>
                                </a:lnTo>
                                <a:lnTo>
                                  <a:pt x="62195" y="2029"/>
                                </a:lnTo>
                                <a:lnTo>
                                  <a:pt x="61520" y="1351"/>
                                </a:lnTo>
                                <a:lnTo>
                                  <a:pt x="60167" y="0"/>
                                </a:lnTo>
                                <a:lnTo>
                                  <a:pt x="73017" y="0"/>
                                </a:lnTo>
                                <a:lnTo>
                                  <a:pt x="71665" y="1351"/>
                                </a:lnTo>
                                <a:lnTo>
                                  <a:pt x="70988" y="2029"/>
                                </a:lnTo>
                                <a:lnTo>
                                  <a:pt x="70312" y="4059"/>
                                </a:lnTo>
                                <a:lnTo>
                                  <a:pt x="69635" y="5412"/>
                                </a:lnTo>
                                <a:lnTo>
                                  <a:pt x="69636" y="82555"/>
                                </a:lnTo>
                                <a:lnTo>
                                  <a:pt x="41906" y="49399"/>
                                </a:lnTo>
                                <a:lnTo>
                                  <a:pt x="22995" y="27067"/>
                                </a:lnTo>
                                <a:lnTo>
                                  <a:pt x="14202" y="16239"/>
                                </a:lnTo>
                                <a:lnTo>
                                  <a:pt x="14202" y="75789"/>
                                </a:lnTo>
                                <a:lnTo>
                                  <a:pt x="14879" y="77143"/>
                                </a:lnTo>
                                <a:lnTo>
                                  <a:pt x="16232" y="78497"/>
                                </a:lnTo>
                                <a:lnTo>
                                  <a:pt x="17585" y="79172"/>
                                </a:lnTo>
                                <a:lnTo>
                                  <a:pt x="4058" y="79172"/>
                                </a:lnTo>
                                <a:lnTo>
                                  <a:pt x="6763" y="77143"/>
                                </a:lnTo>
                                <a:lnTo>
                                  <a:pt x="7439" y="75789"/>
                                </a:lnTo>
                                <a:lnTo>
                                  <a:pt x="7439" y="74436"/>
                                </a:lnTo>
                                <a:lnTo>
                                  <a:pt x="7439" y="7441"/>
                                </a:lnTo>
                                <a:lnTo>
                                  <a:pt x="6763" y="6090"/>
                                </a:lnTo>
                                <a:lnTo>
                                  <a:pt x="5411" y="4737"/>
                                </a:lnTo>
                                <a:lnTo>
                                  <a:pt x="3381" y="2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555165" y="196921"/>
                            <a:ext cx="43259" cy="81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9" h="81204">
                                <a:moveTo>
                                  <a:pt x="39201" y="0"/>
                                </a:moveTo>
                                <a:lnTo>
                                  <a:pt x="43259" y="0"/>
                                </a:lnTo>
                                <a:lnTo>
                                  <a:pt x="43259" y="6090"/>
                                </a:lnTo>
                                <a:lnTo>
                                  <a:pt x="37848" y="6090"/>
                                </a:lnTo>
                                <a:lnTo>
                                  <a:pt x="32437" y="8120"/>
                                </a:lnTo>
                                <a:lnTo>
                                  <a:pt x="28379" y="10827"/>
                                </a:lnTo>
                                <a:lnTo>
                                  <a:pt x="24321" y="14210"/>
                                </a:lnTo>
                                <a:lnTo>
                                  <a:pt x="20939" y="18947"/>
                                </a:lnTo>
                                <a:lnTo>
                                  <a:pt x="18234" y="25037"/>
                                </a:lnTo>
                                <a:lnTo>
                                  <a:pt x="16882" y="31128"/>
                                </a:lnTo>
                                <a:lnTo>
                                  <a:pt x="16205" y="38571"/>
                                </a:lnTo>
                                <a:lnTo>
                                  <a:pt x="16882" y="47369"/>
                                </a:lnTo>
                                <a:lnTo>
                                  <a:pt x="18910" y="54814"/>
                                </a:lnTo>
                                <a:lnTo>
                                  <a:pt x="21616" y="60904"/>
                                </a:lnTo>
                                <a:lnTo>
                                  <a:pt x="24998" y="65640"/>
                                </a:lnTo>
                                <a:lnTo>
                                  <a:pt x="29056" y="69699"/>
                                </a:lnTo>
                                <a:lnTo>
                                  <a:pt x="33790" y="72406"/>
                                </a:lnTo>
                                <a:lnTo>
                                  <a:pt x="38524" y="74436"/>
                                </a:lnTo>
                                <a:lnTo>
                                  <a:pt x="43259" y="74436"/>
                                </a:lnTo>
                                <a:lnTo>
                                  <a:pt x="43259" y="81148"/>
                                </a:lnTo>
                                <a:lnTo>
                                  <a:pt x="42582" y="81204"/>
                                </a:lnTo>
                                <a:lnTo>
                                  <a:pt x="33790" y="80526"/>
                                </a:lnTo>
                                <a:lnTo>
                                  <a:pt x="26350" y="77821"/>
                                </a:lnTo>
                                <a:lnTo>
                                  <a:pt x="18910" y="74436"/>
                                </a:lnTo>
                                <a:lnTo>
                                  <a:pt x="12147" y="69699"/>
                                </a:lnTo>
                                <a:lnTo>
                                  <a:pt x="7440" y="63609"/>
                                </a:lnTo>
                                <a:lnTo>
                                  <a:pt x="5411" y="60226"/>
                                </a:lnTo>
                                <a:lnTo>
                                  <a:pt x="3382" y="56167"/>
                                </a:lnTo>
                                <a:lnTo>
                                  <a:pt x="2029" y="52781"/>
                                </a:lnTo>
                                <a:lnTo>
                                  <a:pt x="676" y="48723"/>
                                </a:lnTo>
                                <a:lnTo>
                                  <a:pt x="676" y="43986"/>
                                </a:lnTo>
                                <a:lnTo>
                                  <a:pt x="0" y="39925"/>
                                </a:lnTo>
                                <a:lnTo>
                                  <a:pt x="1353" y="32481"/>
                                </a:lnTo>
                                <a:lnTo>
                                  <a:pt x="3382" y="25037"/>
                                </a:lnTo>
                                <a:lnTo>
                                  <a:pt x="6764" y="18271"/>
                                </a:lnTo>
                                <a:lnTo>
                                  <a:pt x="12147" y="12181"/>
                                </a:lnTo>
                                <a:lnTo>
                                  <a:pt x="14853" y="9473"/>
                                </a:lnTo>
                                <a:lnTo>
                                  <a:pt x="18234" y="6769"/>
                                </a:lnTo>
                                <a:lnTo>
                                  <a:pt x="21616" y="4737"/>
                                </a:lnTo>
                                <a:lnTo>
                                  <a:pt x="25674" y="2708"/>
                                </a:lnTo>
                                <a:lnTo>
                                  <a:pt x="29732" y="1354"/>
                                </a:lnTo>
                                <a:lnTo>
                                  <a:pt x="34466" y="678"/>
                                </a:lnTo>
                                <a:lnTo>
                                  <a:pt x="39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598423" y="196921"/>
                            <a:ext cx="43285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5" h="81148">
                                <a:moveTo>
                                  <a:pt x="0" y="0"/>
                                </a:moveTo>
                                <a:lnTo>
                                  <a:pt x="1353" y="0"/>
                                </a:lnTo>
                                <a:lnTo>
                                  <a:pt x="8792" y="678"/>
                                </a:lnTo>
                                <a:lnTo>
                                  <a:pt x="16232" y="2708"/>
                                </a:lnTo>
                                <a:lnTo>
                                  <a:pt x="23672" y="6090"/>
                                </a:lnTo>
                                <a:lnTo>
                                  <a:pt x="29759" y="10151"/>
                                </a:lnTo>
                                <a:lnTo>
                                  <a:pt x="32464" y="12857"/>
                                </a:lnTo>
                                <a:lnTo>
                                  <a:pt x="35170" y="16242"/>
                                </a:lnTo>
                                <a:lnTo>
                                  <a:pt x="37875" y="19625"/>
                                </a:lnTo>
                                <a:lnTo>
                                  <a:pt x="39904" y="23008"/>
                                </a:lnTo>
                                <a:lnTo>
                                  <a:pt x="41256" y="27069"/>
                                </a:lnTo>
                                <a:lnTo>
                                  <a:pt x="42609" y="31128"/>
                                </a:lnTo>
                                <a:lnTo>
                                  <a:pt x="43285" y="35864"/>
                                </a:lnTo>
                                <a:lnTo>
                                  <a:pt x="43285" y="40604"/>
                                </a:lnTo>
                                <a:lnTo>
                                  <a:pt x="43285" y="46016"/>
                                </a:lnTo>
                                <a:lnTo>
                                  <a:pt x="41933" y="50077"/>
                                </a:lnTo>
                                <a:lnTo>
                                  <a:pt x="41257" y="54814"/>
                                </a:lnTo>
                                <a:lnTo>
                                  <a:pt x="39227" y="58872"/>
                                </a:lnTo>
                                <a:lnTo>
                                  <a:pt x="37199" y="62257"/>
                                </a:lnTo>
                                <a:lnTo>
                                  <a:pt x="34493" y="65640"/>
                                </a:lnTo>
                                <a:lnTo>
                                  <a:pt x="31788" y="68348"/>
                                </a:lnTo>
                                <a:lnTo>
                                  <a:pt x="29082" y="71052"/>
                                </a:lnTo>
                                <a:lnTo>
                                  <a:pt x="22319" y="75789"/>
                                </a:lnTo>
                                <a:lnTo>
                                  <a:pt x="14879" y="79175"/>
                                </a:lnTo>
                                <a:lnTo>
                                  <a:pt x="7440" y="80526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76" y="74436"/>
                                </a:lnTo>
                                <a:lnTo>
                                  <a:pt x="6087" y="74436"/>
                                </a:lnTo>
                                <a:lnTo>
                                  <a:pt x="10821" y="72406"/>
                                </a:lnTo>
                                <a:lnTo>
                                  <a:pt x="15556" y="69699"/>
                                </a:lnTo>
                                <a:lnTo>
                                  <a:pt x="19614" y="66316"/>
                                </a:lnTo>
                                <a:lnTo>
                                  <a:pt x="22319" y="61579"/>
                                </a:lnTo>
                                <a:lnTo>
                                  <a:pt x="25024" y="55489"/>
                                </a:lnTo>
                                <a:lnTo>
                                  <a:pt x="26377" y="48723"/>
                                </a:lnTo>
                                <a:lnTo>
                                  <a:pt x="27053" y="41279"/>
                                </a:lnTo>
                                <a:lnTo>
                                  <a:pt x="26377" y="33835"/>
                                </a:lnTo>
                                <a:lnTo>
                                  <a:pt x="25024" y="26391"/>
                                </a:lnTo>
                                <a:lnTo>
                                  <a:pt x="22995" y="20300"/>
                                </a:lnTo>
                                <a:lnTo>
                                  <a:pt x="19614" y="14888"/>
                                </a:lnTo>
                                <a:lnTo>
                                  <a:pt x="15556" y="10827"/>
                                </a:lnTo>
                                <a:lnTo>
                                  <a:pt x="10821" y="8120"/>
                                </a:lnTo>
                                <a:lnTo>
                                  <a:pt x="6087" y="6090"/>
                                </a:lnTo>
                                <a:lnTo>
                                  <a:pt x="0" y="6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5863" y="179329"/>
                            <a:ext cx="11498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8" h="11502">
                                <a:moveTo>
                                  <a:pt x="3382" y="0"/>
                                </a:moveTo>
                                <a:lnTo>
                                  <a:pt x="5411" y="0"/>
                                </a:lnTo>
                                <a:lnTo>
                                  <a:pt x="8116" y="0"/>
                                </a:lnTo>
                                <a:lnTo>
                                  <a:pt x="9469" y="1353"/>
                                </a:lnTo>
                                <a:lnTo>
                                  <a:pt x="10821" y="3383"/>
                                </a:lnTo>
                                <a:lnTo>
                                  <a:pt x="11498" y="5412"/>
                                </a:lnTo>
                                <a:lnTo>
                                  <a:pt x="10821" y="8120"/>
                                </a:lnTo>
                                <a:lnTo>
                                  <a:pt x="9469" y="10149"/>
                                </a:lnTo>
                                <a:lnTo>
                                  <a:pt x="8116" y="10827"/>
                                </a:lnTo>
                                <a:lnTo>
                                  <a:pt x="5411" y="11502"/>
                                </a:lnTo>
                                <a:lnTo>
                                  <a:pt x="3382" y="10827"/>
                                </a:lnTo>
                                <a:lnTo>
                                  <a:pt x="1353" y="10149"/>
                                </a:lnTo>
                                <a:lnTo>
                                  <a:pt x="0" y="8120"/>
                                </a:lnTo>
                                <a:lnTo>
                                  <a:pt x="0" y="5412"/>
                                </a:lnTo>
                                <a:lnTo>
                                  <a:pt x="0" y="3383"/>
                                </a:lnTo>
                                <a:lnTo>
                                  <a:pt x="1353" y="1353"/>
                                </a:lnTo>
                                <a:lnTo>
                                  <a:pt x="3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579486" y="179329"/>
                            <a:ext cx="12174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" h="11502">
                                <a:moveTo>
                                  <a:pt x="4058" y="0"/>
                                </a:moveTo>
                                <a:lnTo>
                                  <a:pt x="6087" y="0"/>
                                </a:lnTo>
                                <a:lnTo>
                                  <a:pt x="8116" y="0"/>
                                </a:lnTo>
                                <a:lnTo>
                                  <a:pt x="10145" y="1353"/>
                                </a:lnTo>
                                <a:lnTo>
                                  <a:pt x="11498" y="3383"/>
                                </a:lnTo>
                                <a:lnTo>
                                  <a:pt x="12174" y="5412"/>
                                </a:lnTo>
                                <a:lnTo>
                                  <a:pt x="11498" y="8120"/>
                                </a:lnTo>
                                <a:lnTo>
                                  <a:pt x="10145" y="10149"/>
                                </a:lnTo>
                                <a:lnTo>
                                  <a:pt x="8116" y="10827"/>
                                </a:lnTo>
                                <a:lnTo>
                                  <a:pt x="6087" y="11502"/>
                                </a:lnTo>
                                <a:lnTo>
                                  <a:pt x="4058" y="10827"/>
                                </a:lnTo>
                                <a:lnTo>
                                  <a:pt x="2029" y="10149"/>
                                </a:lnTo>
                                <a:lnTo>
                                  <a:pt x="676" y="8120"/>
                                </a:lnTo>
                                <a:lnTo>
                                  <a:pt x="0" y="5412"/>
                                </a:lnTo>
                                <a:lnTo>
                                  <a:pt x="676" y="3383"/>
                                </a:lnTo>
                                <a:lnTo>
                                  <a:pt x="2029" y="1353"/>
                                </a:lnTo>
                                <a:lnTo>
                                  <a:pt x="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08" style="position:absolute;margin-left:414.35pt;margin-top:788.45pt;width:149.35pt;height:30.25pt;z-index:251657219;mso-position-horizontal-relative:page;mso-position-vertical-relative:page" coordsize="18965,3844" o:spid="_x0000_s1026" w14:anchorId="0AB456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">
                <v:shape id="Shape 792" style="position:absolute;width:1975;height:1651;visibility:visible;mso-wrap-style:square;v-text-anchor:top" coordsize="197501,165116" o:spid="_x0000_s1027" fillcolor="black" stroked="f" strokeweight="0" path="m,l197501,,186682,4053,175867,8809r-10143,5404l156258,20968r-9466,6782l138005,35856r-7437,8134l123131,53473r-6763,9457l110960,73090r-5408,10160l101494,94734r-3379,10835l96086,117749r-2029,12181l94057,142111r,11502l95410,165116,,102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">
                  <v:stroke miterlimit="83231f" joinstyle="miter"/>
                  <v:path textboxrect="0,0,197501,165116" arrowok="t"/>
                </v:shape>
                <v:shape id="Shape 793" style="position:absolute;left:1474;top:2544;width:1528;height:1300;visibility:visible;mso-wrap-style:square;v-text-anchor:top" coordsize="152798,130032" o:spid="_x0000_s1028" fillcolor="black" stroked="f" strokeweight="0" path="m,l8113,5415r8790,4736l26369,14888r9466,3383l45298,20979r10142,2029l65583,24361r10816,679l87218,24361,97357,23008r10143,-2029l117642,18271r9455,-3383l135889,10151r8793,-4736l152798,,76733,130032r-668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">
                  <v:stroke miterlimit="83231f" joinstyle="miter"/>
                  <v:path textboxrect="0,0,152798,130032" arrowok="t"/>
                </v:shape>
                <v:shape id="Shape 794" style="position:absolute;left:1474;width:3009;height:2050;visibility:visible;mso-wrap-style:square;v-text-anchor:top" coordsize="300862,205041" o:spid="_x0000_s1029" fillcolor="black" stroked="f" strokeweight="0" path="m114937,r9455,l300862,,204849,165116r676,-6766l206202,152260r-677,-8120l204173,136696r-1353,-7444l200115,122486r-3382,-6768l192675,109621r-4031,-6079l183233,98111r-5411,-5404l172412,88654r-6764,-4053l158885,81197r-6763,-2027l144682,77143r-7440,-1351l129126,75116r-6752,676l115613,76467r-6760,2027l102092,80521r-6085,2729l90597,85952r-6085,3377l79781,93383r-3382,2701l81810,96760r5408,675l92626,98813r4732,2027l102092,102867r4731,2702l110882,108946r4055,3377l118318,116395r3380,4059l124392,124515r2029,4737l128450,134667r1353,4736l130479,144815r,6091l130479,155642r-676,5416l128450,166470r-2029,4737l124392,175943r-2694,4061l118995,184066r-3382,4057l112234,191509r-4058,3383l104121,197600r-4734,2029l94655,201658r-4735,1354l84513,204366r-5409,675l76399,205041r-2702,l63554,203690r-9466,-2032l45298,198276r-8113,-4737l29748,188123r-6761,-6090l16903,174592r-4732,-7444l9466,161058,5411,150230,2029,138725,676,127222,,115042r,-7447l676,99489,2706,90681,4735,81197,8113,71739r4735,-9484l17580,52798r6760,-8808l31777,35181r8790,-8782l50709,18941r5408,-2702l62201,12862r6761,-2702l75723,7458,82483,5404,89920,3378,98034,2027,106147,676,1149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">
                  <v:stroke miterlimit="83231f" joinstyle="miter"/>
                  <v:path textboxrect="0,0,300862,205041" arrowok="t"/>
                </v:shape>
                <v:shape id="Shape 795" style="position:absolute;left:4503;top:791;width:724;height:806;visibility:visible;mso-wrap-style:square;v-text-anchor:top" coordsize="72341,80534" o:spid="_x0000_s1030" fillcolor="black" stroked="f" strokeweight="0" path="m,l25024,,23672,676r-677,1351l22319,4080r676,2027l42582,54819,60843,5431r677,-2054l60843,2027,60167,676,58138,,72341,,69636,2027,68283,5431,38551,80534,22995,44670,6087,5431,3382,2027,2029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">
                  <v:stroke miterlimit="83231f" joinstyle="miter"/>
                  <v:path textboxrect="0,0,72341,80534" arrowok="t"/>
                </v:shape>
                <v:shape id="Shape 796" style="position:absolute;left:6105;top:778;width:494;height:805;visibility:visible;mso-wrap-style:square;v-text-anchor:top" coordsize="49345,80532" o:spid="_x0000_s1031" fillcolor="black" stroked="f" strokeweight="0" path="m20966,r4058,l29082,r4031,676l37848,2027r4734,2026l43259,20995,41229,16239,39200,13537,37171,11511,34466,8809,31788,7458,27730,6107r-3382,l20966,6107r-2705,676l16232,8134,14879,9485r-1352,2026l12174,12862r-676,4053l12174,19617r676,2054l14203,23697r1353,1351l20290,28425r7440,3378l35819,35181r3381,2042l42582,39931r2706,2704l47316,46696r1353,4062l49345,56170r-676,5415l47316,66322r-2705,4058l41229,73765r-4058,3384l33113,79178r-5383,1354l22319,80532r-6763,-676l9469,78502,4058,77149,676,75119,,55494r2705,6767l4734,65643r2029,2708l9469,71058r3381,2029l16908,74441r4059,l25024,74441r3382,-1354l30435,71734r2029,-2030l34466,67675r676,-2032l35819,60906r-677,-4058l34466,54141,32464,51433,29759,50080,22995,46021,15556,42635,8792,37899,6087,35883,4058,33154,2029,30452,1353,27750,676,25048,,21671,676,16239,2705,11511,5411,8134,8792,4728,12850,2702,16908,1351,20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">
                  <v:stroke miterlimit="83231f" joinstyle="miter"/>
                  <v:path textboxrect="0,0,49345,80532" arrowok="t"/>
                </v:shape>
                <v:shape id="Shape 797" style="position:absolute;left:6694;top:791;width:628;height:785;visibility:visible;mso-wrap-style:square;v-text-anchor:top" coordsize="62872,78505" o:spid="_x0000_s1032" fillcolor="black" stroked="f" strokeweight="0" path="m,l62872,r,10835l60843,8134,59491,6783,57462,6107r-6088,l38551,5431r,67659l39227,74444r,2029l41933,78505r-20966,l22995,76473r677,-2029l24348,73090r,-67659l11498,6107r-6087,l3382,6783,2029,8134,,1083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">
                  <v:stroke miterlimit="83231f" joinstyle="miter"/>
                  <v:path textboxrect="0,0,62872,78505" arrowok="t"/>
                </v:shape>
                <v:shape id="Shape 798" style="position:absolute;left:7471;top:791;width:284;height:785;visibility:visible;mso-wrap-style:square;v-text-anchor:top" coordsize="28406,78505" o:spid="_x0000_s1033" fillcolor="black" stroked="f" strokeweight="0" path="m,l28406,r,5431l24348,5431r-6763,l17585,35872r5410,l25701,35872r2705,-540l28406,43993,26377,41963r-1353,-679l22995,41284r-5410,l17585,73090r676,1354l18938,76473r676,678l20967,78505,,78505,2706,76473r676,-2029l3382,73090r,-69713l2706,2027,1353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">
                  <v:stroke miterlimit="83231f" joinstyle="miter"/>
                  <v:path textboxrect="0,0,28406,78505" arrowok="t"/>
                </v:shape>
                <v:shape id="Shape 799" style="position:absolute;left:7755;top:791;width:446;height:785;visibility:visible;mso-wrap-style:square;v-text-anchor:top" coordsize="44611,78505" o:spid="_x0000_s1034" fillcolor="black" stroked="f" strokeweight="0" path="m,l4734,r6764,2027l16232,4080r4031,2703l22968,9484r2029,3378l25674,16239r,2702l25674,23697r-1353,3377l22292,30452r-2705,2702l16232,35197r-3382,2029l9468,37902r-2705,678l9468,39255r2030,678l15556,41963r2029,2707l19587,47375r7439,11505l33113,67678r4058,6090l39201,75798r2705,1353l44611,78505r-14879,l26350,77827,23645,76473,21616,75119,19587,73090,12174,61588,5411,50760,2705,47375,676,44670,,43993,,35332r676,-135l3382,33830,5411,32479,8116,29776,9468,27074r677,-3377l10821,19644r-676,-4080l9468,12862,8116,10835,6087,8809,3382,6783,,54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">
                  <v:stroke miterlimit="83231f" joinstyle="miter"/>
                  <v:path textboxrect="0,0,44611,78505" arrowok="t"/>
                </v:shape>
                <v:shape id="Shape 800" style="position:absolute;left:8249;top:866;width:334;height:710;visibility:visible;mso-wrap-style:square;v-text-anchor:top" coordsize="33479,71074" o:spid="_x0000_s1035" fillcolor="black" stroked="f" strokeweight="0" path="m33479,r,15705l33141,14915,21643,43330r11836,l33479,49420r-13865,l12850,64984r,3383l13527,69721r2029,1353l,71074,3382,67689,5411,64984,22319,25723,334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">
                  <v:stroke miterlimit="83231f" joinstyle="miter"/>
                  <v:path textboxrect="0,0,33479,71074" arrowok="t"/>
                </v:shape>
                <v:shape id="Shape 801" style="position:absolute;left:8583;top:764;width:430;height:812;visibility:visible;mso-wrap-style:square;v-text-anchor:top" coordsize="42920,81207" o:spid="_x0000_s1036" fillcolor="black" stroked="f" strokeweight="0" path="m4396,l36833,75116r2029,3384l42920,81207r-25024,l19925,79853r676,-1353l21277,77146r-676,-2030l14514,59553,,59553,,53463r11836,l,25838,,10133,43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">
                  <v:stroke miterlimit="83231f" joinstyle="miter"/>
                  <v:path textboxrect="0,0,42920,81207" arrowok="t"/>
                </v:shape>
                <v:shape id="Shape 802" style="position:absolute;left:5679;top:595;width:122;height:122;visibility:visible;mso-wrap-style:square;v-text-anchor:top" coordsize="12174,12186" o:spid="_x0000_s1037" fillcolor="black" stroked="f" strokeweight="0" path="m6087,l8116,676r2029,1350l11498,3377r676,2702l11498,8133r-1353,2027l8116,11511r-2029,675l4058,11511,2029,10160,676,8133,,6079,676,3377,2029,2026,4058,676,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">
                  <v:stroke miterlimit="83231f" joinstyle="miter"/>
                  <v:path textboxrect="0,0,12174,12186" arrowok="t"/>
                </v:shape>
                <v:shape id="Shape 803" style="position:absolute;left:5240;top:866;width:335;height:710;visibility:visible;mso-wrap-style:square;v-text-anchor:top" coordsize="33465,71042" o:spid="_x0000_s1038" fillcolor="black" stroked="f" strokeweight="0" path="m33465,r,15643l33140,14884,21642,43298r11823,l33465,49388r-13851,l12850,64952r,3383l14203,69689r1353,1353l,71042,3382,67657,5411,64952,22319,25691,334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">
                  <v:stroke miterlimit="83231f" joinstyle="miter"/>
                  <v:path textboxrect="0,0,33465,71042" arrowok="t"/>
                </v:shape>
                <v:shape id="Shape 804" style="position:absolute;left:5575;top:764;width:429;height:812;visibility:visible;mso-wrap-style:square;v-text-anchor:top" coordsize="42934,81207" o:spid="_x0000_s1039" fillcolor="black" stroked="f" strokeweight="0" path="m4410,l36847,75116r2029,3384l42934,81207r-25025,l19938,79853r1353,-1353l21291,77146r-676,-2030l14528,59553,,59553,,53463r11822,l,25808,,10164,44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">
                  <v:stroke miterlimit="83231f" joinstyle="miter"/>
                  <v:path textboxrect="0,0,42934,81207" arrowok="t"/>
                </v:shape>
                <v:shape id="Shape 805" style="position:absolute;left:5429;top:595;width:115;height:122;visibility:visible;mso-wrap-style:square;v-text-anchor:top" coordsize="11498,12186" o:spid="_x0000_s1040" fillcolor="black" stroked="f" strokeweight="0" path="m5411,l8116,676,9469,2026r1352,1351l11498,6079r-677,2054l9469,10160,8116,11511r-2705,675l3382,11511,1353,10160,,8133,,6079,,3377,1353,2026,3382,676,54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">
                  <v:stroke miterlimit="83231f" joinstyle="miter"/>
                  <v:path textboxrect="0,0,11498,12186" arrowok="t"/>
                </v:shape>
                <v:shape id="Shape 806" style="position:absolute;left:4564;top:1969;width:805;height:812;visibility:visible;mso-wrap-style:square;v-text-anchor:top" coordsize="80457,81204" o:spid="_x0000_s1041" fillcolor="black" stroked="f" strokeweight="0" path="m39877,r5411,l52051,r6763,1354l65578,3383r6763,2707l73017,24361,70988,18947,67607,14888,64225,11505,60167,9473,56109,7445,52727,6769,47316,6090r-7439,679l33817,8798r-5411,2707l24348,15563r-3381,4737l18261,26391r-2029,6090l16232,39250r,6090l17585,51430r2029,6088l22995,62933r4058,4737l29759,69699r3382,2032l35819,73085r4058,675l43935,74436r4058,678l54080,74436r4734,-1351l62872,71052r,-22329l62196,47369r-1353,-678l59491,45340r20966,l78428,47369r-677,1354l77751,50752r1,17596l78428,71052r676,2033l75723,74436r-4735,2031l61520,79175r-9469,1351l43935,81204r-8793,-678l27053,78497,19614,75114,13527,70377,10145,67670,8116,64287,5411,60904,4058,57518,2029,53460,1353,49399,676,45340,,40604,676,33159,2705,25715,6764,18947,8792,15563r2706,-2706l14203,10151,17585,7445,21643,5415,25701,3383,29759,2029,34493,678,398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">
                  <v:stroke miterlimit="83231f" joinstyle="miter"/>
                  <v:path textboxrect="0,0,80457,81204" arrowok="t"/>
                </v:shape>
                <v:shape id="Shape 807" style="position:absolute;left:6511;top:1976;width:643;height:791;visibility:visible;mso-wrap-style:square;v-text-anchor:top" coordsize="64252,79172" o:spid="_x0000_s1042" fillcolor="black" stroked="f" strokeweight="0" path="m,l64252,r,11502l62223,8795,60194,7441,58841,6766r-6763,l39227,6090r,68346l39904,75789r676,1354l42609,79172r-20966,l22995,78497r677,-1354l24348,75789r676,-1353l25024,6090,12174,6766r-6087,l4058,7441,2705,8795,,1150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">
                  <v:stroke miterlimit="83231f" joinstyle="miter"/>
                  <v:path textboxrect="0,0,64252,79172" arrowok="t"/>
                </v:shape>
                <v:shape id="Shape 808" style="position:absolute;left:7181;top:2049;width:337;height:718;visibility:visible;mso-wrap-style:square;v-text-anchor:top" coordsize="33790,71848" o:spid="_x0000_s1043" fillcolor="black" stroked="f" strokeweight="0" path="m33790,r,15684l22292,44104r11498,l33790,50194r-14203,l13500,66433r-677,2032l12823,69818r1353,1354l16205,71848,,71848,3355,69141,5384,66433,22292,26511,337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">
                  <v:stroke miterlimit="83231f" joinstyle="miter"/>
                  <v:path textboxrect="0,0,33790,71848" arrowok="t"/>
                </v:shape>
                <v:shape id="Shape 809" style="position:absolute;left:7518;top:1955;width:433;height:812;visibility:visible;mso-wrap-style:square;v-text-anchor:top" coordsize="43259,81204" o:spid="_x0000_s1044" fillcolor="black" stroked="f" strokeweight="0" path="m4058,l37199,75789r2028,2708l43259,81204r-24998,l20290,80528r677,-1354l21643,77821r-676,-2032l14203,59550,,59550,,53460r11498,l,25040,,9356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">
                  <v:stroke miterlimit="83231f" joinstyle="miter"/>
                  <v:path textboxrect="0,0,43259,81204" arrowok="t"/>
                </v:shape>
                <v:shape id="Shape 810" style="position:absolute;left:8113;top:1976;width:521;height:791;visibility:visible;mso-wrap-style:square;v-text-anchor:top" coordsize="52078,79172" o:spid="_x0000_s1045" fillcolor="black" stroked="f" strokeweight="0" path="m,l20967,r-677,1351l18938,2029r-677,2030l18261,5412r,67670l31112,73082r8116,l44638,72406r2706,-1354l48696,69699r1353,-1354l52078,66316,49373,79172,,79172r1353,-675l2705,77143r677,-1354l3382,74436r,-70377l2705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">
                  <v:stroke miterlimit="83231f" joinstyle="miter"/>
                  <v:path textboxrect="0,0,52078,79172" arrowok="t"/>
                </v:shape>
                <v:shape id="Shape 811" style="position:absolute;left:8722;top:2057;width:341;height:710;visibility:visible;mso-wrap-style:square;v-text-anchor:top" coordsize="34155,71066" o:spid="_x0000_s1046" fillcolor="black" stroked="f" strokeweight="0" path="m34155,r,15691l33817,14902,22319,43322r11836,l34155,49412r-13865,l13527,65652r-677,2031l13527,69037r676,1354l16232,71066,,71066,3382,68359,5411,65652,22995,25729,341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">
                  <v:stroke miterlimit="83231f" joinstyle="miter"/>
                  <v:path textboxrect="0,0,34155,71066" arrowok="t"/>
                </v:shape>
                <v:shape id="Shape 812" style="position:absolute;left:9063;top:1955;width:430;height:812;visibility:visible;mso-wrap-style:square;v-text-anchor:top" coordsize="42921,81204" o:spid="_x0000_s1047" fillcolor="black" stroked="f" strokeweight="0" path="m4397,l37537,75789r1353,2708l42921,81204r-24998,l19952,80528r1353,-1354l21305,75789,14542,59550,,59550,,53460r11836,l,25829,,10137,43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">
                  <v:stroke miterlimit="83231f" joinstyle="miter"/>
                  <v:path textboxrect="0,0,42921,81204" arrowok="t"/>
                </v:shape>
                <v:shape id="Shape 813" style="position:absolute;left:9614;top:1976;width:730;height:825;visibility:visible;mso-wrap-style:square;v-text-anchor:top" coordsize="73017,82555" o:spid="_x0000_s1048" fillcolor="black" stroked="f" strokeweight="0" path="m,l20290,,62873,51428r-1,-47369l62196,2029r-676,-678l60194,,73017,,71665,1351r-677,678l70312,4059r-676,1353l69636,82555,41933,49399,22995,27067,14203,16239r,59550l14879,77143r1353,1354l17585,79172r-12851,l6764,77143r676,-1354l7440,74436,7439,7441,6763,6090,5411,4737,3382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">
                  <v:stroke miterlimit="83231f" joinstyle="miter"/>
                  <v:path textboxrect="0,0,73017,82555" arrowok="t"/>
                </v:shape>
                <v:shape id="Shape 814" style="position:absolute;left:10642;top:1976;width:392;height:791;visibility:visible;mso-wrap-style:square;v-text-anchor:top" coordsize="39214,79172" o:spid="_x0000_s1049" fillcolor="black" stroked="f" strokeweight="0" path="m,l31111,r6737,676l39214,827r,6846l36495,6766,32464,6090r-4058,l17585,6090r,66992l27053,73082r4735,l35819,72406r3395,-567l39214,78687r-3395,485l29759,79172,,79172,2029,77143r676,-1354l2705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">
                  <v:stroke miterlimit="83231f" joinstyle="miter"/>
                  <v:path textboxrect="0,0,39214,79172" arrowok="t"/>
                </v:shape>
                <v:shape id="Shape 815" style="position:absolute;left:11034;top:1984;width:379;height:778;visibility:visible;mso-wrap-style:square;v-text-anchor:top" coordsize="37861,77860" o:spid="_x0000_s1050" fillcolor="black" stroked="f" strokeweight="0" path="m,l4721,524r5411,1353l14866,3910r4734,2029l22982,8646r3382,2705l29069,14736r4058,6091l35832,26918r1353,6090l37861,37744r-676,7442l34480,52630r-3382,6769l28393,62781r-2706,3383l22982,68872r-3382,2029l15542,73609r-4058,1353l6750,76316,1339,77670,,77860,,71012r663,-111l4045,69547,7426,68194r2706,-2030l14189,61428r3382,-5415l19600,50601r1353,-6091l21629,37744r-676,-5414l19600,26918,17571,21503,14189,16090,10132,12029,4721,8646,1339,7293,,684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">
                  <v:stroke miterlimit="83231f" joinstyle="miter"/>
                  <v:path textboxrect="0,0,37861,77860" arrowok="t"/>
                </v:shape>
                <v:shape id="Shape 816" style="position:absolute;left:11643;top:1969;width:500;height:812;visibility:visible;mso-wrap-style:square;v-text-anchor:top" coordsize="50022,81204" o:spid="_x0000_s1051" fillcolor="black" stroked="f" strokeweight="0" path="m21616,r4058,l29056,r4734,678l38524,2029r4735,2032l43935,20979,41229,16242,39877,13535,37171,11505,35142,8798,31761,7445,28379,6090r-4058,l20939,6090r-2705,679l16205,8120,14852,9473r-1352,2032l12823,12857r-676,4061l12147,19625r676,2029l14176,23686r1353,1351l20939,28423r6764,3383l35819,35864r4058,2032l42582,39925r3382,3383l47993,46691r1353,4739l50022,56843r-676,5414l47993,66994r-2705,4058l41906,74436r-4058,2707l33113,79850r-4734,676l22968,81204r-7439,-678l9469,79175,4058,77143,676,75789,,56167r676,3383l2705,62257r2030,3383l6764,69024r2705,2028l12823,73085r4059,1351l20939,75114r4059,l28379,73760r2706,-1354l33113,70377r1353,-2029l35142,65640r1353,-4061l35819,57518,34466,54814,32437,52106,29732,50077,22968,46691,15529,42633,8792,38571,6087,35864,4058,33159,2029,31128,1353,27745,676,25037,,21654,676,16242,2705,11505,5411,8120,8792,4737,12823,2708,16881,678,216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">
                  <v:stroke miterlimit="83231f" joinstyle="miter"/>
                  <v:path textboxrect="0,0,50022,81204" arrowok="t"/>
                </v:shape>
                <v:shape id="Shape 817" style="position:absolute;left:12407;top:1976;width:284;height:791;visibility:visible;mso-wrap-style:square;v-text-anchor:top" coordsize="28378,79172" o:spid="_x0000_s1052" fillcolor="black" stroked="f" strokeweight="0" path="m,l24997,r3381,281l28378,6090r-4057,l17557,6090r1,30450l22968,36540r2706,l28378,35999r,8830l26350,43308r-2029,-678l22968,41955r-5410,675l17558,75789r676,1354l19586,78497r1353,675l,79172r1353,-675l2029,77143r676,-1354l2705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">
                  <v:stroke miterlimit="83231f" joinstyle="miter"/>
                  <v:path textboxrect="0,0,28378,79172" arrowok="t"/>
                </v:shape>
                <v:shape id="Shape 818" style="position:absolute;left:12691;top:1978;width:453;height:796;visibility:visible;mso-wrap-style:square;v-text-anchor:top" coordsize="45315,79566" o:spid="_x0000_s1053" fillcolor="black" stroked="f" strokeweight="0" path="m,l4735,395r6764,1353l16233,4456r4058,2704l22996,9868r2029,3382l25702,16636r676,2705l25702,24078r-1353,4061l22320,30846r-2706,2708l16233,36258r-3382,1354l9469,38290r-2705,676l9469,39644r2030,675l15556,43027r2706,2704l19614,47764r7440,11502l33141,68064r4735,6766l39905,76184r2029,2031l45315,78891r-15556,675l27054,78891,23673,77537,21644,76184,19614,74154,12175,62649,5411,51822,2706,48439,677,45056,,44548,,35718r677,-136l3383,34229,5411,32876,7441,30846,9469,27463r677,-3385l10822,20019r-676,-4061l9469,13250,7441,11221,5411,8513,3383,7160,1,5809r-1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">
                  <v:stroke miterlimit="83231f" joinstyle="miter"/>
                  <v:path textboxrect="0,0,45315,79566" arrowok="t"/>
                </v:shape>
                <v:shape id="Shape 819" style="position:absolute;left:13292;top:1976;width:521;height:791;visibility:visible;mso-wrap-style:square;v-text-anchor:top" coordsize="52078,79172" o:spid="_x0000_s1054" fillcolor="black" stroked="f" strokeweight="0" path="m,l46668,r,10827l45314,8795,43286,7441,40580,6766,37875,6090r-19614,l18262,33157r17584,l37199,32481r676,-678l39904,29773r,12182l37875,39925r-676,-678l35846,38571r-17584,l18262,73082r14879,l39904,73082r5411,-676l47344,71728r1352,-1354l50726,68345r1352,-2029l50049,79172,,79172,2705,77143r677,-1354l3382,74436r,-70377l2029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">
                  <v:stroke miterlimit="83231f" joinstyle="miter"/>
                  <v:path textboxrect="0,0,52078,79172" arrowok="t"/>
                </v:shape>
                <v:shape id="Shape 820" style="position:absolute;left:13975;top:1969;width:805;height:812;visibility:visible;mso-wrap-style:square;v-text-anchor:top" coordsize="80431,81204" o:spid="_x0000_s1055" fillcolor="black" stroked="f" strokeweight="0" path="m39201,r5410,l52051,r6764,1354l65578,3383r6763,2707l73018,24361,70312,18947,66931,14888,63549,11505,59491,9473,56109,7445,52051,6769,46641,6090r-6764,679l33790,8798r-5410,2707l23645,15563r-3382,4737l17558,26391r-1353,6090l15529,39250r676,6090l17558,51430r2029,6088l22292,62933r4735,4737l29732,69699r2706,2032l35820,73085r3381,675l43259,74436r4058,678l54080,74436r4058,-1351l62196,71052r,-22329l61520,47369r-676,-678l59491,45340r20940,l77752,47369r-676,1354l77076,50752r,17596l77752,71052r1353,2033l75047,74436r-4058,2031l60844,79175r-9469,1351l43259,81204r-8116,-678l27027,78497,19587,75114,12824,70377,10119,67670,7414,64287,5384,60904,3382,57518,2029,53460,677,49399,,45340,,40604,677,33159,2705,25715,6060,18947,8765,15563r2706,-2706l14177,10151,17558,7445,20940,5415,24998,3383,29732,2029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">
                  <v:stroke miterlimit="83231f" joinstyle="miter"/>
                  <v:path textboxrect="0,0,80431,81204" arrowok="t"/>
                </v:shape>
                <v:shape id="Shape 821" style="position:absolute;left:15043;top:1976;width:210;height:791;visibility:visible;mso-wrap-style:square;v-text-anchor:top" coordsize="20966,79172" o:spid="_x0000_s1056" fillcolor="black" stroked="f" strokeweight="0" path="m,l20966,,19614,1351r-1353,678l17585,4059r,1353l17585,75789r676,1354l19614,78497r1352,675l,79172r677,-675l2029,77143r676,-1354l2705,74436r,-70377l2029,2029,677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">
                  <v:stroke miterlimit="83231f" joinstyle="miter"/>
                  <v:path textboxrect="0,0,20966,79172" arrowok="t"/>
                </v:shape>
                <v:shape id="Shape 822" style="position:absolute;left:15497;top:1969;width:425;height:812;visibility:visible;mso-wrap-style:square;v-text-anchor:top" coordsize="42582,81204" o:spid="_x0000_s1057" fillcolor="black" stroked="f" strokeweight="0" path="m39200,r3382,l42582,6090r-5411,l32437,8120r-4735,2707l23644,14210r-3382,4737l18234,25037r-2030,6091l15529,38571r675,8798l18234,54814r2705,6090l24321,65640r4058,4059l33113,72406r4734,2030l42582,74436r,6712l41905,81204r-8116,-678l25674,77821,18234,74436,12147,69699,6736,63609,4707,60226,2705,56167,1353,52781,676,48723,,43986,,39925,676,32481,2705,25037,6736,18271r4735,-6090l14176,9473,17557,6769,21615,4737,25673,2708,29732,1354,33789,678,392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">
                  <v:stroke miterlimit="83231f" joinstyle="miter"/>
                  <v:path textboxrect="0,0,42582,81204" arrowok="t"/>
                </v:shape>
                <v:shape id="Shape 823" style="position:absolute;left:15922;top:1969;width:433;height:811;visibility:visible;mso-wrap-style:square;v-text-anchor:top" coordsize="43258,81148" o:spid="_x0000_s1058" fillcolor="black" stroked="f" strokeweight="0" path="m,l1353,,8792,678r7440,2030l23671,6090r6088,4061l33141,12857r2705,3385l37847,19625r2030,3383l41229,27069r1353,4059l43258,35864r,4740l43258,46016r-676,4061l41229,54814r-2028,4058l37171,62257r-2002,3383l32464,68348r-3381,2704l22319,75789r-6763,3386l7440,80526,,81148,,74436r676,l6087,74436r5411,-2030l15556,69699r4058,-3383l22995,61579r2029,-6090l26377,48723r676,-7444l26377,33835,25024,26391,22995,20300,19614,14888,15556,10827,10821,8120,6086,6090r-5410,l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">
                  <v:stroke miterlimit="83231f" joinstyle="miter"/>
                  <v:path textboxrect="0,0,43258,81148" arrowok="t"/>
                </v:shape>
                <v:shape id="Shape 824" style="position:absolute;left:16531;top:1976;width:723;height:825;visibility:visible;mso-wrap-style:square;v-text-anchor:top" coordsize="72341,82555" o:spid="_x0000_s1059" fillcolor="black" stroked="f" strokeweight="0" path="m,l19614,,62872,51428r,-47369l62196,2029,60844,1351,59491,,72341,r-676,1351l70312,2029r-676,2030l69636,5412r,77143l41933,49399,22320,27067,13527,16239r,58197l14204,75789r676,1354l15556,78497r1353,675l4059,79172,6087,77143r677,-1354l7440,74436r,-62258l6764,7441,6087,6090,5411,4737,2705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">
                  <v:stroke miterlimit="83231f" joinstyle="miter"/>
                  <v:path textboxrect="0,0,72341,82555" arrowok="t"/>
                </v:shape>
                <v:shape id="Shape 825" style="position:absolute;left:17525;top:1976;width:527;height:791;visibility:visible;mso-wrap-style:square;v-text-anchor:top" coordsize="52727,79172" o:spid="_x0000_s1060" fillcolor="black" stroked="f" strokeweight="0" path="m,l46640,r676,10827l45288,8795,43935,7441,41229,6766,38524,6090r-20263,l18261,33157r17558,l37171,32481r1353,-678l39877,29773r,12182l38524,39925r-1353,-678l35819,38571r-17558,l18261,73082r15528,l40553,73082r4735,-676l47316,71728r2029,-1354l50698,68345r2029,-2029l50022,79172,,79172,2705,77143r677,-1354l3382,74436r,-70377l2705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">
                  <v:stroke miterlimit="83231f" joinstyle="miter"/>
                  <v:path textboxrect="0,0,52727,79172" arrowok="t"/>
                </v:shape>
                <v:shape id="Shape 826" style="position:absolute;left:18235;top:1976;width:730;height:825;visibility:visible;mso-wrap-style:square;v-text-anchor:top" coordsize="73017,82555" o:spid="_x0000_s1061" fillcolor="black" stroked="f" strokeweight="0" path="m,l20289,,62872,51428r,-47369l62195,2029r-675,-678l60167,,73017,,71665,1351r-677,678l70312,4059r-677,1353l69636,82555,41906,49399,22995,27067,14202,16239r,59550l14879,77143r1353,1354l17585,79172r-13527,l6763,77143r676,-1354l7439,74436r,-66995l6763,6090,5411,4737,3381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">
                  <v:stroke miterlimit="83231f" joinstyle="miter"/>
                  <v:path textboxrect="0,0,73017,82555" arrowok="t"/>
                </v:shape>
                <v:shape id="Shape 827" style="position:absolute;left:5551;top:1969;width:433;height:812;visibility:visible;mso-wrap-style:square;v-text-anchor:top" coordsize="43259,81204" o:spid="_x0000_s1062" fillcolor="black" stroked="f" strokeweight="0" path="m39201,r4058,l43259,6090r-5411,l32437,8120r-4058,2707l24321,14210r-3382,4737l18234,25037r-1352,6091l16205,38571r677,8798l18910,54814r2706,6090l24998,65640r4058,4059l33790,72406r4734,2030l43259,74436r,6712l42582,81204r-8792,-678l26350,77821,18910,74436,12147,69699,7440,63609,5411,60226,3382,56167,2029,52781,676,48723r,-4737l,39925,1353,32481,3382,25037,6764,18271r5383,-6090l14853,9473,18234,6769,21616,4737,25674,2708,29732,1354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">
                  <v:stroke miterlimit="83231f" joinstyle="miter"/>
                  <v:path textboxrect="0,0,43259,81204" arrowok="t"/>
                </v:shape>
                <v:shape id="Shape 828" style="position:absolute;left:5984;top:1969;width:433;height:811;visibility:visible;mso-wrap-style:square;v-text-anchor:top" coordsize="43285,81148" o:spid="_x0000_s1063" fillcolor="black" stroked="f" strokeweight="0" path="m,l1353,,8792,678r7440,2030l23672,6090r6087,4061l32464,12857r2706,3385l37875,19625r2029,3383l41256,27069r1353,4059l43285,35864r,4740l43285,46016r-1352,4061l41257,54814r-2030,4058l37199,62257r-2706,3383l31788,68348r-2706,2704l22319,75789r-7440,3386l7440,80526,,81148,,74436r676,l6087,74436r4734,-2030l15556,69699r4058,-3383l22319,61579r2705,-6090l26377,48723r676,-7444l26377,33835,25024,26391,22995,20300,19614,14888,15556,10827,10821,8120,6087,6090,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">
                  <v:stroke miterlimit="83231f" joinstyle="miter"/>
                  <v:path textboxrect="0,0,43285,81148" arrowok="t"/>
                </v:shape>
                <v:shape id="Shape 829" style="position:absolute;left:6058;top:1793;width:115;height:115;visibility:visible;mso-wrap-style:square;v-text-anchor:top" coordsize="11498,11502" o:spid="_x0000_s1064" fillcolor="black" stroked="f" strokeweight="0" path="m3382,l5411,,8116,,9469,1353r1352,2030l11498,5412r-677,2708l9469,10149r-1353,678l5411,11502,3382,10827,1353,10149,,8120,,5412,,3383,1353,1353,33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">
                  <v:stroke miterlimit="83231f" joinstyle="miter"/>
                  <v:path textboxrect="0,0,11498,11502" arrowok="t"/>
                </v:shape>
                <v:shape id="Shape 830" style="position:absolute;left:5794;top:1793;width:122;height:115;visibility:visible;mso-wrap-style:square;v-text-anchor:top" coordsize="12174,11502" o:spid="_x0000_s1065" fillcolor="black" stroked="f" strokeweight="0" path="m4058,l6087,,8116,r2029,1353l11498,3383r676,2029l11498,8120r-1353,2029l8116,10827r-2029,675l4058,10827,2029,10149,676,8120,,5412,676,3383,2029,1353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">
                  <v:stroke miterlimit="83231f" joinstyle="miter"/>
                  <v:path textboxrect="0,0,12174,11502" arrowok="t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E148BE" w:rsidP="004B58BA" w:rsidRDefault="00092190" w14:paraId="642EB799" w14:textId="631A5A9E">
      <w:pPr>
        <w:spacing w:after="4277" w:line="259" w:lineRule="auto"/>
        <w:ind w:left="0" w:right="0"/>
        <w:rPr>
          <w:rFonts w:ascii="Arial" w:hAnsi="Arial" w:eastAsia="Arial" w:cs="Arial"/>
          <w:sz w:val="12"/>
        </w:rPr>
      </w:pPr>
      <w:r>
        <w:t xml:space="preserve"> </w:t>
      </w:r>
      <w:r>
        <w:rPr>
          <w:rFonts w:ascii="Arial" w:hAnsi="Arial" w:eastAsia="Arial" w:cs="Arial"/>
          <w:sz w:val="12"/>
        </w:rPr>
        <w:t xml:space="preserve"> </w:t>
      </w:r>
      <w:r w:rsidRPr="00FE2F57" w:rsidR="00E148BE">
        <w:rPr>
          <w:noProof/>
        </w:rPr>
        <w:drawing>
          <wp:inline distT="0" distB="0" distL="0" distR="0" wp14:anchorId="14535916" wp14:editId="377AD39D">
            <wp:extent cx="6001588" cy="6192114"/>
            <wp:effectExtent l="0" t="0" r="0" b="0"/>
            <wp:docPr id="1620495508" name="Bildobjekt 1" descr="En bild som visar Plan, karta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95508" name="Bildobjekt 1" descr="En bild som visar Plan, karta, text&#10;&#10;AI-genererat innehåll kan vara felaktig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48BE" w:rsidSect="000E12D5">
      <w:headerReference w:type="default" r:id="rId45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4DE2" w:rsidRDefault="00824DE2" w14:paraId="721BE19A" w14:textId="77777777">
      <w:r>
        <w:separator/>
      </w:r>
    </w:p>
  </w:endnote>
  <w:endnote w:type="continuationSeparator" w:id="0">
    <w:p w:rsidR="00824DE2" w:rsidRDefault="00824DE2" w14:paraId="5AB6D820" w14:textId="77777777">
      <w:r>
        <w:continuationSeparator/>
      </w:r>
    </w:p>
  </w:endnote>
  <w:endnote w:type="continuationNotice" w:id="1">
    <w:p w:rsidR="00824DE2" w:rsidRDefault="00824DE2" w14:paraId="6E498D2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C06B908" w14:textId="77777777">
    <w:pPr>
      <w:tabs>
        <w:tab w:val="center" w:pos="8119"/>
      </w:tabs>
      <w:spacing w:after="77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Rubrik: Hjärtstoppslarm gråzon</w:t>
    </w:r>
    <w:r>
      <w:rPr>
        <w:rFonts w:ascii="Calibri" w:hAnsi="Calibri" w:eastAsia="Calibri" w:cs="Calibri"/>
        <w:color w:val="757575"/>
        <w:sz w:val="18"/>
      </w:rPr>
      <w:tab/>
    </w:r>
    <w:r>
      <w:rPr>
        <w:rFonts w:ascii="Arial" w:hAnsi="Arial" w:eastAsia="Arial" w:cs="Arial"/>
        <w:sz w:val="16"/>
      </w:rPr>
      <w:t xml:space="preserve"> </w:t>
    </w:r>
    <w:r>
      <w:rPr>
        <w:rFonts w:ascii="Times New Roman" w:hAnsi="Times New Roman"/>
      </w:rPr>
      <w:fldChar w:fldCharType="begin"/>
    </w:r>
    <w: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Arial" w:hAnsi="Arial" w:eastAsia="Arial" w:cs="Arial"/>
        <w:sz w:val="16"/>
      </w:rPr>
      <w:t>2</w:t>
    </w:r>
    <w:r>
      <w:rPr>
        <w:rFonts w:ascii="Arial" w:hAnsi="Arial" w:eastAsia="Arial" w:cs="Arial"/>
        <w:sz w:val="16"/>
      </w:rPr>
      <w:fldChar w:fldCharType="end"/>
    </w:r>
    <w:r>
      <w:rPr>
        <w:rFonts w:ascii="Arial" w:hAnsi="Arial" w:eastAsia="Arial" w:cs="Arial"/>
        <w:sz w:val="16"/>
      </w:rPr>
      <w:t xml:space="preserve"> </w:t>
    </w:r>
  </w:p>
  <w:p w:rsidR="00092190" w:rsidRDefault="00092190" w14:paraId="78F5300F" w14:textId="77777777">
    <w:pPr>
      <w:spacing w:after="63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Dokument-ID: NU10092-2087047004-81</w:t>
    </w:r>
  </w:p>
  <w:p w:rsidR="00092190" w:rsidRDefault="00092190" w14:paraId="7141AC94" w14:textId="77777777">
    <w:pPr>
      <w:spacing w:after="0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Version: 33.0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47227A12" w14:textId="77777777">
    <w:pPr>
      <w:spacing w:after="160" w:line="259" w:lineRule="auto"/>
      <w:ind w:left="0" w:right="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P="000B2072" w:rsidRDefault="00092190" w14:paraId="113D1178" w14:textId="77777777">
    <w:pPr>
      <w:tabs>
        <w:tab w:val="left" w:pos="1860"/>
      </w:tabs>
      <w:spacing w:after="160" w:line="259" w:lineRule="auto"/>
      <w:ind w:left="0" w:right="0"/>
      <w:jc w:val="both"/>
    </w:pPr>
    <w:r>
      <w:tab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5229CC9" w14:textId="77777777">
    <w:pPr>
      <w:spacing w:after="160" w:line="259" w:lineRule="auto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686D8C4B" w14:textId="77777777">
    <w:pPr>
      <w:tabs>
        <w:tab w:val="center" w:pos="8119"/>
      </w:tabs>
      <w:spacing w:after="77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Rubrik: Hjärtstoppslarm gråzon</w:t>
    </w:r>
    <w:r>
      <w:rPr>
        <w:rFonts w:ascii="Calibri" w:hAnsi="Calibri" w:eastAsia="Calibri" w:cs="Calibri"/>
        <w:color w:val="757575"/>
        <w:sz w:val="18"/>
      </w:rPr>
      <w:tab/>
    </w:r>
    <w:r>
      <w:rPr>
        <w:rFonts w:ascii="Arial" w:hAnsi="Arial" w:eastAsia="Arial" w:cs="Arial"/>
        <w:sz w:val="16"/>
      </w:rPr>
      <w:t xml:space="preserve"> </w:t>
    </w:r>
    <w:r>
      <w:rPr>
        <w:rFonts w:ascii="Times New Roman" w:hAnsi="Times New Roman"/>
      </w:rPr>
      <w:fldChar w:fldCharType="begin"/>
    </w:r>
    <w: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Arial" w:hAnsi="Arial" w:eastAsia="Arial" w:cs="Arial"/>
        <w:sz w:val="16"/>
      </w:rPr>
      <w:t>2</w:t>
    </w:r>
    <w:r>
      <w:rPr>
        <w:rFonts w:ascii="Arial" w:hAnsi="Arial" w:eastAsia="Arial" w:cs="Arial"/>
        <w:sz w:val="16"/>
      </w:rPr>
      <w:fldChar w:fldCharType="end"/>
    </w:r>
    <w:r>
      <w:rPr>
        <w:rFonts w:ascii="Arial" w:hAnsi="Arial" w:eastAsia="Arial" w:cs="Arial"/>
        <w:sz w:val="16"/>
      </w:rPr>
      <w:t xml:space="preserve"> </w:t>
    </w:r>
  </w:p>
  <w:p w:rsidR="00092190" w:rsidRDefault="00092190" w14:paraId="4DABFD46" w14:textId="77777777">
    <w:pPr>
      <w:spacing w:after="63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Dokument-ID: NU10092-2087047004-81</w:t>
    </w:r>
  </w:p>
  <w:p w:rsidR="00092190" w:rsidRDefault="00092190" w14:paraId="5A205313" w14:textId="77777777">
    <w:pPr>
      <w:spacing w:after="0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Version: 33.0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092190" w:rsidRDefault="00092190" w14:paraId="5157B3A6" w14:textId="77777777">
    <w:pPr>
      <w:spacing w:after="63" w:line="259" w:lineRule="auto"/>
      <w:ind w:left="-469" w:right="0"/>
    </w:pPr>
    <w:r>
      <w:rPr>
        <w:rFonts w:ascii="Calibri" w:hAnsi="Calibri" w:eastAsia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2B0A6FA" wp14:editId="3E0280EA">
              <wp:simplePos x="0" y="0"/>
              <wp:positionH relativeFrom="margin">
                <wp:align>right</wp:align>
              </wp:positionH>
              <wp:positionV relativeFrom="paragraph">
                <wp:posOffset>73660</wp:posOffset>
              </wp:positionV>
              <wp:extent cx="1896110" cy="384175"/>
              <wp:effectExtent l="0" t="0" r="8890" b="0"/>
              <wp:wrapNone/>
              <wp:docPr id="2" name="Group 61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6110" cy="384175"/>
                        <a:chOff x="0" y="0"/>
                        <a:chExt cx="1896530" cy="384472"/>
                      </a:xfrm>
                    </wpg:grpSpPr>
                    <wps:wsp>
                      <wps:cNvPr id="3" name="Shape 14"/>
                      <wps:cNvSpPr/>
                      <wps:spPr>
                        <a:xfrm>
                          <a:off x="0" y="0"/>
                          <a:ext cx="197501" cy="165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501" h="165116">
                              <a:moveTo>
                                <a:pt x="0" y="0"/>
                              </a:moveTo>
                              <a:lnTo>
                                <a:pt x="197501" y="0"/>
                              </a:lnTo>
                              <a:lnTo>
                                <a:pt x="186682" y="4053"/>
                              </a:lnTo>
                              <a:lnTo>
                                <a:pt x="175866" y="8809"/>
                              </a:lnTo>
                              <a:lnTo>
                                <a:pt x="165724" y="14213"/>
                              </a:lnTo>
                              <a:lnTo>
                                <a:pt x="156258" y="20968"/>
                              </a:lnTo>
                              <a:lnTo>
                                <a:pt x="146792" y="27750"/>
                              </a:lnTo>
                              <a:lnTo>
                                <a:pt x="138005" y="35856"/>
                              </a:lnTo>
                              <a:lnTo>
                                <a:pt x="130568" y="43990"/>
                              </a:lnTo>
                              <a:lnTo>
                                <a:pt x="123131" y="53473"/>
                              </a:lnTo>
                              <a:lnTo>
                                <a:pt x="116368" y="62930"/>
                              </a:lnTo>
                              <a:lnTo>
                                <a:pt x="110960" y="73090"/>
                              </a:lnTo>
                              <a:lnTo>
                                <a:pt x="105552" y="83250"/>
                              </a:lnTo>
                              <a:lnTo>
                                <a:pt x="101493" y="94734"/>
                              </a:lnTo>
                              <a:lnTo>
                                <a:pt x="98115" y="105569"/>
                              </a:lnTo>
                              <a:lnTo>
                                <a:pt x="96086" y="117749"/>
                              </a:lnTo>
                              <a:lnTo>
                                <a:pt x="94057" y="129930"/>
                              </a:lnTo>
                              <a:lnTo>
                                <a:pt x="94057" y="142111"/>
                              </a:lnTo>
                              <a:lnTo>
                                <a:pt x="94057" y="153613"/>
                              </a:lnTo>
                              <a:lnTo>
                                <a:pt x="95409" y="165116"/>
                              </a:lnTo>
                              <a:lnTo>
                                <a:pt x="0" y="10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15"/>
                      <wps:cNvSpPr/>
                      <wps:spPr>
                        <a:xfrm>
                          <a:off x="147469" y="254440"/>
                          <a:ext cx="152798" cy="130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98" h="130032">
                              <a:moveTo>
                                <a:pt x="0" y="0"/>
                              </a:moveTo>
                              <a:lnTo>
                                <a:pt x="8113" y="5415"/>
                              </a:lnTo>
                              <a:lnTo>
                                <a:pt x="16903" y="10151"/>
                              </a:lnTo>
                              <a:lnTo>
                                <a:pt x="26369" y="14888"/>
                              </a:lnTo>
                              <a:lnTo>
                                <a:pt x="35835" y="18271"/>
                              </a:lnTo>
                              <a:lnTo>
                                <a:pt x="45298" y="20979"/>
                              </a:lnTo>
                              <a:lnTo>
                                <a:pt x="55440" y="23008"/>
                              </a:lnTo>
                              <a:lnTo>
                                <a:pt x="65583" y="24361"/>
                              </a:lnTo>
                              <a:lnTo>
                                <a:pt x="76399" y="25040"/>
                              </a:lnTo>
                              <a:lnTo>
                                <a:pt x="87218" y="24361"/>
                              </a:lnTo>
                              <a:lnTo>
                                <a:pt x="97357" y="23008"/>
                              </a:lnTo>
                              <a:lnTo>
                                <a:pt x="107500" y="20979"/>
                              </a:lnTo>
                              <a:lnTo>
                                <a:pt x="117642" y="18271"/>
                              </a:lnTo>
                              <a:lnTo>
                                <a:pt x="127097" y="14888"/>
                              </a:lnTo>
                              <a:lnTo>
                                <a:pt x="135889" y="10151"/>
                              </a:lnTo>
                              <a:lnTo>
                                <a:pt x="144682" y="5415"/>
                              </a:lnTo>
                              <a:lnTo>
                                <a:pt x="152798" y="0"/>
                              </a:lnTo>
                              <a:lnTo>
                                <a:pt x="76733" y="130032"/>
                              </a:lnTo>
                              <a:lnTo>
                                <a:pt x="76065" y="130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16"/>
                      <wps:cNvSpPr/>
                      <wps:spPr>
                        <a:xfrm>
                          <a:off x="147468" y="0"/>
                          <a:ext cx="300862" cy="205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862" h="205041">
                              <a:moveTo>
                                <a:pt x="114937" y="0"/>
                              </a:moveTo>
                              <a:lnTo>
                                <a:pt x="124392" y="0"/>
                              </a:lnTo>
                              <a:lnTo>
                                <a:pt x="300862" y="0"/>
                              </a:lnTo>
                              <a:lnTo>
                                <a:pt x="204849" y="165116"/>
                              </a:lnTo>
                              <a:lnTo>
                                <a:pt x="205525" y="158350"/>
                              </a:lnTo>
                              <a:lnTo>
                                <a:pt x="206202" y="152260"/>
                              </a:lnTo>
                              <a:lnTo>
                                <a:pt x="205525" y="144140"/>
                              </a:lnTo>
                              <a:lnTo>
                                <a:pt x="204173" y="136696"/>
                              </a:lnTo>
                              <a:lnTo>
                                <a:pt x="202820" y="129252"/>
                              </a:lnTo>
                              <a:lnTo>
                                <a:pt x="200115" y="122486"/>
                              </a:lnTo>
                              <a:lnTo>
                                <a:pt x="196733" y="115718"/>
                              </a:lnTo>
                              <a:lnTo>
                                <a:pt x="192675" y="109621"/>
                              </a:lnTo>
                              <a:lnTo>
                                <a:pt x="188644" y="103542"/>
                              </a:lnTo>
                              <a:lnTo>
                                <a:pt x="183233" y="98111"/>
                              </a:lnTo>
                              <a:lnTo>
                                <a:pt x="177822" y="92707"/>
                              </a:lnTo>
                              <a:lnTo>
                                <a:pt x="172412" y="88654"/>
                              </a:lnTo>
                              <a:lnTo>
                                <a:pt x="165648" y="84601"/>
                              </a:lnTo>
                              <a:lnTo>
                                <a:pt x="158885" y="81197"/>
                              </a:lnTo>
                              <a:lnTo>
                                <a:pt x="152122" y="79170"/>
                              </a:lnTo>
                              <a:lnTo>
                                <a:pt x="144682" y="77143"/>
                              </a:lnTo>
                              <a:lnTo>
                                <a:pt x="137242" y="75792"/>
                              </a:lnTo>
                              <a:lnTo>
                                <a:pt x="129126" y="75116"/>
                              </a:lnTo>
                              <a:lnTo>
                                <a:pt x="122374" y="75792"/>
                              </a:lnTo>
                              <a:lnTo>
                                <a:pt x="115613" y="76467"/>
                              </a:lnTo>
                              <a:lnTo>
                                <a:pt x="108853" y="78494"/>
                              </a:lnTo>
                              <a:lnTo>
                                <a:pt x="102092" y="80521"/>
                              </a:lnTo>
                              <a:lnTo>
                                <a:pt x="96007" y="83250"/>
                              </a:lnTo>
                              <a:lnTo>
                                <a:pt x="90597" y="85952"/>
                              </a:lnTo>
                              <a:lnTo>
                                <a:pt x="84513" y="89329"/>
                              </a:lnTo>
                              <a:lnTo>
                                <a:pt x="79781" y="93383"/>
                              </a:lnTo>
                              <a:lnTo>
                                <a:pt x="76399" y="96084"/>
                              </a:lnTo>
                              <a:lnTo>
                                <a:pt x="81810" y="96760"/>
                              </a:lnTo>
                              <a:lnTo>
                                <a:pt x="87218" y="97435"/>
                              </a:lnTo>
                              <a:lnTo>
                                <a:pt x="92626" y="98813"/>
                              </a:lnTo>
                              <a:lnTo>
                                <a:pt x="97358" y="100840"/>
                              </a:lnTo>
                              <a:lnTo>
                                <a:pt x="102092" y="102867"/>
                              </a:lnTo>
                              <a:lnTo>
                                <a:pt x="106823" y="105569"/>
                              </a:lnTo>
                              <a:lnTo>
                                <a:pt x="110882" y="108946"/>
                              </a:lnTo>
                              <a:lnTo>
                                <a:pt x="114937" y="112323"/>
                              </a:lnTo>
                              <a:lnTo>
                                <a:pt x="118318" y="116395"/>
                              </a:lnTo>
                              <a:lnTo>
                                <a:pt x="121698" y="120454"/>
                              </a:lnTo>
                              <a:lnTo>
                                <a:pt x="124392" y="124515"/>
                              </a:lnTo>
                              <a:lnTo>
                                <a:pt x="126421" y="129252"/>
                              </a:lnTo>
                              <a:lnTo>
                                <a:pt x="128450" y="134667"/>
                              </a:lnTo>
                              <a:lnTo>
                                <a:pt x="129803" y="139403"/>
                              </a:lnTo>
                              <a:lnTo>
                                <a:pt x="130479" y="144815"/>
                              </a:lnTo>
                              <a:lnTo>
                                <a:pt x="130479" y="150906"/>
                              </a:lnTo>
                              <a:lnTo>
                                <a:pt x="130479" y="155642"/>
                              </a:lnTo>
                              <a:lnTo>
                                <a:pt x="129803" y="161058"/>
                              </a:lnTo>
                              <a:lnTo>
                                <a:pt x="128450" y="166470"/>
                              </a:lnTo>
                              <a:lnTo>
                                <a:pt x="126421" y="171206"/>
                              </a:lnTo>
                              <a:lnTo>
                                <a:pt x="124392" y="175943"/>
                              </a:lnTo>
                              <a:lnTo>
                                <a:pt x="121698" y="180004"/>
                              </a:lnTo>
                              <a:lnTo>
                                <a:pt x="118995" y="184066"/>
                              </a:lnTo>
                              <a:lnTo>
                                <a:pt x="115613" y="188123"/>
                              </a:lnTo>
                              <a:lnTo>
                                <a:pt x="112234" y="191509"/>
                              </a:lnTo>
                              <a:lnTo>
                                <a:pt x="108176" y="194892"/>
                              </a:lnTo>
                              <a:lnTo>
                                <a:pt x="104121" y="197600"/>
                              </a:lnTo>
                              <a:lnTo>
                                <a:pt x="99387" y="199629"/>
                              </a:lnTo>
                              <a:lnTo>
                                <a:pt x="94655" y="201658"/>
                              </a:lnTo>
                              <a:lnTo>
                                <a:pt x="89920" y="203012"/>
                              </a:lnTo>
                              <a:lnTo>
                                <a:pt x="84513" y="204366"/>
                              </a:lnTo>
                              <a:lnTo>
                                <a:pt x="79104" y="205041"/>
                              </a:lnTo>
                              <a:lnTo>
                                <a:pt x="76399" y="205041"/>
                              </a:lnTo>
                              <a:lnTo>
                                <a:pt x="73697" y="205041"/>
                              </a:lnTo>
                              <a:lnTo>
                                <a:pt x="63554" y="203690"/>
                              </a:lnTo>
                              <a:lnTo>
                                <a:pt x="54088" y="201658"/>
                              </a:lnTo>
                              <a:lnTo>
                                <a:pt x="45298" y="198276"/>
                              </a:lnTo>
                              <a:lnTo>
                                <a:pt x="37185" y="193539"/>
                              </a:lnTo>
                              <a:lnTo>
                                <a:pt x="29748" y="188123"/>
                              </a:lnTo>
                              <a:lnTo>
                                <a:pt x="22987" y="182033"/>
                              </a:lnTo>
                              <a:lnTo>
                                <a:pt x="16903" y="174592"/>
                              </a:lnTo>
                              <a:lnTo>
                                <a:pt x="12171" y="167148"/>
                              </a:lnTo>
                              <a:lnTo>
                                <a:pt x="9466" y="161058"/>
                              </a:lnTo>
                              <a:lnTo>
                                <a:pt x="5411" y="150230"/>
                              </a:lnTo>
                              <a:lnTo>
                                <a:pt x="2029" y="138725"/>
                              </a:lnTo>
                              <a:lnTo>
                                <a:pt x="676" y="127222"/>
                              </a:lnTo>
                              <a:lnTo>
                                <a:pt x="0" y="115042"/>
                              </a:lnTo>
                              <a:lnTo>
                                <a:pt x="0" y="107595"/>
                              </a:lnTo>
                              <a:lnTo>
                                <a:pt x="676" y="99489"/>
                              </a:lnTo>
                              <a:lnTo>
                                <a:pt x="2705" y="90681"/>
                              </a:lnTo>
                              <a:lnTo>
                                <a:pt x="4735" y="81197"/>
                              </a:lnTo>
                              <a:lnTo>
                                <a:pt x="8113" y="71739"/>
                              </a:lnTo>
                              <a:lnTo>
                                <a:pt x="12848" y="62255"/>
                              </a:lnTo>
                              <a:lnTo>
                                <a:pt x="17580" y="52798"/>
                              </a:lnTo>
                              <a:lnTo>
                                <a:pt x="24340" y="43990"/>
                              </a:lnTo>
                              <a:lnTo>
                                <a:pt x="31777" y="35181"/>
                              </a:lnTo>
                              <a:lnTo>
                                <a:pt x="40567" y="26399"/>
                              </a:lnTo>
                              <a:lnTo>
                                <a:pt x="50709" y="18941"/>
                              </a:lnTo>
                              <a:lnTo>
                                <a:pt x="56117" y="16239"/>
                              </a:lnTo>
                              <a:lnTo>
                                <a:pt x="62201" y="12862"/>
                              </a:lnTo>
                              <a:lnTo>
                                <a:pt x="68962" y="10160"/>
                              </a:lnTo>
                              <a:lnTo>
                                <a:pt x="75723" y="7458"/>
                              </a:lnTo>
                              <a:lnTo>
                                <a:pt x="82483" y="5404"/>
                              </a:lnTo>
                              <a:lnTo>
                                <a:pt x="89920" y="3378"/>
                              </a:lnTo>
                              <a:lnTo>
                                <a:pt x="98034" y="2027"/>
                              </a:lnTo>
                              <a:lnTo>
                                <a:pt x="106147" y="676"/>
                              </a:lnTo>
                              <a:lnTo>
                                <a:pt x="1149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17"/>
                      <wps:cNvSpPr/>
                      <wps:spPr>
                        <a:xfrm>
                          <a:off x="450359" y="79170"/>
                          <a:ext cx="72341" cy="80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41" h="80534">
                              <a:moveTo>
                                <a:pt x="0" y="0"/>
                              </a:moveTo>
                              <a:lnTo>
                                <a:pt x="25024" y="0"/>
                              </a:lnTo>
                              <a:lnTo>
                                <a:pt x="23672" y="676"/>
                              </a:lnTo>
                              <a:lnTo>
                                <a:pt x="22995" y="2027"/>
                              </a:lnTo>
                              <a:lnTo>
                                <a:pt x="22319" y="4080"/>
                              </a:lnTo>
                              <a:lnTo>
                                <a:pt x="22995" y="6107"/>
                              </a:lnTo>
                              <a:lnTo>
                                <a:pt x="42582" y="54819"/>
                              </a:lnTo>
                              <a:lnTo>
                                <a:pt x="60843" y="5431"/>
                              </a:lnTo>
                              <a:lnTo>
                                <a:pt x="61520" y="3378"/>
                              </a:lnTo>
                              <a:lnTo>
                                <a:pt x="60843" y="2027"/>
                              </a:lnTo>
                              <a:lnTo>
                                <a:pt x="60167" y="676"/>
                              </a:lnTo>
                              <a:lnTo>
                                <a:pt x="58138" y="0"/>
                              </a:lnTo>
                              <a:lnTo>
                                <a:pt x="72341" y="0"/>
                              </a:lnTo>
                              <a:lnTo>
                                <a:pt x="69636" y="2027"/>
                              </a:lnTo>
                              <a:lnTo>
                                <a:pt x="68283" y="5431"/>
                              </a:lnTo>
                              <a:lnTo>
                                <a:pt x="38551" y="80534"/>
                              </a:lnTo>
                              <a:lnTo>
                                <a:pt x="22995" y="44670"/>
                              </a:lnTo>
                              <a:lnTo>
                                <a:pt x="6087" y="5431"/>
                              </a:lnTo>
                              <a:lnTo>
                                <a:pt x="3382" y="2027"/>
                              </a:lnTo>
                              <a:lnTo>
                                <a:pt x="2029" y="6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18"/>
                      <wps:cNvSpPr/>
                      <wps:spPr>
                        <a:xfrm>
                          <a:off x="610597" y="77819"/>
                          <a:ext cx="49345" cy="80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45" h="80532">
                              <a:moveTo>
                                <a:pt x="20966" y="0"/>
                              </a:moveTo>
                              <a:lnTo>
                                <a:pt x="25024" y="0"/>
                              </a:lnTo>
                              <a:lnTo>
                                <a:pt x="29082" y="0"/>
                              </a:lnTo>
                              <a:lnTo>
                                <a:pt x="33113" y="676"/>
                              </a:lnTo>
                              <a:lnTo>
                                <a:pt x="37848" y="2027"/>
                              </a:lnTo>
                              <a:lnTo>
                                <a:pt x="42582" y="4053"/>
                              </a:lnTo>
                              <a:lnTo>
                                <a:pt x="43258" y="20995"/>
                              </a:lnTo>
                              <a:lnTo>
                                <a:pt x="41229" y="16239"/>
                              </a:lnTo>
                              <a:lnTo>
                                <a:pt x="39200" y="13537"/>
                              </a:lnTo>
                              <a:lnTo>
                                <a:pt x="37171" y="11511"/>
                              </a:lnTo>
                              <a:lnTo>
                                <a:pt x="34466" y="8809"/>
                              </a:lnTo>
                              <a:lnTo>
                                <a:pt x="31788" y="7458"/>
                              </a:lnTo>
                              <a:lnTo>
                                <a:pt x="27730" y="6107"/>
                              </a:lnTo>
                              <a:lnTo>
                                <a:pt x="24348" y="6107"/>
                              </a:lnTo>
                              <a:lnTo>
                                <a:pt x="20966" y="6107"/>
                              </a:lnTo>
                              <a:lnTo>
                                <a:pt x="18261" y="6783"/>
                              </a:lnTo>
                              <a:lnTo>
                                <a:pt x="16232" y="8134"/>
                              </a:lnTo>
                              <a:lnTo>
                                <a:pt x="14879" y="9485"/>
                              </a:lnTo>
                              <a:lnTo>
                                <a:pt x="13527" y="11511"/>
                              </a:lnTo>
                              <a:lnTo>
                                <a:pt x="12174" y="12862"/>
                              </a:lnTo>
                              <a:lnTo>
                                <a:pt x="11498" y="16915"/>
                              </a:lnTo>
                              <a:lnTo>
                                <a:pt x="12174" y="19617"/>
                              </a:lnTo>
                              <a:lnTo>
                                <a:pt x="12850" y="21671"/>
                              </a:lnTo>
                              <a:lnTo>
                                <a:pt x="14203" y="23697"/>
                              </a:lnTo>
                              <a:lnTo>
                                <a:pt x="15556" y="25048"/>
                              </a:lnTo>
                              <a:lnTo>
                                <a:pt x="20290" y="28425"/>
                              </a:lnTo>
                              <a:lnTo>
                                <a:pt x="27730" y="31803"/>
                              </a:lnTo>
                              <a:lnTo>
                                <a:pt x="35819" y="35181"/>
                              </a:lnTo>
                              <a:lnTo>
                                <a:pt x="39200" y="37223"/>
                              </a:lnTo>
                              <a:lnTo>
                                <a:pt x="42582" y="39931"/>
                              </a:lnTo>
                              <a:lnTo>
                                <a:pt x="45288" y="42635"/>
                              </a:lnTo>
                              <a:lnTo>
                                <a:pt x="47316" y="46696"/>
                              </a:lnTo>
                              <a:lnTo>
                                <a:pt x="48669" y="50758"/>
                              </a:lnTo>
                              <a:lnTo>
                                <a:pt x="49345" y="56170"/>
                              </a:lnTo>
                              <a:lnTo>
                                <a:pt x="48669" y="61585"/>
                              </a:lnTo>
                              <a:lnTo>
                                <a:pt x="47316" y="66322"/>
                              </a:lnTo>
                              <a:lnTo>
                                <a:pt x="44611" y="70380"/>
                              </a:lnTo>
                              <a:lnTo>
                                <a:pt x="41230" y="73765"/>
                              </a:lnTo>
                              <a:lnTo>
                                <a:pt x="37171" y="77149"/>
                              </a:lnTo>
                              <a:lnTo>
                                <a:pt x="33113" y="79178"/>
                              </a:lnTo>
                              <a:lnTo>
                                <a:pt x="27730" y="80532"/>
                              </a:lnTo>
                              <a:lnTo>
                                <a:pt x="22319" y="80532"/>
                              </a:lnTo>
                              <a:lnTo>
                                <a:pt x="15556" y="79856"/>
                              </a:lnTo>
                              <a:lnTo>
                                <a:pt x="9469" y="78502"/>
                              </a:lnTo>
                              <a:lnTo>
                                <a:pt x="4058" y="77149"/>
                              </a:lnTo>
                              <a:lnTo>
                                <a:pt x="676" y="75119"/>
                              </a:lnTo>
                              <a:lnTo>
                                <a:pt x="0" y="55494"/>
                              </a:lnTo>
                              <a:lnTo>
                                <a:pt x="2705" y="62261"/>
                              </a:lnTo>
                              <a:lnTo>
                                <a:pt x="4734" y="65643"/>
                              </a:lnTo>
                              <a:lnTo>
                                <a:pt x="6763" y="68351"/>
                              </a:lnTo>
                              <a:lnTo>
                                <a:pt x="9469" y="71058"/>
                              </a:lnTo>
                              <a:lnTo>
                                <a:pt x="12850" y="73087"/>
                              </a:lnTo>
                              <a:lnTo>
                                <a:pt x="16908" y="74441"/>
                              </a:lnTo>
                              <a:lnTo>
                                <a:pt x="20967" y="74441"/>
                              </a:lnTo>
                              <a:lnTo>
                                <a:pt x="25024" y="74441"/>
                              </a:lnTo>
                              <a:lnTo>
                                <a:pt x="28406" y="73087"/>
                              </a:lnTo>
                              <a:lnTo>
                                <a:pt x="30435" y="71734"/>
                              </a:lnTo>
                              <a:lnTo>
                                <a:pt x="32464" y="69704"/>
                              </a:lnTo>
                              <a:lnTo>
                                <a:pt x="34466" y="67675"/>
                              </a:lnTo>
                              <a:lnTo>
                                <a:pt x="35142" y="65643"/>
                              </a:lnTo>
                              <a:lnTo>
                                <a:pt x="35819" y="60906"/>
                              </a:lnTo>
                              <a:lnTo>
                                <a:pt x="35142" y="56848"/>
                              </a:lnTo>
                              <a:lnTo>
                                <a:pt x="34466" y="54141"/>
                              </a:lnTo>
                              <a:lnTo>
                                <a:pt x="32464" y="51433"/>
                              </a:lnTo>
                              <a:lnTo>
                                <a:pt x="29759" y="50080"/>
                              </a:lnTo>
                              <a:lnTo>
                                <a:pt x="22995" y="46021"/>
                              </a:lnTo>
                              <a:lnTo>
                                <a:pt x="15556" y="42635"/>
                              </a:lnTo>
                              <a:lnTo>
                                <a:pt x="8792" y="37899"/>
                              </a:lnTo>
                              <a:lnTo>
                                <a:pt x="6087" y="35883"/>
                              </a:lnTo>
                              <a:lnTo>
                                <a:pt x="4058" y="33154"/>
                              </a:lnTo>
                              <a:lnTo>
                                <a:pt x="2029" y="30452"/>
                              </a:lnTo>
                              <a:lnTo>
                                <a:pt x="1353" y="27750"/>
                              </a:lnTo>
                              <a:lnTo>
                                <a:pt x="676" y="25048"/>
                              </a:lnTo>
                              <a:lnTo>
                                <a:pt x="0" y="21671"/>
                              </a:lnTo>
                              <a:lnTo>
                                <a:pt x="676" y="16239"/>
                              </a:lnTo>
                              <a:lnTo>
                                <a:pt x="2705" y="11511"/>
                              </a:lnTo>
                              <a:lnTo>
                                <a:pt x="5411" y="8134"/>
                              </a:lnTo>
                              <a:lnTo>
                                <a:pt x="8792" y="4729"/>
                              </a:lnTo>
                              <a:lnTo>
                                <a:pt x="12850" y="2702"/>
                              </a:lnTo>
                              <a:lnTo>
                                <a:pt x="16908" y="1351"/>
                              </a:lnTo>
                              <a:lnTo>
                                <a:pt x="209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19"/>
                      <wps:cNvSpPr/>
                      <wps:spPr>
                        <a:xfrm>
                          <a:off x="669411" y="79170"/>
                          <a:ext cx="62872" cy="78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72" h="78505">
                              <a:moveTo>
                                <a:pt x="0" y="0"/>
                              </a:moveTo>
                              <a:lnTo>
                                <a:pt x="62872" y="0"/>
                              </a:lnTo>
                              <a:lnTo>
                                <a:pt x="62872" y="10835"/>
                              </a:lnTo>
                              <a:lnTo>
                                <a:pt x="60843" y="8134"/>
                              </a:lnTo>
                              <a:lnTo>
                                <a:pt x="59491" y="6783"/>
                              </a:lnTo>
                              <a:lnTo>
                                <a:pt x="57461" y="6107"/>
                              </a:lnTo>
                              <a:lnTo>
                                <a:pt x="51374" y="6107"/>
                              </a:lnTo>
                              <a:lnTo>
                                <a:pt x="38551" y="5431"/>
                              </a:lnTo>
                              <a:lnTo>
                                <a:pt x="38551" y="73090"/>
                              </a:lnTo>
                              <a:lnTo>
                                <a:pt x="39227" y="74444"/>
                              </a:lnTo>
                              <a:lnTo>
                                <a:pt x="39227" y="76473"/>
                              </a:lnTo>
                              <a:lnTo>
                                <a:pt x="41933" y="78505"/>
                              </a:lnTo>
                              <a:lnTo>
                                <a:pt x="20967" y="78505"/>
                              </a:lnTo>
                              <a:lnTo>
                                <a:pt x="22995" y="76473"/>
                              </a:lnTo>
                              <a:lnTo>
                                <a:pt x="23672" y="74444"/>
                              </a:lnTo>
                              <a:lnTo>
                                <a:pt x="24348" y="73090"/>
                              </a:lnTo>
                              <a:lnTo>
                                <a:pt x="24348" y="5431"/>
                              </a:lnTo>
                              <a:lnTo>
                                <a:pt x="11498" y="6107"/>
                              </a:lnTo>
                              <a:lnTo>
                                <a:pt x="5411" y="6107"/>
                              </a:lnTo>
                              <a:lnTo>
                                <a:pt x="3382" y="6783"/>
                              </a:lnTo>
                              <a:lnTo>
                                <a:pt x="2029" y="8134"/>
                              </a:lnTo>
                              <a:lnTo>
                                <a:pt x="0" y="108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0"/>
                      <wps:cNvSpPr/>
                      <wps:spPr>
                        <a:xfrm>
                          <a:off x="747163" y="79170"/>
                          <a:ext cx="28406" cy="78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06" h="78505">
                              <a:moveTo>
                                <a:pt x="0" y="0"/>
                              </a:moveTo>
                              <a:lnTo>
                                <a:pt x="28406" y="0"/>
                              </a:lnTo>
                              <a:lnTo>
                                <a:pt x="28406" y="5431"/>
                              </a:lnTo>
                              <a:lnTo>
                                <a:pt x="24348" y="5431"/>
                              </a:lnTo>
                              <a:lnTo>
                                <a:pt x="17585" y="5431"/>
                              </a:lnTo>
                              <a:lnTo>
                                <a:pt x="17585" y="35872"/>
                              </a:lnTo>
                              <a:lnTo>
                                <a:pt x="22995" y="35872"/>
                              </a:lnTo>
                              <a:lnTo>
                                <a:pt x="25701" y="35872"/>
                              </a:lnTo>
                              <a:lnTo>
                                <a:pt x="28406" y="35332"/>
                              </a:lnTo>
                              <a:lnTo>
                                <a:pt x="28406" y="43993"/>
                              </a:lnTo>
                              <a:lnTo>
                                <a:pt x="26377" y="41963"/>
                              </a:lnTo>
                              <a:lnTo>
                                <a:pt x="25024" y="41284"/>
                              </a:lnTo>
                              <a:lnTo>
                                <a:pt x="22995" y="41284"/>
                              </a:lnTo>
                              <a:lnTo>
                                <a:pt x="17585" y="41284"/>
                              </a:lnTo>
                              <a:lnTo>
                                <a:pt x="17585" y="73090"/>
                              </a:lnTo>
                              <a:lnTo>
                                <a:pt x="18261" y="74444"/>
                              </a:lnTo>
                              <a:lnTo>
                                <a:pt x="18938" y="76473"/>
                              </a:lnTo>
                              <a:lnTo>
                                <a:pt x="19614" y="77151"/>
                              </a:lnTo>
                              <a:lnTo>
                                <a:pt x="20967" y="78505"/>
                              </a:lnTo>
                              <a:lnTo>
                                <a:pt x="0" y="78505"/>
                              </a:lnTo>
                              <a:lnTo>
                                <a:pt x="2706" y="76473"/>
                              </a:lnTo>
                              <a:lnTo>
                                <a:pt x="3382" y="74444"/>
                              </a:lnTo>
                              <a:lnTo>
                                <a:pt x="3382" y="73090"/>
                              </a:lnTo>
                              <a:lnTo>
                                <a:pt x="3382" y="3378"/>
                              </a:lnTo>
                              <a:lnTo>
                                <a:pt x="2705" y="2027"/>
                              </a:lnTo>
                              <a:lnTo>
                                <a:pt x="1353" y="6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1"/>
                      <wps:cNvSpPr/>
                      <wps:spPr>
                        <a:xfrm>
                          <a:off x="775569" y="79170"/>
                          <a:ext cx="44611" cy="78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11" h="78505">
                              <a:moveTo>
                                <a:pt x="0" y="0"/>
                              </a:moveTo>
                              <a:lnTo>
                                <a:pt x="4734" y="0"/>
                              </a:lnTo>
                              <a:lnTo>
                                <a:pt x="11497" y="2027"/>
                              </a:lnTo>
                              <a:lnTo>
                                <a:pt x="16232" y="4080"/>
                              </a:lnTo>
                              <a:lnTo>
                                <a:pt x="20263" y="6783"/>
                              </a:lnTo>
                              <a:lnTo>
                                <a:pt x="22968" y="9484"/>
                              </a:lnTo>
                              <a:lnTo>
                                <a:pt x="24997" y="12862"/>
                              </a:lnTo>
                              <a:lnTo>
                                <a:pt x="25674" y="16239"/>
                              </a:lnTo>
                              <a:lnTo>
                                <a:pt x="25674" y="18941"/>
                              </a:lnTo>
                              <a:lnTo>
                                <a:pt x="25674" y="23697"/>
                              </a:lnTo>
                              <a:lnTo>
                                <a:pt x="24321" y="27074"/>
                              </a:lnTo>
                              <a:lnTo>
                                <a:pt x="22292" y="30452"/>
                              </a:lnTo>
                              <a:lnTo>
                                <a:pt x="19587" y="33154"/>
                              </a:lnTo>
                              <a:lnTo>
                                <a:pt x="16232" y="35197"/>
                              </a:lnTo>
                              <a:lnTo>
                                <a:pt x="12850" y="37226"/>
                              </a:lnTo>
                              <a:lnTo>
                                <a:pt x="9469" y="37902"/>
                              </a:lnTo>
                              <a:lnTo>
                                <a:pt x="6763" y="38580"/>
                              </a:lnTo>
                              <a:lnTo>
                                <a:pt x="9469" y="39255"/>
                              </a:lnTo>
                              <a:lnTo>
                                <a:pt x="11498" y="39933"/>
                              </a:lnTo>
                              <a:lnTo>
                                <a:pt x="15556" y="41963"/>
                              </a:lnTo>
                              <a:lnTo>
                                <a:pt x="17585" y="44670"/>
                              </a:lnTo>
                              <a:lnTo>
                                <a:pt x="19587" y="47375"/>
                              </a:lnTo>
                              <a:lnTo>
                                <a:pt x="27026" y="58880"/>
                              </a:lnTo>
                              <a:lnTo>
                                <a:pt x="33113" y="67678"/>
                              </a:lnTo>
                              <a:lnTo>
                                <a:pt x="37171" y="73768"/>
                              </a:lnTo>
                              <a:lnTo>
                                <a:pt x="39200" y="75798"/>
                              </a:lnTo>
                              <a:lnTo>
                                <a:pt x="41906" y="77151"/>
                              </a:lnTo>
                              <a:lnTo>
                                <a:pt x="44611" y="78505"/>
                              </a:lnTo>
                              <a:lnTo>
                                <a:pt x="29732" y="78505"/>
                              </a:lnTo>
                              <a:lnTo>
                                <a:pt x="26350" y="77827"/>
                              </a:lnTo>
                              <a:lnTo>
                                <a:pt x="23645" y="76473"/>
                              </a:lnTo>
                              <a:lnTo>
                                <a:pt x="21616" y="75119"/>
                              </a:lnTo>
                              <a:lnTo>
                                <a:pt x="19587" y="73090"/>
                              </a:lnTo>
                              <a:lnTo>
                                <a:pt x="12174" y="61588"/>
                              </a:lnTo>
                              <a:lnTo>
                                <a:pt x="5411" y="50760"/>
                              </a:lnTo>
                              <a:lnTo>
                                <a:pt x="2705" y="47375"/>
                              </a:lnTo>
                              <a:lnTo>
                                <a:pt x="676" y="44670"/>
                              </a:lnTo>
                              <a:lnTo>
                                <a:pt x="0" y="43993"/>
                              </a:lnTo>
                              <a:lnTo>
                                <a:pt x="0" y="35332"/>
                              </a:lnTo>
                              <a:lnTo>
                                <a:pt x="676" y="35197"/>
                              </a:lnTo>
                              <a:lnTo>
                                <a:pt x="3382" y="33830"/>
                              </a:lnTo>
                              <a:lnTo>
                                <a:pt x="5411" y="32479"/>
                              </a:lnTo>
                              <a:lnTo>
                                <a:pt x="8116" y="29776"/>
                              </a:lnTo>
                              <a:lnTo>
                                <a:pt x="9469" y="27074"/>
                              </a:lnTo>
                              <a:lnTo>
                                <a:pt x="10145" y="23697"/>
                              </a:lnTo>
                              <a:lnTo>
                                <a:pt x="10821" y="19644"/>
                              </a:lnTo>
                              <a:lnTo>
                                <a:pt x="10145" y="15564"/>
                              </a:lnTo>
                              <a:lnTo>
                                <a:pt x="9469" y="12862"/>
                              </a:lnTo>
                              <a:lnTo>
                                <a:pt x="8116" y="10835"/>
                              </a:lnTo>
                              <a:lnTo>
                                <a:pt x="6087" y="8809"/>
                              </a:lnTo>
                              <a:lnTo>
                                <a:pt x="3382" y="6783"/>
                              </a:lnTo>
                              <a:lnTo>
                                <a:pt x="0" y="5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2"/>
                      <wps:cNvSpPr/>
                      <wps:spPr>
                        <a:xfrm>
                          <a:off x="824914" y="86601"/>
                          <a:ext cx="33479" cy="710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79" h="71073">
                              <a:moveTo>
                                <a:pt x="33479" y="0"/>
                              </a:moveTo>
                              <a:lnTo>
                                <a:pt x="33479" y="15704"/>
                              </a:lnTo>
                              <a:lnTo>
                                <a:pt x="33141" y="14915"/>
                              </a:lnTo>
                              <a:lnTo>
                                <a:pt x="21643" y="43329"/>
                              </a:lnTo>
                              <a:lnTo>
                                <a:pt x="33479" y="43329"/>
                              </a:lnTo>
                              <a:lnTo>
                                <a:pt x="33479" y="49419"/>
                              </a:lnTo>
                              <a:lnTo>
                                <a:pt x="19614" y="49419"/>
                              </a:lnTo>
                              <a:lnTo>
                                <a:pt x="12850" y="64983"/>
                              </a:lnTo>
                              <a:lnTo>
                                <a:pt x="12850" y="68366"/>
                              </a:lnTo>
                              <a:lnTo>
                                <a:pt x="13527" y="69720"/>
                              </a:lnTo>
                              <a:lnTo>
                                <a:pt x="15556" y="71073"/>
                              </a:lnTo>
                              <a:lnTo>
                                <a:pt x="0" y="71073"/>
                              </a:lnTo>
                              <a:lnTo>
                                <a:pt x="3382" y="67688"/>
                              </a:lnTo>
                              <a:lnTo>
                                <a:pt x="5411" y="64983"/>
                              </a:lnTo>
                              <a:lnTo>
                                <a:pt x="22319" y="25722"/>
                              </a:lnTo>
                              <a:lnTo>
                                <a:pt x="334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3"/>
                      <wps:cNvSpPr/>
                      <wps:spPr>
                        <a:xfrm>
                          <a:off x="858393" y="76467"/>
                          <a:ext cx="42921" cy="81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21" h="81207">
                              <a:moveTo>
                                <a:pt x="4396" y="0"/>
                              </a:moveTo>
                              <a:lnTo>
                                <a:pt x="36833" y="75116"/>
                              </a:lnTo>
                              <a:lnTo>
                                <a:pt x="38862" y="78500"/>
                              </a:lnTo>
                              <a:lnTo>
                                <a:pt x="42921" y="81207"/>
                              </a:lnTo>
                              <a:lnTo>
                                <a:pt x="17896" y="81207"/>
                              </a:lnTo>
                              <a:lnTo>
                                <a:pt x="19925" y="79853"/>
                              </a:lnTo>
                              <a:lnTo>
                                <a:pt x="20601" y="78500"/>
                              </a:lnTo>
                              <a:lnTo>
                                <a:pt x="21278" y="77146"/>
                              </a:lnTo>
                              <a:lnTo>
                                <a:pt x="20601" y="75116"/>
                              </a:lnTo>
                              <a:lnTo>
                                <a:pt x="14514" y="59553"/>
                              </a:lnTo>
                              <a:lnTo>
                                <a:pt x="0" y="59553"/>
                              </a:lnTo>
                              <a:lnTo>
                                <a:pt x="0" y="53463"/>
                              </a:lnTo>
                              <a:lnTo>
                                <a:pt x="11836" y="53463"/>
                              </a:lnTo>
                              <a:lnTo>
                                <a:pt x="0" y="25837"/>
                              </a:lnTo>
                              <a:lnTo>
                                <a:pt x="0" y="10133"/>
                              </a:lnTo>
                              <a:lnTo>
                                <a:pt x="43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4"/>
                      <wps:cNvSpPr/>
                      <wps:spPr>
                        <a:xfrm>
                          <a:off x="567987" y="59553"/>
                          <a:ext cx="12174" cy="12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4" h="12186">
                              <a:moveTo>
                                <a:pt x="6087" y="0"/>
                              </a:moveTo>
                              <a:lnTo>
                                <a:pt x="8116" y="676"/>
                              </a:lnTo>
                              <a:lnTo>
                                <a:pt x="10145" y="2026"/>
                              </a:lnTo>
                              <a:lnTo>
                                <a:pt x="11498" y="3377"/>
                              </a:lnTo>
                              <a:lnTo>
                                <a:pt x="12174" y="6079"/>
                              </a:lnTo>
                              <a:lnTo>
                                <a:pt x="11498" y="8133"/>
                              </a:lnTo>
                              <a:lnTo>
                                <a:pt x="10145" y="10160"/>
                              </a:lnTo>
                              <a:lnTo>
                                <a:pt x="8116" y="11511"/>
                              </a:lnTo>
                              <a:lnTo>
                                <a:pt x="6087" y="12186"/>
                              </a:lnTo>
                              <a:lnTo>
                                <a:pt x="4058" y="11511"/>
                              </a:lnTo>
                              <a:lnTo>
                                <a:pt x="2029" y="10160"/>
                              </a:lnTo>
                              <a:lnTo>
                                <a:pt x="676" y="8133"/>
                              </a:lnTo>
                              <a:lnTo>
                                <a:pt x="0" y="6079"/>
                              </a:lnTo>
                              <a:lnTo>
                                <a:pt x="676" y="3377"/>
                              </a:lnTo>
                              <a:lnTo>
                                <a:pt x="2029" y="2026"/>
                              </a:lnTo>
                              <a:lnTo>
                                <a:pt x="4058" y="676"/>
                              </a:lnTo>
                              <a:lnTo>
                                <a:pt x="60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"/>
                      <wps:cNvSpPr/>
                      <wps:spPr>
                        <a:xfrm>
                          <a:off x="524053" y="86632"/>
                          <a:ext cx="33465" cy="710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65" h="71042">
                              <a:moveTo>
                                <a:pt x="33465" y="0"/>
                              </a:moveTo>
                              <a:lnTo>
                                <a:pt x="33465" y="15642"/>
                              </a:lnTo>
                              <a:lnTo>
                                <a:pt x="33140" y="14884"/>
                              </a:lnTo>
                              <a:lnTo>
                                <a:pt x="21642" y="43298"/>
                              </a:lnTo>
                              <a:lnTo>
                                <a:pt x="33465" y="43298"/>
                              </a:lnTo>
                              <a:lnTo>
                                <a:pt x="33465" y="49388"/>
                              </a:lnTo>
                              <a:lnTo>
                                <a:pt x="19614" y="49388"/>
                              </a:lnTo>
                              <a:lnTo>
                                <a:pt x="12850" y="64952"/>
                              </a:lnTo>
                              <a:lnTo>
                                <a:pt x="12850" y="68335"/>
                              </a:lnTo>
                              <a:lnTo>
                                <a:pt x="14203" y="69689"/>
                              </a:lnTo>
                              <a:lnTo>
                                <a:pt x="15556" y="71042"/>
                              </a:lnTo>
                              <a:lnTo>
                                <a:pt x="0" y="71042"/>
                              </a:lnTo>
                              <a:lnTo>
                                <a:pt x="3382" y="67657"/>
                              </a:lnTo>
                              <a:lnTo>
                                <a:pt x="5411" y="64952"/>
                              </a:lnTo>
                              <a:lnTo>
                                <a:pt x="22319" y="25691"/>
                              </a:lnTo>
                              <a:lnTo>
                                <a:pt x="334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6"/>
                      <wps:cNvSpPr/>
                      <wps:spPr>
                        <a:xfrm>
                          <a:off x="557518" y="76467"/>
                          <a:ext cx="42934" cy="81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34" h="81207">
                              <a:moveTo>
                                <a:pt x="4410" y="0"/>
                              </a:moveTo>
                              <a:lnTo>
                                <a:pt x="36847" y="75116"/>
                              </a:lnTo>
                              <a:lnTo>
                                <a:pt x="38876" y="78500"/>
                              </a:lnTo>
                              <a:lnTo>
                                <a:pt x="42934" y="81207"/>
                              </a:lnTo>
                              <a:lnTo>
                                <a:pt x="17910" y="81207"/>
                              </a:lnTo>
                              <a:lnTo>
                                <a:pt x="19939" y="79853"/>
                              </a:lnTo>
                              <a:lnTo>
                                <a:pt x="21291" y="78500"/>
                              </a:lnTo>
                              <a:lnTo>
                                <a:pt x="21291" y="77146"/>
                              </a:lnTo>
                              <a:lnTo>
                                <a:pt x="20615" y="75116"/>
                              </a:lnTo>
                              <a:lnTo>
                                <a:pt x="14528" y="59553"/>
                              </a:lnTo>
                              <a:lnTo>
                                <a:pt x="0" y="59553"/>
                              </a:lnTo>
                              <a:lnTo>
                                <a:pt x="0" y="53463"/>
                              </a:lnTo>
                              <a:lnTo>
                                <a:pt x="11823" y="53463"/>
                              </a:lnTo>
                              <a:lnTo>
                                <a:pt x="0" y="25807"/>
                              </a:lnTo>
                              <a:lnTo>
                                <a:pt x="0" y="10164"/>
                              </a:lnTo>
                              <a:lnTo>
                                <a:pt x="44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7"/>
                      <wps:cNvSpPr/>
                      <wps:spPr>
                        <a:xfrm>
                          <a:off x="542990" y="59553"/>
                          <a:ext cx="11498" cy="12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8" h="12186">
                              <a:moveTo>
                                <a:pt x="5411" y="0"/>
                              </a:moveTo>
                              <a:lnTo>
                                <a:pt x="8116" y="676"/>
                              </a:lnTo>
                              <a:lnTo>
                                <a:pt x="9469" y="2026"/>
                              </a:lnTo>
                              <a:lnTo>
                                <a:pt x="10821" y="3377"/>
                              </a:lnTo>
                              <a:lnTo>
                                <a:pt x="11498" y="6079"/>
                              </a:lnTo>
                              <a:lnTo>
                                <a:pt x="10821" y="8133"/>
                              </a:lnTo>
                              <a:lnTo>
                                <a:pt x="9469" y="10160"/>
                              </a:lnTo>
                              <a:lnTo>
                                <a:pt x="8116" y="11511"/>
                              </a:lnTo>
                              <a:lnTo>
                                <a:pt x="5411" y="12186"/>
                              </a:lnTo>
                              <a:lnTo>
                                <a:pt x="3382" y="11511"/>
                              </a:lnTo>
                              <a:lnTo>
                                <a:pt x="1353" y="10160"/>
                              </a:lnTo>
                              <a:lnTo>
                                <a:pt x="0" y="8133"/>
                              </a:lnTo>
                              <a:lnTo>
                                <a:pt x="0" y="6079"/>
                              </a:lnTo>
                              <a:lnTo>
                                <a:pt x="0" y="3377"/>
                              </a:lnTo>
                              <a:lnTo>
                                <a:pt x="1353" y="2026"/>
                              </a:lnTo>
                              <a:lnTo>
                                <a:pt x="3382" y="676"/>
                              </a:lnTo>
                              <a:lnTo>
                                <a:pt x="54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8"/>
                      <wps:cNvSpPr/>
                      <wps:spPr>
                        <a:xfrm>
                          <a:off x="456446" y="196921"/>
                          <a:ext cx="80457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57" h="81204">
                              <a:moveTo>
                                <a:pt x="39877" y="0"/>
                              </a:moveTo>
                              <a:lnTo>
                                <a:pt x="45288" y="0"/>
                              </a:lnTo>
                              <a:lnTo>
                                <a:pt x="52051" y="0"/>
                              </a:lnTo>
                              <a:lnTo>
                                <a:pt x="58814" y="1354"/>
                              </a:lnTo>
                              <a:lnTo>
                                <a:pt x="65577" y="3383"/>
                              </a:lnTo>
                              <a:lnTo>
                                <a:pt x="72341" y="6090"/>
                              </a:lnTo>
                              <a:lnTo>
                                <a:pt x="73017" y="24361"/>
                              </a:lnTo>
                              <a:lnTo>
                                <a:pt x="70988" y="18947"/>
                              </a:lnTo>
                              <a:lnTo>
                                <a:pt x="67607" y="14888"/>
                              </a:lnTo>
                              <a:lnTo>
                                <a:pt x="64225" y="11505"/>
                              </a:lnTo>
                              <a:lnTo>
                                <a:pt x="60167" y="9473"/>
                              </a:lnTo>
                              <a:lnTo>
                                <a:pt x="56109" y="7445"/>
                              </a:lnTo>
                              <a:lnTo>
                                <a:pt x="52727" y="6769"/>
                              </a:lnTo>
                              <a:lnTo>
                                <a:pt x="47316" y="6090"/>
                              </a:lnTo>
                              <a:lnTo>
                                <a:pt x="39877" y="6769"/>
                              </a:lnTo>
                              <a:lnTo>
                                <a:pt x="33817" y="8798"/>
                              </a:lnTo>
                              <a:lnTo>
                                <a:pt x="28406" y="11505"/>
                              </a:lnTo>
                              <a:lnTo>
                                <a:pt x="24348" y="15564"/>
                              </a:lnTo>
                              <a:lnTo>
                                <a:pt x="20967" y="20300"/>
                              </a:lnTo>
                              <a:lnTo>
                                <a:pt x="18261" y="26391"/>
                              </a:lnTo>
                              <a:lnTo>
                                <a:pt x="16232" y="32481"/>
                              </a:lnTo>
                              <a:lnTo>
                                <a:pt x="16232" y="39250"/>
                              </a:lnTo>
                              <a:lnTo>
                                <a:pt x="16232" y="45340"/>
                              </a:lnTo>
                              <a:lnTo>
                                <a:pt x="17585" y="51430"/>
                              </a:lnTo>
                              <a:lnTo>
                                <a:pt x="19614" y="57518"/>
                              </a:lnTo>
                              <a:lnTo>
                                <a:pt x="22995" y="62933"/>
                              </a:lnTo>
                              <a:lnTo>
                                <a:pt x="27053" y="67670"/>
                              </a:lnTo>
                              <a:lnTo>
                                <a:pt x="29759" y="69699"/>
                              </a:lnTo>
                              <a:lnTo>
                                <a:pt x="33141" y="71731"/>
                              </a:lnTo>
                              <a:lnTo>
                                <a:pt x="35819" y="73085"/>
                              </a:lnTo>
                              <a:lnTo>
                                <a:pt x="39877" y="73760"/>
                              </a:lnTo>
                              <a:lnTo>
                                <a:pt x="43935" y="74436"/>
                              </a:lnTo>
                              <a:lnTo>
                                <a:pt x="47993" y="75114"/>
                              </a:lnTo>
                              <a:lnTo>
                                <a:pt x="54080" y="74436"/>
                              </a:lnTo>
                              <a:lnTo>
                                <a:pt x="58814" y="73085"/>
                              </a:lnTo>
                              <a:lnTo>
                                <a:pt x="62872" y="71052"/>
                              </a:lnTo>
                              <a:lnTo>
                                <a:pt x="62872" y="48723"/>
                              </a:lnTo>
                              <a:lnTo>
                                <a:pt x="62196" y="47369"/>
                              </a:lnTo>
                              <a:lnTo>
                                <a:pt x="60843" y="46691"/>
                              </a:lnTo>
                              <a:lnTo>
                                <a:pt x="59491" y="45340"/>
                              </a:lnTo>
                              <a:lnTo>
                                <a:pt x="80457" y="45340"/>
                              </a:lnTo>
                              <a:lnTo>
                                <a:pt x="78428" y="47369"/>
                              </a:lnTo>
                              <a:lnTo>
                                <a:pt x="77752" y="48723"/>
                              </a:lnTo>
                              <a:lnTo>
                                <a:pt x="77752" y="50752"/>
                              </a:lnTo>
                              <a:lnTo>
                                <a:pt x="77752" y="68348"/>
                              </a:lnTo>
                              <a:lnTo>
                                <a:pt x="78428" y="71052"/>
                              </a:lnTo>
                              <a:lnTo>
                                <a:pt x="79104" y="73085"/>
                              </a:lnTo>
                              <a:lnTo>
                                <a:pt x="75723" y="74436"/>
                              </a:lnTo>
                              <a:lnTo>
                                <a:pt x="70988" y="76467"/>
                              </a:lnTo>
                              <a:lnTo>
                                <a:pt x="61520" y="79175"/>
                              </a:lnTo>
                              <a:lnTo>
                                <a:pt x="52051" y="80526"/>
                              </a:lnTo>
                              <a:lnTo>
                                <a:pt x="43935" y="81204"/>
                              </a:lnTo>
                              <a:lnTo>
                                <a:pt x="35142" y="80526"/>
                              </a:lnTo>
                              <a:lnTo>
                                <a:pt x="27053" y="78497"/>
                              </a:lnTo>
                              <a:lnTo>
                                <a:pt x="19614" y="75114"/>
                              </a:lnTo>
                              <a:lnTo>
                                <a:pt x="13527" y="70377"/>
                              </a:lnTo>
                              <a:lnTo>
                                <a:pt x="10145" y="67670"/>
                              </a:lnTo>
                              <a:lnTo>
                                <a:pt x="8116" y="64287"/>
                              </a:lnTo>
                              <a:lnTo>
                                <a:pt x="5411" y="60904"/>
                              </a:lnTo>
                              <a:lnTo>
                                <a:pt x="4058" y="57518"/>
                              </a:lnTo>
                              <a:lnTo>
                                <a:pt x="2029" y="53460"/>
                              </a:lnTo>
                              <a:lnTo>
                                <a:pt x="1353" y="49399"/>
                              </a:lnTo>
                              <a:lnTo>
                                <a:pt x="676" y="45340"/>
                              </a:lnTo>
                              <a:lnTo>
                                <a:pt x="0" y="40604"/>
                              </a:lnTo>
                              <a:lnTo>
                                <a:pt x="676" y="33159"/>
                              </a:lnTo>
                              <a:lnTo>
                                <a:pt x="2705" y="25715"/>
                              </a:lnTo>
                              <a:lnTo>
                                <a:pt x="6763" y="18947"/>
                              </a:lnTo>
                              <a:lnTo>
                                <a:pt x="8792" y="15564"/>
                              </a:lnTo>
                              <a:lnTo>
                                <a:pt x="11498" y="12857"/>
                              </a:lnTo>
                              <a:lnTo>
                                <a:pt x="14203" y="10151"/>
                              </a:lnTo>
                              <a:lnTo>
                                <a:pt x="17585" y="7445"/>
                              </a:lnTo>
                              <a:lnTo>
                                <a:pt x="21643" y="5415"/>
                              </a:lnTo>
                              <a:lnTo>
                                <a:pt x="25701" y="3383"/>
                              </a:lnTo>
                              <a:lnTo>
                                <a:pt x="29759" y="2029"/>
                              </a:lnTo>
                              <a:lnTo>
                                <a:pt x="34493" y="678"/>
                              </a:lnTo>
                              <a:lnTo>
                                <a:pt x="398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9"/>
                      <wps:cNvSpPr/>
                      <wps:spPr>
                        <a:xfrm>
                          <a:off x="651150" y="197600"/>
                          <a:ext cx="64252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52" h="79172">
                              <a:moveTo>
                                <a:pt x="0" y="0"/>
                              </a:moveTo>
                              <a:lnTo>
                                <a:pt x="64252" y="0"/>
                              </a:lnTo>
                              <a:lnTo>
                                <a:pt x="64252" y="11502"/>
                              </a:lnTo>
                              <a:lnTo>
                                <a:pt x="62223" y="8795"/>
                              </a:lnTo>
                              <a:lnTo>
                                <a:pt x="60194" y="7441"/>
                              </a:lnTo>
                              <a:lnTo>
                                <a:pt x="58841" y="6766"/>
                              </a:lnTo>
                              <a:lnTo>
                                <a:pt x="52078" y="6766"/>
                              </a:lnTo>
                              <a:lnTo>
                                <a:pt x="39228" y="6090"/>
                              </a:lnTo>
                              <a:lnTo>
                                <a:pt x="39228" y="74436"/>
                              </a:lnTo>
                              <a:lnTo>
                                <a:pt x="39904" y="75789"/>
                              </a:lnTo>
                              <a:lnTo>
                                <a:pt x="40580" y="77143"/>
                              </a:lnTo>
                              <a:lnTo>
                                <a:pt x="42609" y="79172"/>
                              </a:lnTo>
                              <a:lnTo>
                                <a:pt x="21643" y="79172"/>
                              </a:lnTo>
                              <a:lnTo>
                                <a:pt x="22996" y="78497"/>
                              </a:lnTo>
                              <a:lnTo>
                                <a:pt x="23672" y="77143"/>
                              </a:lnTo>
                              <a:lnTo>
                                <a:pt x="24349" y="75789"/>
                              </a:lnTo>
                              <a:lnTo>
                                <a:pt x="25025" y="74436"/>
                              </a:lnTo>
                              <a:lnTo>
                                <a:pt x="25025" y="6090"/>
                              </a:lnTo>
                              <a:lnTo>
                                <a:pt x="12174" y="6766"/>
                              </a:lnTo>
                              <a:lnTo>
                                <a:pt x="6087" y="6766"/>
                              </a:lnTo>
                              <a:lnTo>
                                <a:pt x="4058" y="7441"/>
                              </a:lnTo>
                              <a:lnTo>
                                <a:pt x="2706" y="8795"/>
                              </a:lnTo>
                              <a:lnTo>
                                <a:pt x="0" y="115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30"/>
                      <wps:cNvSpPr/>
                      <wps:spPr>
                        <a:xfrm>
                          <a:off x="718107" y="204924"/>
                          <a:ext cx="33790" cy="7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90" h="71848">
                              <a:moveTo>
                                <a:pt x="33790" y="0"/>
                              </a:moveTo>
                              <a:lnTo>
                                <a:pt x="33790" y="15684"/>
                              </a:lnTo>
                              <a:lnTo>
                                <a:pt x="22292" y="44104"/>
                              </a:lnTo>
                              <a:lnTo>
                                <a:pt x="33790" y="44104"/>
                              </a:lnTo>
                              <a:lnTo>
                                <a:pt x="33790" y="50194"/>
                              </a:lnTo>
                              <a:lnTo>
                                <a:pt x="19587" y="50194"/>
                              </a:lnTo>
                              <a:lnTo>
                                <a:pt x="13500" y="66433"/>
                              </a:lnTo>
                              <a:lnTo>
                                <a:pt x="12823" y="68465"/>
                              </a:lnTo>
                              <a:lnTo>
                                <a:pt x="12823" y="69818"/>
                              </a:lnTo>
                              <a:lnTo>
                                <a:pt x="14176" y="71172"/>
                              </a:lnTo>
                              <a:lnTo>
                                <a:pt x="16205" y="71848"/>
                              </a:lnTo>
                              <a:lnTo>
                                <a:pt x="0" y="71848"/>
                              </a:lnTo>
                              <a:lnTo>
                                <a:pt x="3355" y="69141"/>
                              </a:lnTo>
                              <a:lnTo>
                                <a:pt x="5384" y="66433"/>
                              </a:lnTo>
                              <a:lnTo>
                                <a:pt x="22292" y="26511"/>
                              </a:lnTo>
                              <a:lnTo>
                                <a:pt x="337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31"/>
                      <wps:cNvSpPr/>
                      <wps:spPr>
                        <a:xfrm>
                          <a:off x="751897" y="195568"/>
                          <a:ext cx="43259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59" h="81204">
                              <a:moveTo>
                                <a:pt x="4058" y="0"/>
                              </a:moveTo>
                              <a:lnTo>
                                <a:pt x="37199" y="75789"/>
                              </a:lnTo>
                              <a:lnTo>
                                <a:pt x="39227" y="78497"/>
                              </a:lnTo>
                              <a:lnTo>
                                <a:pt x="43259" y="81204"/>
                              </a:lnTo>
                              <a:lnTo>
                                <a:pt x="18261" y="81204"/>
                              </a:lnTo>
                              <a:lnTo>
                                <a:pt x="20290" y="80528"/>
                              </a:lnTo>
                              <a:lnTo>
                                <a:pt x="20967" y="79174"/>
                              </a:lnTo>
                              <a:lnTo>
                                <a:pt x="21643" y="77821"/>
                              </a:lnTo>
                              <a:lnTo>
                                <a:pt x="20967" y="75789"/>
                              </a:lnTo>
                              <a:lnTo>
                                <a:pt x="14203" y="59550"/>
                              </a:lnTo>
                              <a:lnTo>
                                <a:pt x="0" y="59550"/>
                              </a:lnTo>
                              <a:lnTo>
                                <a:pt x="0" y="53460"/>
                              </a:lnTo>
                              <a:lnTo>
                                <a:pt x="11498" y="53460"/>
                              </a:lnTo>
                              <a:lnTo>
                                <a:pt x="0" y="25040"/>
                              </a:lnTo>
                              <a:lnTo>
                                <a:pt x="0" y="9356"/>
                              </a:lnTo>
                              <a:lnTo>
                                <a:pt x="40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32"/>
                      <wps:cNvSpPr/>
                      <wps:spPr>
                        <a:xfrm>
                          <a:off x="811388" y="197600"/>
                          <a:ext cx="52078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78" h="79172">
                              <a:moveTo>
                                <a:pt x="0" y="0"/>
                              </a:moveTo>
                              <a:lnTo>
                                <a:pt x="20967" y="0"/>
                              </a:lnTo>
                              <a:lnTo>
                                <a:pt x="20290" y="1351"/>
                              </a:lnTo>
                              <a:lnTo>
                                <a:pt x="18938" y="2029"/>
                              </a:lnTo>
                              <a:lnTo>
                                <a:pt x="18261" y="4059"/>
                              </a:lnTo>
                              <a:lnTo>
                                <a:pt x="18261" y="5412"/>
                              </a:lnTo>
                              <a:lnTo>
                                <a:pt x="18261" y="73082"/>
                              </a:lnTo>
                              <a:lnTo>
                                <a:pt x="31112" y="73082"/>
                              </a:lnTo>
                              <a:lnTo>
                                <a:pt x="39227" y="73082"/>
                              </a:lnTo>
                              <a:lnTo>
                                <a:pt x="44638" y="72406"/>
                              </a:lnTo>
                              <a:lnTo>
                                <a:pt x="47344" y="71052"/>
                              </a:lnTo>
                              <a:lnTo>
                                <a:pt x="48697" y="69699"/>
                              </a:lnTo>
                              <a:lnTo>
                                <a:pt x="50049" y="68345"/>
                              </a:lnTo>
                              <a:lnTo>
                                <a:pt x="52078" y="66316"/>
                              </a:lnTo>
                              <a:lnTo>
                                <a:pt x="49373" y="79172"/>
                              </a:lnTo>
                              <a:lnTo>
                                <a:pt x="0" y="79172"/>
                              </a:lnTo>
                              <a:lnTo>
                                <a:pt x="1353" y="78497"/>
                              </a:lnTo>
                              <a:lnTo>
                                <a:pt x="2706" y="77143"/>
                              </a:lnTo>
                              <a:lnTo>
                                <a:pt x="3382" y="75789"/>
                              </a:lnTo>
                              <a:lnTo>
                                <a:pt x="3382" y="74436"/>
                              </a:lnTo>
                              <a:lnTo>
                                <a:pt x="3382" y="4059"/>
                              </a:lnTo>
                              <a:lnTo>
                                <a:pt x="2705" y="2029"/>
                              </a:lnTo>
                              <a:lnTo>
                                <a:pt x="1353" y="1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33"/>
                      <wps:cNvSpPr/>
                      <wps:spPr>
                        <a:xfrm>
                          <a:off x="872231" y="205704"/>
                          <a:ext cx="34155" cy="71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71068">
                              <a:moveTo>
                                <a:pt x="34155" y="0"/>
                              </a:moveTo>
                              <a:lnTo>
                                <a:pt x="34155" y="15694"/>
                              </a:lnTo>
                              <a:lnTo>
                                <a:pt x="33817" y="14904"/>
                              </a:lnTo>
                              <a:lnTo>
                                <a:pt x="22319" y="43324"/>
                              </a:lnTo>
                              <a:lnTo>
                                <a:pt x="34155" y="43324"/>
                              </a:lnTo>
                              <a:lnTo>
                                <a:pt x="34155" y="49414"/>
                              </a:lnTo>
                              <a:lnTo>
                                <a:pt x="20290" y="49414"/>
                              </a:lnTo>
                              <a:lnTo>
                                <a:pt x="13527" y="65653"/>
                              </a:lnTo>
                              <a:lnTo>
                                <a:pt x="12850" y="67685"/>
                              </a:lnTo>
                              <a:lnTo>
                                <a:pt x="13527" y="69038"/>
                              </a:lnTo>
                              <a:lnTo>
                                <a:pt x="14203" y="70393"/>
                              </a:lnTo>
                              <a:lnTo>
                                <a:pt x="16232" y="71068"/>
                              </a:lnTo>
                              <a:lnTo>
                                <a:pt x="0" y="71068"/>
                              </a:lnTo>
                              <a:lnTo>
                                <a:pt x="3382" y="68361"/>
                              </a:lnTo>
                              <a:lnTo>
                                <a:pt x="5411" y="65653"/>
                              </a:lnTo>
                              <a:lnTo>
                                <a:pt x="22995" y="25731"/>
                              </a:lnTo>
                              <a:lnTo>
                                <a:pt x="341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34"/>
                      <wps:cNvSpPr/>
                      <wps:spPr>
                        <a:xfrm>
                          <a:off x="906386" y="195568"/>
                          <a:ext cx="42920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20" h="81204">
                              <a:moveTo>
                                <a:pt x="4396" y="0"/>
                              </a:moveTo>
                              <a:lnTo>
                                <a:pt x="37536" y="75789"/>
                              </a:lnTo>
                              <a:lnTo>
                                <a:pt x="38889" y="78497"/>
                              </a:lnTo>
                              <a:lnTo>
                                <a:pt x="42920" y="81204"/>
                              </a:lnTo>
                              <a:lnTo>
                                <a:pt x="17923" y="81204"/>
                              </a:lnTo>
                              <a:lnTo>
                                <a:pt x="19952" y="80528"/>
                              </a:lnTo>
                              <a:lnTo>
                                <a:pt x="21305" y="79174"/>
                              </a:lnTo>
                              <a:lnTo>
                                <a:pt x="21305" y="75789"/>
                              </a:lnTo>
                              <a:lnTo>
                                <a:pt x="14541" y="59550"/>
                              </a:lnTo>
                              <a:lnTo>
                                <a:pt x="0" y="59550"/>
                              </a:lnTo>
                              <a:lnTo>
                                <a:pt x="0" y="53460"/>
                              </a:lnTo>
                              <a:lnTo>
                                <a:pt x="11836" y="53460"/>
                              </a:lnTo>
                              <a:lnTo>
                                <a:pt x="0" y="25829"/>
                              </a:lnTo>
                              <a:lnTo>
                                <a:pt x="0" y="10136"/>
                              </a:lnTo>
                              <a:lnTo>
                                <a:pt x="43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35"/>
                      <wps:cNvSpPr/>
                      <wps:spPr>
                        <a:xfrm>
                          <a:off x="961480" y="197600"/>
                          <a:ext cx="73017" cy="82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17" h="82555">
                              <a:moveTo>
                                <a:pt x="0" y="0"/>
                              </a:moveTo>
                              <a:lnTo>
                                <a:pt x="20290" y="0"/>
                              </a:lnTo>
                              <a:lnTo>
                                <a:pt x="62872" y="51428"/>
                              </a:lnTo>
                              <a:lnTo>
                                <a:pt x="62872" y="4059"/>
                              </a:lnTo>
                              <a:lnTo>
                                <a:pt x="62196" y="2029"/>
                              </a:lnTo>
                              <a:lnTo>
                                <a:pt x="61520" y="1351"/>
                              </a:lnTo>
                              <a:lnTo>
                                <a:pt x="60194" y="0"/>
                              </a:lnTo>
                              <a:lnTo>
                                <a:pt x="73017" y="0"/>
                              </a:lnTo>
                              <a:lnTo>
                                <a:pt x="71665" y="1351"/>
                              </a:lnTo>
                              <a:lnTo>
                                <a:pt x="70988" y="2029"/>
                              </a:lnTo>
                              <a:lnTo>
                                <a:pt x="70312" y="4059"/>
                              </a:lnTo>
                              <a:lnTo>
                                <a:pt x="69636" y="5412"/>
                              </a:lnTo>
                              <a:lnTo>
                                <a:pt x="69636" y="82555"/>
                              </a:lnTo>
                              <a:lnTo>
                                <a:pt x="41933" y="49399"/>
                              </a:lnTo>
                              <a:lnTo>
                                <a:pt x="22995" y="27067"/>
                              </a:lnTo>
                              <a:lnTo>
                                <a:pt x="14203" y="16239"/>
                              </a:lnTo>
                              <a:lnTo>
                                <a:pt x="14203" y="75789"/>
                              </a:lnTo>
                              <a:lnTo>
                                <a:pt x="14879" y="77143"/>
                              </a:lnTo>
                              <a:lnTo>
                                <a:pt x="16232" y="78497"/>
                              </a:lnTo>
                              <a:lnTo>
                                <a:pt x="17585" y="79172"/>
                              </a:lnTo>
                              <a:lnTo>
                                <a:pt x="4735" y="79172"/>
                              </a:lnTo>
                              <a:lnTo>
                                <a:pt x="6763" y="77143"/>
                              </a:lnTo>
                              <a:lnTo>
                                <a:pt x="7440" y="75789"/>
                              </a:lnTo>
                              <a:lnTo>
                                <a:pt x="7440" y="74436"/>
                              </a:lnTo>
                              <a:lnTo>
                                <a:pt x="7440" y="7441"/>
                              </a:lnTo>
                              <a:lnTo>
                                <a:pt x="6763" y="6090"/>
                              </a:lnTo>
                              <a:lnTo>
                                <a:pt x="5411" y="4737"/>
                              </a:lnTo>
                              <a:lnTo>
                                <a:pt x="3382" y="27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36"/>
                      <wps:cNvSpPr/>
                      <wps:spPr>
                        <a:xfrm>
                          <a:off x="1064256" y="197600"/>
                          <a:ext cx="39214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14" h="79172">
                              <a:moveTo>
                                <a:pt x="0" y="0"/>
                              </a:moveTo>
                              <a:lnTo>
                                <a:pt x="31112" y="0"/>
                              </a:lnTo>
                              <a:lnTo>
                                <a:pt x="37848" y="676"/>
                              </a:lnTo>
                              <a:lnTo>
                                <a:pt x="39214" y="827"/>
                              </a:lnTo>
                              <a:lnTo>
                                <a:pt x="39214" y="7673"/>
                              </a:lnTo>
                              <a:lnTo>
                                <a:pt x="36495" y="6766"/>
                              </a:lnTo>
                              <a:lnTo>
                                <a:pt x="32464" y="6090"/>
                              </a:lnTo>
                              <a:lnTo>
                                <a:pt x="28406" y="6090"/>
                              </a:lnTo>
                              <a:lnTo>
                                <a:pt x="17585" y="6090"/>
                              </a:lnTo>
                              <a:lnTo>
                                <a:pt x="17585" y="73082"/>
                              </a:lnTo>
                              <a:lnTo>
                                <a:pt x="27054" y="73082"/>
                              </a:lnTo>
                              <a:lnTo>
                                <a:pt x="31788" y="73082"/>
                              </a:lnTo>
                              <a:lnTo>
                                <a:pt x="35819" y="72406"/>
                              </a:lnTo>
                              <a:lnTo>
                                <a:pt x="39214" y="71839"/>
                              </a:lnTo>
                              <a:lnTo>
                                <a:pt x="39214" y="78687"/>
                              </a:lnTo>
                              <a:lnTo>
                                <a:pt x="35819" y="79172"/>
                              </a:lnTo>
                              <a:lnTo>
                                <a:pt x="29759" y="79172"/>
                              </a:lnTo>
                              <a:lnTo>
                                <a:pt x="0" y="79172"/>
                              </a:lnTo>
                              <a:lnTo>
                                <a:pt x="2029" y="77143"/>
                              </a:lnTo>
                              <a:lnTo>
                                <a:pt x="2706" y="75789"/>
                              </a:lnTo>
                              <a:lnTo>
                                <a:pt x="2706" y="74436"/>
                              </a:lnTo>
                              <a:lnTo>
                                <a:pt x="2706" y="4059"/>
                              </a:lnTo>
                              <a:lnTo>
                                <a:pt x="2029" y="2029"/>
                              </a:lnTo>
                              <a:lnTo>
                                <a:pt x="1353" y="1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37"/>
                      <wps:cNvSpPr/>
                      <wps:spPr>
                        <a:xfrm>
                          <a:off x="1103471" y="198427"/>
                          <a:ext cx="37861" cy="7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861" h="77860">
                              <a:moveTo>
                                <a:pt x="0" y="0"/>
                              </a:moveTo>
                              <a:lnTo>
                                <a:pt x="4721" y="524"/>
                              </a:lnTo>
                              <a:lnTo>
                                <a:pt x="10132" y="1877"/>
                              </a:lnTo>
                              <a:lnTo>
                                <a:pt x="14866" y="3910"/>
                              </a:lnTo>
                              <a:lnTo>
                                <a:pt x="19600" y="5939"/>
                              </a:lnTo>
                              <a:lnTo>
                                <a:pt x="22982" y="8646"/>
                              </a:lnTo>
                              <a:lnTo>
                                <a:pt x="26364" y="11351"/>
                              </a:lnTo>
                              <a:lnTo>
                                <a:pt x="29069" y="14736"/>
                              </a:lnTo>
                              <a:lnTo>
                                <a:pt x="33127" y="20827"/>
                              </a:lnTo>
                              <a:lnTo>
                                <a:pt x="35832" y="26918"/>
                              </a:lnTo>
                              <a:lnTo>
                                <a:pt x="37185" y="33008"/>
                              </a:lnTo>
                              <a:lnTo>
                                <a:pt x="37861" y="37744"/>
                              </a:lnTo>
                              <a:lnTo>
                                <a:pt x="37185" y="45186"/>
                              </a:lnTo>
                              <a:lnTo>
                                <a:pt x="34480" y="52630"/>
                              </a:lnTo>
                              <a:lnTo>
                                <a:pt x="31098" y="59399"/>
                              </a:lnTo>
                              <a:lnTo>
                                <a:pt x="28392" y="62781"/>
                              </a:lnTo>
                              <a:lnTo>
                                <a:pt x="25687" y="66164"/>
                              </a:lnTo>
                              <a:lnTo>
                                <a:pt x="22982" y="68872"/>
                              </a:lnTo>
                              <a:lnTo>
                                <a:pt x="19600" y="70901"/>
                              </a:lnTo>
                              <a:lnTo>
                                <a:pt x="15542" y="73609"/>
                              </a:lnTo>
                              <a:lnTo>
                                <a:pt x="11484" y="74962"/>
                              </a:lnTo>
                              <a:lnTo>
                                <a:pt x="6750" y="76316"/>
                              </a:lnTo>
                              <a:lnTo>
                                <a:pt x="1339" y="77670"/>
                              </a:lnTo>
                              <a:lnTo>
                                <a:pt x="0" y="77860"/>
                              </a:lnTo>
                              <a:lnTo>
                                <a:pt x="0" y="71012"/>
                              </a:lnTo>
                              <a:lnTo>
                                <a:pt x="663" y="70901"/>
                              </a:lnTo>
                              <a:lnTo>
                                <a:pt x="4044" y="69547"/>
                              </a:lnTo>
                              <a:lnTo>
                                <a:pt x="7426" y="68194"/>
                              </a:lnTo>
                              <a:lnTo>
                                <a:pt x="10132" y="66164"/>
                              </a:lnTo>
                              <a:lnTo>
                                <a:pt x="14189" y="61428"/>
                              </a:lnTo>
                              <a:lnTo>
                                <a:pt x="17571" y="56013"/>
                              </a:lnTo>
                              <a:lnTo>
                                <a:pt x="19600" y="50601"/>
                              </a:lnTo>
                              <a:lnTo>
                                <a:pt x="20953" y="44510"/>
                              </a:lnTo>
                              <a:lnTo>
                                <a:pt x="21629" y="37744"/>
                              </a:lnTo>
                              <a:lnTo>
                                <a:pt x="20953" y="32330"/>
                              </a:lnTo>
                              <a:lnTo>
                                <a:pt x="19600" y="26918"/>
                              </a:lnTo>
                              <a:lnTo>
                                <a:pt x="17571" y="21503"/>
                              </a:lnTo>
                              <a:lnTo>
                                <a:pt x="14189" y="16090"/>
                              </a:lnTo>
                              <a:lnTo>
                                <a:pt x="10132" y="12029"/>
                              </a:lnTo>
                              <a:lnTo>
                                <a:pt x="4721" y="8646"/>
                              </a:lnTo>
                              <a:lnTo>
                                <a:pt x="1339" y="7293"/>
                              </a:lnTo>
                              <a:lnTo>
                                <a:pt x="0" y="68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38"/>
                      <wps:cNvSpPr/>
                      <wps:spPr>
                        <a:xfrm>
                          <a:off x="1164327" y="196921"/>
                          <a:ext cx="50022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2" h="81204">
                              <a:moveTo>
                                <a:pt x="21616" y="0"/>
                              </a:moveTo>
                              <a:lnTo>
                                <a:pt x="25674" y="0"/>
                              </a:lnTo>
                              <a:lnTo>
                                <a:pt x="29055" y="0"/>
                              </a:lnTo>
                              <a:lnTo>
                                <a:pt x="33790" y="678"/>
                              </a:lnTo>
                              <a:lnTo>
                                <a:pt x="38524" y="2029"/>
                              </a:lnTo>
                              <a:lnTo>
                                <a:pt x="43259" y="4061"/>
                              </a:lnTo>
                              <a:lnTo>
                                <a:pt x="43935" y="20979"/>
                              </a:lnTo>
                              <a:lnTo>
                                <a:pt x="41230" y="16242"/>
                              </a:lnTo>
                              <a:lnTo>
                                <a:pt x="39877" y="13535"/>
                              </a:lnTo>
                              <a:lnTo>
                                <a:pt x="37171" y="11505"/>
                              </a:lnTo>
                              <a:lnTo>
                                <a:pt x="35142" y="8798"/>
                              </a:lnTo>
                              <a:lnTo>
                                <a:pt x="31761" y="7445"/>
                              </a:lnTo>
                              <a:lnTo>
                                <a:pt x="28379" y="6090"/>
                              </a:lnTo>
                              <a:lnTo>
                                <a:pt x="24321" y="6090"/>
                              </a:lnTo>
                              <a:lnTo>
                                <a:pt x="20939" y="6090"/>
                              </a:lnTo>
                              <a:lnTo>
                                <a:pt x="18234" y="6769"/>
                              </a:lnTo>
                              <a:lnTo>
                                <a:pt x="16205" y="8120"/>
                              </a:lnTo>
                              <a:lnTo>
                                <a:pt x="14852" y="9473"/>
                              </a:lnTo>
                              <a:lnTo>
                                <a:pt x="13500" y="11505"/>
                              </a:lnTo>
                              <a:lnTo>
                                <a:pt x="12823" y="12857"/>
                              </a:lnTo>
                              <a:lnTo>
                                <a:pt x="12147" y="16918"/>
                              </a:lnTo>
                              <a:lnTo>
                                <a:pt x="12147" y="19625"/>
                              </a:lnTo>
                              <a:lnTo>
                                <a:pt x="12823" y="21654"/>
                              </a:lnTo>
                              <a:lnTo>
                                <a:pt x="14176" y="23686"/>
                              </a:lnTo>
                              <a:lnTo>
                                <a:pt x="15529" y="25037"/>
                              </a:lnTo>
                              <a:lnTo>
                                <a:pt x="20939" y="28423"/>
                              </a:lnTo>
                              <a:lnTo>
                                <a:pt x="27703" y="31806"/>
                              </a:lnTo>
                              <a:lnTo>
                                <a:pt x="35819" y="35864"/>
                              </a:lnTo>
                              <a:lnTo>
                                <a:pt x="39877" y="37896"/>
                              </a:lnTo>
                              <a:lnTo>
                                <a:pt x="42582" y="39925"/>
                              </a:lnTo>
                              <a:lnTo>
                                <a:pt x="45964" y="43308"/>
                              </a:lnTo>
                              <a:lnTo>
                                <a:pt x="47993" y="46691"/>
                              </a:lnTo>
                              <a:lnTo>
                                <a:pt x="49345" y="51430"/>
                              </a:lnTo>
                              <a:lnTo>
                                <a:pt x="50022" y="56843"/>
                              </a:lnTo>
                              <a:lnTo>
                                <a:pt x="49345" y="62257"/>
                              </a:lnTo>
                              <a:lnTo>
                                <a:pt x="47993" y="66994"/>
                              </a:lnTo>
                              <a:lnTo>
                                <a:pt x="45288" y="71052"/>
                              </a:lnTo>
                              <a:lnTo>
                                <a:pt x="41906" y="74436"/>
                              </a:lnTo>
                              <a:lnTo>
                                <a:pt x="37848" y="77143"/>
                              </a:lnTo>
                              <a:lnTo>
                                <a:pt x="33113" y="79850"/>
                              </a:lnTo>
                              <a:lnTo>
                                <a:pt x="28379" y="80526"/>
                              </a:lnTo>
                              <a:lnTo>
                                <a:pt x="22968" y="81204"/>
                              </a:lnTo>
                              <a:lnTo>
                                <a:pt x="15529" y="80526"/>
                              </a:lnTo>
                              <a:lnTo>
                                <a:pt x="9469" y="79175"/>
                              </a:lnTo>
                              <a:lnTo>
                                <a:pt x="4058" y="77143"/>
                              </a:lnTo>
                              <a:lnTo>
                                <a:pt x="676" y="75789"/>
                              </a:lnTo>
                              <a:lnTo>
                                <a:pt x="0" y="56167"/>
                              </a:lnTo>
                              <a:lnTo>
                                <a:pt x="676" y="59550"/>
                              </a:lnTo>
                              <a:lnTo>
                                <a:pt x="2706" y="62257"/>
                              </a:lnTo>
                              <a:lnTo>
                                <a:pt x="4734" y="65640"/>
                              </a:lnTo>
                              <a:lnTo>
                                <a:pt x="6764" y="69024"/>
                              </a:lnTo>
                              <a:lnTo>
                                <a:pt x="9469" y="71052"/>
                              </a:lnTo>
                              <a:lnTo>
                                <a:pt x="12824" y="73085"/>
                              </a:lnTo>
                              <a:lnTo>
                                <a:pt x="16882" y="74436"/>
                              </a:lnTo>
                              <a:lnTo>
                                <a:pt x="20939" y="75114"/>
                              </a:lnTo>
                              <a:lnTo>
                                <a:pt x="24997" y="75114"/>
                              </a:lnTo>
                              <a:lnTo>
                                <a:pt x="28379" y="73760"/>
                              </a:lnTo>
                              <a:lnTo>
                                <a:pt x="31085" y="72406"/>
                              </a:lnTo>
                              <a:lnTo>
                                <a:pt x="33113" y="70377"/>
                              </a:lnTo>
                              <a:lnTo>
                                <a:pt x="34466" y="68348"/>
                              </a:lnTo>
                              <a:lnTo>
                                <a:pt x="35142" y="65640"/>
                              </a:lnTo>
                              <a:lnTo>
                                <a:pt x="36495" y="61579"/>
                              </a:lnTo>
                              <a:lnTo>
                                <a:pt x="35819" y="57518"/>
                              </a:lnTo>
                              <a:lnTo>
                                <a:pt x="34466" y="54814"/>
                              </a:lnTo>
                              <a:lnTo>
                                <a:pt x="32437" y="52106"/>
                              </a:lnTo>
                              <a:lnTo>
                                <a:pt x="29732" y="50077"/>
                              </a:lnTo>
                              <a:lnTo>
                                <a:pt x="22968" y="46691"/>
                              </a:lnTo>
                              <a:lnTo>
                                <a:pt x="15529" y="42633"/>
                              </a:lnTo>
                              <a:lnTo>
                                <a:pt x="8792" y="38571"/>
                              </a:lnTo>
                              <a:lnTo>
                                <a:pt x="6087" y="35864"/>
                              </a:lnTo>
                              <a:lnTo>
                                <a:pt x="4058" y="33159"/>
                              </a:lnTo>
                              <a:lnTo>
                                <a:pt x="2029" y="31128"/>
                              </a:lnTo>
                              <a:lnTo>
                                <a:pt x="1353" y="27745"/>
                              </a:lnTo>
                              <a:lnTo>
                                <a:pt x="676" y="25037"/>
                              </a:lnTo>
                              <a:lnTo>
                                <a:pt x="0" y="21654"/>
                              </a:lnTo>
                              <a:lnTo>
                                <a:pt x="676" y="16242"/>
                              </a:lnTo>
                              <a:lnTo>
                                <a:pt x="2705" y="11505"/>
                              </a:lnTo>
                              <a:lnTo>
                                <a:pt x="5411" y="8120"/>
                              </a:lnTo>
                              <a:lnTo>
                                <a:pt x="8792" y="4737"/>
                              </a:lnTo>
                              <a:lnTo>
                                <a:pt x="12823" y="2708"/>
                              </a:lnTo>
                              <a:lnTo>
                                <a:pt x="16882" y="678"/>
                              </a:lnTo>
                              <a:lnTo>
                                <a:pt x="216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39"/>
                      <wps:cNvSpPr/>
                      <wps:spPr>
                        <a:xfrm>
                          <a:off x="1240726" y="197600"/>
                          <a:ext cx="28379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79" h="79172">
                              <a:moveTo>
                                <a:pt x="0" y="0"/>
                              </a:moveTo>
                              <a:lnTo>
                                <a:pt x="24998" y="0"/>
                              </a:lnTo>
                              <a:lnTo>
                                <a:pt x="28379" y="281"/>
                              </a:lnTo>
                              <a:lnTo>
                                <a:pt x="28379" y="6090"/>
                              </a:lnTo>
                              <a:lnTo>
                                <a:pt x="24321" y="6090"/>
                              </a:lnTo>
                              <a:lnTo>
                                <a:pt x="17558" y="6090"/>
                              </a:lnTo>
                              <a:lnTo>
                                <a:pt x="17558" y="36540"/>
                              </a:lnTo>
                              <a:lnTo>
                                <a:pt x="22969" y="36540"/>
                              </a:lnTo>
                              <a:lnTo>
                                <a:pt x="25674" y="36540"/>
                              </a:lnTo>
                              <a:lnTo>
                                <a:pt x="28379" y="35999"/>
                              </a:lnTo>
                              <a:lnTo>
                                <a:pt x="28379" y="44830"/>
                              </a:lnTo>
                              <a:lnTo>
                                <a:pt x="26350" y="43308"/>
                              </a:lnTo>
                              <a:lnTo>
                                <a:pt x="24321" y="42630"/>
                              </a:lnTo>
                              <a:lnTo>
                                <a:pt x="22969" y="41955"/>
                              </a:lnTo>
                              <a:lnTo>
                                <a:pt x="17558" y="42630"/>
                              </a:lnTo>
                              <a:lnTo>
                                <a:pt x="17558" y="75789"/>
                              </a:lnTo>
                              <a:lnTo>
                                <a:pt x="18234" y="77143"/>
                              </a:lnTo>
                              <a:lnTo>
                                <a:pt x="19587" y="78497"/>
                              </a:lnTo>
                              <a:lnTo>
                                <a:pt x="20940" y="79172"/>
                              </a:lnTo>
                              <a:lnTo>
                                <a:pt x="0" y="79172"/>
                              </a:lnTo>
                              <a:lnTo>
                                <a:pt x="1353" y="78497"/>
                              </a:lnTo>
                              <a:lnTo>
                                <a:pt x="2029" y="77143"/>
                              </a:lnTo>
                              <a:lnTo>
                                <a:pt x="2706" y="75789"/>
                              </a:lnTo>
                              <a:lnTo>
                                <a:pt x="2706" y="74436"/>
                              </a:lnTo>
                              <a:lnTo>
                                <a:pt x="2706" y="4059"/>
                              </a:lnTo>
                              <a:lnTo>
                                <a:pt x="2029" y="2029"/>
                              </a:lnTo>
                              <a:lnTo>
                                <a:pt x="1353" y="1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40"/>
                      <wps:cNvSpPr/>
                      <wps:spPr>
                        <a:xfrm>
                          <a:off x="1269106" y="197881"/>
                          <a:ext cx="45315" cy="79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315" h="79566">
                              <a:moveTo>
                                <a:pt x="0" y="0"/>
                              </a:moveTo>
                              <a:lnTo>
                                <a:pt x="4734" y="395"/>
                              </a:lnTo>
                              <a:lnTo>
                                <a:pt x="11498" y="1748"/>
                              </a:lnTo>
                              <a:lnTo>
                                <a:pt x="16232" y="4456"/>
                              </a:lnTo>
                              <a:lnTo>
                                <a:pt x="20290" y="7160"/>
                              </a:lnTo>
                              <a:lnTo>
                                <a:pt x="22995" y="9868"/>
                              </a:lnTo>
                              <a:lnTo>
                                <a:pt x="25024" y="13250"/>
                              </a:lnTo>
                              <a:lnTo>
                                <a:pt x="25701" y="16636"/>
                              </a:lnTo>
                              <a:lnTo>
                                <a:pt x="26377" y="19341"/>
                              </a:lnTo>
                              <a:lnTo>
                                <a:pt x="25701" y="24078"/>
                              </a:lnTo>
                              <a:lnTo>
                                <a:pt x="24348" y="28139"/>
                              </a:lnTo>
                              <a:lnTo>
                                <a:pt x="22319" y="30846"/>
                              </a:lnTo>
                              <a:lnTo>
                                <a:pt x="19614" y="33554"/>
                              </a:lnTo>
                              <a:lnTo>
                                <a:pt x="16232" y="36258"/>
                              </a:lnTo>
                              <a:lnTo>
                                <a:pt x="12850" y="37612"/>
                              </a:lnTo>
                              <a:lnTo>
                                <a:pt x="9469" y="38290"/>
                              </a:lnTo>
                              <a:lnTo>
                                <a:pt x="6764" y="38966"/>
                              </a:lnTo>
                              <a:lnTo>
                                <a:pt x="9469" y="39644"/>
                              </a:lnTo>
                              <a:lnTo>
                                <a:pt x="11498" y="40319"/>
                              </a:lnTo>
                              <a:lnTo>
                                <a:pt x="15556" y="43027"/>
                              </a:lnTo>
                              <a:lnTo>
                                <a:pt x="18261" y="45731"/>
                              </a:lnTo>
                              <a:lnTo>
                                <a:pt x="19614" y="47764"/>
                              </a:lnTo>
                              <a:lnTo>
                                <a:pt x="27053" y="59266"/>
                              </a:lnTo>
                              <a:lnTo>
                                <a:pt x="33141" y="68064"/>
                              </a:lnTo>
                              <a:lnTo>
                                <a:pt x="37875" y="74830"/>
                              </a:lnTo>
                              <a:lnTo>
                                <a:pt x="39904" y="76184"/>
                              </a:lnTo>
                              <a:lnTo>
                                <a:pt x="41933" y="78215"/>
                              </a:lnTo>
                              <a:lnTo>
                                <a:pt x="45315" y="78891"/>
                              </a:lnTo>
                              <a:lnTo>
                                <a:pt x="29759" y="79566"/>
                              </a:lnTo>
                              <a:lnTo>
                                <a:pt x="27053" y="78891"/>
                              </a:lnTo>
                              <a:lnTo>
                                <a:pt x="23672" y="77537"/>
                              </a:lnTo>
                              <a:lnTo>
                                <a:pt x="21643" y="76184"/>
                              </a:lnTo>
                              <a:lnTo>
                                <a:pt x="19614" y="74154"/>
                              </a:lnTo>
                              <a:lnTo>
                                <a:pt x="12174" y="62649"/>
                              </a:lnTo>
                              <a:lnTo>
                                <a:pt x="5411" y="51822"/>
                              </a:lnTo>
                              <a:lnTo>
                                <a:pt x="2705" y="48439"/>
                              </a:lnTo>
                              <a:lnTo>
                                <a:pt x="676" y="45056"/>
                              </a:lnTo>
                              <a:lnTo>
                                <a:pt x="0" y="44548"/>
                              </a:lnTo>
                              <a:lnTo>
                                <a:pt x="0" y="35717"/>
                              </a:lnTo>
                              <a:lnTo>
                                <a:pt x="676" y="35582"/>
                              </a:lnTo>
                              <a:lnTo>
                                <a:pt x="3382" y="34229"/>
                              </a:lnTo>
                              <a:lnTo>
                                <a:pt x="5411" y="32876"/>
                              </a:lnTo>
                              <a:lnTo>
                                <a:pt x="7440" y="30846"/>
                              </a:lnTo>
                              <a:lnTo>
                                <a:pt x="9469" y="27463"/>
                              </a:lnTo>
                              <a:lnTo>
                                <a:pt x="10145" y="24078"/>
                              </a:lnTo>
                              <a:lnTo>
                                <a:pt x="10821" y="20019"/>
                              </a:lnTo>
                              <a:lnTo>
                                <a:pt x="10145" y="15958"/>
                              </a:lnTo>
                              <a:lnTo>
                                <a:pt x="9469" y="13250"/>
                              </a:lnTo>
                              <a:lnTo>
                                <a:pt x="7439" y="11221"/>
                              </a:lnTo>
                              <a:lnTo>
                                <a:pt x="5411" y="8513"/>
                              </a:lnTo>
                              <a:lnTo>
                                <a:pt x="3382" y="7160"/>
                              </a:lnTo>
                              <a:lnTo>
                                <a:pt x="0" y="58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41"/>
                      <wps:cNvSpPr/>
                      <wps:spPr>
                        <a:xfrm>
                          <a:off x="1329272" y="197600"/>
                          <a:ext cx="52078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78" h="79172">
                              <a:moveTo>
                                <a:pt x="0" y="0"/>
                              </a:moveTo>
                              <a:lnTo>
                                <a:pt x="46667" y="0"/>
                              </a:lnTo>
                              <a:lnTo>
                                <a:pt x="46667" y="10827"/>
                              </a:lnTo>
                              <a:lnTo>
                                <a:pt x="45315" y="8795"/>
                              </a:lnTo>
                              <a:lnTo>
                                <a:pt x="43286" y="7441"/>
                              </a:lnTo>
                              <a:lnTo>
                                <a:pt x="40580" y="6766"/>
                              </a:lnTo>
                              <a:lnTo>
                                <a:pt x="37875" y="6090"/>
                              </a:lnTo>
                              <a:lnTo>
                                <a:pt x="18261" y="6090"/>
                              </a:lnTo>
                              <a:lnTo>
                                <a:pt x="18261" y="33157"/>
                              </a:lnTo>
                              <a:lnTo>
                                <a:pt x="35846" y="33157"/>
                              </a:lnTo>
                              <a:lnTo>
                                <a:pt x="37199" y="32481"/>
                              </a:lnTo>
                              <a:lnTo>
                                <a:pt x="37875" y="31803"/>
                              </a:lnTo>
                              <a:lnTo>
                                <a:pt x="39904" y="29773"/>
                              </a:lnTo>
                              <a:lnTo>
                                <a:pt x="39904" y="41955"/>
                              </a:lnTo>
                              <a:lnTo>
                                <a:pt x="37875" y="39925"/>
                              </a:lnTo>
                              <a:lnTo>
                                <a:pt x="37199" y="39247"/>
                              </a:lnTo>
                              <a:lnTo>
                                <a:pt x="35846" y="38571"/>
                              </a:lnTo>
                              <a:lnTo>
                                <a:pt x="18261" y="38571"/>
                              </a:lnTo>
                              <a:lnTo>
                                <a:pt x="18261" y="73082"/>
                              </a:lnTo>
                              <a:lnTo>
                                <a:pt x="33141" y="73082"/>
                              </a:lnTo>
                              <a:lnTo>
                                <a:pt x="39904" y="73082"/>
                              </a:lnTo>
                              <a:lnTo>
                                <a:pt x="45315" y="72406"/>
                              </a:lnTo>
                              <a:lnTo>
                                <a:pt x="47344" y="71728"/>
                              </a:lnTo>
                              <a:lnTo>
                                <a:pt x="48697" y="70374"/>
                              </a:lnTo>
                              <a:lnTo>
                                <a:pt x="50725" y="68345"/>
                              </a:lnTo>
                              <a:lnTo>
                                <a:pt x="52078" y="66316"/>
                              </a:lnTo>
                              <a:lnTo>
                                <a:pt x="50049" y="79172"/>
                              </a:lnTo>
                              <a:lnTo>
                                <a:pt x="0" y="79172"/>
                              </a:lnTo>
                              <a:lnTo>
                                <a:pt x="2706" y="77143"/>
                              </a:lnTo>
                              <a:lnTo>
                                <a:pt x="3382" y="75789"/>
                              </a:lnTo>
                              <a:lnTo>
                                <a:pt x="3382" y="74436"/>
                              </a:lnTo>
                              <a:lnTo>
                                <a:pt x="3382" y="4059"/>
                              </a:lnTo>
                              <a:lnTo>
                                <a:pt x="2029" y="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42"/>
                      <wps:cNvSpPr/>
                      <wps:spPr>
                        <a:xfrm>
                          <a:off x="1397583" y="196921"/>
                          <a:ext cx="80430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430" h="81204">
                              <a:moveTo>
                                <a:pt x="39201" y="0"/>
                              </a:moveTo>
                              <a:lnTo>
                                <a:pt x="44611" y="0"/>
                              </a:lnTo>
                              <a:lnTo>
                                <a:pt x="52051" y="0"/>
                              </a:lnTo>
                              <a:lnTo>
                                <a:pt x="58814" y="1354"/>
                              </a:lnTo>
                              <a:lnTo>
                                <a:pt x="65577" y="3383"/>
                              </a:lnTo>
                              <a:lnTo>
                                <a:pt x="72341" y="6090"/>
                              </a:lnTo>
                              <a:lnTo>
                                <a:pt x="73017" y="24361"/>
                              </a:lnTo>
                              <a:lnTo>
                                <a:pt x="70312" y="18947"/>
                              </a:lnTo>
                              <a:lnTo>
                                <a:pt x="66930" y="14888"/>
                              </a:lnTo>
                              <a:lnTo>
                                <a:pt x="63549" y="11505"/>
                              </a:lnTo>
                              <a:lnTo>
                                <a:pt x="59491" y="9473"/>
                              </a:lnTo>
                              <a:lnTo>
                                <a:pt x="56109" y="7445"/>
                              </a:lnTo>
                              <a:lnTo>
                                <a:pt x="52051" y="6769"/>
                              </a:lnTo>
                              <a:lnTo>
                                <a:pt x="46640" y="6090"/>
                              </a:lnTo>
                              <a:lnTo>
                                <a:pt x="39877" y="6769"/>
                              </a:lnTo>
                              <a:lnTo>
                                <a:pt x="33790" y="8798"/>
                              </a:lnTo>
                              <a:lnTo>
                                <a:pt x="28379" y="11505"/>
                              </a:lnTo>
                              <a:lnTo>
                                <a:pt x="23645" y="15564"/>
                              </a:lnTo>
                              <a:lnTo>
                                <a:pt x="20263" y="20300"/>
                              </a:lnTo>
                              <a:lnTo>
                                <a:pt x="17558" y="26391"/>
                              </a:lnTo>
                              <a:lnTo>
                                <a:pt x="16205" y="32481"/>
                              </a:lnTo>
                              <a:lnTo>
                                <a:pt x="15529" y="39250"/>
                              </a:lnTo>
                              <a:lnTo>
                                <a:pt x="16205" y="45340"/>
                              </a:lnTo>
                              <a:lnTo>
                                <a:pt x="17558" y="51430"/>
                              </a:lnTo>
                              <a:lnTo>
                                <a:pt x="19587" y="57518"/>
                              </a:lnTo>
                              <a:lnTo>
                                <a:pt x="22292" y="62933"/>
                              </a:lnTo>
                              <a:lnTo>
                                <a:pt x="27027" y="67670"/>
                              </a:lnTo>
                              <a:lnTo>
                                <a:pt x="29732" y="69699"/>
                              </a:lnTo>
                              <a:lnTo>
                                <a:pt x="32437" y="71731"/>
                              </a:lnTo>
                              <a:lnTo>
                                <a:pt x="35819" y="73085"/>
                              </a:lnTo>
                              <a:lnTo>
                                <a:pt x="39201" y="73760"/>
                              </a:lnTo>
                              <a:lnTo>
                                <a:pt x="43259" y="74436"/>
                              </a:lnTo>
                              <a:lnTo>
                                <a:pt x="47316" y="75114"/>
                              </a:lnTo>
                              <a:lnTo>
                                <a:pt x="54080" y="74436"/>
                              </a:lnTo>
                              <a:lnTo>
                                <a:pt x="58138" y="73085"/>
                              </a:lnTo>
                              <a:lnTo>
                                <a:pt x="62196" y="71052"/>
                              </a:lnTo>
                              <a:lnTo>
                                <a:pt x="62196" y="48723"/>
                              </a:lnTo>
                              <a:lnTo>
                                <a:pt x="61520" y="47369"/>
                              </a:lnTo>
                              <a:lnTo>
                                <a:pt x="60844" y="46691"/>
                              </a:lnTo>
                              <a:lnTo>
                                <a:pt x="59491" y="45340"/>
                              </a:lnTo>
                              <a:lnTo>
                                <a:pt x="80430" y="45340"/>
                              </a:lnTo>
                              <a:lnTo>
                                <a:pt x="77752" y="47369"/>
                              </a:lnTo>
                              <a:lnTo>
                                <a:pt x="77076" y="48723"/>
                              </a:lnTo>
                              <a:lnTo>
                                <a:pt x="77076" y="50752"/>
                              </a:lnTo>
                              <a:lnTo>
                                <a:pt x="77076" y="68348"/>
                              </a:lnTo>
                              <a:lnTo>
                                <a:pt x="77752" y="71052"/>
                              </a:lnTo>
                              <a:lnTo>
                                <a:pt x="79104" y="73085"/>
                              </a:lnTo>
                              <a:lnTo>
                                <a:pt x="75047" y="74436"/>
                              </a:lnTo>
                              <a:lnTo>
                                <a:pt x="70988" y="76467"/>
                              </a:lnTo>
                              <a:lnTo>
                                <a:pt x="60844" y="79175"/>
                              </a:lnTo>
                              <a:lnTo>
                                <a:pt x="51375" y="80526"/>
                              </a:lnTo>
                              <a:lnTo>
                                <a:pt x="43259" y="81204"/>
                              </a:lnTo>
                              <a:lnTo>
                                <a:pt x="35142" y="80526"/>
                              </a:lnTo>
                              <a:lnTo>
                                <a:pt x="27027" y="78497"/>
                              </a:lnTo>
                              <a:lnTo>
                                <a:pt x="19587" y="75114"/>
                              </a:lnTo>
                              <a:lnTo>
                                <a:pt x="12823" y="70377"/>
                              </a:lnTo>
                              <a:lnTo>
                                <a:pt x="10118" y="67670"/>
                              </a:lnTo>
                              <a:lnTo>
                                <a:pt x="7413" y="64287"/>
                              </a:lnTo>
                              <a:lnTo>
                                <a:pt x="5384" y="60904"/>
                              </a:lnTo>
                              <a:lnTo>
                                <a:pt x="3382" y="57518"/>
                              </a:lnTo>
                              <a:lnTo>
                                <a:pt x="2029" y="53460"/>
                              </a:lnTo>
                              <a:lnTo>
                                <a:pt x="676" y="49399"/>
                              </a:lnTo>
                              <a:lnTo>
                                <a:pt x="0" y="45340"/>
                              </a:lnTo>
                              <a:lnTo>
                                <a:pt x="0" y="40604"/>
                              </a:lnTo>
                              <a:lnTo>
                                <a:pt x="676" y="33159"/>
                              </a:lnTo>
                              <a:lnTo>
                                <a:pt x="2705" y="25715"/>
                              </a:lnTo>
                              <a:lnTo>
                                <a:pt x="6060" y="18947"/>
                              </a:lnTo>
                              <a:lnTo>
                                <a:pt x="8765" y="15564"/>
                              </a:lnTo>
                              <a:lnTo>
                                <a:pt x="11471" y="12857"/>
                              </a:lnTo>
                              <a:lnTo>
                                <a:pt x="14176" y="10151"/>
                              </a:lnTo>
                              <a:lnTo>
                                <a:pt x="17558" y="7445"/>
                              </a:lnTo>
                              <a:lnTo>
                                <a:pt x="20939" y="5415"/>
                              </a:lnTo>
                              <a:lnTo>
                                <a:pt x="24997" y="3383"/>
                              </a:lnTo>
                              <a:lnTo>
                                <a:pt x="29732" y="2029"/>
                              </a:lnTo>
                              <a:lnTo>
                                <a:pt x="34466" y="678"/>
                              </a:lnTo>
                              <a:lnTo>
                                <a:pt x="392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43"/>
                      <wps:cNvSpPr/>
                      <wps:spPr>
                        <a:xfrm>
                          <a:off x="1504390" y="197600"/>
                          <a:ext cx="20966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66" h="79172">
                              <a:moveTo>
                                <a:pt x="0" y="0"/>
                              </a:moveTo>
                              <a:lnTo>
                                <a:pt x="20966" y="0"/>
                              </a:lnTo>
                              <a:lnTo>
                                <a:pt x="19614" y="1351"/>
                              </a:lnTo>
                              <a:lnTo>
                                <a:pt x="18261" y="2029"/>
                              </a:lnTo>
                              <a:lnTo>
                                <a:pt x="17584" y="4059"/>
                              </a:lnTo>
                              <a:lnTo>
                                <a:pt x="17584" y="5412"/>
                              </a:lnTo>
                              <a:lnTo>
                                <a:pt x="17584" y="75789"/>
                              </a:lnTo>
                              <a:lnTo>
                                <a:pt x="18261" y="77143"/>
                              </a:lnTo>
                              <a:lnTo>
                                <a:pt x="19614" y="78497"/>
                              </a:lnTo>
                              <a:lnTo>
                                <a:pt x="20966" y="79172"/>
                              </a:lnTo>
                              <a:lnTo>
                                <a:pt x="0" y="79172"/>
                              </a:lnTo>
                              <a:lnTo>
                                <a:pt x="676" y="78497"/>
                              </a:lnTo>
                              <a:lnTo>
                                <a:pt x="2029" y="77143"/>
                              </a:lnTo>
                              <a:lnTo>
                                <a:pt x="2705" y="75789"/>
                              </a:lnTo>
                              <a:lnTo>
                                <a:pt x="2705" y="74436"/>
                              </a:lnTo>
                              <a:lnTo>
                                <a:pt x="2705" y="4059"/>
                              </a:lnTo>
                              <a:lnTo>
                                <a:pt x="2029" y="2029"/>
                              </a:lnTo>
                              <a:lnTo>
                                <a:pt x="676" y="1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44"/>
                      <wps:cNvSpPr/>
                      <wps:spPr>
                        <a:xfrm>
                          <a:off x="1549704" y="196921"/>
                          <a:ext cx="42582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82" h="81204">
                              <a:moveTo>
                                <a:pt x="39201" y="0"/>
                              </a:moveTo>
                              <a:lnTo>
                                <a:pt x="42582" y="0"/>
                              </a:lnTo>
                              <a:lnTo>
                                <a:pt x="42582" y="6090"/>
                              </a:lnTo>
                              <a:lnTo>
                                <a:pt x="37171" y="6090"/>
                              </a:lnTo>
                              <a:lnTo>
                                <a:pt x="32437" y="8120"/>
                              </a:lnTo>
                              <a:lnTo>
                                <a:pt x="27703" y="10827"/>
                              </a:lnTo>
                              <a:lnTo>
                                <a:pt x="23644" y="14210"/>
                              </a:lnTo>
                              <a:lnTo>
                                <a:pt x="20263" y="18947"/>
                              </a:lnTo>
                              <a:lnTo>
                                <a:pt x="18234" y="25037"/>
                              </a:lnTo>
                              <a:lnTo>
                                <a:pt x="16205" y="31128"/>
                              </a:lnTo>
                              <a:lnTo>
                                <a:pt x="15529" y="38571"/>
                              </a:lnTo>
                              <a:lnTo>
                                <a:pt x="16205" y="47369"/>
                              </a:lnTo>
                              <a:lnTo>
                                <a:pt x="18234" y="54814"/>
                              </a:lnTo>
                              <a:lnTo>
                                <a:pt x="20939" y="60904"/>
                              </a:lnTo>
                              <a:lnTo>
                                <a:pt x="24321" y="65640"/>
                              </a:lnTo>
                              <a:lnTo>
                                <a:pt x="28379" y="69699"/>
                              </a:lnTo>
                              <a:lnTo>
                                <a:pt x="33113" y="72406"/>
                              </a:lnTo>
                              <a:lnTo>
                                <a:pt x="37848" y="74436"/>
                              </a:lnTo>
                              <a:lnTo>
                                <a:pt x="42582" y="74436"/>
                              </a:lnTo>
                              <a:lnTo>
                                <a:pt x="42582" y="81148"/>
                              </a:lnTo>
                              <a:lnTo>
                                <a:pt x="41906" y="81204"/>
                              </a:lnTo>
                              <a:lnTo>
                                <a:pt x="33789" y="80526"/>
                              </a:lnTo>
                              <a:lnTo>
                                <a:pt x="25674" y="77821"/>
                              </a:lnTo>
                              <a:lnTo>
                                <a:pt x="18234" y="74436"/>
                              </a:lnTo>
                              <a:lnTo>
                                <a:pt x="12147" y="69699"/>
                              </a:lnTo>
                              <a:lnTo>
                                <a:pt x="6736" y="63609"/>
                              </a:lnTo>
                              <a:lnTo>
                                <a:pt x="4707" y="60226"/>
                              </a:lnTo>
                              <a:lnTo>
                                <a:pt x="2705" y="56167"/>
                              </a:lnTo>
                              <a:lnTo>
                                <a:pt x="1353" y="52781"/>
                              </a:lnTo>
                              <a:lnTo>
                                <a:pt x="677" y="48723"/>
                              </a:lnTo>
                              <a:lnTo>
                                <a:pt x="0" y="43986"/>
                              </a:lnTo>
                              <a:lnTo>
                                <a:pt x="0" y="39925"/>
                              </a:lnTo>
                              <a:lnTo>
                                <a:pt x="677" y="32481"/>
                              </a:lnTo>
                              <a:lnTo>
                                <a:pt x="2705" y="25037"/>
                              </a:lnTo>
                              <a:lnTo>
                                <a:pt x="6736" y="18271"/>
                              </a:lnTo>
                              <a:lnTo>
                                <a:pt x="11471" y="12181"/>
                              </a:lnTo>
                              <a:lnTo>
                                <a:pt x="14176" y="9473"/>
                              </a:lnTo>
                              <a:lnTo>
                                <a:pt x="17558" y="6769"/>
                              </a:lnTo>
                              <a:lnTo>
                                <a:pt x="21616" y="4737"/>
                              </a:lnTo>
                              <a:lnTo>
                                <a:pt x="25674" y="2708"/>
                              </a:lnTo>
                              <a:lnTo>
                                <a:pt x="29732" y="1354"/>
                              </a:lnTo>
                              <a:lnTo>
                                <a:pt x="33789" y="678"/>
                              </a:lnTo>
                              <a:lnTo>
                                <a:pt x="392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45"/>
                      <wps:cNvSpPr/>
                      <wps:spPr>
                        <a:xfrm>
                          <a:off x="1592286" y="196921"/>
                          <a:ext cx="43259" cy="8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59" h="81148">
                              <a:moveTo>
                                <a:pt x="0" y="0"/>
                              </a:moveTo>
                              <a:lnTo>
                                <a:pt x="1353" y="0"/>
                              </a:lnTo>
                              <a:lnTo>
                                <a:pt x="8792" y="678"/>
                              </a:lnTo>
                              <a:lnTo>
                                <a:pt x="16232" y="2708"/>
                              </a:lnTo>
                              <a:lnTo>
                                <a:pt x="23672" y="6090"/>
                              </a:lnTo>
                              <a:lnTo>
                                <a:pt x="29759" y="10151"/>
                              </a:lnTo>
                              <a:lnTo>
                                <a:pt x="33141" y="12857"/>
                              </a:lnTo>
                              <a:lnTo>
                                <a:pt x="35846" y="16242"/>
                              </a:lnTo>
                              <a:lnTo>
                                <a:pt x="37848" y="19625"/>
                              </a:lnTo>
                              <a:lnTo>
                                <a:pt x="39877" y="23008"/>
                              </a:lnTo>
                              <a:lnTo>
                                <a:pt x="41229" y="27069"/>
                              </a:lnTo>
                              <a:lnTo>
                                <a:pt x="42583" y="31128"/>
                              </a:lnTo>
                              <a:lnTo>
                                <a:pt x="43259" y="35864"/>
                              </a:lnTo>
                              <a:lnTo>
                                <a:pt x="43259" y="40604"/>
                              </a:lnTo>
                              <a:lnTo>
                                <a:pt x="43259" y="46016"/>
                              </a:lnTo>
                              <a:lnTo>
                                <a:pt x="42583" y="50077"/>
                              </a:lnTo>
                              <a:lnTo>
                                <a:pt x="41229" y="54814"/>
                              </a:lnTo>
                              <a:lnTo>
                                <a:pt x="39201" y="58872"/>
                              </a:lnTo>
                              <a:lnTo>
                                <a:pt x="37171" y="62257"/>
                              </a:lnTo>
                              <a:lnTo>
                                <a:pt x="35170" y="65640"/>
                              </a:lnTo>
                              <a:lnTo>
                                <a:pt x="32465" y="68348"/>
                              </a:lnTo>
                              <a:lnTo>
                                <a:pt x="29083" y="71052"/>
                              </a:lnTo>
                              <a:lnTo>
                                <a:pt x="22320" y="75789"/>
                              </a:lnTo>
                              <a:lnTo>
                                <a:pt x="15556" y="79175"/>
                              </a:lnTo>
                              <a:lnTo>
                                <a:pt x="7440" y="80526"/>
                              </a:lnTo>
                              <a:lnTo>
                                <a:pt x="0" y="81148"/>
                              </a:lnTo>
                              <a:lnTo>
                                <a:pt x="0" y="74436"/>
                              </a:lnTo>
                              <a:lnTo>
                                <a:pt x="677" y="74436"/>
                              </a:lnTo>
                              <a:lnTo>
                                <a:pt x="6087" y="74436"/>
                              </a:lnTo>
                              <a:lnTo>
                                <a:pt x="11498" y="72406"/>
                              </a:lnTo>
                              <a:lnTo>
                                <a:pt x="15556" y="69699"/>
                              </a:lnTo>
                              <a:lnTo>
                                <a:pt x="19614" y="66316"/>
                              </a:lnTo>
                              <a:lnTo>
                                <a:pt x="22995" y="61579"/>
                              </a:lnTo>
                              <a:lnTo>
                                <a:pt x="25025" y="55489"/>
                              </a:lnTo>
                              <a:lnTo>
                                <a:pt x="26377" y="48723"/>
                              </a:lnTo>
                              <a:lnTo>
                                <a:pt x="27053" y="41279"/>
                              </a:lnTo>
                              <a:lnTo>
                                <a:pt x="26377" y="33835"/>
                              </a:lnTo>
                              <a:lnTo>
                                <a:pt x="25025" y="26391"/>
                              </a:lnTo>
                              <a:lnTo>
                                <a:pt x="22995" y="20300"/>
                              </a:lnTo>
                              <a:lnTo>
                                <a:pt x="19614" y="14888"/>
                              </a:lnTo>
                              <a:lnTo>
                                <a:pt x="15556" y="10827"/>
                              </a:lnTo>
                              <a:lnTo>
                                <a:pt x="10822" y="8120"/>
                              </a:lnTo>
                              <a:lnTo>
                                <a:pt x="6087" y="6090"/>
                              </a:lnTo>
                              <a:lnTo>
                                <a:pt x="677" y="6090"/>
                              </a:lnTo>
                              <a:lnTo>
                                <a:pt x="0" y="6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46"/>
                      <wps:cNvSpPr/>
                      <wps:spPr>
                        <a:xfrm>
                          <a:off x="1653130" y="197600"/>
                          <a:ext cx="72341" cy="82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41" h="82555">
                              <a:moveTo>
                                <a:pt x="0" y="0"/>
                              </a:moveTo>
                              <a:lnTo>
                                <a:pt x="19614" y="0"/>
                              </a:lnTo>
                              <a:lnTo>
                                <a:pt x="62872" y="51428"/>
                              </a:lnTo>
                              <a:lnTo>
                                <a:pt x="62872" y="4059"/>
                              </a:lnTo>
                              <a:lnTo>
                                <a:pt x="62196" y="2029"/>
                              </a:lnTo>
                              <a:lnTo>
                                <a:pt x="60843" y="1351"/>
                              </a:lnTo>
                              <a:lnTo>
                                <a:pt x="59490" y="0"/>
                              </a:lnTo>
                              <a:lnTo>
                                <a:pt x="72341" y="0"/>
                              </a:lnTo>
                              <a:lnTo>
                                <a:pt x="71665" y="1351"/>
                              </a:lnTo>
                              <a:lnTo>
                                <a:pt x="70312" y="2029"/>
                              </a:lnTo>
                              <a:lnTo>
                                <a:pt x="69635" y="4059"/>
                              </a:lnTo>
                              <a:lnTo>
                                <a:pt x="69635" y="5412"/>
                              </a:lnTo>
                              <a:lnTo>
                                <a:pt x="69636" y="82555"/>
                              </a:lnTo>
                              <a:lnTo>
                                <a:pt x="41932" y="49399"/>
                              </a:lnTo>
                              <a:lnTo>
                                <a:pt x="22319" y="27067"/>
                              </a:lnTo>
                              <a:lnTo>
                                <a:pt x="13526" y="16239"/>
                              </a:lnTo>
                              <a:lnTo>
                                <a:pt x="13526" y="74436"/>
                              </a:lnTo>
                              <a:lnTo>
                                <a:pt x="14203" y="75789"/>
                              </a:lnTo>
                              <a:lnTo>
                                <a:pt x="14880" y="77143"/>
                              </a:lnTo>
                              <a:lnTo>
                                <a:pt x="15556" y="78497"/>
                              </a:lnTo>
                              <a:lnTo>
                                <a:pt x="16908" y="79172"/>
                              </a:lnTo>
                              <a:lnTo>
                                <a:pt x="4058" y="79172"/>
                              </a:lnTo>
                              <a:lnTo>
                                <a:pt x="6086" y="77143"/>
                              </a:lnTo>
                              <a:lnTo>
                                <a:pt x="6763" y="75789"/>
                              </a:lnTo>
                              <a:lnTo>
                                <a:pt x="7440" y="74436"/>
                              </a:lnTo>
                              <a:lnTo>
                                <a:pt x="7440" y="12178"/>
                              </a:lnTo>
                              <a:lnTo>
                                <a:pt x="6763" y="7441"/>
                              </a:lnTo>
                              <a:lnTo>
                                <a:pt x="6086" y="6090"/>
                              </a:lnTo>
                              <a:lnTo>
                                <a:pt x="5411" y="4737"/>
                              </a:lnTo>
                              <a:lnTo>
                                <a:pt x="2705" y="27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47"/>
                      <wps:cNvSpPr/>
                      <wps:spPr>
                        <a:xfrm>
                          <a:off x="1752524" y="197600"/>
                          <a:ext cx="52728" cy="79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28" h="79172">
                              <a:moveTo>
                                <a:pt x="0" y="0"/>
                              </a:moveTo>
                              <a:lnTo>
                                <a:pt x="46641" y="0"/>
                              </a:lnTo>
                              <a:lnTo>
                                <a:pt x="47316" y="10827"/>
                              </a:lnTo>
                              <a:lnTo>
                                <a:pt x="45288" y="8795"/>
                              </a:lnTo>
                              <a:lnTo>
                                <a:pt x="43935" y="7441"/>
                              </a:lnTo>
                              <a:lnTo>
                                <a:pt x="41230" y="6766"/>
                              </a:lnTo>
                              <a:lnTo>
                                <a:pt x="38525" y="6090"/>
                              </a:lnTo>
                              <a:lnTo>
                                <a:pt x="18262" y="6090"/>
                              </a:lnTo>
                              <a:lnTo>
                                <a:pt x="18262" y="33157"/>
                              </a:lnTo>
                              <a:lnTo>
                                <a:pt x="35820" y="33157"/>
                              </a:lnTo>
                              <a:lnTo>
                                <a:pt x="37171" y="32481"/>
                              </a:lnTo>
                              <a:lnTo>
                                <a:pt x="38525" y="31803"/>
                              </a:lnTo>
                              <a:lnTo>
                                <a:pt x="39877" y="29773"/>
                              </a:lnTo>
                              <a:lnTo>
                                <a:pt x="39877" y="41955"/>
                              </a:lnTo>
                              <a:lnTo>
                                <a:pt x="38525" y="39925"/>
                              </a:lnTo>
                              <a:lnTo>
                                <a:pt x="37171" y="39247"/>
                              </a:lnTo>
                              <a:lnTo>
                                <a:pt x="35820" y="38571"/>
                              </a:lnTo>
                              <a:lnTo>
                                <a:pt x="18262" y="38571"/>
                              </a:lnTo>
                              <a:lnTo>
                                <a:pt x="18262" y="73082"/>
                              </a:lnTo>
                              <a:lnTo>
                                <a:pt x="33790" y="73082"/>
                              </a:lnTo>
                              <a:lnTo>
                                <a:pt x="40553" y="73082"/>
                              </a:lnTo>
                              <a:lnTo>
                                <a:pt x="45288" y="72406"/>
                              </a:lnTo>
                              <a:lnTo>
                                <a:pt x="47316" y="71728"/>
                              </a:lnTo>
                              <a:lnTo>
                                <a:pt x="49346" y="70374"/>
                              </a:lnTo>
                              <a:lnTo>
                                <a:pt x="50698" y="68345"/>
                              </a:lnTo>
                              <a:lnTo>
                                <a:pt x="52728" y="66316"/>
                              </a:lnTo>
                              <a:lnTo>
                                <a:pt x="50023" y="79172"/>
                              </a:lnTo>
                              <a:lnTo>
                                <a:pt x="1" y="79172"/>
                              </a:lnTo>
                              <a:lnTo>
                                <a:pt x="2705" y="77143"/>
                              </a:lnTo>
                              <a:lnTo>
                                <a:pt x="3382" y="75789"/>
                              </a:lnTo>
                              <a:lnTo>
                                <a:pt x="3382" y="74436"/>
                              </a:lnTo>
                              <a:lnTo>
                                <a:pt x="3382" y="4059"/>
                              </a:lnTo>
                              <a:lnTo>
                                <a:pt x="2705" y="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48"/>
                      <wps:cNvSpPr/>
                      <wps:spPr>
                        <a:xfrm>
                          <a:off x="1823512" y="197600"/>
                          <a:ext cx="73017" cy="82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17" h="82555">
                              <a:moveTo>
                                <a:pt x="0" y="0"/>
                              </a:moveTo>
                              <a:lnTo>
                                <a:pt x="20290" y="0"/>
                              </a:lnTo>
                              <a:lnTo>
                                <a:pt x="62872" y="51428"/>
                              </a:lnTo>
                              <a:lnTo>
                                <a:pt x="62872" y="4059"/>
                              </a:lnTo>
                              <a:lnTo>
                                <a:pt x="62196" y="2029"/>
                              </a:lnTo>
                              <a:lnTo>
                                <a:pt x="61520" y="1351"/>
                              </a:lnTo>
                              <a:lnTo>
                                <a:pt x="60167" y="0"/>
                              </a:lnTo>
                              <a:lnTo>
                                <a:pt x="73017" y="0"/>
                              </a:lnTo>
                              <a:lnTo>
                                <a:pt x="71665" y="1351"/>
                              </a:lnTo>
                              <a:lnTo>
                                <a:pt x="70989" y="2029"/>
                              </a:lnTo>
                              <a:lnTo>
                                <a:pt x="70312" y="4059"/>
                              </a:lnTo>
                              <a:lnTo>
                                <a:pt x="69636" y="5412"/>
                              </a:lnTo>
                              <a:lnTo>
                                <a:pt x="69636" y="82555"/>
                              </a:lnTo>
                              <a:lnTo>
                                <a:pt x="41906" y="49399"/>
                              </a:lnTo>
                              <a:lnTo>
                                <a:pt x="22995" y="27067"/>
                              </a:lnTo>
                              <a:lnTo>
                                <a:pt x="14203" y="16239"/>
                              </a:lnTo>
                              <a:lnTo>
                                <a:pt x="14203" y="75789"/>
                              </a:lnTo>
                              <a:lnTo>
                                <a:pt x="14879" y="77143"/>
                              </a:lnTo>
                              <a:lnTo>
                                <a:pt x="16232" y="78497"/>
                              </a:lnTo>
                              <a:lnTo>
                                <a:pt x="17585" y="79172"/>
                              </a:lnTo>
                              <a:lnTo>
                                <a:pt x="4058" y="79172"/>
                              </a:lnTo>
                              <a:lnTo>
                                <a:pt x="6763" y="77143"/>
                              </a:lnTo>
                              <a:lnTo>
                                <a:pt x="7440" y="75789"/>
                              </a:lnTo>
                              <a:lnTo>
                                <a:pt x="7440" y="74436"/>
                              </a:lnTo>
                              <a:lnTo>
                                <a:pt x="7440" y="7441"/>
                              </a:lnTo>
                              <a:lnTo>
                                <a:pt x="6763" y="6090"/>
                              </a:lnTo>
                              <a:lnTo>
                                <a:pt x="5411" y="4737"/>
                              </a:lnTo>
                              <a:lnTo>
                                <a:pt x="3382" y="27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49"/>
                      <wps:cNvSpPr/>
                      <wps:spPr>
                        <a:xfrm>
                          <a:off x="555164" y="196921"/>
                          <a:ext cx="43259" cy="81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59" h="81204">
                              <a:moveTo>
                                <a:pt x="39201" y="0"/>
                              </a:moveTo>
                              <a:lnTo>
                                <a:pt x="43259" y="0"/>
                              </a:lnTo>
                              <a:lnTo>
                                <a:pt x="43259" y="6090"/>
                              </a:lnTo>
                              <a:lnTo>
                                <a:pt x="37848" y="6090"/>
                              </a:lnTo>
                              <a:lnTo>
                                <a:pt x="32437" y="8120"/>
                              </a:lnTo>
                              <a:lnTo>
                                <a:pt x="28379" y="10827"/>
                              </a:lnTo>
                              <a:lnTo>
                                <a:pt x="24321" y="14210"/>
                              </a:lnTo>
                              <a:lnTo>
                                <a:pt x="20939" y="18947"/>
                              </a:lnTo>
                              <a:lnTo>
                                <a:pt x="18234" y="25037"/>
                              </a:lnTo>
                              <a:lnTo>
                                <a:pt x="16882" y="31128"/>
                              </a:lnTo>
                              <a:lnTo>
                                <a:pt x="16205" y="38571"/>
                              </a:lnTo>
                              <a:lnTo>
                                <a:pt x="16882" y="47369"/>
                              </a:lnTo>
                              <a:lnTo>
                                <a:pt x="18910" y="54814"/>
                              </a:lnTo>
                              <a:lnTo>
                                <a:pt x="21616" y="60904"/>
                              </a:lnTo>
                              <a:lnTo>
                                <a:pt x="24998" y="65640"/>
                              </a:lnTo>
                              <a:lnTo>
                                <a:pt x="29056" y="69699"/>
                              </a:lnTo>
                              <a:lnTo>
                                <a:pt x="33790" y="72406"/>
                              </a:lnTo>
                              <a:lnTo>
                                <a:pt x="38524" y="74436"/>
                              </a:lnTo>
                              <a:lnTo>
                                <a:pt x="43259" y="74436"/>
                              </a:lnTo>
                              <a:lnTo>
                                <a:pt x="43259" y="81148"/>
                              </a:lnTo>
                              <a:lnTo>
                                <a:pt x="42582" y="81204"/>
                              </a:lnTo>
                              <a:lnTo>
                                <a:pt x="33790" y="80526"/>
                              </a:lnTo>
                              <a:lnTo>
                                <a:pt x="26350" y="77821"/>
                              </a:lnTo>
                              <a:lnTo>
                                <a:pt x="18910" y="74436"/>
                              </a:lnTo>
                              <a:lnTo>
                                <a:pt x="12147" y="69699"/>
                              </a:lnTo>
                              <a:lnTo>
                                <a:pt x="7440" y="63609"/>
                              </a:lnTo>
                              <a:lnTo>
                                <a:pt x="5411" y="60226"/>
                              </a:lnTo>
                              <a:lnTo>
                                <a:pt x="3382" y="56167"/>
                              </a:lnTo>
                              <a:lnTo>
                                <a:pt x="2029" y="52781"/>
                              </a:lnTo>
                              <a:lnTo>
                                <a:pt x="676" y="48723"/>
                              </a:lnTo>
                              <a:lnTo>
                                <a:pt x="676" y="43986"/>
                              </a:lnTo>
                              <a:lnTo>
                                <a:pt x="0" y="39925"/>
                              </a:lnTo>
                              <a:lnTo>
                                <a:pt x="1353" y="32481"/>
                              </a:lnTo>
                              <a:lnTo>
                                <a:pt x="3382" y="25037"/>
                              </a:lnTo>
                              <a:lnTo>
                                <a:pt x="6764" y="18271"/>
                              </a:lnTo>
                              <a:lnTo>
                                <a:pt x="12147" y="12181"/>
                              </a:lnTo>
                              <a:lnTo>
                                <a:pt x="14853" y="9473"/>
                              </a:lnTo>
                              <a:lnTo>
                                <a:pt x="18234" y="6769"/>
                              </a:lnTo>
                              <a:lnTo>
                                <a:pt x="21616" y="4737"/>
                              </a:lnTo>
                              <a:lnTo>
                                <a:pt x="25674" y="2708"/>
                              </a:lnTo>
                              <a:lnTo>
                                <a:pt x="29732" y="1354"/>
                              </a:lnTo>
                              <a:lnTo>
                                <a:pt x="34466" y="678"/>
                              </a:lnTo>
                              <a:lnTo>
                                <a:pt x="392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50"/>
                      <wps:cNvSpPr/>
                      <wps:spPr>
                        <a:xfrm>
                          <a:off x="598423" y="196921"/>
                          <a:ext cx="43286" cy="8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86" h="81148">
                              <a:moveTo>
                                <a:pt x="0" y="0"/>
                              </a:moveTo>
                              <a:lnTo>
                                <a:pt x="1353" y="0"/>
                              </a:lnTo>
                              <a:lnTo>
                                <a:pt x="8792" y="678"/>
                              </a:lnTo>
                              <a:lnTo>
                                <a:pt x="16232" y="2708"/>
                              </a:lnTo>
                              <a:lnTo>
                                <a:pt x="23672" y="6090"/>
                              </a:lnTo>
                              <a:lnTo>
                                <a:pt x="29759" y="10151"/>
                              </a:lnTo>
                              <a:lnTo>
                                <a:pt x="32464" y="12857"/>
                              </a:lnTo>
                              <a:lnTo>
                                <a:pt x="35170" y="16242"/>
                              </a:lnTo>
                              <a:lnTo>
                                <a:pt x="37875" y="19625"/>
                              </a:lnTo>
                              <a:lnTo>
                                <a:pt x="39904" y="23008"/>
                              </a:lnTo>
                              <a:lnTo>
                                <a:pt x="41256" y="27069"/>
                              </a:lnTo>
                              <a:lnTo>
                                <a:pt x="42609" y="31128"/>
                              </a:lnTo>
                              <a:lnTo>
                                <a:pt x="43286" y="35864"/>
                              </a:lnTo>
                              <a:lnTo>
                                <a:pt x="43286" y="40604"/>
                              </a:lnTo>
                              <a:lnTo>
                                <a:pt x="43286" y="46016"/>
                              </a:lnTo>
                              <a:lnTo>
                                <a:pt x="41933" y="50077"/>
                              </a:lnTo>
                              <a:lnTo>
                                <a:pt x="41256" y="54814"/>
                              </a:lnTo>
                              <a:lnTo>
                                <a:pt x="39227" y="58872"/>
                              </a:lnTo>
                              <a:lnTo>
                                <a:pt x="37199" y="62257"/>
                              </a:lnTo>
                              <a:lnTo>
                                <a:pt x="34493" y="65640"/>
                              </a:lnTo>
                              <a:lnTo>
                                <a:pt x="31788" y="68348"/>
                              </a:lnTo>
                              <a:lnTo>
                                <a:pt x="29083" y="71052"/>
                              </a:lnTo>
                              <a:lnTo>
                                <a:pt x="22319" y="75789"/>
                              </a:lnTo>
                              <a:lnTo>
                                <a:pt x="14879" y="79175"/>
                              </a:lnTo>
                              <a:lnTo>
                                <a:pt x="7440" y="80526"/>
                              </a:lnTo>
                              <a:lnTo>
                                <a:pt x="0" y="81148"/>
                              </a:lnTo>
                              <a:lnTo>
                                <a:pt x="0" y="74436"/>
                              </a:lnTo>
                              <a:lnTo>
                                <a:pt x="676" y="74436"/>
                              </a:lnTo>
                              <a:lnTo>
                                <a:pt x="6087" y="74436"/>
                              </a:lnTo>
                              <a:lnTo>
                                <a:pt x="10821" y="72406"/>
                              </a:lnTo>
                              <a:lnTo>
                                <a:pt x="15556" y="69699"/>
                              </a:lnTo>
                              <a:lnTo>
                                <a:pt x="19614" y="66316"/>
                              </a:lnTo>
                              <a:lnTo>
                                <a:pt x="22319" y="61579"/>
                              </a:lnTo>
                              <a:lnTo>
                                <a:pt x="25024" y="55489"/>
                              </a:lnTo>
                              <a:lnTo>
                                <a:pt x="26377" y="48723"/>
                              </a:lnTo>
                              <a:lnTo>
                                <a:pt x="27053" y="41279"/>
                              </a:lnTo>
                              <a:lnTo>
                                <a:pt x="26377" y="33835"/>
                              </a:lnTo>
                              <a:lnTo>
                                <a:pt x="25024" y="26391"/>
                              </a:lnTo>
                              <a:lnTo>
                                <a:pt x="22995" y="20300"/>
                              </a:lnTo>
                              <a:lnTo>
                                <a:pt x="19614" y="14888"/>
                              </a:lnTo>
                              <a:lnTo>
                                <a:pt x="15556" y="10827"/>
                              </a:lnTo>
                              <a:lnTo>
                                <a:pt x="10821" y="8120"/>
                              </a:lnTo>
                              <a:lnTo>
                                <a:pt x="6087" y="6090"/>
                              </a:lnTo>
                              <a:lnTo>
                                <a:pt x="0" y="6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51"/>
                      <wps:cNvSpPr/>
                      <wps:spPr>
                        <a:xfrm>
                          <a:off x="605863" y="179329"/>
                          <a:ext cx="11497" cy="115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7" h="11502">
                              <a:moveTo>
                                <a:pt x="3382" y="0"/>
                              </a:moveTo>
                              <a:lnTo>
                                <a:pt x="5411" y="0"/>
                              </a:lnTo>
                              <a:lnTo>
                                <a:pt x="8116" y="0"/>
                              </a:lnTo>
                              <a:lnTo>
                                <a:pt x="9468" y="1353"/>
                              </a:lnTo>
                              <a:lnTo>
                                <a:pt x="10821" y="3383"/>
                              </a:lnTo>
                              <a:lnTo>
                                <a:pt x="11497" y="5412"/>
                              </a:lnTo>
                              <a:lnTo>
                                <a:pt x="10821" y="8120"/>
                              </a:lnTo>
                              <a:lnTo>
                                <a:pt x="9468" y="10149"/>
                              </a:lnTo>
                              <a:lnTo>
                                <a:pt x="8116" y="10827"/>
                              </a:lnTo>
                              <a:lnTo>
                                <a:pt x="5411" y="11502"/>
                              </a:lnTo>
                              <a:lnTo>
                                <a:pt x="3382" y="10827"/>
                              </a:lnTo>
                              <a:lnTo>
                                <a:pt x="1353" y="10149"/>
                              </a:lnTo>
                              <a:lnTo>
                                <a:pt x="0" y="8120"/>
                              </a:lnTo>
                              <a:lnTo>
                                <a:pt x="0" y="5412"/>
                              </a:lnTo>
                              <a:lnTo>
                                <a:pt x="0" y="3383"/>
                              </a:lnTo>
                              <a:lnTo>
                                <a:pt x="1353" y="1353"/>
                              </a:lnTo>
                              <a:lnTo>
                                <a:pt x="33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52"/>
                      <wps:cNvSpPr/>
                      <wps:spPr>
                        <a:xfrm>
                          <a:off x="579485" y="179329"/>
                          <a:ext cx="12174" cy="115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4" h="11502">
                              <a:moveTo>
                                <a:pt x="4058" y="0"/>
                              </a:moveTo>
                              <a:lnTo>
                                <a:pt x="6087" y="0"/>
                              </a:lnTo>
                              <a:lnTo>
                                <a:pt x="8116" y="0"/>
                              </a:lnTo>
                              <a:lnTo>
                                <a:pt x="10145" y="1353"/>
                              </a:lnTo>
                              <a:lnTo>
                                <a:pt x="11498" y="3383"/>
                              </a:lnTo>
                              <a:lnTo>
                                <a:pt x="12174" y="5412"/>
                              </a:lnTo>
                              <a:lnTo>
                                <a:pt x="11498" y="8120"/>
                              </a:lnTo>
                              <a:lnTo>
                                <a:pt x="10145" y="10149"/>
                              </a:lnTo>
                              <a:lnTo>
                                <a:pt x="8116" y="10827"/>
                              </a:lnTo>
                              <a:lnTo>
                                <a:pt x="6087" y="11502"/>
                              </a:lnTo>
                              <a:lnTo>
                                <a:pt x="4058" y="10827"/>
                              </a:lnTo>
                              <a:lnTo>
                                <a:pt x="2029" y="10149"/>
                              </a:lnTo>
                              <a:lnTo>
                                <a:pt x="676" y="8120"/>
                              </a:lnTo>
                              <a:lnTo>
                                <a:pt x="0" y="5412"/>
                              </a:lnTo>
                              <a:lnTo>
                                <a:pt x="676" y="3383"/>
                              </a:lnTo>
                              <a:lnTo>
                                <a:pt x="2029" y="1353"/>
                              </a:lnTo>
                              <a:lnTo>
                                <a:pt x="40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182" style="position:absolute;margin-left:98.1pt;margin-top:5.8pt;width:149.3pt;height:30.25pt;z-index:-251658240;mso-position-horizontal:right;mso-position-horizontal-relative:margin" coordsize="18965,3844" o:spid="_x0000_s1026" w14:anchorId="6DA7CC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">
              <v:shape id="Shape 14" style="position:absolute;width:1975;height:1651;visibility:visible;mso-wrap-style:square;v-text-anchor:top" coordsize="197501,165116" o:spid="_x0000_s1027" fillcolor="black" stroked="f" strokeweight="0" path="m,l197501,,186682,4053,175866,8809r-10142,5404l156258,20968r-9466,6782l138005,35856r-7437,8134l123131,53473r-6763,9457l110960,73090r-5408,10160l101493,94734r-3378,10835l96086,117749r-2029,12181l94057,142111r,11502l95409,165116,,102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">
                <v:stroke miterlimit="83231f" joinstyle="miter"/>
                <v:path textboxrect="0,0,197501,165116" arrowok="t"/>
              </v:shape>
              <v:shape id="Shape 15" style="position:absolute;left:1474;top:2544;width:1528;height:1300;visibility:visible;mso-wrap-style:square;v-text-anchor:top" coordsize="152798,130032" o:spid="_x0000_s1028" fillcolor="black" stroked="f" strokeweight="0" path="m,l8113,5415r8790,4736l26369,14888r9466,3383l45298,20979r10142,2029l65583,24361r10816,679l87218,24361,97357,23008r10143,-2029l117642,18271r9455,-3383l135889,10151r8793,-4736l152798,,76733,130032r-668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">
                <v:stroke miterlimit="83231f" joinstyle="miter"/>
                <v:path textboxrect="0,0,152798,130032" arrowok="t"/>
              </v:shape>
              <v:shape id="Shape 16" style="position:absolute;left:1474;width:3009;height:2050;visibility:visible;mso-wrap-style:square;v-text-anchor:top" coordsize="300862,205041" o:spid="_x0000_s1029" fillcolor="black" stroked="f" strokeweight="0" path="m114937,r9455,l300862,,204849,165116r676,-6766l206202,152260r-677,-8120l204173,136696r-1353,-7444l200115,122486r-3382,-6768l192675,109621r-4031,-6079l183233,98111r-5411,-5404l172412,88654r-6764,-4053l158885,81197r-6763,-2027l144682,77143r-7440,-1351l129126,75116r-6752,676l115613,76467r-6760,2027l102092,80521r-6085,2729l90597,85952r-6084,3377l79781,93383r-3382,2701l81810,96760r5408,675l92626,98813r4732,2027l102092,102867r4731,2702l110882,108946r4055,3377l118318,116395r3380,4059l124392,124515r2029,4737l128450,134667r1353,4736l130479,144815r,6091l130479,155642r-676,5416l128450,166470r-2029,4736l124392,175943r-2694,4061l118995,184066r-3382,4057l112234,191509r-4058,3383l104121,197600r-4734,2029l94655,201658r-4735,1354l84513,204366r-5409,675l76399,205041r-2702,l63554,203690r-9466,-2032l45298,198276r-8113,-4737l29748,188123r-6761,-6090l16903,174592r-4732,-7444l9466,161058,5411,150230,2029,138725,676,127222,,115042r,-7447l676,99489,2705,90681,4735,81197,8113,71739r4735,-9484l17580,52798r6760,-8808l31777,35181r8790,-8782l50709,18941r5408,-2702l62201,12862r6761,-2702l75723,7458,82483,5404,89920,3378,98034,2027,106147,676,1149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">
                <v:stroke miterlimit="83231f" joinstyle="miter"/>
                <v:path textboxrect="0,0,300862,205041" arrowok="t"/>
              </v:shape>
              <v:shape id="Shape 17" style="position:absolute;left:4503;top:791;width:724;height:806;visibility:visible;mso-wrap-style:square;v-text-anchor:top" coordsize="72341,80534" o:spid="_x0000_s1030" fillcolor="black" stroked="f" strokeweight="0" path="m,l25024,,23672,676r-677,1351l22319,4080r676,2027l42582,54819,60843,5431r677,-2053l60843,2027,60167,676,58138,,72341,,69636,2027,68283,5431,38551,80534,22995,44670,6087,5431,3382,2027,2029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">
                <v:stroke miterlimit="83231f" joinstyle="miter"/>
                <v:path textboxrect="0,0,72341,80534" arrowok="t"/>
              </v:shape>
              <v:shape id="Shape 18" style="position:absolute;left:6105;top:778;width:494;height:805;visibility:visible;mso-wrap-style:square;v-text-anchor:top" coordsize="49345,80532" o:spid="_x0000_s1031" fillcolor="black" stroked="f" strokeweight="0" path="m20966,r4058,l29082,r4031,676l37848,2027r4734,2026l43258,20995,41229,16239,39200,13537,37171,11511,34466,8809,31788,7458,27730,6107r-3382,l20966,6107r-2705,676l16232,8134,14879,9485r-1352,2026l12174,12862r-676,4053l12174,19617r676,2054l14203,23697r1353,1351l20290,28425r7440,3378l35819,35181r3381,2042l42582,39931r2706,2704l47316,46696r1353,4062l49345,56170r-676,5415l47316,66322r-2705,4058l41230,73765r-4059,3384l33113,79178r-5383,1354l22319,80532r-6763,-676l9469,78502,4058,77149,676,75119,,55494r2705,6767l4734,65643r2029,2708l9469,71058r3381,2029l16908,74441r4059,l25024,74441r3382,-1354l30435,71734r2029,-2030l34466,67675r676,-2032l35819,60906r-677,-4058l34466,54141,32464,51433,29759,50080,22995,46021,15556,42635,8792,37899,6087,35883,4058,33154,2029,30452,1353,27750,676,25048,,21671,676,16239,2705,11511,5411,8134,8792,4729,12850,2702,16908,1351,20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">
                <v:stroke miterlimit="83231f" joinstyle="miter"/>
                <v:path textboxrect="0,0,49345,80532" arrowok="t"/>
              </v:shape>
              <v:shape id="Shape 19" style="position:absolute;left:6694;top:791;width:628;height:785;visibility:visible;mso-wrap-style:square;v-text-anchor:top" coordsize="62872,78505" o:spid="_x0000_s1032" fillcolor="black" stroked="f" strokeweight="0" path="m,l62872,r,10835l60843,8134,59491,6783,57461,6107r-6087,l38551,5431r,67659l39227,74444r,2029l41933,78505r-20966,l22995,76473r677,-2029l24348,73090r,-67659l11498,6107r-6087,l3382,6783,2029,8134,,1083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">
                <v:stroke miterlimit="83231f" joinstyle="miter"/>
                <v:path textboxrect="0,0,62872,78505" arrowok="t"/>
              </v:shape>
              <v:shape id="Shape 20" style="position:absolute;left:7471;top:791;width:284;height:785;visibility:visible;mso-wrap-style:square;v-text-anchor:top" coordsize="28406,78505" o:spid="_x0000_s1033" fillcolor="black" stroked="f" strokeweight="0" path="m,l28406,r,5431l24348,5431r-6763,l17585,35872r5410,l25701,35872r2705,-540l28406,43993,26377,41963r-1353,-679l22995,41284r-5410,l17585,73090r676,1354l18938,76473r676,678l20967,78505,,78505,2706,76473r676,-2029l3382,73090r,-69712l2705,2027,1353,67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">
                <v:stroke miterlimit="83231f" joinstyle="miter"/>
                <v:path textboxrect="0,0,28406,78505" arrowok="t"/>
              </v:shape>
              <v:shape id="Shape 21" style="position:absolute;left:7755;top:791;width:446;height:785;visibility:visible;mso-wrap-style:square;v-text-anchor:top" coordsize="44611,78505" o:spid="_x0000_s1034" fillcolor="black" stroked="f" strokeweight="0" path="m,l4734,r6763,2027l16232,4080r4031,2703l22968,9484r2029,3378l25674,16239r,2702l25674,23697r-1353,3377l22292,30452r-2705,2702l16232,35197r-3382,2029l9469,37902r-2706,678l9469,39255r2029,678l15556,41963r2029,2707l19587,47375r7439,11505l33113,67678r4058,6090l39200,75798r2706,1353l44611,78505r-14879,l26350,77827,23645,76473,21616,75119,19587,73090,12174,61588,5411,50760,2705,47375,676,44670,,43993,,35332r676,-135l3382,33830,5411,32479,8116,29776,9469,27074r676,-3377l10821,19644r-676,-4080l9469,12862,8116,10835,6087,8809,3382,6783,,54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">
                <v:stroke miterlimit="83231f" joinstyle="miter"/>
                <v:path textboxrect="0,0,44611,78505" arrowok="t"/>
              </v:shape>
              <v:shape id="Shape 22" style="position:absolute;left:8249;top:866;width:334;height:710;visibility:visible;mso-wrap-style:square;v-text-anchor:top" coordsize="33479,71073" o:spid="_x0000_s1035" fillcolor="black" stroked="f" strokeweight="0" path="m33479,r,15704l33141,14915,21643,43329r11836,l33479,49419r-13865,l12850,64983r,3383l13527,69720r2029,1353l,71073,3382,67688,5411,64983,22319,25722,334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">
                <v:stroke miterlimit="83231f" joinstyle="miter"/>
                <v:path textboxrect="0,0,33479,71073" arrowok="t"/>
              </v:shape>
              <v:shape id="Shape 23" style="position:absolute;left:8583;top:764;width:430;height:812;visibility:visible;mso-wrap-style:square;v-text-anchor:top" coordsize="42921,81207" o:spid="_x0000_s1036" fillcolor="black" stroked="f" strokeweight="0" path="m4396,l36833,75116r2029,3384l42921,81207r-25025,l19925,79853r676,-1353l21278,77146r-677,-2030l14514,59553,,59553,,53463r11836,l,25837,,10133,43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">
                <v:stroke miterlimit="83231f" joinstyle="miter"/>
                <v:path textboxrect="0,0,42921,81207" arrowok="t"/>
              </v:shape>
              <v:shape id="Shape 24" style="position:absolute;left:5679;top:595;width:122;height:122;visibility:visible;mso-wrap-style:square;v-text-anchor:top" coordsize="12174,12186" o:spid="_x0000_s1037" fillcolor="black" stroked="f" strokeweight="0" path="m6087,l8116,676r2029,1350l11498,3377r676,2702l11498,8133r-1353,2027l8116,11511r-2029,675l4058,11511,2029,10160,676,8133,,6079,676,3377,2029,2026,4058,676,60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">
                <v:stroke miterlimit="83231f" joinstyle="miter"/>
                <v:path textboxrect="0,0,12174,12186" arrowok="t"/>
              </v:shape>
              <v:shape id="Shape 25" style="position:absolute;left:5240;top:866;width:335;height:710;visibility:visible;mso-wrap-style:square;v-text-anchor:top" coordsize="33465,71042" o:spid="_x0000_s1038" fillcolor="black" stroked="f" strokeweight="0" path="m33465,r,15642l33140,14884,21642,43298r11823,l33465,49388r-13851,l12850,64952r,3383l14203,69689r1353,1353l,71042,3382,67657,5411,64952,22319,25691,334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">
                <v:stroke miterlimit="83231f" joinstyle="miter"/>
                <v:path textboxrect="0,0,33465,71042" arrowok="t"/>
              </v:shape>
              <v:shape id="Shape 26" style="position:absolute;left:5575;top:764;width:429;height:812;visibility:visible;mso-wrap-style:square;v-text-anchor:top" coordsize="42934,81207" o:spid="_x0000_s1039" fillcolor="black" stroked="f" strokeweight="0" path="m4410,l36847,75116r2029,3384l42934,81207r-25024,l19939,79853r1352,-1353l21291,77146r-676,-2030l14528,59553,,59553,,53463r11823,l,25807,,10164,44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">
                <v:stroke miterlimit="83231f" joinstyle="miter"/>
                <v:path textboxrect="0,0,42934,81207" arrowok="t"/>
              </v:shape>
              <v:shape id="Shape 27" style="position:absolute;left:5429;top:595;width:115;height:122;visibility:visible;mso-wrap-style:square;v-text-anchor:top" coordsize="11498,12186" o:spid="_x0000_s1040" fillcolor="black" stroked="f" strokeweight="0" path="m5411,l8116,676,9469,2026r1352,1351l11498,6079r-677,2054l9469,10160,8116,11511r-2705,675l3382,11511,1353,10160,,8133,,6079,,3377,1353,2026,3382,676,54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">
                <v:stroke miterlimit="83231f" joinstyle="miter"/>
                <v:path textboxrect="0,0,11498,12186" arrowok="t"/>
              </v:shape>
              <v:shape id="Shape 28" style="position:absolute;left:4564;top:1969;width:805;height:812;visibility:visible;mso-wrap-style:square;v-text-anchor:top" coordsize="80457,81204" o:spid="_x0000_s1041" fillcolor="black" stroked="f" strokeweight="0" path="m39877,r5411,l52051,r6763,1354l65577,3383r6764,2707l73017,24361,70988,18947,67607,14888,64225,11505,60167,9473,56109,7445,52727,6769,47316,6090r-7439,679l33817,8798r-5411,2707l24348,15564r-3381,4736l18261,26391r-2029,6090l16232,39250r,6090l17585,51430r2029,6088l22995,62933r4058,4737l29759,69699r3382,2032l35819,73085r4058,675l43935,74436r4058,678l54080,74436r4734,-1351l62872,71052r,-22329l62196,47369r-1353,-678l59491,45340r20966,l78428,47369r-676,1354l77752,50752r,17596l78428,71052r676,2033l75723,74436r-4735,2031l61520,79175r-9469,1351l43935,81204r-8793,-678l27053,78497,19614,75114,13527,70377,10145,67670,8116,64287,5411,60904,4058,57518,2029,53460,1353,49399,676,45340,,40604,676,33159,2705,25715,6763,18947,8792,15564r2706,-2707l14203,10151,17585,7445,21643,5415,25701,3383,29759,2029,34493,678,398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">
                <v:stroke miterlimit="83231f" joinstyle="miter"/>
                <v:path textboxrect="0,0,80457,81204" arrowok="t"/>
              </v:shape>
              <v:shape id="Shape 29" style="position:absolute;left:6511;top:1976;width:643;height:791;visibility:visible;mso-wrap-style:square;v-text-anchor:top" coordsize="64252,79172" o:spid="_x0000_s1042" fillcolor="black" stroked="f" strokeweight="0" path="m,l64252,r,11502l62223,8795,60194,7441,58841,6766r-6763,l39228,6090r,68346l39904,75789r676,1354l42609,79172r-20966,l22996,78497r676,-1354l24349,75789r676,-1353l25025,6090,12174,6766r-6087,l4058,7441,2706,8795,,1150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">
                <v:stroke miterlimit="83231f" joinstyle="miter"/>
                <v:path textboxrect="0,0,64252,79172" arrowok="t"/>
              </v:shape>
              <v:shape id="Shape 30" style="position:absolute;left:7181;top:2049;width:337;height:718;visibility:visible;mso-wrap-style:square;v-text-anchor:top" coordsize="33790,71848" o:spid="_x0000_s1043" fillcolor="black" stroked="f" strokeweight="0" path="m33790,r,15684l22292,44104r11498,l33790,50194r-14203,l13500,66433r-677,2032l12823,69818r1353,1354l16205,71848,,71848,3355,69141,5384,66433,22292,26511,337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">
                <v:stroke miterlimit="83231f" joinstyle="miter"/>
                <v:path textboxrect="0,0,33790,71848" arrowok="t"/>
              </v:shape>
              <v:shape id="Shape 31" style="position:absolute;left:7518;top:1955;width:433;height:812;visibility:visible;mso-wrap-style:square;v-text-anchor:top" coordsize="43259,81204" o:spid="_x0000_s1044" fillcolor="black" stroked="f" strokeweight="0" path="m4058,l37199,75789r2028,2708l43259,81204r-24998,l20290,80528r677,-1354l21643,77821r-676,-2032l14203,59550,,59550,,53460r11498,l,25040,,9356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">
                <v:stroke miterlimit="83231f" joinstyle="miter"/>
                <v:path textboxrect="0,0,43259,81204" arrowok="t"/>
              </v:shape>
              <v:shape id="Shape 32" style="position:absolute;left:8113;top:1976;width:521;height:791;visibility:visible;mso-wrap-style:square;v-text-anchor:top" coordsize="52078,79172" o:spid="_x0000_s1045" fillcolor="black" stroked="f" strokeweight="0" path="m,l20967,r-677,1351l18938,2029r-677,2030l18261,5412r,67670l31112,73082r8115,l44638,72406r2706,-1354l48697,69699r1352,-1354l52078,66316,49373,79172,,79172r1353,-675l2706,77143r676,-1354l3382,74436r,-70377l2705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">
                <v:stroke miterlimit="83231f" joinstyle="miter"/>
                <v:path textboxrect="0,0,52078,79172" arrowok="t"/>
              </v:shape>
              <v:shape id="Shape 33" style="position:absolute;left:8722;top:2057;width:341;height:710;visibility:visible;mso-wrap-style:square;v-text-anchor:top" coordsize="34155,71068" o:spid="_x0000_s1046" fillcolor="black" stroked="f" strokeweight="0" path="m34155,r,15694l33817,14904,22319,43324r11836,l34155,49414r-13865,l13527,65653r-677,2032l13527,69038r676,1355l16232,71068,,71068,3382,68361,5411,65653,22995,25731,341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">
                <v:stroke miterlimit="83231f" joinstyle="miter"/>
                <v:path textboxrect="0,0,34155,71068" arrowok="t"/>
              </v:shape>
              <v:shape id="Shape 34" style="position:absolute;left:9063;top:1955;width:430;height:812;visibility:visible;mso-wrap-style:square;v-text-anchor:top" coordsize="42920,81204" o:spid="_x0000_s1047" fillcolor="black" stroked="f" strokeweight="0" path="m4396,l37536,75789r1353,2708l42920,81204r-24997,l19952,80528r1353,-1354l21305,75789,14541,59550,,59550,,53460r11836,l,25829,,10136,43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">
                <v:stroke miterlimit="83231f" joinstyle="miter"/>
                <v:path textboxrect="0,0,42920,81204" arrowok="t"/>
              </v:shape>
              <v:shape id="Shape 35" style="position:absolute;left:9614;top:1976;width:730;height:825;visibility:visible;mso-wrap-style:square;v-text-anchor:top" coordsize="73017,82555" o:spid="_x0000_s1048" fillcolor="black" stroked="f" strokeweight="0" path="m,l20290,,62872,51428r,-47369l62196,2029r-676,-678l60194,,73017,,71665,1351r-677,678l70312,4059r-676,1353l69636,82555,41933,49399,22995,27067,14203,16239r,59550l14879,77143r1353,1354l17585,79172r-12850,l6763,77143r677,-1354l7440,74436r,-66995l6763,6090,5411,4737,3382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">
                <v:stroke miterlimit="83231f" joinstyle="miter"/>
                <v:path textboxrect="0,0,73017,82555" arrowok="t"/>
              </v:shape>
              <v:shape id="Shape 36" style="position:absolute;left:10642;top:1976;width:392;height:791;visibility:visible;mso-wrap-style:square;v-text-anchor:top" coordsize="39214,79172" o:spid="_x0000_s1049" fillcolor="black" stroked="f" strokeweight="0" path="m,l31112,r6736,676l39214,827r,6846l36495,6766,32464,6090r-4058,l17585,6090r,66992l27054,73082r4734,l35819,72406r3395,-567l39214,78687r-3395,485l29759,79172,,79172,2029,77143r677,-1354l2706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">
                <v:stroke miterlimit="83231f" joinstyle="miter"/>
                <v:path textboxrect="0,0,39214,79172" arrowok="t"/>
              </v:shape>
              <v:shape id="Shape 37" style="position:absolute;left:11034;top:1984;width:379;height:778;visibility:visible;mso-wrap-style:square;v-text-anchor:top" coordsize="37861,77860" o:spid="_x0000_s1050" fillcolor="black" stroked="f" strokeweight="0" path="m,l4721,524r5411,1353l14866,3910r4734,2029l22982,8646r3382,2705l29069,14736r4058,6091l35832,26918r1353,6090l37861,37744r-676,7442l34480,52630r-3382,6769l28392,62781r-2705,3383l22982,68872r-3382,2029l15542,73609r-4058,1353l6750,76316,1339,77670,,77860,,71012r663,-111l4044,69547,7426,68194r2706,-2030l14189,61428r3382,-5415l19600,50601r1353,-6091l21629,37744r-676,-5414l19600,26918,17571,21503,14189,16090,10132,12029,4721,8646,1339,7293,,684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">
                <v:stroke miterlimit="83231f" joinstyle="miter"/>
                <v:path textboxrect="0,0,37861,77860" arrowok="t"/>
              </v:shape>
              <v:shape id="Shape 38" style="position:absolute;left:11643;top:1969;width:500;height:812;visibility:visible;mso-wrap-style:square;v-text-anchor:top" coordsize="50022,81204" o:spid="_x0000_s1051" fillcolor="black" stroked="f" strokeweight="0" path="m21616,r4058,l29055,r4735,678l38524,2029r4735,2032l43935,20979,41230,16242,39877,13535,37171,11505,35142,8798,31761,7445,28379,6090r-4058,l20939,6090r-2705,679l16205,8120,14852,9473r-1352,2032l12823,12857r-676,4061l12147,19625r676,2029l14176,23686r1353,1351l20939,28423r6764,3383l35819,35864r4058,2032l42582,39925r3382,3383l47993,46691r1352,4739l50022,56843r-677,5414l47993,66994r-2705,4058l41906,74436r-4058,2707l33113,79850r-4734,676l22968,81204r-7439,-678l9469,79175,4058,77143,676,75789,,56167r676,3383l2706,62257r2028,3383l6764,69024r2705,2028l12824,73085r4058,1351l20939,75114r4058,l28379,73760r2706,-1354l33113,70377r1353,-2029l35142,65640r1353,-4061l35819,57518,34466,54814,32437,52106,29732,50077,22968,46691,15529,42633,8792,38571,6087,35864,4058,33159,2029,31128,1353,27745,676,25037,,21654,676,16242,2705,11505,5411,8120,8792,4737,12823,2708,16882,678,216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">
                <v:stroke miterlimit="83231f" joinstyle="miter"/>
                <v:path textboxrect="0,0,50022,81204" arrowok="t"/>
              </v:shape>
              <v:shape id="Shape 39" style="position:absolute;left:12407;top:1976;width:284;height:791;visibility:visible;mso-wrap-style:square;v-text-anchor:top" coordsize="28379,79172" o:spid="_x0000_s1052" fillcolor="black" stroked="f" strokeweight="0" path="m,l24998,r3381,281l28379,6090r-4058,l17558,6090r,30450l22969,36540r2705,l28379,35999r,8831l26350,43308r-2029,-678l22969,41955r-5411,675l17558,75789r676,1354l19587,78497r1353,675l,79172r1353,-675l2029,77143r677,-1354l2706,74436r,-70377l2029,2029,1353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">
                <v:stroke miterlimit="83231f" joinstyle="miter"/>
                <v:path textboxrect="0,0,28379,79172" arrowok="t"/>
              </v:shape>
              <v:shape id="Shape 40" style="position:absolute;left:12691;top:1978;width:453;height:796;visibility:visible;mso-wrap-style:square;v-text-anchor:top" coordsize="45315,79566" o:spid="_x0000_s1053" fillcolor="black" stroked="f" strokeweight="0" path="m,l4734,395r6764,1353l16232,4456r4058,2704l22995,9868r2029,3382l25701,16636r676,2705l25701,24078r-1353,4061l22319,30846r-2705,2708l16232,36258r-3382,1354l9469,38290r-2705,676l9469,39644r2029,675l15556,43027r2705,2704l19614,47764r7439,11502l33141,68064r4734,6766l39904,76184r2029,2031l45315,78891r-15556,675l27053,78891,23672,77537,21643,76184,19614,74154,12174,62649,5411,51822,2705,48439,676,45056,,44548,,35717r676,-135l3382,34229,5411,32876,7440,30846,9469,27463r676,-3385l10821,20019r-676,-4061l9469,13250,7439,11221,5411,8513,3382,7160,,58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">
                <v:stroke miterlimit="83231f" joinstyle="miter"/>
                <v:path textboxrect="0,0,45315,79566" arrowok="t"/>
              </v:shape>
              <v:shape id="Shape 41" style="position:absolute;left:13292;top:1976;width:521;height:791;visibility:visible;mso-wrap-style:square;v-text-anchor:top" coordsize="52078,79172" o:spid="_x0000_s1054" fillcolor="black" stroked="f" strokeweight="0" path="m,l46667,r,10827l45315,8795,43286,7441,40580,6766,37875,6090r-19614,l18261,33157r17585,l37199,32481r676,-678l39904,29773r,12182l37875,39925r-676,-678l35846,38571r-17585,l18261,73082r14880,l39904,73082r5411,-676l47344,71728r1353,-1354l50725,68345r1353,-2029l50049,79172,,79172,2706,77143r676,-1354l3382,74436r,-70377l2029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">
                <v:stroke miterlimit="83231f" joinstyle="miter"/>
                <v:path textboxrect="0,0,52078,79172" arrowok="t"/>
              </v:shape>
              <v:shape id="Shape 42" style="position:absolute;left:13975;top:1969;width:805;height:812;visibility:visible;mso-wrap-style:square;v-text-anchor:top" coordsize="80430,81204" o:spid="_x0000_s1055" fillcolor="black" stroked="f" strokeweight="0" path="m39201,r5410,l52051,r6763,1354l65577,3383r6764,2707l73017,24361,70312,18947,66930,14888,63549,11505,59491,9473,56109,7445,52051,6769,46640,6090r-6763,679l33790,8798r-5411,2707l23645,15564r-3382,4736l17558,26391r-1353,6090l15529,39250r676,6090l17558,51430r2029,6088l22292,62933r4735,4737l29732,69699r2705,2032l35819,73085r3382,675l43259,74436r4057,678l54080,74436r4058,-1351l62196,71052r,-22329l61520,47369r-676,-678l59491,45340r20939,l77752,47369r-676,1354l77076,50752r,17596l77752,71052r1352,2033l75047,74436r-4059,2031l60844,79175r-9469,1351l43259,81204r-8117,-678l27027,78497,19587,75114,12823,70377,10118,67670,7413,64287,5384,60904,3382,57518,2029,53460,676,49399,,45340,,40604,676,33159,2705,25715,6060,18947,8765,15564r2706,-2707l14176,10151,17558,7445,20939,5415,24997,3383,29732,2029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">
                <v:stroke miterlimit="83231f" joinstyle="miter"/>
                <v:path textboxrect="0,0,80430,81204" arrowok="t"/>
              </v:shape>
              <v:shape id="Shape 43" style="position:absolute;left:15043;top:1976;width:210;height:791;visibility:visible;mso-wrap-style:square;v-text-anchor:top" coordsize="20966,79172" o:spid="_x0000_s1056" fillcolor="black" stroked="f" strokeweight="0" path="m,l20966,,19614,1351r-1353,678l17584,4059r,1353l17584,75789r677,1354l19614,78497r1352,675l,79172r676,-675l2029,77143r676,-1354l2705,74436r,-70377l2029,2029,676,13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">
                <v:stroke miterlimit="83231f" joinstyle="miter"/>
                <v:path textboxrect="0,0,20966,79172" arrowok="t"/>
              </v:shape>
              <v:shape id="Shape 44" style="position:absolute;left:15497;top:1969;width:425;height:812;visibility:visible;mso-wrap-style:square;v-text-anchor:top" coordsize="42582,81204" o:spid="_x0000_s1057" fillcolor="black" stroked="f" strokeweight="0" path="m39201,r3381,l42582,6090r-5411,l32437,8120r-4734,2707l23644,14210r-3381,4737l18234,25037r-2029,6091l15529,38571r676,8798l18234,54814r2705,6090l24321,65640r4058,4059l33113,72406r4735,2030l42582,74436r,6712l41906,81204r-8117,-678l25674,77821,18234,74436,12147,69699,6736,63609,4707,60226,2705,56167,1353,52781,677,48723,,43986,,39925,677,32481,2705,25037,6736,18271r4735,-6090l14176,9473,17558,6769,21616,4737,25674,2708,29732,1354,33789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">
                <v:stroke miterlimit="83231f" joinstyle="miter"/>
                <v:path textboxrect="0,0,42582,81204" arrowok="t"/>
              </v:shape>
              <v:shape id="Shape 45" style="position:absolute;left:15922;top:1969;width:433;height:811;visibility:visible;mso-wrap-style:square;v-text-anchor:top" coordsize="43259,81148" o:spid="_x0000_s1058" fillcolor="black" stroked="f" strokeweight="0" path="m,l1353,,8792,678r7440,2030l23672,6090r6087,4061l33141,12857r2705,3385l37848,19625r2029,3383l41229,27069r1354,4059l43259,35864r,4740l43259,46016r-676,4061l41229,54814r-2028,4058l37171,62257r-2001,3383l32465,68348r-3382,2704l22320,75789r-6764,3386l7440,80526,,81148,,74436r677,l6087,74436r5411,-2030l15556,69699r4058,-3383l22995,61579r2030,-6090l26377,48723r676,-7444l26377,33835,25025,26391,22995,20300,19614,14888,15556,10827,10822,8120,6087,6090r-5410,l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">
                <v:stroke miterlimit="83231f" joinstyle="miter"/>
                <v:path textboxrect="0,0,43259,81148" arrowok="t"/>
              </v:shape>
              <v:shape id="Shape 46" style="position:absolute;left:16531;top:1976;width:723;height:825;visibility:visible;mso-wrap-style:square;v-text-anchor:top" coordsize="72341,82555" o:spid="_x0000_s1059" fillcolor="black" stroked="f" strokeweight="0" path="m,l19614,,62872,51428r,-47369l62196,2029,60843,1351,59490,,72341,r-676,1351l70312,2029r-677,2030l69635,5412r1,77143l41932,49399,22319,27067,13526,16239r,58197l14203,75789r677,1354l15556,78497r1352,675l4058,79172,6086,77143r677,-1354l7440,74436r,-62258l6763,7441,6086,6090,5411,4737,2705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">
                <v:stroke miterlimit="83231f" joinstyle="miter"/>
                <v:path textboxrect="0,0,72341,82555" arrowok="t"/>
              </v:shape>
              <v:shape id="Shape 47" style="position:absolute;left:17525;top:1976;width:527;height:791;visibility:visible;mso-wrap-style:square;v-text-anchor:top" coordsize="52728,79172" o:spid="_x0000_s1060" fillcolor="black" stroked="f" strokeweight="0" path="m,l46641,r675,10827l45288,8795,43935,7441,41230,6766,38525,6090r-20263,l18262,33157r17558,l37171,32481r1354,-678l39877,29773r,12182l38525,39925r-1354,-678l35820,38571r-17558,l18262,73082r15528,l40553,73082r4735,-676l47316,71728r2030,-1354l50698,68345r2030,-2029l50023,79172,1,79172,2705,77143r677,-1354l3382,74436r,-70377l2705,202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">
                <v:stroke miterlimit="83231f" joinstyle="miter"/>
                <v:path textboxrect="0,0,52728,79172" arrowok="t"/>
              </v:shape>
              <v:shape id="Shape 48" style="position:absolute;left:18235;top:1976;width:730;height:825;visibility:visible;mso-wrap-style:square;v-text-anchor:top" coordsize="73017,82555" o:spid="_x0000_s1061" fillcolor="black" stroked="f" strokeweight="0" path="m,l20290,,62872,51428r,-47369l62196,2029r-676,-678l60167,,73017,,71665,1351r-676,678l70312,4059r-676,1353l69636,82555,41906,49399,22995,27067,14203,16239r,59550l14879,77143r1353,1354l17585,79172r-13527,l6763,77143r677,-1354l7440,74436r,-66995l6763,6090,5411,4737,3382,27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">
                <v:stroke miterlimit="83231f" joinstyle="miter"/>
                <v:path textboxrect="0,0,73017,82555" arrowok="t"/>
              </v:shape>
              <v:shape id="Shape 49" style="position:absolute;left:5551;top:1969;width:433;height:812;visibility:visible;mso-wrap-style:square;v-text-anchor:top" coordsize="43259,81204" o:spid="_x0000_s1062" fillcolor="black" stroked="f" strokeweight="0" path="m39201,r4058,l43259,6090r-5411,l32437,8120r-4058,2707l24321,14210r-3382,4737l18234,25037r-1352,6091l16205,38571r677,8798l18910,54814r2706,6090l24998,65640r4058,4059l33790,72406r4734,2030l43259,74436r,6712l42582,81204r-8792,-678l26350,77821,18910,74436,12147,69699,7440,63609,5411,60226,3382,56167,2029,52781,676,48723r,-4737l,39925,1353,32481,3382,25037,6764,18271r5383,-6090l14853,9473,18234,6769,21616,4737,25674,2708,29732,1354,34466,678,39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">
                <v:stroke miterlimit="83231f" joinstyle="miter"/>
                <v:path textboxrect="0,0,43259,81204" arrowok="t"/>
              </v:shape>
              <v:shape id="Shape 50" style="position:absolute;left:5984;top:1969;width:433;height:811;visibility:visible;mso-wrap-style:square;v-text-anchor:top" coordsize="43286,81148" o:spid="_x0000_s1063" fillcolor="black" stroked="f" strokeweight="0" path="m,l1353,,8792,678r7440,2030l23672,6090r6087,4061l32464,12857r2706,3385l37875,19625r2029,3383l41256,27069r1353,4059l43286,35864r,4740l43286,46016r-1353,4061l41256,54814r-2029,4058l37199,62257r-2706,3383l31788,68348r-2705,2704l22319,75789r-7440,3386l7440,80526,,81148,,74436r676,l6087,74436r4734,-2030l15556,69699r4058,-3383l22319,61579r2705,-6090l26377,48723r676,-7444l26377,33835,25024,26391,22995,20300,19614,14888,15556,10827,10821,8120,6087,6090,,60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">
                <v:stroke miterlimit="83231f" joinstyle="miter"/>
                <v:path textboxrect="0,0,43286,81148" arrowok="t"/>
              </v:shape>
              <v:shape id="Shape 51" style="position:absolute;left:6058;top:1793;width:115;height:115;visibility:visible;mso-wrap-style:square;v-text-anchor:top" coordsize="11497,11502" o:spid="_x0000_s1064" fillcolor="black" stroked="f" strokeweight="0" path="m3382,l5411,,8116,,9468,1353r1353,2030l11497,5412r-676,2708l9468,10149r-1352,678l5411,11502,3382,10827,1353,10149,,8120,,5412,,3383,1353,1353,33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">
                <v:stroke miterlimit="83231f" joinstyle="miter"/>
                <v:path textboxrect="0,0,11497,11502" arrowok="t"/>
              </v:shape>
              <v:shape id="Shape 52" style="position:absolute;left:5794;top:1793;width:122;height:115;visibility:visible;mso-wrap-style:square;v-text-anchor:top" coordsize="12174,11502" o:spid="_x0000_s1065" fillcolor="black" stroked="f" strokeweight="0" path="m4058,l6087,,8116,r2029,1353l11498,3383r676,2029l11498,8120r-1353,2029l8116,10827r-2029,675l4058,10827,2029,10149,676,8120,,5412,676,3383,2029,1353,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">
                <v:stroke miterlimit="83231f" joinstyle="miter"/>
                <v:path textboxrect="0,0,12174,11502" arrowok="t"/>
              </v:shape>
              <w10:wrap anchorx="margin"/>
            </v:group>
          </w:pict>
        </mc:Fallback>
      </mc:AlternateContent>
    </w:r>
    <w:r>
      <w:rPr>
        <w:rFonts w:ascii="Calibri" w:hAnsi="Calibri" w:eastAsia="Calibri" w:cs="Calibri"/>
        <w:color w:val="757575"/>
        <w:sz w:val="18"/>
      </w:rPr>
      <w:t>Rubrik: Hjärtstoppslarm gråzon</w:t>
    </w:r>
  </w:p>
  <w:p w:rsidR="00092190" w:rsidRDefault="00092190" w14:paraId="2C93BA67" w14:textId="77777777">
    <w:pPr>
      <w:spacing w:after="63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Dokument-ID: NU10092-2087047004-81</w:t>
    </w:r>
  </w:p>
  <w:p w:rsidR="00092190" w:rsidRDefault="00092190" w14:paraId="3A62C5C1" w14:textId="77777777">
    <w:pPr>
      <w:spacing w:after="0" w:line="259" w:lineRule="auto"/>
      <w:ind w:left="-469" w:right="0"/>
    </w:pPr>
    <w:r>
      <w:rPr>
        <w:rFonts w:ascii="Calibri" w:hAnsi="Calibri" w:eastAsia="Calibri" w:cs="Calibri"/>
        <w:color w:val="757575"/>
        <w:sz w:val="18"/>
      </w:rPr>
      <w:t>Version: 33.0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3D3F45C5" w14:textId="77777777">
    <w:pPr>
      <w:spacing w:after="160" w:line="259" w:lineRule="auto"/>
      <w:ind w:left="0" w:right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7CF3EC6" w14:textId="77777777">
    <w:pPr>
      <w:spacing w:after="160" w:line="259" w:lineRule="auto"/>
      <w:ind w:left="0" w:right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2524F1BB" w14:textId="77777777">
    <w:pPr>
      <w:spacing w:after="160" w:line="259" w:lineRule="auto"/>
      <w:ind w:left="0" w:right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38503FBF" w14:textId="77777777">
    <w:pPr>
      <w:spacing w:after="63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Rubrik: Hjärtstoppslarm gråzon</w:t>
    </w:r>
  </w:p>
  <w:p w:rsidR="00092190" w:rsidRDefault="00092190" w14:paraId="79AA5F25" w14:textId="77777777">
    <w:pPr>
      <w:spacing w:after="63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Dokument-ID: NU10092-2087047004-81</w:t>
    </w:r>
  </w:p>
  <w:p w:rsidR="00092190" w:rsidRDefault="00092190" w14:paraId="181109B4" w14:textId="77777777">
    <w:pPr>
      <w:spacing w:after="0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Version: 33.0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AFF7084" w14:textId="77777777">
    <w:pPr>
      <w:spacing w:after="63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Rubrik: Hjärtstoppslarm gråzon</w:t>
    </w:r>
  </w:p>
  <w:p w:rsidR="00092190" w:rsidRDefault="00092190" w14:paraId="048C2956" w14:textId="77777777">
    <w:pPr>
      <w:spacing w:after="63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Dokument-ID: NU10092-2087047004-81</w:t>
    </w:r>
  </w:p>
  <w:p w:rsidR="00092190" w:rsidRDefault="00092190" w14:paraId="101A7042" w14:textId="77777777">
    <w:pPr>
      <w:spacing w:after="0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Version: 33.0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A99A077" w14:textId="77777777">
    <w:pPr>
      <w:spacing w:after="63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Rubrik: Hjärtstoppslarm gråzon</w:t>
    </w:r>
  </w:p>
  <w:p w:rsidR="00092190" w:rsidRDefault="00092190" w14:paraId="42ADA1D0" w14:textId="77777777">
    <w:pPr>
      <w:spacing w:after="63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Dokument-ID: NU10092-2087047004-81</w:t>
    </w:r>
  </w:p>
  <w:p w:rsidR="00092190" w:rsidRDefault="00092190" w14:paraId="1A258554" w14:textId="77777777">
    <w:pPr>
      <w:spacing w:after="0" w:line="259" w:lineRule="auto"/>
      <w:ind w:left="-186" w:right="0"/>
    </w:pPr>
    <w:r>
      <w:rPr>
        <w:rFonts w:ascii="Calibri" w:hAnsi="Calibri" w:eastAsia="Calibri" w:cs="Calibri"/>
        <w:color w:val="757575"/>
        <w:sz w:val="18"/>
      </w:rPr>
      <w:t>Version: 33.0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4DE2" w:rsidRDefault="00824DE2" w14:paraId="2D707967" w14:textId="77777777"/>
  </w:footnote>
  <w:footnote w:type="continuationSeparator" w:id="0">
    <w:p w:rsidR="00824DE2" w:rsidRDefault="00824DE2" w14:paraId="24A93DB8" w14:textId="77777777">
      <w:r>
        <w:continuationSeparator/>
      </w:r>
    </w:p>
  </w:footnote>
  <w:footnote w:type="continuationNotice" w:id="1">
    <w:p w:rsidR="00824DE2" w:rsidRDefault="00824DE2" w14:paraId="3518FFA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7306AAF" w14:textId="77777777">
    <w:pPr>
      <w:spacing w:after="0" w:line="259" w:lineRule="auto"/>
      <w:ind w:left="272" w:right="0"/>
    </w:pPr>
    <w:proofErr w:type="gramStart"/>
    <w:r>
      <w:rPr>
        <w:rFonts w:ascii="Arial" w:hAnsi="Arial" w:eastAsia="Arial" w:cs="Arial"/>
        <w:color w:val="C00000"/>
        <w:sz w:val="16"/>
      </w:rPr>
      <w:t>Papperskopior</w:t>
    </w:r>
    <w:r>
      <w:t xml:space="preserve"> </w:t>
    </w:r>
    <w:r>
      <w:rPr>
        <w:rFonts w:ascii="Arial" w:hAnsi="Arial" w:eastAsia="Arial" w:cs="Arial"/>
        <w:color w:val="C00000"/>
        <w:sz w:val="16"/>
      </w:rPr>
      <w:t xml:space="preserve"> gäller</w:t>
    </w:r>
    <w:proofErr w:type="gramEnd"/>
    <w:r>
      <w:rPr>
        <w:rFonts w:ascii="Arial" w:hAnsi="Arial" w:eastAsia="Arial" w:cs="Arial"/>
        <w:color w:val="C00000"/>
        <w:sz w:val="16"/>
      </w:rPr>
      <w:t xml:space="preserve"> endast efter verifiering mot publicerad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29211C7C" w14:textId="77777777">
    <w:pPr>
      <w:spacing w:after="160" w:line="259" w:lineRule="auto"/>
      <w:ind w:left="0" w:right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pPr w:vertAnchor="page" w:horzAnchor="page" w:tblpX="895" w:tblpY="301"/>
      <w:tblOverlap w:val="never"/>
      <w:tblW w:w="11916" w:type="dxa"/>
      <w:tblInd w:w="0" w:type="dxa"/>
      <w:tblCellMar>
        <w:top w:w="18" w:type="dxa"/>
        <w:left w:w="1061" w:type="dxa"/>
        <w:right w:w="115" w:type="dxa"/>
      </w:tblCellMar>
      <w:tblLook w:val="04A0" w:firstRow="1" w:lastRow="0" w:firstColumn="1" w:lastColumn="0" w:noHBand="0" w:noVBand="1"/>
    </w:tblPr>
    <w:tblGrid>
      <w:gridCol w:w="2694"/>
      <w:gridCol w:w="9222"/>
    </w:tblGrid>
    <w:tr w:rsidR="001259BE" w:rsidTr="001259BE" w14:paraId="7DCFF222" w14:textId="77777777">
      <w:trPr>
        <w:trHeight w:val="806"/>
      </w:trPr>
      <w:tc>
        <w:tcPr>
          <w:tcW w:w="2694" w:type="dxa"/>
          <w:tcBorders>
            <w:top w:val="single" w:color="000000" w:sz="12" w:space="0"/>
            <w:left w:val="nil"/>
            <w:bottom w:val="single" w:color="000000" w:sz="12" w:space="0"/>
            <w:right w:val="single" w:color="000000" w:sz="12" w:space="0"/>
          </w:tcBorders>
          <w:shd w:val="clear" w:color="auto" w:fill="D9D9D9"/>
        </w:tcPr>
        <w:p w:rsidR="001259BE" w:rsidP="001259BE" w:rsidRDefault="001259BE" w14:paraId="0A5E7291" w14:textId="77777777">
          <w:pPr>
            <w:spacing w:after="0" w:line="259" w:lineRule="auto"/>
            <w:ind w:left="0" w:right="0"/>
          </w:pPr>
          <w:r>
            <w:rPr>
              <w:rFonts w:ascii="Arial" w:hAnsi="Arial" w:eastAsia="Arial" w:cs="Arial"/>
              <w:sz w:val="28"/>
            </w:rPr>
            <w:t xml:space="preserve">Bilaga 3 - 4 </w:t>
          </w:r>
        </w:p>
      </w:tc>
      <w:tc>
        <w:tcPr>
          <w:tcW w:w="9222" w:type="dxa"/>
          <w:tcBorders>
            <w:top w:val="single" w:color="000000" w:sz="12" w:space="0"/>
            <w:left w:val="single" w:color="000000" w:sz="12" w:space="0"/>
            <w:bottom w:val="single" w:color="000000" w:sz="12" w:space="0"/>
            <w:right w:val="nil"/>
          </w:tcBorders>
          <w:shd w:val="clear" w:color="auto" w:fill="D9D9D9"/>
        </w:tcPr>
        <w:p w:rsidR="001259BE" w:rsidP="001259BE" w:rsidRDefault="001259BE" w14:paraId="645DCEB5" w14:textId="77777777">
          <w:pPr>
            <w:spacing w:after="0" w:line="259" w:lineRule="auto"/>
            <w:ind w:left="0" w:right="1104"/>
            <w:jc w:val="center"/>
          </w:pPr>
          <w:r>
            <w:rPr>
              <w:rFonts w:ascii="Arial" w:hAnsi="Arial" w:eastAsia="Arial" w:cs="Arial"/>
              <w:sz w:val="28"/>
            </w:rPr>
            <w:t xml:space="preserve">Geografisk plan över gråzoner gällande vuxen– Uddevalla  </w:t>
          </w:r>
        </w:p>
      </w:tc>
    </w:tr>
  </w:tbl>
  <w:p w:rsidRPr="00C53026" w:rsidR="00092190" w:rsidP="000B2072" w:rsidRDefault="00092190" w14:paraId="3B4C052E" w14:textId="77777777">
    <w:pPr>
      <w:pStyle w:val="Sidhuvud"/>
      <w:tabs>
        <w:tab w:val="left" w:pos="7215"/>
      </w:tabs>
    </w:pPr>
    <w:r>
      <w:tab/>
    </w:r>
    <w:r>
      <w:tab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4F2D418A" w14:textId="77777777">
    <w:pPr>
      <w:spacing w:after="160" w:line="259" w:lineRule="auto"/>
      <w:ind w:left="0" w:right="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2D5" w:rsidRDefault="000E12D5" w14:paraId="7CC9F8D4" w14:textId="77777777">
    <w:pPr>
      <w:pStyle w:val="Sidhuvud"/>
    </w:pPr>
  </w:p>
  <w:p w:rsidR="000E12D5" w:rsidRDefault="000E12D5" w14:paraId="5D20639F" w14:textId="77777777">
    <w:pPr>
      <w:pStyle w:val="Sidhuvud"/>
    </w:pPr>
  </w:p>
  <w:p w:rsidR="000E12D5" w:rsidRDefault="000E12D5" w14:paraId="3E9AA5CD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3AFBFC7F" w14:textId="77777777">
    <w:pPr>
      <w:spacing w:after="0" w:line="259" w:lineRule="auto"/>
      <w:ind w:left="272"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541EC69B" w14:textId="77777777">
    <w:pPr>
      <w:spacing w:after="160" w:line="259" w:lineRule="auto"/>
      <w:ind w:left="0" w:righ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689FB712" w14:textId="77777777">
    <w:pPr>
      <w:spacing w:after="160" w:line="259" w:lineRule="auto"/>
      <w:ind w:left="0" w:right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5C352A6B" w14:textId="77777777">
    <w:pPr>
      <w:spacing w:after="160" w:line="259" w:lineRule="auto"/>
      <w:ind w:left="0" w:right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260D6FFE" w14:textId="77777777">
    <w:pPr>
      <w:spacing w:after="160" w:line="259" w:lineRule="auto"/>
      <w:ind w:left="0" w:right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4545E50E" w14:textId="77777777">
    <w:pPr>
      <w:spacing w:after="160" w:line="259" w:lineRule="auto"/>
      <w:ind w:left="0" w:right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0F4C758" w14:textId="77777777">
    <w:pPr>
      <w:spacing w:after="160" w:line="259" w:lineRule="auto"/>
      <w:ind w:left="0" w:right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190" w:rsidRDefault="00092190" w14:paraId="06293F13" w14:textId="77777777">
    <w:pPr>
      <w:spacing w:after="160" w:line="259" w:lineRule="auto"/>
      <w:ind w:left="0"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7">
    <w:nsid w:val="41d146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972546"/>
    <w:multiLevelType w:val="hybridMultilevel"/>
    <w:tmpl w:val="6DD62924"/>
    <w:lvl w:ilvl="0" w:tplc="041D0003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1" w:tplc="041D0003" w:tentative="1">
      <w:start w:val="1"/>
      <w:numFmt w:val="bullet"/>
      <w:lvlText w:val="o"/>
      <w:lvlJc w:val="left"/>
      <w:pPr>
        <w:ind w:left="215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7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9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1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3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5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7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97" w:hanging="360"/>
      </w:pPr>
      <w:rPr>
        <w:rFonts w:hint="default" w:ascii="Wingdings" w:hAnsi="Wingdings"/>
      </w:rPr>
    </w:lvl>
  </w:abstractNum>
  <w:abstractNum w:abstractNumId="1" w15:restartNumberingAfterBreak="0">
    <w:nsid w:val="035D3C3A"/>
    <w:multiLevelType w:val="hybridMultilevel"/>
    <w:tmpl w:val="67965876"/>
    <w:lvl w:ilvl="0" w:tplc="368E37EC">
      <w:start w:val="1"/>
      <w:numFmt w:val="bullet"/>
      <w:lvlText w:val="•"/>
      <w:lvlJc w:val="left"/>
      <w:pPr>
        <w:ind w:left="154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DF633CE">
      <w:start w:val="1"/>
      <w:numFmt w:val="bullet"/>
      <w:lvlText w:val="o"/>
      <w:lvlJc w:val="left"/>
      <w:pPr>
        <w:ind w:left="233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F048ADD6">
      <w:start w:val="1"/>
      <w:numFmt w:val="bullet"/>
      <w:lvlText w:val="▪"/>
      <w:lvlJc w:val="left"/>
      <w:pPr>
        <w:ind w:left="305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2BAE8F2">
      <w:start w:val="1"/>
      <w:numFmt w:val="bullet"/>
      <w:lvlText w:val="•"/>
      <w:lvlJc w:val="left"/>
      <w:pPr>
        <w:ind w:left="37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EFEEB5A">
      <w:start w:val="1"/>
      <w:numFmt w:val="bullet"/>
      <w:lvlText w:val="o"/>
      <w:lvlJc w:val="left"/>
      <w:pPr>
        <w:ind w:left="449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981E606C">
      <w:start w:val="1"/>
      <w:numFmt w:val="bullet"/>
      <w:lvlText w:val="▪"/>
      <w:lvlJc w:val="left"/>
      <w:pPr>
        <w:ind w:left="521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3B453B2">
      <w:start w:val="1"/>
      <w:numFmt w:val="bullet"/>
      <w:lvlText w:val="•"/>
      <w:lvlJc w:val="left"/>
      <w:pPr>
        <w:ind w:left="59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BA80286">
      <w:start w:val="1"/>
      <w:numFmt w:val="bullet"/>
      <w:lvlText w:val="o"/>
      <w:lvlJc w:val="left"/>
      <w:pPr>
        <w:ind w:left="665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19E01A78">
      <w:start w:val="1"/>
      <w:numFmt w:val="bullet"/>
      <w:lvlText w:val="▪"/>
      <w:lvlJc w:val="left"/>
      <w:pPr>
        <w:ind w:left="737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08182914"/>
    <w:multiLevelType w:val="hybridMultilevel"/>
    <w:tmpl w:val="F1AA8F4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63FC0"/>
    <w:multiLevelType w:val="hybridMultilevel"/>
    <w:tmpl w:val="C5CCDF92"/>
    <w:lvl w:ilvl="0" w:tplc="62607B80">
      <w:start w:val="1"/>
      <w:numFmt w:val="decimal"/>
      <w:lvlText w:val="%1."/>
      <w:lvlJc w:val="left"/>
      <w:pPr>
        <w:ind w:left="8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6E0A1832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B3508888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1347428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B48832BE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081A51BA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E7E0164A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6D70F95C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C36CC326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0BAC6DA9"/>
    <w:multiLevelType w:val="hybridMultilevel"/>
    <w:tmpl w:val="7324B982"/>
    <w:lvl w:ilvl="0" w:tplc="2D6CEB6E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7DB05CF6">
      <w:start w:val="1"/>
      <w:numFmt w:val="bullet"/>
      <w:lvlText w:val="o"/>
      <w:lvlJc w:val="left"/>
      <w:pPr>
        <w:ind w:left="1063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9D22A674">
      <w:start w:val="1"/>
      <w:numFmt w:val="bullet"/>
      <w:lvlRestart w:val="0"/>
      <w:lvlText w:val="o"/>
      <w:lvlJc w:val="left"/>
      <w:pPr>
        <w:ind w:left="2249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7F2D496">
      <w:start w:val="1"/>
      <w:numFmt w:val="bullet"/>
      <w:lvlText w:val="•"/>
      <w:lvlJc w:val="left"/>
      <w:pPr>
        <w:ind w:left="248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181AE9B4">
      <w:start w:val="1"/>
      <w:numFmt w:val="bullet"/>
      <w:lvlText w:val="o"/>
      <w:lvlJc w:val="left"/>
      <w:pPr>
        <w:ind w:left="320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364F734">
      <w:start w:val="1"/>
      <w:numFmt w:val="bullet"/>
      <w:lvlText w:val="▪"/>
      <w:lvlJc w:val="left"/>
      <w:pPr>
        <w:ind w:left="392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29EEFADA">
      <w:start w:val="1"/>
      <w:numFmt w:val="bullet"/>
      <w:lvlText w:val="•"/>
      <w:lvlJc w:val="left"/>
      <w:pPr>
        <w:ind w:left="464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FF4F170">
      <w:start w:val="1"/>
      <w:numFmt w:val="bullet"/>
      <w:lvlText w:val="o"/>
      <w:lvlJc w:val="left"/>
      <w:pPr>
        <w:ind w:left="536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FF67840">
      <w:start w:val="1"/>
      <w:numFmt w:val="bullet"/>
      <w:lvlText w:val="▪"/>
      <w:lvlJc w:val="left"/>
      <w:pPr>
        <w:ind w:left="608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24E76058"/>
    <w:multiLevelType w:val="hybridMultilevel"/>
    <w:tmpl w:val="954ACE1E"/>
    <w:lvl w:ilvl="0" w:tplc="F7B6ADBC">
      <w:start w:val="1"/>
      <w:numFmt w:val="bullet"/>
      <w:lvlText w:val="•"/>
      <w:lvlJc w:val="left"/>
      <w:pPr>
        <w:ind w:left="18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8F8C66CC">
      <w:start w:val="1"/>
      <w:numFmt w:val="bullet"/>
      <w:lvlText w:val="o"/>
      <w:lvlJc w:val="left"/>
      <w:pPr>
        <w:ind w:left="15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F5F2F85C">
      <w:start w:val="1"/>
      <w:numFmt w:val="bullet"/>
      <w:lvlText w:val="▪"/>
      <w:lvlJc w:val="left"/>
      <w:pPr>
        <w:ind w:left="228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E700390">
      <w:start w:val="1"/>
      <w:numFmt w:val="bullet"/>
      <w:lvlText w:val="•"/>
      <w:lvlJc w:val="left"/>
      <w:pPr>
        <w:ind w:left="300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F452879C">
      <w:start w:val="1"/>
      <w:numFmt w:val="bullet"/>
      <w:lvlText w:val="o"/>
      <w:lvlJc w:val="left"/>
      <w:pPr>
        <w:ind w:left="372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5148120">
      <w:start w:val="1"/>
      <w:numFmt w:val="bullet"/>
      <w:lvlText w:val="▪"/>
      <w:lvlJc w:val="left"/>
      <w:pPr>
        <w:ind w:left="444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10107200">
      <w:start w:val="1"/>
      <w:numFmt w:val="bullet"/>
      <w:lvlText w:val="•"/>
      <w:lvlJc w:val="left"/>
      <w:pPr>
        <w:ind w:left="51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0504E6EC">
      <w:start w:val="1"/>
      <w:numFmt w:val="bullet"/>
      <w:lvlText w:val="o"/>
      <w:lvlJc w:val="left"/>
      <w:pPr>
        <w:ind w:left="588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9C747926">
      <w:start w:val="1"/>
      <w:numFmt w:val="bullet"/>
      <w:lvlText w:val="▪"/>
      <w:lvlJc w:val="left"/>
      <w:pPr>
        <w:ind w:left="660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32076D6D"/>
    <w:multiLevelType w:val="hybridMultilevel"/>
    <w:tmpl w:val="8D08FAD0"/>
    <w:lvl w:ilvl="0" w:tplc="041D000F">
      <w:start w:val="1"/>
      <w:numFmt w:val="decimal"/>
      <w:lvlText w:val="%1."/>
      <w:lvlJc w:val="left"/>
      <w:pPr>
        <w:ind w:left="1213" w:hanging="360"/>
      </w:pPr>
    </w:lvl>
    <w:lvl w:ilvl="1" w:tplc="041D0019" w:tentative="1">
      <w:start w:val="1"/>
      <w:numFmt w:val="lowerLetter"/>
      <w:lvlText w:val="%2."/>
      <w:lvlJc w:val="left"/>
      <w:pPr>
        <w:ind w:left="1933" w:hanging="360"/>
      </w:pPr>
    </w:lvl>
    <w:lvl w:ilvl="2" w:tplc="041D001B" w:tentative="1">
      <w:start w:val="1"/>
      <w:numFmt w:val="lowerRoman"/>
      <w:lvlText w:val="%3."/>
      <w:lvlJc w:val="right"/>
      <w:pPr>
        <w:ind w:left="2653" w:hanging="180"/>
      </w:pPr>
    </w:lvl>
    <w:lvl w:ilvl="3" w:tplc="041D000F" w:tentative="1">
      <w:start w:val="1"/>
      <w:numFmt w:val="decimal"/>
      <w:lvlText w:val="%4."/>
      <w:lvlJc w:val="left"/>
      <w:pPr>
        <w:ind w:left="3373" w:hanging="360"/>
      </w:pPr>
    </w:lvl>
    <w:lvl w:ilvl="4" w:tplc="041D0019" w:tentative="1">
      <w:start w:val="1"/>
      <w:numFmt w:val="lowerLetter"/>
      <w:lvlText w:val="%5."/>
      <w:lvlJc w:val="left"/>
      <w:pPr>
        <w:ind w:left="4093" w:hanging="360"/>
      </w:pPr>
    </w:lvl>
    <w:lvl w:ilvl="5" w:tplc="041D001B" w:tentative="1">
      <w:start w:val="1"/>
      <w:numFmt w:val="lowerRoman"/>
      <w:lvlText w:val="%6."/>
      <w:lvlJc w:val="right"/>
      <w:pPr>
        <w:ind w:left="4813" w:hanging="180"/>
      </w:pPr>
    </w:lvl>
    <w:lvl w:ilvl="6" w:tplc="041D000F" w:tentative="1">
      <w:start w:val="1"/>
      <w:numFmt w:val="decimal"/>
      <w:lvlText w:val="%7."/>
      <w:lvlJc w:val="left"/>
      <w:pPr>
        <w:ind w:left="5533" w:hanging="360"/>
      </w:pPr>
    </w:lvl>
    <w:lvl w:ilvl="7" w:tplc="041D0019" w:tentative="1">
      <w:start w:val="1"/>
      <w:numFmt w:val="lowerLetter"/>
      <w:lvlText w:val="%8."/>
      <w:lvlJc w:val="left"/>
      <w:pPr>
        <w:ind w:left="6253" w:hanging="360"/>
      </w:pPr>
    </w:lvl>
    <w:lvl w:ilvl="8" w:tplc="041D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8" w15:restartNumberingAfterBreak="0">
    <w:nsid w:val="33576129"/>
    <w:multiLevelType w:val="hybridMultilevel"/>
    <w:tmpl w:val="768AE6B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33FB62B5"/>
    <w:multiLevelType w:val="hybridMultilevel"/>
    <w:tmpl w:val="A1941DE6"/>
    <w:lvl w:ilvl="0" w:tplc="041D000F">
      <w:start w:val="1"/>
      <w:numFmt w:val="decimal"/>
      <w:lvlText w:val="%1."/>
      <w:lvlJc w:val="left"/>
      <w:pPr>
        <w:ind w:left="1203" w:hanging="360"/>
      </w:pPr>
    </w:lvl>
    <w:lvl w:ilvl="1" w:tplc="041D0019" w:tentative="1">
      <w:start w:val="1"/>
      <w:numFmt w:val="lowerLetter"/>
      <w:lvlText w:val="%2."/>
      <w:lvlJc w:val="left"/>
      <w:pPr>
        <w:ind w:left="1923" w:hanging="360"/>
      </w:pPr>
    </w:lvl>
    <w:lvl w:ilvl="2" w:tplc="041D001B" w:tentative="1">
      <w:start w:val="1"/>
      <w:numFmt w:val="lowerRoman"/>
      <w:lvlText w:val="%3."/>
      <w:lvlJc w:val="right"/>
      <w:pPr>
        <w:ind w:left="2643" w:hanging="180"/>
      </w:pPr>
    </w:lvl>
    <w:lvl w:ilvl="3" w:tplc="041D000F" w:tentative="1">
      <w:start w:val="1"/>
      <w:numFmt w:val="decimal"/>
      <w:lvlText w:val="%4."/>
      <w:lvlJc w:val="left"/>
      <w:pPr>
        <w:ind w:left="3363" w:hanging="360"/>
      </w:pPr>
    </w:lvl>
    <w:lvl w:ilvl="4" w:tplc="041D0019" w:tentative="1">
      <w:start w:val="1"/>
      <w:numFmt w:val="lowerLetter"/>
      <w:lvlText w:val="%5."/>
      <w:lvlJc w:val="left"/>
      <w:pPr>
        <w:ind w:left="4083" w:hanging="360"/>
      </w:pPr>
    </w:lvl>
    <w:lvl w:ilvl="5" w:tplc="041D001B" w:tentative="1">
      <w:start w:val="1"/>
      <w:numFmt w:val="lowerRoman"/>
      <w:lvlText w:val="%6."/>
      <w:lvlJc w:val="right"/>
      <w:pPr>
        <w:ind w:left="4803" w:hanging="180"/>
      </w:pPr>
    </w:lvl>
    <w:lvl w:ilvl="6" w:tplc="041D000F" w:tentative="1">
      <w:start w:val="1"/>
      <w:numFmt w:val="decimal"/>
      <w:lvlText w:val="%7."/>
      <w:lvlJc w:val="left"/>
      <w:pPr>
        <w:ind w:left="5523" w:hanging="360"/>
      </w:pPr>
    </w:lvl>
    <w:lvl w:ilvl="7" w:tplc="041D0019" w:tentative="1">
      <w:start w:val="1"/>
      <w:numFmt w:val="lowerLetter"/>
      <w:lvlText w:val="%8."/>
      <w:lvlJc w:val="left"/>
      <w:pPr>
        <w:ind w:left="6243" w:hanging="360"/>
      </w:pPr>
    </w:lvl>
    <w:lvl w:ilvl="8" w:tplc="041D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10" w15:restartNumberingAfterBreak="0">
    <w:nsid w:val="341B7D19"/>
    <w:multiLevelType w:val="hybridMultilevel"/>
    <w:tmpl w:val="D0F87A04"/>
    <w:lvl w:ilvl="0" w:tplc="56CA19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D02E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E2C12A">
      <w:start w:val="1"/>
      <w:numFmt w:val="bullet"/>
      <w:lvlText w:val="·"/>
      <w:lvlJc w:val="left"/>
      <w:pPr>
        <w:ind w:left="2160" w:hanging="360"/>
      </w:pPr>
      <w:rPr>
        <w:rFonts w:hint="default" w:ascii="Symbol" w:hAnsi="Symbol"/>
      </w:rPr>
    </w:lvl>
    <w:lvl w:ilvl="3" w:tplc="F4645D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BEC7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44C0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5A68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B290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0CEB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6B46430"/>
    <w:multiLevelType w:val="hybridMultilevel"/>
    <w:tmpl w:val="8AA081AA"/>
    <w:lvl w:ilvl="0" w:tplc="C1CAF2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940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488500">
      <w:start w:val="1"/>
      <w:numFmt w:val="bullet"/>
      <w:lvlText w:val="·"/>
      <w:lvlJc w:val="left"/>
      <w:pPr>
        <w:ind w:left="2160" w:hanging="360"/>
      </w:pPr>
      <w:rPr>
        <w:rFonts w:hint="default" w:ascii="Symbol" w:hAnsi="Symbol"/>
      </w:rPr>
    </w:lvl>
    <w:lvl w:ilvl="3" w:tplc="B05AF3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72CF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E8EF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9A1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C618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FC00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60752883"/>
    <w:multiLevelType w:val="hybridMultilevel"/>
    <w:tmpl w:val="BA6C7348"/>
    <w:lvl w:ilvl="0" w:tplc="FC1E8E54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A8BA87DE">
      <w:start w:val="1"/>
      <w:numFmt w:val="bullet"/>
      <w:lvlRestart w:val="0"/>
      <w:lvlText w:val="•"/>
      <w:lvlJc w:val="left"/>
      <w:pPr>
        <w:ind w:left="18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A2C7C5C">
      <w:start w:val="1"/>
      <w:numFmt w:val="bullet"/>
      <w:lvlText w:val="▪"/>
      <w:lvlJc w:val="left"/>
      <w:pPr>
        <w:ind w:left="207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2362C6A">
      <w:start w:val="1"/>
      <w:numFmt w:val="bullet"/>
      <w:lvlText w:val="•"/>
      <w:lvlJc w:val="left"/>
      <w:pPr>
        <w:ind w:left="279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8460D4E">
      <w:start w:val="1"/>
      <w:numFmt w:val="bullet"/>
      <w:lvlText w:val="o"/>
      <w:lvlJc w:val="left"/>
      <w:pPr>
        <w:ind w:left="351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C4BA9CBC">
      <w:start w:val="1"/>
      <w:numFmt w:val="bullet"/>
      <w:lvlText w:val="▪"/>
      <w:lvlJc w:val="left"/>
      <w:pPr>
        <w:ind w:left="423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38E8C08">
      <w:start w:val="1"/>
      <w:numFmt w:val="bullet"/>
      <w:lvlText w:val="•"/>
      <w:lvlJc w:val="left"/>
      <w:pPr>
        <w:ind w:left="49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AA50288A">
      <w:start w:val="1"/>
      <w:numFmt w:val="bullet"/>
      <w:lvlText w:val="o"/>
      <w:lvlJc w:val="left"/>
      <w:pPr>
        <w:ind w:left="567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A3EAD1BA">
      <w:start w:val="1"/>
      <w:numFmt w:val="bullet"/>
      <w:lvlText w:val="▪"/>
      <w:lvlJc w:val="left"/>
      <w:pPr>
        <w:ind w:left="639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5" w15:restartNumberingAfterBreak="0">
    <w:nsid w:val="664DA36A"/>
    <w:multiLevelType w:val="hybridMultilevel"/>
    <w:tmpl w:val="E2B847BA"/>
    <w:lvl w:ilvl="0" w:tplc="3A3A4692">
      <w:start w:val="1"/>
      <w:numFmt w:val="decimal"/>
      <w:lvlText w:val="%1."/>
      <w:lvlJc w:val="left"/>
      <w:pPr>
        <w:ind w:left="720" w:hanging="360"/>
      </w:pPr>
    </w:lvl>
    <w:lvl w:ilvl="1" w:tplc="D4B82DC4">
      <w:start w:val="1"/>
      <w:numFmt w:val="bullet"/>
      <w:lvlText w:val="·"/>
      <w:lvlJc w:val="left"/>
      <w:pPr>
        <w:ind w:left="1440" w:hanging="360"/>
      </w:pPr>
    </w:lvl>
    <w:lvl w:ilvl="2" w:tplc="1090AA4E">
      <w:start w:val="1"/>
      <w:numFmt w:val="bullet"/>
      <w:lvlText w:val="§"/>
      <w:lvlJc w:val="left"/>
      <w:pPr>
        <w:ind w:left="2160" w:hanging="180"/>
      </w:pPr>
    </w:lvl>
    <w:lvl w:ilvl="3" w:tplc="1CBA772C">
      <w:start w:val="1"/>
      <w:numFmt w:val="decimal"/>
      <w:lvlText w:val="%4."/>
      <w:lvlJc w:val="left"/>
      <w:pPr>
        <w:ind w:left="2880" w:hanging="360"/>
      </w:pPr>
    </w:lvl>
    <w:lvl w:ilvl="4" w:tplc="2D12599C">
      <w:start w:val="1"/>
      <w:numFmt w:val="lowerLetter"/>
      <w:lvlText w:val="%5."/>
      <w:lvlJc w:val="left"/>
      <w:pPr>
        <w:ind w:left="3600" w:hanging="360"/>
      </w:pPr>
    </w:lvl>
    <w:lvl w:ilvl="5" w:tplc="09A2E56E">
      <w:start w:val="1"/>
      <w:numFmt w:val="lowerRoman"/>
      <w:lvlText w:val="%6."/>
      <w:lvlJc w:val="right"/>
      <w:pPr>
        <w:ind w:left="4320" w:hanging="180"/>
      </w:pPr>
    </w:lvl>
    <w:lvl w:ilvl="6" w:tplc="346EC8E6">
      <w:start w:val="1"/>
      <w:numFmt w:val="decimal"/>
      <w:lvlText w:val="%7."/>
      <w:lvlJc w:val="left"/>
      <w:pPr>
        <w:ind w:left="5040" w:hanging="360"/>
      </w:pPr>
    </w:lvl>
    <w:lvl w:ilvl="7" w:tplc="A0B4A5A4">
      <w:start w:val="1"/>
      <w:numFmt w:val="lowerLetter"/>
      <w:lvlText w:val="%8."/>
      <w:lvlJc w:val="left"/>
      <w:pPr>
        <w:ind w:left="5760" w:hanging="360"/>
      </w:pPr>
    </w:lvl>
    <w:lvl w:ilvl="8" w:tplc="386835D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B0C6A"/>
    <w:multiLevelType w:val="hybridMultilevel"/>
    <w:tmpl w:val="176279D8"/>
    <w:lvl w:ilvl="0" w:tplc="804EB84A">
      <w:start w:val="3"/>
      <w:numFmt w:val="bullet"/>
      <w:lvlText w:val="·"/>
      <w:lvlJc w:val="left"/>
      <w:pPr>
        <w:ind w:left="1563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28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0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2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4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6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8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0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23" w:hanging="360"/>
      </w:pPr>
      <w:rPr>
        <w:rFonts w:hint="default" w:ascii="Wingdings" w:hAnsi="Wingdings"/>
      </w:rPr>
    </w:lvl>
  </w:abstractNum>
  <w:num w:numId="24">
    <w:abstractNumId w:val="17"/>
  </w:num>
  <w:num w:numId="1" w16cid:durableId="1100105862">
    <w:abstractNumId w:val="15"/>
  </w:num>
  <w:num w:numId="2" w16cid:durableId="968166692">
    <w:abstractNumId w:val="12"/>
  </w:num>
  <w:num w:numId="3" w16cid:durableId="1121917322">
    <w:abstractNumId w:val="10"/>
  </w:num>
  <w:num w:numId="4" w16cid:durableId="2033652130">
    <w:abstractNumId w:val="5"/>
  </w:num>
  <w:num w:numId="5" w16cid:durableId="1620646385">
    <w:abstractNumId w:val="13"/>
  </w:num>
  <w:num w:numId="6" w16cid:durableId="503322385">
    <w:abstractNumId w:val="11"/>
  </w:num>
  <w:num w:numId="7" w16cid:durableId="21135271">
    <w:abstractNumId w:val="11"/>
  </w:num>
  <w:num w:numId="8" w16cid:durableId="77022336">
    <w:abstractNumId w:val="5"/>
  </w:num>
  <w:num w:numId="9" w16cid:durableId="951395524">
    <w:abstractNumId w:val="1"/>
  </w:num>
  <w:num w:numId="10" w16cid:durableId="2049839269">
    <w:abstractNumId w:val="8"/>
  </w:num>
  <w:num w:numId="11" w16cid:durableId="1597783177">
    <w:abstractNumId w:val="2"/>
  </w:num>
  <w:num w:numId="12" w16cid:durableId="1547135481">
    <w:abstractNumId w:val="3"/>
  </w:num>
  <w:num w:numId="13" w16cid:durableId="359404452">
    <w:abstractNumId w:val="16"/>
  </w:num>
  <w:num w:numId="14" w16cid:durableId="705570018">
    <w:abstractNumId w:val="9"/>
  </w:num>
  <w:num w:numId="15" w16cid:durableId="1934822959">
    <w:abstractNumId w:val="14"/>
  </w:num>
  <w:num w:numId="16" w16cid:durableId="1552689492">
    <w:abstractNumId w:val="6"/>
  </w:num>
  <w:num w:numId="17" w16cid:durableId="1634750560">
    <w:abstractNumId w:val="7"/>
  </w:num>
  <w:num w:numId="18" w16cid:durableId="801844077">
    <w:abstractNumId w:val="13"/>
  </w:num>
  <w:num w:numId="19" w16cid:durableId="1065225034">
    <w:abstractNumId w:val="13"/>
  </w:num>
  <w:num w:numId="20" w16cid:durableId="1881242320">
    <w:abstractNumId w:val="4"/>
  </w:num>
  <w:num w:numId="21" w16cid:durableId="254632626">
    <w:abstractNumId w:val="0"/>
  </w:num>
  <w:num w:numId="22" w16cid:durableId="20399070">
    <w:abstractNumId w:val="11"/>
  </w:num>
  <w:num w:numId="23" w16cid:durableId="156594303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8D4"/>
    <w:rsid w:val="00006D2A"/>
    <w:rsid w:val="00010D47"/>
    <w:rsid w:val="00016CF0"/>
    <w:rsid w:val="0002435C"/>
    <w:rsid w:val="000276AA"/>
    <w:rsid w:val="00030DDD"/>
    <w:rsid w:val="000313BB"/>
    <w:rsid w:val="00033ED5"/>
    <w:rsid w:val="0004441E"/>
    <w:rsid w:val="00046968"/>
    <w:rsid w:val="00050500"/>
    <w:rsid w:val="0005691C"/>
    <w:rsid w:val="00056ECB"/>
    <w:rsid w:val="00056ED5"/>
    <w:rsid w:val="000651E1"/>
    <w:rsid w:val="000655CC"/>
    <w:rsid w:val="000700AE"/>
    <w:rsid w:val="00075ED6"/>
    <w:rsid w:val="00084024"/>
    <w:rsid w:val="0009062C"/>
    <w:rsid w:val="00092190"/>
    <w:rsid w:val="00095368"/>
    <w:rsid w:val="000954C4"/>
    <w:rsid w:val="0009609A"/>
    <w:rsid w:val="000A4C35"/>
    <w:rsid w:val="000A53B4"/>
    <w:rsid w:val="000A611A"/>
    <w:rsid w:val="000B12D9"/>
    <w:rsid w:val="000B2072"/>
    <w:rsid w:val="000B4536"/>
    <w:rsid w:val="000B7715"/>
    <w:rsid w:val="000E12D5"/>
    <w:rsid w:val="000E463B"/>
    <w:rsid w:val="000E5A7E"/>
    <w:rsid w:val="000F43A3"/>
    <w:rsid w:val="000F7681"/>
    <w:rsid w:val="00103031"/>
    <w:rsid w:val="001044FE"/>
    <w:rsid w:val="001139D4"/>
    <w:rsid w:val="00121E62"/>
    <w:rsid w:val="001259BE"/>
    <w:rsid w:val="0012726E"/>
    <w:rsid w:val="00131B08"/>
    <w:rsid w:val="00132A59"/>
    <w:rsid w:val="00133337"/>
    <w:rsid w:val="00133A0F"/>
    <w:rsid w:val="0013580F"/>
    <w:rsid w:val="00135C87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6AAE"/>
    <w:rsid w:val="00202233"/>
    <w:rsid w:val="00211487"/>
    <w:rsid w:val="00211D91"/>
    <w:rsid w:val="00217DEC"/>
    <w:rsid w:val="002347A4"/>
    <w:rsid w:val="00235B57"/>
    <w:rsid w:val="00240622"/>
    <w:rsid w:val="00246E90"/>
    <w:rsid w:val="00250F24"/>
    <w:rsid w:val="002523C5"/>
    <w:rsid w:val="0025380B"/>
    <w:rsid w:val="0025703A"/>
    <w:rsid w:val="00262F3D"/>
    <w:rsid w:val="00263281"/>
    <w:rsid w:val="00264EA7"/>
    <w:rsid w:val="002651D6"/>
    <w:rsid w:val="0026551F"/>
    <w:rsid w:val="00280A85"/>
    <w:rsid w:val="00284119"/>
    <w:rsid w:val="00290B5C"/>
    <w:rsid w:val="00291C84"/>
    <w:rsid w:val="00294791"/>
    <w:rsid w:val="002B0B30"/>
    <w:rsid w:val="002B0C78"/>
    <w:rsid w:val="002B3712"/>
    <w:rsid w:val="002C0C02"/>
    <w:rsid w:val="002C1277"/>
    <w:rsid w:val="002C60AD"/>
    <w:rsid w:val="002D0E0E"/>
    <w:rsid w:val="002D11E9"/>
    <w:rsid w:val="002D6023"/>
    <w:rsid w:val="002E263F"/>
    <w:rsid w:val="002E6F81"/>
    <w:rsid w:val="002F08BA"/>
    <w:rsid w:val="002F2CFF"/>
    <w:rsid w:val="002F568B"/>
    <w:rsid w:val="002F7818"/>
    <w:rsid w:val="003001E5"/>
    <w:rsid w:val="003066D0"/>
    <w:rsid w:val="00311401"/>
    <w:rsid w:val="003131D9"/>
    <w:rsid w:val="00315240"/>
    <w:rsid w:val="003203D7"/>
    <w:rsid w:val="003208FD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DD2"/>
    <w:rsid w:val="00397F54"/>
    <w:rsid w:val="003A0D43"/>
    <w:rsid w:val="003A0EE2"/>
    <w:rsid w:val="003B0457"/>
    <w:rsid w:val="003B2A4B"/>
    <w:rsid w:val="003C7B75"/>
    <w:rsid w:val="003D099E"/>
    <w:rsid w:val="003D1975"/>
    <w:rsid w:val="003D21A2"/>
    <w:rsid w:val="003D29D2"/>
    <w:rsid w:val="003E0705"/>
    <w:rsid w:val="003E2FF7"/>
    <w:rsid w:val="003F1013"/>
    <w:rsid w:val="003F1ACF"/>
    <w:rsid w:val="003F5DFC"/>
    <w:rsid w:val="00404948"/>
    <w:rsid w:val="00406BEA"/>
    <w:rsid w:val="00413A60"/>
    <w:rsid w:val="004230F7"/>
    <w:rsid w:val="0043167E"/>
    <w:rsid w:val="0043409A"/>
    <w:rsid w:val="00441CE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146"/>
    <w:rsid w:val="00495132"/>
    <w:rsid w:val="004A355D"/>
    <w:rsid w:val="004A4970"/>
    <w:rsid w:val="004B1131"/>
    <w:rsid w:val="004B2183"/>
    <w:rsid w:val="004B2A01"/>
    <w:rsid w:val="004B58BA"/>
    <w:rsid w:val="004C0826"/>
    <w:rsid w:val="004C2559"/>
    <w:rsid w:val="004C3933"/>
    <w:rsid w:val="004C65AD"/>
    <w:rsid w:val="004D7BA3"/>
    <w:rsid w:val="004D7DB5"/>
    <w:rsid w:val="004E774A"/>
    <w:rsid w:val="004F41F9"/>
    <w:rsid w:val="004F4518"/>
    <w:rsid w:val="004F4C62"/>
    <w:rsid w:val="00500CF7"/>
    <w:rsid w:val="00501433"/>
    <w:rsid w:val="00506B78"/>
    <w:rsid w:val="00511CC4"/>
    <w:rsid w:val="00512E1F"/>
    <w:rsid w:val="005158F7"/>
    <w:rsid w:val="00517529"/>
    <w:rsid w:val="00525B2E"/>
    <w:rsid w:val="00531E60"/>
    <w:rsid w:val="00536A5A"/>
    <w:rsid w:val="0054141E"/>
    <w:rsid w:val="00541D07"/>
    <w:rsid w:val="0054215A"/>
    <w:rsid w:val="00544BAB"/>
    <w:rsid w:val="00545F31"/>
    <w:rsid w:val="005573C1"/>
    <w:rsid w:val="005578FA"/>
    <w:rsid w:val="00565129"/>
    <w:rsid w:val="00565CD0"/>
    <w:rsid w:val="00567820"/>
    <w:rsid w:val="005770AD"/>
    <w:rsid w:val="00581414"/>
    <w:rsid w:val="00582490"/>
    <w:rsid w:val="005826FA"/>
    <w:rsid w:val="0058645B"/>
    <w:rsid w:val="00597E28"/>
    <w:rsid w:val="005A0053"/>
    <w:rsid w:val="005A2099"/>
    <w:rsid w:val="005A2E3B"/>
    <w:rsid w:val="005A3767"/>
    <w:rsid w:val="005A54ED"/>
    <w:rsid w:val="005A5658"/>
    <w:rsid w:val="005A5D5B"/>
    <w:rsid w:val="005A6081"/>
    <w:rsid w:val="005A627D"/>
    <w:rsid w:val="005C0045"/>
    <w:rsid w:val="005C084E"/>
    <w:rsid w:val="005C4606"/>
    <w:rsid w:val="005C4F69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CAA"/>
    <w:rsid w:val="0065595B"/>
    <w:rsid w:val="00660269"/>
    <w:rsid w:val="00665F89"/>
    <w:rsid w:val="00673C92"/>
    <w:rsid w:val="006753EC"/>
    <w:rsid w:val="0068197E"/>
    <w:rsid w:val="006A2789"/>
    <w:rsid w:val="006A4978"/>
    <w:rsid w:val="006A7261"/>
    <w:rsid w:val="006B09C5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984"/>
    <w:rsid w:val="006E450B"/>
    <w:rsid w:val="006F0D7E"/>
    <w:rsid w:val="006F3894"/>
    <w:rsid w:val="00703E53"/>
    <w:rsid w:val="00705592"/>
    <w:rsid w:val="00710B77"/>
    <w:rsid w:val="00713B99"/>
    <w:rsid w:val="0072075B"/>
    <w:rsid w:val="007221C2"/>
    <w:rsid w:val="00725816"/>
    <w:rsid w:val="00730955"/>
    <w:rsid w:val="00733A9C"/>
    <w:rsid w:val="00736574"/>
    <w:rsid w:val="007367E0"/>
    <w:rsid w:val="00737215"/>
    <w:rsid w:val="00745D99"/>
    <w:rsid w:val="00754905"/>
    <w:rsid w:val="00760038"/>
    <w:rsid w:val="00762EE0"/>
    <w:rsid w:val="00765C41"/>
    <w:rsid w:val="00771100"/>
    <w:rsid w:val="007742E1"/>
    <w:rsid w:val="007759DD"/>
    <w:rsid w:val="0078609F"/>
    <w:rsid w:val="007917BA"/>
    <w:rsid w:val="007961E0"/>
    <w:rsid w:val="007A5C6F"/>
    <w:rsid w:val="007B5D5F"/>
    <w:rsid w:val="007D3E3F"/>
    <w:rsid w:val="007D4241"/>
    <w:rsid w:val="007D4317"/>
    <w:rsid w:val="007D4EA3"/>
    <w:rsid w:val="007F1CFF"/>
    <w:rsid w:val="007F5DD5"/>
    <w:rsid w:val="008126C4"/>
    <w:rsid w:val="00821A1B"/>
    <w:rsid w:val="00824DE2"/>
    <w:rsid w:val="008262E9"/>
    <w:rsid w:val="00827E69"/>
    <w:rsid w:val="00835C4D"/>
    <w:rsid w:val="00843F48"/>
    <w:rsid w:val="00851423"/>
    <w:rsid w:val="0085510C"/>
    <w:rsid w:val="00857848"/>
    <w:rsid w:val="00860678"/>
    <w:rsid w:val="008654B6"/>
    <w:rsid w:val="0087139C"/>
    <w:rsid w:val="00872FC2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3EB"/>
    <w:rsid w:val="008F589F"/>
    <w:rsid w:val="00906238"/>
    <w:rsid w:val="00907EF9"/>
    <w:rsid w:val="00910F5B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773"/>
    <w:rsid w:val="009553D6"/>
    <w:rsid w:val="00961DFC"/>
    <w:rsid w:val="00963B9A"/>
    <w:rsid w:val="00966CAC"/>
    <w:rsid w:val="00971D93"/>
    <w:rsid w:val="009806BA"/>
    <w:rsid w:val="00996A78"/>
    <w:rsid w:val="009B1F6B"/>
    <w:rsid w:val="009B60EB"/>
    <w:rsid w:val="009B783B"/>
    <w:rsid w:val="009C0D12"/>
    <w:rsid w:val="009C192E"/>
    <w:rsid w:val="009D0872"/>
    <w:rsid w:val="009D6819"/>
    <w:rsid w:val="009D6D1C"/>
    <w:rsid w:val="009E0CF9"/>
    <w:rsid w:val="009E2D6B"/>
    <w:rsid w:val="009E531B"/>
    <w:rsid w:val="009E6C56"/>
    <w:rsid w:val="009E7DCF"/>
    <w:rsid w:val="009F4A56"/>
    <w:rsid w:val="009F4E65"/>
    <w:rsid w:val="00A006A5"/>
    <w:rsid w:val="00A05942"/>
    <w:rsid w:val="00A07BEC"/>
    <w:rsid w:val="00A150D9"/>
    <w:rsid w:val="00A264BE"/>
    <w:rsid w:val="00A272CA"/>
    <w:rsid w:val="00A31C3E"/>
    <w:rsid w:val="00A33051"/>
    <w:rsid w:val="00A407AD"/>
    <w:rsid w:val="00A40923"/>
    <w:rsid w:val="00A41C05"/>
    <w:rsid w:val="00A4209F"/>
    <w:rsid w:val="00A42426"/>
    <w:rsid w:val="00A514B7"/>
    <w:rsid w:val="00A547F3"/>
    <w:rsid w:val="00A54A0B"/>
    <w:rsid w:val="00A65FD4"/>
    <w:rsid w:val="00A67E2A"/>
    <w:rsid w:val="00A81198"/>
    <w:rsid w:val="00A81E48"/>
    <w:rsid w:val="00A82035"/>
    <w:rsid w:val="00A90231"/>
    <w:rsid w:val="00A90D77"/>
    <w:rsid w:val="00A92E07"/>
    <w:rsid w:val="00A9378F"/>
    <w:rsid w:val="00AA0B3A"/>
    <w:rsid w:val="00AA6EB4"/>
    <w:rsid w:val="00AA767D"/>
    <w:rsid w:val="00AB0CC9"/>
    <w:rsid w:val="00AC3FF6"/>
    <w:rsid w:val="00AC40BA"/>
    <w:rsid w:val="00AC5426"/>
    <w:rsid w:val="00AD58EF"/>
    <w:rsid w:val="00AD73EC"/>
    <w:rsid w:val="00AE5BC7"/>
    <w:rsid w:val="00AF5AAF"/>
    <w:rsid w:val="00AF5B98"/>
    <w:rsid w:val="00B0408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6AC"/>
    <w:rsid w:val="00B57D97"/>
    <w:rsid w:val="00B60C6C"/>
    <w:rsid w:val="00B619A9"/>
    <w:rsid w:val="00B65A9D"/>
    <w:rsid w:val="00B66D60"/>
    <w:rsid w:val="00B72A31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F8B"/>
    <w:rsid w:val="00BB69DB"/>
    <w:rsid w:val="00BC322E"/>
    <w:rsid w:val="00BC44CD"/>
    <w:rsid w:val="00BC48A6"/>
    <w:rsid w:val="00BC4EED"/>
    <w:rsid w:val="00BC5176"/>
    <w:rsid w:val="00BE56A0"/>
    <w:rsid w:val="00BE7978"/>
    <w:rsid w:val="00BF4C66"/>
    <w:rsid w:val="00C07DDB"/>
    <w:rsid w:val="00C14764"/>
    <w:rsid w:val="00C4115D"/>
    <w:rsid w:val="00C43BDD"/>
    <w:rsid w:val="00C47778"/>
    <w:rsid w:val="00C5011E"/>
    <w:rsid w:val="00C50EE5"/>
    <w:rsid w:val="00C5240A"/>
    <w:rsid w:val="00C537A9"/>
    <w:rsid w:val="00C5398F"/>
    <w:rsid w:val="00C556F5"/>
    <w:rsid w:val="00C70E19"/>
    <w:rsid w:val="00C71E6D"/>
    <w:rsid w:val="00C72574"/>
    <w:rsid w:val="00C7430C"/>
    <w:rsid w:val="00C74311"/>
    <w:rsid w:val="00C759CD"/>
    <w:rsid w:val="00C824AB"/>
    <w:rsid w:val="00C85DA1"/>
    <w:rsid w:val="00C87BEF"/>
    <w:rsid w:val="00C9071C"/>
    <w:rsid w:val="00C908FF"/>
    <w:rsid w:val="00C912AE"/>
    <w:rsid w:val="00C9779D"/>
    <w:rsid w:val="00C97BD3"/>
    <w:rsid w:val="00CA39EF"/>
    <w:rsid w:val="00CA521F"/>
    <w:rsid w:val="00CB001A"/>
    <w:rsid w:val="00CB0493"/>
    <w:rsid w:val="00CB1160"/>
    <w:rsid w:val="00CB17FF"/>
    <w:rsid w:val="00CB1ED7"/>
    <w:rsid w:val="00CB67E2"/>
    <w:rsid w:val="00CC167C"/>
    <w:rsid w:val="00CC52D9"/>
    <w:rsid w:val="00CD6647"/>
    <w:rsid w:val="00CE39B1"/>
    <w:rsid w:val="00CE4B73"/>
    <w:rsid w:val="00CE6012"/>
    <w:rsid w:val="00CF70BB"/>
    <w:rsid w:val="00D074DB"/>
    <w:rsid w:val="00D139CF"/>
    <w:rsid w:val="00D3109D"/>
    <w:rsid w:val="00D3172D"/>
    <w:rsid w:val="00D37E7F"/>
    <w:rsid w:val="00D44FEE"/>
    <w:rsid w:val="00D47AD7"/>
    <w:rsid w:val="00D51529"/>
    <w:rsid w:val="00D85218"/>
    <w:rsid w:val="00D915B1"/>
    <w:rsid w:val="00DA299D"/>
    <w:rsid w:val="00DA65C4"/>
    <w:rsid w:val="00DD2313"/>
    <w:rsid w:val="00DD2BE0"/>
    <w:rsid w:val="00DE4447"/>
    <w:rsid w:val="00DE5DA2"/>
    <w:rsid w:val="00DF0033"/>
    <w:rsid w:val="00E026BF"/>
    <w:rsid w:val="00E04CCA"/>
    <w:rsid w:val="00E059D9"/>
    <w:rsid w:val="00E07B1B"/>
    <w:rsid w:val="00E11853"/>
    <w:rsid w:val="00E148BE"/>
    <w:rsid w:val="00E408B6"/>
    <w:rsid w:val="00E43F1D"/>
    <w:rsid w:val="00E52A86"/>
    <w:rsid w:val="00E54B47"/>
    <w:rsid w:val="00E553BF"/>
    <w:rsid w:val="00E55D93"/>
    <w:rsid w:val="00E61294"/>
    <w:rsid w:val="00E7237C"/>
    <w:rsid w:val="00E76601"/>
    <w:rsid w:val="00E77C46"/>
    <w:rsid w:val="00E80C1B"/>
    <w:rsid w:val="00E86CE8"/>
    <w:rsid w:val="00E90E82"/>
    <w:rsid w:val="00E95D54"/>
    <w:rsid w:val="00EA00CB"/>
    <w:rsid w:val="00EA1BAA"/>
    <w:rsid w:val="00EA3FCD"/>
    <w:rsid w:val="00EA42A0"/>
    <w:rsid w:val="00EB6714"/>
    <w:rsid w:val="00EB7F3E"/>
    <w:rsid w:val="00EC0A68"/>
    <w:rsid w:val="00EC4328"/>
    <w:rsid w:val="00EC488A"/>
    <w:rsid w:val="00EC5006"/>
    <w:rsid w:val="00ED3C34"/>
    <w:rsid w:val="00ED49C3"/>
    <w:rsid w:val="00ED6CE8"/>
    <w:rsid w:val="00ED7AA6"/>
    <w:rsid w:val="00EE06B8"/>
    <w:rsid w:val="00EE2A56"/>
    <w:rsid w:val="00EE3818"/>
    <w:rsid w:val="00F04F85"/>
    <w:rsid w:val="00F12449"/>
    <w:rsid w:val="00F22264"/>
    <w:rsid w:val="00F2564D"/>
    <w:rsid w:val="00F35B05"/>
    <w:rsid w:val="00F413D9"/>
    <w:rsid w:val="00F5135F"/>
    <w:rsid w:val="00F51F78"/>
    <w:rsid w:val="00F82432"/>
    <w:rsid w:val="00F82F0B"/>
    <w:rsid w:val="00F86F47"/>
    <w:rsid w:val="00F90B64"/>
    <w:rsid w:val="00FB2F0F"/>
    <w:rsid w:val="00FB5086"/>
    <w:rsid w:val="00FB5411"/>
    <w:rsid w:val="00FB6392"/>
    <w:rsid w:val="00FC039F"/>
    <w:rsid w:val="00FC58E1"/>
    <w:rsid w:val="00FD3C70"/>
    <w:rsid w:val="00FD6820"/>
    <w:rsid w:val="00FE12D8"/>
    <w:rsid w:val="00FE5182"/>
    <w:rsid w:val="00FF7C02"/>
    <w:rsid w:val="024801E3"/>
    <w:rsid w:val="0C692159"/>
    <w:rsid w:val="1071D631"/>
    <w:rsid w:val="13011AF8"/>
    <w:rsid w:val="149CEB59"/>
    <w:rsid w:val="19CE32DD"/>
    <w:rsid w:val="32C90CCE"/>
    <w:rsid w:val="376A3D86"/>
    <w:rsid w:val="376C9DE7"/>
    <w:rsid w:val="3CFAA0B5"/>
    <w:rsid w:val="4344C2BC"/>
    <w:rsid w:val="4D9A9FFE"/>
    <w:rsid w:val="55E9485A"/>
    <w:rsid w:val="55E979E2"/>
    <w:rsid w:val="647B2B65"/>
    <w:rsid w:val="6B2CF8ED"/>
    <w:rsid w:val="71644C3B"/>
    <w:rsid w:val="7B442AB7"/>
    <w:rsid w:val="7C73C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710ABBC-28E9-42FC-87C0-8EC0F75A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01E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001E5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3001E5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3001E5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3001E5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01E5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01E5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3001E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3001E5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001E5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3001E5"/>
    <w:pPr>
      <w:numPr>
        <w:numId w:val="23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3001E5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3001E5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3001E5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3001E5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3001E5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001E5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5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3001E5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3001E5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3001E5"/>
    <w:rPr>
      <w:rFonts w:ascii="Verdana" w:hAnsi="Verdana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3001E5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3001E5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3001E5"/>
    <w:rPr>
      <w:rFonts w:ascii="Georgia" w:hAnsi="Georgia"/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3001E5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3001E5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3001E5"/>
    <w:pPr>
      <w:numPr>
        <w:numId w:val="22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3001E5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Default" w:customStyle="1">
    <w:name w:val="Default"/>
    <w:rsid w:val="00135C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3001E5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3001E5"/>
    <w:rPr>
      <w:rFonts w:ascii="Verdana" w:hAnsi="Verdana"/>
      <w:sz w:val="32"/>
      <w:szCs w:val="44"/>
    </w:rPr>
  </w:style>
  <w:style w:type="paragraph" w:styleId="Tabell" w:customStyle="1">
    <w:name w:val="Tabell"/>
    <w:link w:val="TabellChar"/>
    <w:qFormat/>
    <w:rsid w:val="003001E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3001E5"/>
    <w:rPr>
      <w:rFonts w:ascii="Georgia" w:hAnsi="Georgia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001E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table" w:styleId="Tabellrutnt1" w:customStyle="1">
    <w:name w:val="Tabellrutnät1"/>
    <w:rsid w:val="003F5DFC"/>
    <w:rPr>
      <w:rFonts w:asciiTheme="minorHAnsi" w:hAnsiTheme="minorHAnsi" w:eastAsiaTheme="minorEastAsia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lstomnmnande">
    <w:name w:val="Unresolved Mention"/>
    <w:basedOn w:val="Standardstycketeckensnitt"/>
    <w:uiPriority w:val="99"/>
    <w:semiHidden/>
    <w:unhideWhenUsed/>
    <w:rsid w:val="00A31C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31C3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alfresco.vgregion.se/alfresco/service/vgr/storage/node/content/34560?a=false&amp;guest=true" TargetMode="External" Id="rId13" /><Relationship Type="http://schemas.openxmlformats.org/officeDocument/2006/relationships/header" Target="header2.xml" Id="rId18" /><Relationship Type="http://schemas.openxmlformats.org/officeDocument/2006/relationships/footer" Target="footer4.xml" Id="rId26" /><Relationship Type="http://schemas.openxmlformats.org/officeDocument/2006/relationships/footer" Target="footer10.xml" Id="rId39" /><Relationship Type="http://schemas.openxmlformats.org/officeDocument/2006/relationships/header" Target="header3.xml" Id="rId21" /><Relationship Type="http://schemas.openxmlformats.org/officeDocument/2006/relationships/footer" Target="footer8.xml" Id="rId34" /><Relationship Type="http://schemas.openxmlformats.org/officeDocument/2006/relationships/footer" Target="footer12.xml" Id="rId42" /><Relationship Type="http://schemas.openxmlformats.org/officeDocument/2006/relationships/theme" Target="theme/theme1.xml" Id="rId47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35-986315719-20/surrogate/Larmrutin%20Barnkliniken%20(N%c3%a4l).pdf" TargetMode="External" Id="rId12" /><Relationship Type="http://schemas.openxmlformats.org/officeDocument/2006/relationships/header" Target="header1.xml" Id="rId17" /><Relationship Type="http://schemas.openxmlformats.org/officeDocument/2006/relationships/header" Target="header5.xml" Id="rId25" /><Relationship Type="http://schemas.openxmlformats.org/officeDocument/2006/relationships/footer" Target="footer7.xml" Id="rId33" /><Relationship Type="http://schemas.openxmlformats.org/officeDocument/2006/relationships/header" Target="header11.xml" Id="rId38" /><Relationship Type="http://schemas.openxmlformats.org/officeDocument/2006/relationships/fontTable" Target="fontTable.xml" Id="rId46" /><Relationship Type="http://schemas.openxmlformats.org/officeDocument/2006/relationships/hyperlink" Target="https://mellanarkiv-offentlig.vgregion.se/alfresco/s/archive/stream/public/v1/source/available/sofia/nu10092-2087047004-36/surrogate/Hj%C3%A4rtstopp%20p%C3%A5%20gravid%20kvinna%20fr%20o%20m%20vecka%2020%20(livmodern%20palperas%20i%20navelplanet).pdf" TargetMode="External" Id="rId16" /><Relationship Type="http://schemas.openxmlformats.org/officeDocument/2006/relationships/footer" Target="footer2.xml" Id="rId20" /><Relationship Type="http://schemas.openxmlformats.org/officeDocument/2006/relationships/footer" Target="footer6.xml" Id="rId29" /><Relationship Type="http://schemas.openxmlformats.org/officeDocument/2006/relationships/header" Target="header12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4.xml" Id="rId24" /><Relationship Type="http://schemas.openxmlformats.org/officeDocument/2006/relationships/header" Target="header8.xml" Id="rId32" /><Relationship Type="http://schemas.openxmlformats.org/officeDocument/2006/relationships/header" Target="header10.xml" Id="rId37" /><Relationship Type="http://schemas.openxmlformats.org/officeDocument/2006/relationships/footer" Target="footer11.xml" Id="rId40" /><Relationship Type="http://schemas.openxmlformats.org/officeDocument/2006/relationships/header" Target="header13.xml" Id="rId45" /><Relationship Type="http://schemas.openxmlformats.org/officeDocument/2006/relationships/hyperlink" Target="https://alfresco.vgregion.se/alfresco/service/vgr/storage/node/content/34560?a=false&amp;guest=true" TargetMode="External" Id="rId15" /><Relationship Type="http://schemas.openxmlformats.org/officeDocument/2006/relationships/image" Target="media/image1.png" Id="rId23" /><Relationship Type="http://schemas.openxmlformats.org/officeDocument/2006/relationships/header" Target="header6.xml" Id="rId28" /><Relationship Type="http://schemas.openxmlformats.org/officeDocument/2006/relationships/footer" Target="footer9.xml" Id="rId36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header" Target="header7.xml" Id="rId31" /><Relationship Type="http://schemas.openxmlformats.org/officeDocument/2006/relationships/image" Target="media/image4.png" Id="rId44" /><Relationship Type="http://schemas.openxmlformats.org/officeDocument/2006/relationships/webSettings" Target="webSettings.xml" Id="rId9" /><Relationship Type="http://schemas.openxmlformats.org/officeDocument/2006/relationships/hyperlink" Target="https://alfresco.vgregion.se/alfresco/service/vgr/storage/node/content/34560?a=false&amp;guest=true" TargetMode="External" Id="rId14" /><Relationship Type="http://schemas.openxmlformats.org/officeDocument/2006/relationships/footer" Target="footer3.xml" Id="rId22" /><Relationship Type="http://schemas.openxmlformats.org/officeDocument/2006/relationships/footer" Target="footer5.xml" Id="rId27" /><Relationship Type="http://schemas.openxmlformats.org/officeDocument/2006/relationships/image" Target="media/image2.png" Id="rId30" /><Relationship Type="http://schemas.openxmlformats.org/officeDocument/2006/relationships/header" Target="header9.xml" Id="rId35" /><Relationship Type="http://schemas.openxmlformats.org/officeDocument/2006/relationships/image" Target="media/image3.png" Id="rId4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Hjärtstoppslarm gråzon</dc:title>
  <dc:subject/>
  <dc:creator>patrik.jens.johansson@vgregion.se</dc:creator>
  <keywords/>
  <dc:description/>
  <lastModifiedBy>Sara Johansson</lastModifiedBy>
  <revision>3</revision>
  <lastPrinted>2026-04-30T11:58:00.0000000Z</lastPrinted>
  <dcterms:created xsi:type="dcterms:W3CDTF">2022-05-02T17:12:00.0000000Z</dcterms:created>
  <dcterms:modified xsi:type="dcterms:W3CDTF">2026-04-30T12:01:56.0000000Z</dcterms:modified>
</coreProperties>
</file>