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D62A" w14:textId="77777777" w:rsidR="008630BA" w:rsidRDefault="008630BA" w:rsidP="008630BA">
      <w:pPr>
        <w:pStyle w:val="Rubrik2"/>
        <w:sectPr w:rsidR="008630BA" w:rsidSect="008630B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630BA" w:rsidRPr="00450645" w14:paraId="5A530DE7" w14:textId="77777777" w:rsidTr="008630BA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3DE6CCFE" w14:textId="77777777" w:rsidR="008630BA" w:rsidRPr="00450645" w:rsidRDefault="008630BA" w:rsidP="008630BA">
            <w:pPr>
              <w:pStyle w:val="Rubrik1"/>
              <w:rPr>
                <w:noProof/>
                <w:sz w:val="32"/>
                <w:szCs w:val="20"/>
              </w:rPr>
            </w:pPr>
            <w:r w:rsidRPr="008630BA"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A2D1AA" wp14:editId="2752531B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8014CE" w14:textId="77777777" w:rsidR="008630BA" w:rsidRPr="003D37FD" w:rsidRDefault="008630BA" w:rsidP="008630BA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18471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EA2D1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058014CE" w14:textId="77777777" w:rsidR="008630BA" w:rsidRPr="003D37FD" w:rsidRDefault="008630BA" w:rsidP="008630B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18471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8630BA">
              <w:t>Hjärtstoppslarm</w:t>
            </w:r>
          </w:p>
        </w:tc>
      </w:tr>
    </w:tbl>
    <w:p w14:paraId="3F494AC2" w14:textId="77777777" w:rsidR="008630BA" w:rsidRPr="00450645" w:rsidRDefault="008630BA" w:rsidP="008630BA">
      <w:pPr>
        <w:pStyle w:val="Rubrik2"/>
      </w:pPr>
      <w:r w:rsidRPr="00450645">
        <w:t>Revidering i denna version</w:t>
      </w:r>
    </w:p>
    <w:p w14:paraId="79C5C745" w14:textId="77777777" w:rsidR="008630BA" w:rsidRDefault="008630BA" w:rsidP="008630BA">
      <w:pPr>
        <w:pStyle w:val="Punktlista"/>
      </w:pPr>
      <w:r w:rsidRPr="00C459A9">
        <w:t>Borttaget stycke om IP telefon/DECT som tillhör annan förvaltning</w:t>
      </w:r>
      <w:r>
        <w:t>.</w:t>
      </w:r>
    </w:p>
    <w:p w14:paraId="337A9741" w14:textId="77777777" w:rsidR="008630BA" w:rsidRDefault="008630BA" w:rsidP="008630BA">
      <w:pPr>
        <w:pStyle w:val="Punktlista"/>
      </w:pPr>
      <w:r>
        <w:t>Borttaget stycke om att ringa 112</w:t>
      </w:r>
    </w:p>
    <w:p w14:paraId="5D0D4EB7" w14:textId="77777777" w:rsidR="00A611C9" w:rsidRPr="00450645" w:rsidRDefault="00A611C9" w:rsidP="00A611C9">
      <w:pPr>
        <w:pStyle w:val="Punktlista"/>
        <w:numPr>
          <w:ilvl w:val="0"/>
          <w:numId w:val="0"/>
        </w:numPr>
        <w:ind w:left="1077"/>
      </w:pPr>
    </w:p>
    <w:p w14:paraId="010975C1" w14:textId="77777777" w:rsidR="008630BA" w:rsidRPr="00450645" w:rsidRDefault="008630BA" w:rsidP="008630BA">
      <w:pPr>
        <w:pStyle w:val="Rubrik2"/>
      </w:pPr>
      <w:r w:rsidRPr="00450645">
        <w:t>Bakgrund</w:t>
      </w:r>
    </w:p>
    <w:p w14:paraId="62F7181F" w14:textId="77777777" w:rsidR="008630BA" w:rsidRDefault="008630BA" w:rsidP="008630BA">
      <w:r w:rsidRPr="00450645">
        <w:t xml:space="preserve">Behandling av hjärtstopp kan beskrivas som ett flertal länkar i en ”kedja som räddar liv”. Dessa länkar innefattar </w:t>
      </w:r>
      <w:r w:rsidRPr="00450645">
        <w:rPr>
          <w:b/>
        </w:rPr>
        <w:t>tidigt larm, tidig start av hjärt-lungräddning, tidig defibrillering</w:t>
      </w:r>
      <w:r w:rsidRPr="00450645">
        <w:t xml:space="preserve"> och sannolikt tidig start av avancerad hjärt-lungräddning. Varje länk måste fungera på ett optimalt sätt för att öka personens chans till överlevnad och minska risk för skador till följd av syrebrist. </w:t>
      </w:r>
    </w:p>
    <w:p w14:paraId="0879F834" w14:textId="77777777" w:rsidR="00A611C9" w:rsidRPr="00450645" w:rsidRDefault="00A611C9" w:rsidP="008630BA">
      <w:pPr>
        <w:rPr>
          <w:rFonts w:ascii="Verdana" w:hAnsi="Verdana"/>
          <w:color w:val="222222"/>
          <w:sz w:val="12"/>
          <w:szCs w:val="12"/>
        </w:rPr>
      </w:pPr>
    </w:p>
    <w:p w14:paraId="3C654125" w14:textId="77777777" w:rsidR="008630BA" w:rsidRPr="00450645" w:rsidRDefault="008630BA" w:rsidP="008630BA">
      <w:pPr>
        <w:pStyle w:val="Rubrik2"/>
      </w:pPr>
      <w:r w:rsidRPr="00450645">
        <w:t>Var rutinen gäller</w:t>
      </w:r>
    </w:p>
    <w:p w14:paraId="1380EC41" w14:textId="77777777" w:rsidR="008630BA" w:rsidRDefault="008630BA" w:rsidP="008630BA">
      <w:r w:rsidRPr="00450645">
        <w:rPr>
          <w:szCs w:val="20"/>
        </w:rPr>
        <w:t>Denna rutin gäller för hjärtlarm</w:t>
      </w:r>
      <w:r w:rsidRPr="00450645">
        <w:rPr>
          <w:bCs/>
        </w:rPr>
        <w:t xml:space="preserve"> på avdelning eller annan vårdenhet inom</w:t>
      </w:r>
      <w:r w:rsidRPr="00450645">
        <w:t xml:space="preserve"> sjukhus</w:t>
      </w:r>
      <w:r w:rsidRPr="00450645">
        <w:softHyphen/>
        <w:t xml:space="preserve">kropparna NÄL och Uddevalla sjukhus. Det finns en separat rutin för hjärtlarm i gråzon där det inte omedelbart finns akututrustning och utbildad personal. </w:t>
      </w:r>
    </w:p>
    <w:p w14:paraId="39E85121" w14:textId="77777777" w:rsidR="00A611C9" w:rsidRPr="00450645" w:rsidRDefault="00A611C9" w:rsidP="008630BA"/>
    <w:p w14:paraId="53F43BD9" w14:textId="77777777" w:rsidR="008630BA" w:rsidRPr="00450645" w:rsidRDefault="008630BA" w:rsidP="008630BA">
      <w:pPr>
        <w:pStyle w:val="Rubrik2"/>
      </w:pPr>
      <w:r w:rsidRPr="00450645">
        <w:t xml:space="preserve">Vilka </w:t>
      </w:r>
      <w:r w:rsidRPr="005C3D4E">
        <w:t>berörs</w:t>
      </w:r>
      <w:r w:rsidRPr="00450645">
        <w:t xml:space="preserve"> </w:t>
      </w:r>
    </w:p>
    <w:p w14:paraId="5BA8E38C" w14:textId="77777777" w:rsidR="008630BA" w:rsidRPr="00450645" w:rsidRDefault="008630BA" w:rsidP="008630BA">
      <w:r w:rsidRPr="00450645">
        <w:t>All sjukhuspersonal inom NU-sjukvården, NÄL och Uddevalla sjukhus.</w:t>
      </w:r>
    </w:p>
    <w:p w14:paraId="792E6B64" w14:textId="77777777" w:rsidR="008630BA" w:rsidRPr="00450645" w:rsidRDefault="008630BA" w:rsidP="008630BA">
      <w:pPr>
        <w:pStyle w:val="Rubrik2"/>
      </w:pPr>
      <w:r w:rsidRPr="00450645">
        <w:lastRenderedPageBreak/>
        <w:t>Larmade enhetens ansvar:</w:t>
      </w:r>
    </w:p>
    <w:p w14:paraId="04DACD00" w14:textId="77777777" w:rsidR="008630BA" w:rsidRPr="00450645" w:rsidRDefault="008630BA" w:rsidP="00A611C9">
      <w:pPr>
        <w:pStyle w:val="Liststycke"/>
        <w:numPr>
          <w:ilvl w:val="0"/>
          <w:numId w:val="30"/>
        </w:numPr>
        <w:spacing w:line="288" w:lineRule="auto"/>
      </w:pPr>
      <w:r w:rsidRPr="00450645">
        <w:t>Starta HLR</w:t>
      </w:r>
    </w:p>
    <w:p w14:paraId="58F71B3E" w14:textId="77777777" w:rsidR="008630BA" w:rsidRPr="00450645" w:rsidRDefault="008630BA" w:rsidP="00A611C9">
      <w:pPr>
        <w:pStyle w:val="Liststycke"/>
        <w:numPr>
          <w:ilvl w:val="0"/>
          <w:numId w:val="30"/>
        </w:numPr>
        <w:spacing w:line="288" w:lineRule="auto"/>
      </w:pPr>
      <w:r w:rsidRPr="00450645">
        <w:t xml:space="preserve">Ring telefonväxel tfn </w:t>
      </w:r>
      <w:r w:rsidRPr="00A611C9">
        <w:rPr>
          <w:b/>
          <w:bCs/>
        </w:rPr>
        <w:t>2222</w:t>
      </w:r>
      <w:r w:rsidRPr="00450645">
        <w:t xml:space="preserve"> och ange:</w:t>
      </w:r>
    </w:p>
    <w:p w14:paraId="1ADCF3BD" w14:textId="4C9B76A3" w:rsidR="008630BA" w:rsidRPr="00450645" w:rsidRDefault="008630BA" w:rsidP="00A611C9">
      <w:pPr>
        <w:pStyle w:val="Liststycke"/>
        <w:numPr>
          <w:ilvl w:val="0"/>
          <w:numId w:val="32"/>
        </w:numPr>
        <w:spacing w:before="120" w:after="0"/>
        <w:ind w:right="-852"/>
      </w:pPr>
      <w:r w:rsidRPr="00450645">
        <w:t>HJÄRTSTOPP.</w:t>
      </w:r>
      <w:r w:rsidRPr="00450645">
        <w:br/>
        <w:t xml:space="preserve">Om </w:t>
      </w:r>
      <w:proofErr w:type="gramStart"/>
      <w:r w:rsidRPr="00450645">
        <w:t>barn &gt;</w:t>
      </w:r>
      <w:proofErr w:type="gramEnd"/>
      <w:r w:rsidRPr="00450645">
        <w:t xml:space="preserve"> 1 år, säg HJÄRTSTOPP BARN.</w:t>
      </w:r>
      <w:r w:rsidRPr="00450645">
        <w:br/>
        <w:t>Om barn &lt; 1 år, säg HJÄRTSTOPP SPÄDBARN.</w:t>
      </w:r>
      <w:r w:rsidRPr="00450645">
        <w:br/>
      </w:r>
      <w:hyperlink r:id="rId17" w:history="1">
        <w:r w:rsidRPr="00A611C9">
          <w:rPr>
            <w:color w:val="0000FF"/>
            <w:u w:val="single"/>
          </w:rPr>
          <w:t>Larmrutiner Barnkliniken</w:t>
        </w:r>
      </w:hyperlink>
      <w:r w:rsidRPr="00450645">
        <w:br/>
        <w:t>Om till synes gravid kvinna, säg HJÄRTSTOPP GRAVID.</w:t>
      </w:r>
      <w:r w:rsidRPr="00450645">
        <w:br/>
      </w:r>
      <w:hyperlink r:id="rId18" w:history="1">
        <w:r w:rsidRPr="00A611C9">
          <w:rPr>
            <w:color w:val="0000FF"/>
            <w:u w:val="single"/>
          </w:rPr>
          <w:t>Hjärtstopp på gravid kvinna</w:t>
        </w:r>
      </w:hyperlink>
    </w:p>
    <w:p w14:paraId="297F67D0" w14:textId="0140A289" w:rsidR="008630BA" w:rsidRPr="00450645" w:rsidRDefault="008630BA" w:rsidP="00A611C9">
      <w:pPr>
        <w:pStyle w:val="Liststycke"/>
        <w:numPr>
          <w:ilvl w:val="0"/>
          <w:numId w:val="33"/>
        </w:numPr>
        <w:spacing w:before="120" w:after="0"/>
        <w:ind w:right="-852"/>
      </w:pPr>
      <w:r w:rsidRPr="00450645">
        <w:t>Sjukhus (NÄL eller Uddevalla sjukhus), avdelning, sal.</w:t>
      </w:r>
    </w:p>
    <w:p w14:paraId="17BE5B59" w14:textId="77777777" w:rsidR="008630BA" w:rsidRPr="00450645" w:rsidRDefault="008630BA" w:rsidP="008630BA">
      <w:r w:rsidRPr="00450645">
        <w:t xml:space="preserve">Från en </w:t>
      </w:r>
      <w:r w:rsidRPr="00450645">
        <w:rPr>
          <w:b/>
        </w:rPr>
        <w:t xml:space="preserve">mobiltelefon </w:t>
      </w:r>
      <w:r w:rsidRPr="00450645">
        <w:t xml:space="preserve">kan du larma genom att ringa </w:t>
      </w:r>
      <w:r w:rsidRPr="00450645">
        <w:rPr>
          <w:b/>
        </w:rPr>
        <w:t>010-435 22 22</w:t>
      </w:r>
      <w:r w:rsidRPr="00450645">
        <w:t>.</w:t>
      </w:r>
    </w:p>
    <w:p w14:paraId="7CC3356D" w14:textId="77777777" w:rsidR="008630BA" w:rsidRPr="00450645" w:rsidRDefault="008630BA" w:rsidP="00A611C9">
      <w:pPr>
        <w:pStyle w:val="Liststycke"/>
        <w:numPr>
          <w:ilvl w:val="0"/>
          <w:numId w:val="34"/>
        </w:numPr>
        <w:spacing w:line="288" w:lineRule="auto"/>
      </w:pPr>
      <w:r w:rsidRPr="00450645">
        <w:t>Hämta tillgänglig akututrustning samt närmaste halvautomatiska defibrillator.</w:t>
      </w:r>
    </w:p>
    <w:p w14:paraId="67E59D77" w14:textId="77777777" w:rsidR="008630BA" w:rsidRPr="00450645" w:rsidRDefault="008630BA" w:rsidP="008630BA">
      <w:pPr>
        <w:pStyle w:val="Rubrik3"/>
      </w:pPr>
      <w:r w:rsidRPr="00450645">
        <w:t>Larmande enhets sjuksköterska ansvarar för:</w:t>
      </w:r>
    </w:p>
    <w:p w14:paraId="6ED6DCA2" w14:textId="77777777" w:rsidR="008630BA" w:rsidRPr="00450645" w:rsidRDefault="008630BA" w:rsidP="008630BA">
      <w:pPr>
        <w:pStyle w:val="Punktlista"/>
        <w:spacing w:line="288" w:lineRule="auto"/>
        <w:ind w:left="1712" w:hanging="357"/>
      </w:pPr>
      <w:r w:rsidRPr="00450645">
        <w:rPr>
          <w:rFonts w:cs="Arial"/>
        </w:rPr>
        <w:t>Läkem</w:t>
      </w:r>
      <w:r w:rsidRPr="00450645">
        <w:t>edelsadministrering.</w:t>
      </w:r>
    </w:p>
    <w:p w14:paraId="43DB1D1A" w14:textId="77777777" w:rsidR="008630BA" w:rsidRPr="00450645" w:rsidRDefault="008630BA" w:rsidP="008630BA">
      <w:pPr>
        <w:pStyle w:val="Punktlista"/>
        <w:spacing w:line="288" w:lineRule="auto"/>
        <w:ind w:left="1712" w:hanging="357"/>
      </w:pPr>
      <w:r w:rsidRPr="00450645">
        <w:rPr>
          <w:szCs w:val="20"/>
        </w:rPr>
        <w:t xml:space="preserve">Tillkalla </w:t>
      </w:r>
      <w:r w:rsidRPr="00450645">
        <w:t>om möjligt patientansvarig läkare.</w:t>
      </w:r>
    </w:p>
    <w:p w14:paraId="47F837CD" w14:textId="77777777" w:rsidR="008630BA" w:rsidRPr="00450645" w:rsidRDefault="008630BA" w:rsidP="008630BA">
      <w:pPr>
        <w:pStyle w:val="Punktlista"/>
        <w:spacing w:line="288" w:lineRule="auto"/>
        <w:ind w:left="1712" w:hanging="357"/>
      </w:pPr>
      <w:r w:rsidRPr="00450645">
        <w:t>Att hjärtstoppet, efter avslutad insats, registreras i HLR-registret</w:t>
      </w:r>
      <w:r w:rsidRPr="00450645">
        <w:rPr>
          <w:szCs w:val="20"/>
        </w:rPr>
        <w:t xml:space="preserve"> </w:t>
      </w:r>
      <w:r w:rsidRPr="00450645">
        <w:t xml:space="preserve">som tillgås via Melior, </w:t>
      </w:r>
      <w:proofErr w:type="spellStart"/>
      <w:r w:rsidRPr="00450645">
        <w:t>kvalitetsreg</w:t>
      </w:r>
      <w:proofErr w:type="spellEnd"/>
      <w:r w:rsidRPr="00450645">
        <w:t xml:space="preserve">, HLR-register NÄL respektive HLR-register Uddevalla.   </w:t>
      </w:r>
    </w:p>
    <w:p w14:paraId="188186A5" w14:textId="77777777" w:rsidR="008630BA" w:rsidRPr="00450645" w:rsidRDefault="008630BA" w:rsidP="008630BA">
      <w:pPr>
        <w:pStyle w:val="Rubrik3"/>
      </w:pPr>
      <w:r w:rsidRPr="00450645">
        <w:t>Larmteamet på NÄL som telefonväxeln larmar ut består av:</w:t>
      </w:r>
    </w:p>
    <w:p w14:paraId="3C17333F" w14:textId="77777777" w:rsidR="008630BA" w:rsidRPr="00450645" w:rsidRDefault="008630BA" w:rsidP="008630BA">
      <w:pPr>
        <w:pStyle w:val="Punktlista"/>
        <w:spacing w:line="288" w:lineRule="auto"/>
        <w:ind w:left="1712" w:hanging="357"/>
        <w:rPr>
          <w:b/>
        </w:rPr>
      </w:pPr>
      <w:r w:rsidRPr="00450645">
        <w:t>Medicinjour - medicinskt ansvarig i samråd med narkosjouren.</w:t>
      </w:r>
    </w:p>
    <w:p w14:paraId="6115C06A" w14:textId="77777777" w:rsidR="008630BA" w:rsidRPr="00450645" w:rsidRDefault="008630BA" w:rsidP="008630BA">
      <w:pPr>
        <w:pStyle w:val="Punktlista"/>
        <w:spacing w:line="288" w:lineRule="auto"/>
        <w:ind w:left="1712" w:hanging="357"/>
        <w:rPr>
          <w:b/>
        </w:rPr>
      </w:pPr>
      <w:r w:rsidRPr="00450645">
        <w:t xml:space="preserve">Narkosjour - ansvarig för fri luftväg. </w:t>
      </w:r>
    </w:p>
    <w:p w14:paraId="1A839C1E" w14:textId="77777777" w:rsidR="008630BA" w:rsidRPr="00450645" w:rsidRDefault="008630BA" w:rsidP="008630BA">
      <w:pPr>
        <w:pStyle w:val="Punktlista"/>
        <w:spacing w:line="288" w:lineRule="auto"/>
        <w:ind w:left="1712" w:hanging="357"/>
        <w:rPr>
          <w:b/>
        </w:rPr>
      </w:pPr>
      <w:r w:rsidRPr="00450645">
        <w:t>Narkossjuksköterska - ansvarig för fri luftväg tillsammans med narkosjouren, assisterar läkemedelsadministrering vid behov.</w:t>
      </w:r>
    </w:p>
    <w:p w14:paraId="4608FD2B" w14:textId="77777777" w:rsidR="008630BA" w:rsidRPr="00450645" w:rsidRDefault="008630BA" w:rsidP="008630BA">
      <w:pPr>
        <w:pStyle w:val="Punktlista"/>
        <w:spacing w:line="288" w:lineRule="auto"/>
        <w:ind w:left="1712" w:hanging="357"/>
        <w:rPr>
          <w:b/>
        </w:rPr>
      </w:pPr>
      <w:r w:rsidRPr="00450645">
        <w:t>I fall av hjärtstopp barn, spädbarn eller gravid larmas ytterligare personer enligt respektive rutin.</w:t>
      </w:r>
    </w:p>
    <w:p w14:paraId="61E54564" w14:textId="77777777" w:rsidR="008630BA" w:rsidRPr="00450645" w:rsidRDefault="008630BA" w:rsidP="008630BA">
      <w:pPr>
        <w:pStyle w:val="Rubrik3"/>
      </w:pPr>
      <w:bookmarkStart w:id="3" w:name="_Hlk12259905"/>
      <w:r w:rsidRPr="00450645">
        <w:t xml:space="preserve">Larmteamet på Uddevalla </w:t>
      </w:r>
      <w:r>
        <w:t>s</w:t>
      </w:r>
      <w:r w:rsidRPr="00450645">
        <w:t xml:space="preserve">jukhus som telefonväxeln larmar ut </w:t>
      </w:r>
      <w:r w:rsidRPr="00450645">
        <w:rPr>
          <w:u w:val="single"/>
        </w:rPr>
        <w:t>måndag 07.30 - fredag 19.00</w:t>
      </w:r>
      <w:r w:rsidRPr="00450645">
        <w:t xml:space="preserve"> består av:</w:t>
      </w:r>
    </w:p>
    <w:p w14:paraId="33A40750" w14:textId="77777777" w:rsidR="008630BA" w:rsidRPr="00450645" w:rsidRDefault="008630BA" w:rsidP="008630BA">
      <w:pPr>
        <w:pStyle w:val="Punktlista"/>
        <w:spacing w:line="288" w:lineRule="auto"/>
        <w:ind w:left="1712" w:hanging="357"/>
        <w:rPr>
          <w:szCs w:val="28"/>
        </w:rPr>
      </w:pPr>
      <w:bookmarkStart w:id="4" w:name="_Hlk12259954"/>
      <w:bookmarkEnd w:id="3"/>
      <w:r w:rsidRPr="00450645">
        <w:t>Medicinjour - medicinskt ansvarig i samråd med narkosjouren.</w:t>
      </w:r>
    </w:p>
    <w:p w14:paraId="36B956D0" w14:textId="77777777" w:rsidR="008630BA" w:rsidRPr="00450645" w:rsidRDefault="008630BA" w:rsidP="008630BA">
      <w:pPr>
        <w:pStyle w:val="Punktlista"/>
        <w:spacing w:line="288" w:lineRule="auto"/>
        <w:ind w:left="1712" w:hanging="357"/>
      </w:pPr>
      <w:r w:rsidRPr="00450645">
        <w:t xml:space="preserve">Narkosjour - ansvarig för fri luftväg. </w:t>
      </w:r>
    </w:p>
    <w:p w14:paraId="7F443FBA" w14:textId="77777777" w:rsidR="008630BA" w:rsidRPr="00450645" w:rsidRDefault="008630BA" w:rsidP="008630BA">
      <w:pPr>
        <w:pStyle w:val="Punktlista"/>
        <w:spacing w:line="288" w:lineRule="auto"/>
        <w:ind w:left="1712" w:hanging="357"/>
      </w:pPr>
      <w:r w:rsidRPr="00450645">
        <w:t>Narkossjuksköterska eller intensivvårdssjuksköterska - ansvarig för fri luftväg tillsammans med narkosjouren, assisterar läkemedels</w:t>
      </w:r>
      <w:r w:rsidRPr="00450645">
        <w:softHyphen/>
        <w:t>administrering vid behov.</w:t>
      </w:r>
    </w:p>
    <w:p w14:paraId="784DBE6C" w14:textId="77777777" w:rsidR="008630BA" w:rsidRPr="00450645" w:rsidRDefault="008630BA" w:rsidP="008630BA">
      <w:pPr>
        <w:pStyle w:val="Rubrik3"/>
      </w:pPr>
      <w:bookmarkStart w:id="5" w:name="_Hlk12261069"/>
      <w:bookmarkEnd w:id="4"/>
      <w:r w:rsidRPr="00450645">
        <w:t xml:space="preserve">Larmteamet på Uddevalla Sjukhus som telefonväxeln larmar ut </w:t>
      </w:r>
      <w:r w:rsidRPr="00450645">
        <w:rPr>
          <w:u w:val="single"/>
        </w:rPr>
        <w:t>fredag 19.00 - måndag 07.30</w:t>
      </w:r>
      <w:r w:rsidRPr="00450645">
        <w:t xml:space="preserve"> består av:</w:t>
      </w:r>
    </w:p>
    <w:p w14:paraId="598F3F2D" w14:textId="77777777" w:rsidR="008630BA" w:rsidRPr="00450645" w:rsidRDefault="008630BA" w:rsidP="008630BA">
      <w:pPr>
        <w:pStyle w:val="Punktlista"/>
        <w:spacing w:line="288" w:lineRule="auto"/>
        <w:ind w:left="1712" w:hanging="357"/>
        <w:rPr>
          <w:szCs w:val="20"/>
        </w:rPr>
      </w:pPr>
      <w:r w:rsidRPr="00450645">
        <w:rPr>
          <w:szCs w:val="20"/>
        </w:rPr>
        <w:t>Medicinjour – medicinskt ansvarig.</w:t>
      </w:r>
    </w:p>
    <w:p w14:paraId="67778A9F" w14:textId="77777777" w:rsidR="008630BA" w:rsidRPr="00450645" w:rsidRDefault="008630BA" w:rsidP="008630BA">
      <w:pPr>
        <w:pStyle w:val="Punktlista"/>
        <w:spacing w:line="288" w:lineRule="auto"/>
        <w:ind w:left="1712" w:hanging="357"/>
        <w:rPr>
          <w:szCs w:val="20"/>
        </w:rPr>
      </w:pPr>
      <w:r w:rsidRPr="00450645">
        <w:rPr>
          <w:szCs w:val="20"/>
        </w:rPr>
        <w:t xml:space="preserve">Undersköterska från MÄVA </w:t>
      </w:r>
    </w:p>
    <w:p w14:paraId="700DD777" w14:textId="77777777" w:rsidR="008630BA" w:rsidRPr="00450645" w:rsidRDefault="008630BA" w:rsidP="008630BA">
      <w:pPr>
        <w:pStyle w:val="Punktlista"/>
        <w:spacing w:line="288" w:lineRule="auto"/>
        <w:ind w:left="1712" w:hanging="357"/>
        <w:rPr>
          <w:szCs w:val="20"/>
        </w:rPr>
      </w:pPr>
      <w:r w:rsidRPr="00450645">
        <w:rPr>
          <w:szCs w:val="20"/>
        </w:rPr>
        <w:t>Ambulans, växeln larmar 112 och meddelar larm på Uddevalla sjukhus.</w:t>
      </w:r>
    </w:p>
    <w:bookmarkEnd w:id="5"/>
    <w:p w14:paraId="5E0FEB09" w14:textId="77777777" w:rsidR="008630BA" w:rsidRPr="00450645" w:rsidRDefault="008630BA" w:rsidP="008630BA">
      <w:pPr>
        <w:pStyle w:val="Punktlista"/>
        <w:spacing w:line="288" w:lineRule="auto"/>
        <w:ind w:left="1712" w:hanging="357"/>
        <w:rPr>
          <w:szCs w:val="20"/>
        </w:rPr>
      </w:pPr>
      <w:r w:rsidRPr="00450645">
        <w:rPr>
          <w:szCs w:val="20"/>
        </w:rPr>
        <w:t>Vid larm från medicinska avdelningar (10, 11, 12), en undersköterska från MÄVA</w:t>
      </w:r>
      <w:r>
        <w:rPr>
          <w:szCs w:val="20"/>
        </w:rPr>
        <w:t xml:space="preserve"> 2</w:t>
      </w:r>
      <w:r w:rsidRPr="00450645">
        <w:rPr>
          <w:szCs w:val="20"/>
        </w:rPr>
        <w:t>.</w:t>
      </w:r>
    </w:p>
    <w:p w14:paraId="23B8AD62" w14:textId="77777777" w:rsidR="008630BA" w:rsidRPr="00450645" w:rsidRDefault="008630BA" w:rsidP="008630BA">
      <w:pPr>
        <w:pStyle w:val="Punktlista"/>
        <w:spacing w:line="288" w:lineRule="auto"/>
        <w:ind w:left="1712" w:hanging="357"/>
        <w:rPr>
          <w:szCs w:val="20"/>
        </w:rPr>
      </w:pPr>
      <w:r w:rsidRPr="00450645">
        <w:rPr>
          <w:szCs w:val="20"/>
        </w:rPr>
        <w:t xml:space="preserve">Vid larm från kirurgiska avdelningar (3, 4, 14), en </w:t>
      </w:r>
      <w:proofErr w:type="spellStart"/>
      <w:r w:rsidRPr="00450645">
        <w:rPr>
          <w:szCs w:val="20"/>
        </w:rPr>
        <w:t>ssk</w:t>
      </w:r>
      <w:proofErr w:type="spellEnd"/>
      <w:r w:rsidRPr="00450645">
        <w:rPr>
          <w:szCs w:val="20"/>
        </w:rPr>
        <w:t xml:space="preserve"> från </w:t>
      </w:r>
      <w:proofErr w:type="spellStart"/>
      <w:r w:rsidRPr="00450645">
        <w:rPr>
          <w:szCs w:val="20"/>
        </w:rPr>
        <w:t>avd</w:t>
      </w:r>
      <w:proofErr w:type="spellEnd"/>
      <w:r w:rsidRPr="00450645">
        <w:rPr>
          <w:szCs w:val="20"/>
        </w:rPr>
        <w:t xml:space="preserve"> 3 och en </w:t>
      </w:r>
      <w:proofErr w:type="spellStart"/>
      <w:r w:rsidRPr="00450645">
        <w:rPr>
          <w:szCs w:val="20"/>
        </w:rPr>
        <w:t>ssk</w:t>
      </w:r>
      <w:proofErr w:type="spellEnd"/>
      <w:r w:rsidRPr="00450645">
        <w:rPr>
          <w:szCs w:val="20"/>
        </w:rPr>
        <w:t xml:space="preserve"> från </w:t>
      </w:r>
      <w:proofErr w:type="spellStart"/>
      <w:r w:rsidRPr="00450645">
        <w:rPr>
          <w:szCs w:val="20"/>
        </w:rPr>
        <w:t>avd</w:t>
      </w:r>
      <w:proofErr w:type="spellEnd"/>
      <w:r w:rsidRPr="00450645">
        <w:rPr>
          <w:szCs w:val="20"/>
        </w:rPr>
        <w:t xml:space="preserve"> 14. </w:t>
      </w:r>
    </w:p>
    <w:p w14:paraId="7EE05EC4" w14:textId="77777777" w:rsidR="008630BA" w:rsidRPr="00450645" w:rsidRDefault="008630BA" w:rsidP="008630BA">
      <w:pPr>
        <w:pStyle w:val="Punktlista"/>
        <w:spacing w:line="288" w:lineRule="auto"/>
        <w:ind w:left="1712" w:hanging="357"/>
        <w:rPr>
          <w:szCs w:val="20"/>
        </w:rPr>
      </w:pPr>
      <w:r w:rsidRPr="00450645">
        <w:rPr>
          <w:b/>
          <w:szCs w:val="20"/>
        </w:rPr>
        <w:t>Observera</w:t>
      </w:r>
      <w:r w:rsidRPr="00450645">
        <w:rPr>
          <w:szCs w:val="20"/>
        </w:rPr>
        <w:t xml:space="preserve"> att på fredagar efter klockan 19 inkluderas </w:t>
      </w:r>
      <w:r w:rsidRPr="00450645">
        <w:rPr>
          <w:b/>
          <w:szCs w:val="20"/>
        </w:rPr>
        <w:t>alla mottagningar/ öppenvård</w:t>
      </w:r>
      <w:r w:rsidRPr="00450645">
        <w:rPr>
          <w:szCs w:val="20"/>
        </w:rPr>
        <w:t xml:space="preserve"> på Uddevalla Sjukhus i </w:t>
      </w:r>
      <w:r w:rsidRPr="00450645">
        <w:rPr>
          <w:b/>
          <w:szCs w:val="20"/>
        </w:rPr>
        <w:t>gråzon</w:t>
      </w:r>
      <w:r w:rsidRPr="00450645">
        <w:rPr>
          <w:szCs w:val="20"/>
        </w:rPr>
        <w:t xml:space="preserve">, följ rutin </w:t>
      </w:r>
      <w:hyperlink r:id="rId19" w:history="1">
        <w:r>
          <w:rPr>
            <w:rStyle w:val="Hyperlnk"/>
          </w:rPr>
          <w:t>Hjärtstoppslarm gråzon (vgregion.se)</w:t>
        </w:r>
      </w:hyperlink>
      <w:r>
        <w:t xml:space="preserve">. </w:t>
      </w:r>
    </w:p>
    <w:p w14:paraId="00A08110" w14:textId="77777777" w:rsidR="008630BA" w:rsidRPr="00450645" w:rsidRDefault="008630BA" w:rsidP="008630BA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14:paraId="28840008" w14:textId="77777777" w:rsidR="008630BA" w:rsidRPr="00450645" w:rsidRDefault="008630BA" w:rsidP="008630BA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p w14:paraId="6B01F5BE" w14:textId="77777777" w:rsidR="008630BA" w:rsidRPr="00450645" w:rsidRDefault="008630BA" w:rsidP="008630BA">
      <w:pPr>
        <w:spacing w:after="0" w:line="240" w:lineRule="auto"/>
        <w:ind w:left="0" w:right="0"/>
        <w:rPr>
          <w:szCs w:val="20"/>
        </w:rPr>
      </w:pPr>
    </w:p>
    <w:bookmarkEnd w:id="0"/>
    <w:p w14:paraId="453D6043" w14:textId="77777777" w:rsidR="008630BA" w:rsidRPr="00536A5A" w:rsidRDefault="008630BA" w:rsidP="008630BA">
      <w:pPr>
        <w:spacing w:after="0" w:line="240" w:lineRule="auto"/>
        <w:ind w:left="0" w:right="0"/>
      </w:pPr>
    </w:p>
    <w:p w14:paraId="76B9F95B" w14:textId="24513497" w:rsidR="00536A5A" w:rsidRPr="008630BA" w:rsidRDefault="00536A5A" w:rsidP="008630BA"/>
    <w:sectPr w:rsidR="00536A5A" w:rsidRPr="008630BA" w:rsidSect="00450645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EF7D7" w14:textId="77777777" w:rsidR="0026178E" w:rsidRDefault="0026178E">
      <w:r>
        <w:separator/>
      </w:r>
    </w:p>
  </w:endnote>
  <w:endnote w:type="continuationSeparator" w:id="0">
    <w:p w14:paraId="13D3EA47" w14:textId="77777777" w:rsidR="0026178E" w:rsidRDefault="0026178E">
      <w:r>
        <w:continuationSeparator/>
      </w:r>
    </w:p>
  </w:endnote>
  <w:endnote w:type="continuationNotice" w:id="1">
    <w:p w14:paraId="03E5A626" w14:textId="77777777" w:rsidR="0026178E" w:rsidRDefault="002617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5FFC0" w14:textId="77777777" w:rsidR="008630BA" w:rsidRDefault="008630BA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481424B" w14:textId="77777777" w:rsidR="008630BA" w:rsidRDefault="008630BA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29110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97D212A" w14:textId="77777777" w:rsidR="008630BA" w:rsidRPr="00EC0A68" w:rsidRDefault="008630BA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F8028" w14:textId="77777777" w:rsidR="008630BA" w:rsidRDefault="008630BA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1315" behindDoc="0" locked="0" layoutInCell="1" allowOverlap="1" wp14:anchorId="40F78C87" wp14:editId="73D6E68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048684985" name="Bildobjekt 104868498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357E4" w14:textId="77777777" w:rsidR="0026178E" w:rsidRDefault="0026178E"/>
  </w:footnote>
  <w:footnote w:type="continuationSeparator" w:id="0">
    <w:p w14:paraId="5A900A42" w14:textId="77777777" w:rsidR="0026178E" w:rsidRDefault="0026178E">
      <w:r>
        <w:continuationSeparator/>
      </w:r>
    </w:p>
  </w:footnote>
  <w:footnote w:type="continuationNotice" w:id="1">
    <w:p w14:paraId="3FADF048" w14:textId="77777777" w:rsidR="0026178E" w:rsidRDefault="002617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3C9E" w14:textId="77777777" w:rsidR="008630BA" w:rsidRPr="00DA65C4" w:rsidRDefault="008630BA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3493E3DF" wp14:editId="2899C4B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442116492" name="Textruta 14421164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FC68AB" w14:textId="77777777" w:rsidR="008630BA" w:rsidRDefault="008630BA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493E3DF" id="_x0000_t202" coordsize="21600,21600" o:spt="202" path="m,l,21600r21600,l21600,xe">
              <v:stroke joinstyle="miter"/>
              <v:path gradientshapeok="t" o:connecttype="rect"/>
            </v:shapetype>
            <v:shape id="Textruta 1442116492" o:spid="_x0000_s1027" type="#_x0000_t202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5FC68AB" w14:textId="77777777" w:rsidR="008630BA" w:rsidRDefault="008630BA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3DC0" w14:textId="587BC135" w:rsidR="008630BA" w:rsidRDefault="008630BA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2E1B9C9C" wp14:editId="7453CC2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003570485" name="Textruta 20035704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9AACB1" w14:textId="77777777" w:rsidR="008630BA" w:rsidRDefault="008630B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E1B9C9C" id="_x0000_t202" coordsize="21600,21600" o:spt="202" path="m,l,21600r21600,l21600,xe">
              <v:stroke joinstyle="miter"/>
              <v:path gradientshapeok="t" o:connecttype="rect"/>
            </v:shapetype>
            <v:shape id="Textruta 2003570485" o:spid="_x0000_s1028" type="#_x0000_t202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479AACB1" w14:textId="77777777" w:rsidR="008630BA" w:rsidRDefault="008630B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13916A84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C72ECBA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A2F83"/>
    <w:multiLevelType w:val="hybridMultilevel"/>
    <w:tmpl w:val="593834D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474E09"/>
    <w:multiLevelType w:val="hybridMultilevel"/>
    <w:tmpl w:val="5E5C5766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E0E5795"/>
    <w:multiLevelType w:val="hybridMultilevel"/>
    <w:tmpl w:val="910AA646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C54D4"/>
    <w:multiLevelType w:val="hybridMultilevel"/>
    <w:tmpl w:val="FC784F3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2B65022"/>
    <w:multiLevelType w:val="hybridMultilevel"/>
    <w:tmpl w:val="8AA2E9FE"/>
    <w:lvl w:ilvl="0" w:tplc="E968F8E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536624C1"/>
    <w:multiLevelType w:val="hybridMultilevel"/>
    <w:tmpl w:val="83C49E44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9432320"/>
    <w:multiLevelType w:val="hybridMultilevel"/>
    <w:tmpl w:val="60983D9A"/>
    <w:lvl w:ilvl="0" w:tplc="041D0001">
      <w:start w:val="1"/>
      <w:numFmt w:val="bullet"/>
      <w:lvlText w:val=""/>
      <w:lvlJc w:val="left"/>
      <w:pPr>
        <w:ind w:left="171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5" w:hanging="360"/>
      </w:pPr>
      <w:rPr>
        <w:rFonts w:ascii="Wingdings" w:hAnsi="Wingdings" w:hint="default"/>
      </w:rPr>
    </w:lvl>
  </w:abstractNum>
  <w:abstractNum w:abstractNumId="22" w15:restartNumberingAfterBreak="0">
    <w:nsid w:val="5B730A98"/>
    <w:multiLevelType w:val="hybridMultilevel"/>
    <w:tmpl w:val="4AF280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74421D"/>
    <w:multiLevelType w:val="hybridMultilevel"/>
    <w:tmpl w:val="56F43990"/>
    <w:lvl w:ilvl="0" w:tplc="041D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630D2AEE"/>
    <w:multiLevelType w:val="hybridMultilevel"/>
    <w:tmpl w:val="2F145B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9672B16"/>
    <w:multiLevelType w:val="hybridMultilevel"/>
    <w:tmpl w:val="CCF6B78C"/>
    <w:lvl w:ilvl="0" w:tplc="18E66DF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7" w15:restartNumberingAfterBreak="0">
    <w:nsid w:val="7ACE7B09"/>
    <w:multiLevelType w:val="hybridMultilevel"/>
    <w:tmpl w:val="CE08BFC8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F0248C7"/>
    <w:multiLevelType w:val="hybridMultilevel"/>
    <w:tmpl w:val="1F824712"/>
    <w:lvl w:ilvl="0" w:tplc="041D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04160199">
    <w:abstractNumId w:val="29"/>
  </w:num>
  <w:num w:numId="2" w16cid:durableId="1691298590">
    <w:abstractNumId w:val="20"/>
  </w:num>
  <w:num w:numId="3" w16cid:durableId="58597819">
    <w:abstractNumId w:val="0"/>
  </w:num>
  <w:num w:numId="4" w16cid:durableId="1555431958">
    <w:abstractNumId w:val="7"/>
  </w:num>
  <w:num w:numId="5" w16cid:durableId="1603757514">
    <w:abstractNumId w:val="25"/>
  </w:num>
  <w:num w:numId="6" w16cid:durableId="929386234">
    <w:abstractNumId w:val="2"/>
  </w:num>
  <w:num w:numId="7" w16cid:durableId="876888402">
    <w:abstractNumId w:val="14"/>
  </w:num>
  <w:num w:numId="8" w16cid:durableId="1847595811">
    <w:abstractNumId w:val="9"/>
  </w:num>
  <w:num w:numId="9" w16cid:durableId="1856529023">
    <w:abstractNumId w:val="1"/>
  </w:num>
  <w:num w:numId="10" w16cid:durableId="692220329">
    <w:abstractNumId w:val="1"/>
  </w:num>
  <w:num w:numId="11" w16cid:durableId="27801697">
    <w:abstractNumId w:val="3"/>
  </w:num>
  <w:num w:numId="12" w16cid:durableId="908004359">
    <w:abstractNumId w:val="4"/>
  </w:num>
  <w:num w:numId="13" w16cid:durableId="1133520483">
    <w:abstractNumId w:val="19"/>
  </w:num>
  <w:num w:numId="14" w16cid:durableId="1597396449">
    <w:abstractNumId w:val="11"/>
  </w:num>
  <w:num w:numId="15" w16cid:durableId="1631785734">
    <w:abstractNumId w:val="8"/>
  </w:num>
  <w:num w:numId="16" w16cid:durableId="858468899">
    <w:abstractNumId w:val="16"/>
  </w:num>
  <w:num w:numId="17" w16cid:durableId="1691956909">
    <w:abstractNumId w:val="5"/>
  </w:num>
  <w:num w:numId="18" w16cid:durableId="531459829">
    <w:abstractNumId w:val="13"/>
  </w:num>
  <w:num w:numId="19" w16cid:durableId="732240319">
    <w:abstractNumId w:val="28"/>
  </w:num>
  <w:num w:numId="20" w16cid:durableId="1912080455">
    <w:abstractNumId w:val="12"/>
  </w:num>
  <w:num w:numId="21" w16cid:durableId="1161392483">
    <w:abstractNumId w:val="10"/>
  </w:num>
  <w:num w:numId="22" w16cid:durableId="551968976">
    <w:abstractNumId w:val="24"/>
  </w:num>
  <w:num w:numId="23" w16cid:durableId="1385328580">
    <w:abstractNumId w:val="22"/>
  </w:num>
  <w:num w:numId="24" w16cid:durableId="1931543693">
    <w:abstractNumId w:val="6"/>
  </w:num>
  <w:num w:numId="25" w16cid:durableId="1153445646">
    <w:abstractNumId w:val="17"/>
  </w:num>
  <w:num w:numId="26" w16cid:durableId="805243904">
    <w:abstractNumId w:val="26"/>
  </w:num>
  <w:num w:numId="27" w16cid:durableId="1209996681">
    <w:abstractNumId w:val="11"/>
  </w:num>
  <w:num w:numId="28" w16cid:durableId="1821337793">
    <w:abstractNumId w:val="7"/>
  </w:num>
  <w:num w:numId="29" w16cid:durableId="645284903">
    <w:abstractNumId w:val="15"/>
  </w:num>
  <w:num w:numId="30" w16cid:durableId="1736783770">
    <w:abstractNumId w:val="18"/>
  </w:num>
  <w:num w:numId="31" w16cid:durableId="812602514">
    <w:abstractNumId w:val="30"/>
  </w:num>
  <w:num w:numId="32" w16cid:durableId="984897610">
    <w:abstractNumId w:val="21"/>
  </w:num>
  <w:num w:numId="33" w16cid:durableId="1419981993">
    <w:abstractNumId w:val="23"/>
  </w:num>
  <w:num w:numId="34" w16cid:durableId="11459683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737"/>
    <w:rsid w:val="000051D5"/>
    <w:rsid w:val="00005FB5"/>
    <w:rsid w:val="00006D2A"/>
    <w:rsid w:val="00010D47"/>
    <w:rsid w:val="00016CF0"/>
    <w:rsid w:val="00023AF1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3D83"/>
    <w:rsid w:val="000F43A3"/>
    <w:rsid w:val="000F7681"/>
    <w:rsid w:val="00103031"/>
    <w:rsid w:val="001044FE"/>
    <w:rsid w:val="001139D4"/>
    <w:rsid w:val="001257A6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4513"/>
    <w:rsid w:val="00235B57"/>
    <w:rsid w:val="00250F24"/>
    <w:rsid w:val="002523C5"/>
    <w:rsid w:val="0025380B"/>
    <w:rsid w:val="0025703A"/>
    <w:rsid w:val="0026178E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D6C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148B"/>
    <w:rsid w:val="00413A60"/>
    <w:rsid w:val="004230F7"/>
    <w:rsid w:val="0043167E"/>
    <w:rsid w:val="0043409A"/>
    <w:rsid w:val="00443C1E"/>
    <w:rsid w:val="00446255"/>
    <w:rsid w:val="0045064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5E60"/>
    <w:rsid w:val="004B2183"/>
    <w:rsid w:val="004B2A01"/>
    <w:rsid w:val="004B46C0"/>
    <w:rsid w:val="004C2559"/>
    <w:rsid w:val="004D7BA3"/>
    <w:rsid w:val="004F4518"/>
    <w:rsid w:val="004F4C62"/>
    <w:rsid w:val="00501433"/>
    <w:rsid w:val="00511CC4"/>
    <w:rsid w:val="00523B5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3D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23A7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5F04"/>
    <w:rsid w:val="006C6A4B"/>
    <w:rsid w:val="006C779F"/>
    <w:rsid w:val="006D01F5"/>
    <w:rsid w:val="006D0CFB"/>
    <w:rsid w:val="006D30C0"/>
    <w:rsid w:val="006D7535"/>
    <w:rsid w:val="006E450B"/>
    <w:rsid w:val="006F0D7E"/>
    <w:rsid w:val="007101D1"/>
    <w:rsid w:val="00710B77"/>
    <w:rsid w:val="0072075B"/>
    <w:rsid w:val="007221C2"/>
    <w:rsid w:val="007235BF"/>
    <w:rsid w:val="00725816"/>
    <w:rsid w:val="00730955"/>
    <w:rsid w:val="00733A9C"/>
    <w:rsid w:val="00736574"/>
    <w:rsid w:val="007367E0"/>
    <w:rsid w:val="00737215"/>
    <w:rsid w:val="0074151C"/>
    <w:rsid w:val="00754905"/>
    <w:rsid w:val="00760038"/>
    <w:rsid w:val="00762EE0"/>
    <w:rsid w:val="00765C41"/>
    <w:rsid w:val="00771100"/>
    <w:rsid w:val="007759DD"/>
    <w:rsid w:val="00776E25"/>
    <w:rsid w:val="0078272D"/>
    <w:rsid w:val="0078609F"/>
    <w:rsid w:val="007917BA"/>
    <w:rsid w:val="007A5C6F"/>
    <w:rsid w:val="007D4241"/>
    <w:rsid w:val="007D4317"/>
    <w:rsid w:val="007D4EA3"/>
    <w:rsid w:val="007F0D08"/>
    <w:rsid w:val="007F1CFF"/>
    <w:rsid w:val="007F5DD5"/>
    <w:rsid w:val="00800FAA"/>
    <w:rsid w:val="00821A1B"/>
    <w:rsid w:val="008262E9"/>
    <w:rsid w:val="00827E69"/>
    <w:rsid w:val="00835C4D"/>
    <w:rsid w:val="00843A62"/>
    <w:rsid w:val="00843F48"/>
    <w:rsid w:val="00851423"/>
    <w:rsid w:val="00857848"/>
    <w:rsid w:val="008630BA"/>
    <w:rsid w:val="008654B6"/>
    <w:rsid w:val="0087139C"/>
    <w:rsid w:val="008733EF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4454"/>
    <w:rsid w:val="008E1207"/>
    <w:rsid w:val="008E36F8"/>
    <w:rsid w:val="008E46B2"/>
    <w:rsid w:val="008E682C"/>
    <w:rsid w:val="008E78A1"/>
    <w:rsid w:val="008F21DC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79C8"/>
    <w:rsid w:val="009A749F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3FB0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1C9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DF4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758"/>
    <w:rsid w:val="00B46C03"/>
    <w:rsid w:val="00B60C6C"/>
    <w:rsid w:val="00B619A9"/>
    <w:rsid w:val="00B65A9D"/>
    <w:rsid w:val="00B6665A"/>
    <w:rsid w:val="00B66D60"/>
    <w:rsid w:val="00B71688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3CC1"/>
    <w:rsid w:val="00BE7978"/>
    <w:rsid w:val="00C07DDB"/>
    <w:rsid w:val="00C2112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10F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146"/>
    <w:rsid w:val="00CC52D9"/>
    <w:rsid w:val="00CD4C77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0957"/>
    <w:rsid w:val="00DD2BE0"/>
    <w:rsid w:val="00DE4447"/>
    <w:rsid w:val="00DE5DA2"/>
    <w:rsid w:val="00DF0033"/>
    <w:rsid w:val="00E026BF"/>
    <w:rsid w:val="00E07B1B"/>
    <w:rsid w:val="00E11853"/>
    <w:rsid w:val="00E52081"/>
    <w:rsid w:val="00E52A86"/>
    <w:rsid w:val="00E54B47"/>
    <w:rsid w:val="00E553BF"/>
    <w:rsid w:val="00E55D93"/>
    <w:rsid w:val="00E57747"/>
    <w:rsid w:val="00E60A6F"/>
    <w:rsid w:val="00E61294"/>
    <w:rsid w:val="00E7237C"/>
    <w:rsid w:val="00E77C46"/>
    <w:rsid w:val="00E81169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468D"/>
    <w:rsid w:val="00FB5086"/>
    <w:rsid w:val="00FB5411"/>
    <w:rsid w:val="00FB6392"/>
    <w:rsid w:val="00FC218E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95A2231-B392-49E5-B6D0-BCB4BDC0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D1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7101D1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7101D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7101D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7101D1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101D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101D1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7101D1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7101D1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101D1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7101D1"/>
    <w:pPr>
      <w:numPr>
        <w:numId w:val="28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7101D1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7101D1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7101D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7101D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7101D1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101D1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7101D1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7101D1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7101D1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7101D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7101D1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7101D1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7101D1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7101D1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7101D1"/>
    <w:pPr>
      <w:numPr>
        <w:numId w:val="27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7101D1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6523A7"/>
    <w:rPr>
      <w:color w:val="9EA2A2" w:themeColor="followedHyperlink"/>
      <w:u w:val="single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7101D1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7101D1"/>
    <w:rPr>
      <w:rFonts w:ascii="Verdana" w:hAnsi="Verdana"/>
      <w:sz w:val="32"/>
      <w:szCs w:val="44"/>
    </w:rPr>
  </w:style>
  <w:style w:type="paragraph" w:customStyle="1" w:styleId="Tabell">
    <w:name w:val="Tabell"/>
    <w:link w:val="TabellChar"/>
    <w:qFormat/>
    <w:rsid w:val="007101D1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7101D1"/>
    <w:rPr>
      <w:rFonts w:ascii="Georgia" w:hAnsi="Georgia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101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10524?a=false&amp;guest=true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34560?a=false&amp;guest=true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6.xml" Id="rId24" /><Relationship Type="http://schemas.openxmlformats.org/officeDocument/2006/relationships/header" Target="header2.xml" Id="rId15" /><Relationship Type="http://schemas.openxmlformats.org/officeDocument/2006/relationships/header" Target="header4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92-2087047004-81/surrogate/Hj%c3%a4rtstoppslarm%20gr%c3%a5zon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5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3</Pages>
  <Words>531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3341</CharactersWithSpaces>
  <SharedDoc>false</SharedDoc>
  <HyperlinkBase/>
  <HLinks>
    <vt:vector size="18" baseType="variant">
      <vt:variant>
        <vt:i4>5242971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https://mellanarkiv-offentlig.vgregion.se/alfresco/s/archive/stream/public/v1/source/available/sofia/nu10092-2087047004-81/surrogate/Hj%c3%a4rtstoppslarm gr%c3%a5zon.pdf</vt:lpwstr>
      </vt:variant>
      <vt:variant>
        <vt:lpwstr/>
      </vt:variant>
      <vt:variant>
        <vt:i4>8126503</vt:i4>
      </vt:variant>
      <vt:variant>
        <vt:i4>3</vt:i4>
      </vt:variant>
      <vt:variant>
        <vt:i4>0</vt:i4>
      </vt:variant>
      <vt:variant>
        <vt:i4>5</vt:i4>
      </vt:variant>
      <vt:variant>
        <vt:lpwstr>https://alfresco.vgregion.se/alfresco/service/vgr/storage/node/content/10524?a=false&amp;guest=true</vt:lpwstr>
      </vt:variant>
      <vt:variant>
        <vt:lpwstr/>
      </vt:variant>
      <vt:variant>
        <vt:i4>7995431</vt:i4>
      </vt:variant>
      <vt:variant>
        <vt:i4>0</vt:i4>
      </vt:variant>
      <vt:variant>
        <vt:i4>0</vt:i4>
      </vt:variant>
      <vt:variant>
        <vt:i4>5</vt:i4>
      </vt:variant>
      <vt:variant>
        <vt:lpwstr>https://alfresco.vgregion.se/alfresco/service/vgr/storage/node/content/34560?a=false&amp;guest=true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Hjärtstoppslarm</dc:title>
  <dc:subject/>
  <dc:creator>patrik.jens.johansson@vgregion.se</dc:creator>
  <keywords/>
  <lastModifiedBy>Sara Johansson</lastModifiedBy>
  <revision>18</revision>
  <lastPrinted>2016-03-31T19:56:00.0000000Z</lastPrinted>
  <dcterms:created xsi:type="dcterms:W3CDTF">2022-05-02T17:12:00.0000000Z</dcterms:created>
  <dcterms:modified xsi:type="dcterms:W3CDTF">2026-05-21T14:23:00.0000000Z</dcterms:modified>
</coreProperties>
</file>