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="00F018D8" w:rsidP="00F35B05" w:rsidRDefault="00F018D8" w14:paraId="1669B579" w14:textId="77777777">
      <w:pPr>
        <w:pStyle w:val="Rubrik2"/>
        <w:sectPr w:rsidR="00F018D8" w:rsidSect="00F018D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F018D8" w:rsidR="00F018D8" w:rsidP="19179530" w:rsidRDefault="00F018D8" w14:paraId="373B0CEC" w14:textId="6F9C059F">
      <w:pPr>
        <w:spacing w:after="0" w:line="240" w:lineRule="auto"/>
      </w:pPr>
    </w:p>
    <w:p w:rsidRPr="00F018D8" w:rsidR="00F018D8" w:rsidP="19179530" w:rsidRDefault="641D0D83" w14:paraId="6A3E8A93" w14:textId="792AE51E">
      <w:pPr>
        <w:spacing w:after="0" w:line="240" w:lineRule="auto"/>
        <w:ind w:left="-20" w:right="-20"/>
      </w:pPr>
      <w:r w:rsidRPr="19179530">
        <w:t xml:space="preserve"> </w:t>
      </w: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8925"/>
      </w:tblGrid>
      <w:tr w:rsidR="19179530" w:rsidTr="00DA2FAC" w14:paraId="53D1DE1F" w14:textId="77777777">
        <w:trPr>
          <w:trHeight w:val="570"/>
        </w:trPr>
        <w:tc>
          <w:tcPr>
            <w:tcW w:w="8925" w:type="dxa"/>
            <w:vAlign w:val="bottom"/>
          </w:tcPr>
          <w:p w:rsidR="19179530" w:rsidP="00DA2FAC" w:rsidRDefault="00DA2FAC" w14:paraId="1AA40423" w14:textId="532B99BF">
            <w:pPr>
              <w:pStyle w:val="Rubrik1"/>
              <w:ind w:left="0"/>
            </w:pPr>
            <w:r>
              <w:t>Åtgärd vid stick, skärskada samt exponering för blod och blodtillblandade kroppsvätskor</w:t>
            </w:r>
          </w:p>
        </w:tc>
      </w:tr>
    </w:tbl>
    <w:p w:rsidR="005229B0" w:rsidP="005229B0" w:rsidRDefault="641D0D83" w14:paraId="3D805A2F" w14:textId="77777777">
      <w:pPr>
        <w:pStyle w:val="Rubrik3"/>
      </w:pPr>
      <w:r w:rsidRPr="005229B0">
        <w:t>Revidering</w:t>
      </w:r>
      <w:r>
        <w:t xml:space="preserve"> i denna version</w:t>
      </w:r>
    </w:p>
    <w:p w:rsidRPr="00F018D8" w:rsidR="00F018D8" w:rsidP="005229B0" w:rsidRDefault="005229B0" w14:paraId="62A92652" w14:textId="44B2E7D4">
      <w:r w:rsidR="6A50F11E">
        <w:rPr/>
        <w:t>Revidering av</w:t>
      </w:r>
      <w:r w:rsidR="00B80586">
        <w:rPr/>
        <w:t xml:space="preserve"> </w:t>
      </w:r>
      <w:r w:rsidR="005229B0">
        <w:rPr/>
        <w:t>rubrik</w:t>
      </w:r>
      <w:r w:rsidR="00B80586">
        <w:rPr/>
        <w:t xml:space="preserve"> </w:t>
      </w:r>
      <w:r w:rsidR="00B80586">
        <w:rPr/>
        <w:t xml:space="preserve">”Blodburen smitta” </w:t>
      </w:r>
      <w:r w:rsidR="4E30E9CA">
        <w:rPr/>
        <w:t xml:space="preserve">samt utbyte av </w:t>
      </w:r>
      <w:r w:rsidR="4E30E9CA">
        <w:rPr/>
        <w:t>länk</w:t>
      </w:r>
      <w:r w:rsidR="005229B0">
        <w:rPr/>
        <w:t>.</w:t>
      </w:r>
      <w:r w:rsidRPr="7FD4DAE6" w:rsidR="641D0D83">
        <w:rPr>
          <w:rFonts w:ascii="Calibri" w:hAnsi="Calibri" w:eastAsia="Calibri" w:cs="Calibri"/>
          <w:b w:val="1"/>
          <w:bCs w:val="1"/>
        </w:rPr>
        <w:t xml:space="preserve"> </w:t>
      </w:r>
    </w:p>
    <w:p w:rsidRPr="00F018D8" w:rsidR="00F018D8" w:rsidP="005229B0" w:rsidRDefault="641D0D83" w14:paraId="32475FBF" w14:textId="1C133945">
      <w:pPr>
        <w:pStyle w:val="Rubrik2"/>
      </w:pPr>
      <w:r w:rsidRPr="005229B0">
        <w:t>Bakgrund</w:t>
      </w:r>
      <w:r w:rsidRPr="19179530">
        <w:t xml:space="preserve"> </w:t>
      </w:r>
    </w:p>
    <w:p w:rsidRPr="00F018D8" w:rsidR="00F018D8" w:rsidP="00D1050E" w:rsidRDefault="641D0D83" w14:paraId="6B5A6E7F" w14:textId="731BF120">
      <w:r w:rsidRPr="19179530">
        <w:t>Risk finns för smitta via blod eller blodtillblandade vätskor. Personal i vården ska följa basala hygienrutiner och använda skyddsutrustning för att förebygga detta. Blodstänk ska omgående tas bort och desinfektion göras. Se vårdhygiens rutin för förebyggande åtgärder:</w:t>
      </w:r>
      <w:r w:rsidRPr="00CE2174" w:rsidR="00CE2174">
        <w:rPr>
          <w:rFonts w:ascii="Verdana" w:hAnsi="Verdana"/>
          <w:sz w:val="20"/>
          <w:szCs w:val="20"/>
        </w:rPr>
        <w:t xml:space="preserve"> </w:t>
      </w:r>
      <w:r w:rsidR="002C7BEA">
        <w:rPr>
          <w:rFonts w:ascii="Verdana" w:hAnsi="Verdana"/>
          <w:sz w:val="20"/>
          <w:szCs w:val="20"/>
        </w:rPr>
        <w:t>”</w:t>
      </w:r>
      <w:hyperlink w:history="1" r:id="rId17">
        <w:r w:rsidRPr="00CE2174" w:rsidR="00CE2174">
          <w:rPr>
            <w:rStyle w:val="Hyperlnk"/>
          </w:rPr>
          <w:t>Blodburen smitta – vå</w:t>
        </w:r>
        <w:r w:rsidRPr="00CE2174" w:rsidR="00CE2174">
          <w:rPr>
            <w:rStyle w:val="Hyperlnk"/>
          </w:rPr>
          <w:t>r</w:t>
        </w:r>
        <w:r w:rsidRPr="00CE2174" w:rsidR="00CE2174">
          <w:rPr>
            <w:rStyle w:val="Hyperlnk"/>
          </w:rPr>
          <w:t>dhygieniska aspekter</w:t>
        </w:r>
      </w:hyperlink>
      <w:r w:rsidRPr="19179530">
        <w:t xml:space="preserve">”. </w:t>
      </w:r>
    </w:p>
    <w:p w:rsidRPr="00F018D8" w:rsidR="00F018D8" w:rsidP="00C66510" w:rsidRDefault="641D0D83" w14:paraId="4FF09E29" w14:textId="5B6524AF">
      <w:pPr>
        <w:pStyle w:val="Rubrik2"/>
      </w:pPr>
      <w:r w:rsidRPr="19179530">
        <w:t>Sammanfattning/syfte</w:t>
      </w:r>
    </w:p>
    <w:p w:rsidRPr="00F018D8" w:rsidR="00F018D8" w:rsidP="00D1050E" w:rsidRDefault="641D0D83" w14:paraId="13AB8284" w14:textId="1222395E">
      <w:r w:rsidRPr="19179530">
        <w:t>Sammanfatta åtgärder och handläggning vid tillbud med blodkontakt som ska vara kända för alla som arbetar i vården. Detta för att minska risken för smitta. Rutinen gäller medarbetare i NU-sjukvården samt Folktandvården i Västra Götaland. Även polis och väktare kan bli aktuella för omhändertagande enligt rutinen.</w:t>
      </w:r>
    </w:p>
    <w:p w:rsidRPr="00F018D8" w:rsidR="00F018D8" w:rsidP="19179530" w:rsidRDefault="641D0D83" w14:paraId="4F100594" w14:textId="3414EAAF">
      <w:pPr>
        <w:spacing w:after="0" w:line="240" w:lineRule="auto"/>
        <w:ind w:left="-20" w:right="-20"/>
      </w:pPr>
      <w:r w:rsidRPr="19179530">
        <w:t xml:space="preserve"> </w:t>
      </w:r>
    </w:p>
    <w:p w:rsidRPr="00F018D8" w:rsidR="00F018D8" w:rsidP="00C66510" w:rsidRDefault="641D0D83" w14:paraId="4AD4724D" w14:textId="0F1576CA">
      <w:pPr>
        <w:pStyle w:val="Rubrik2"/>
      </w:pPr>
      <w:r w:rsidRPr="00C66510">
        <w:t>Smittrisk</w:t>
      </w:r>
    </w:p>
    <w:p w:rsidRPr="00F018D8" w:rsidR="00F018D8" w:rsidP="00C66510" w:rsidRDefault="641D0D83" w14:paraId="3C3237B6" w14:textId="65D661E9">
      <w:r w:rsidRPr="19179530">
        <w:t xml:space="preserve">Risk för blodburen smitta föreligger vid: </w:t>
      </w:r>
    </w:p>
    <w:p w:rsidRPr="00F018D8" w:rsidR="00F018D8" w:rsidP="00C66510" w:rsidRDefault="641D0D83" w14:paraId="272EE02D" w14:textId="26DEC8F1">
      <w:pPr>
        <w:pStyle w:val="Liststycke"/>
        <w:numPr>
          <w:ilvl w:val="0"/>
          <w:numId w:val="46"/>
        </w:numPr>
      </w:pPr>
      <w:r w:rsidRPr="19179530">
        <w:lastRenderedPageBreak/>
        <w:t>Stick-/skärskada av blodigt föremål.</w:t>
      </w:r>
    </w:p>
    <w:p w:rsidRPr="00F018D8" w:rsidR="00F018D8" w:rsidP="00C66510" w:rsidRDefault="641D0D83" w14:paraId="5356E9F3" w14:textId="5564469F">
      <w:pPr>
        <w:pStyle w:val="Liststycke"/>
        <w:numPr>
          <w:ilvl w:val="0"/>
          <w:numId w:val="46"/>
        </w:numPr>
      </w:pPr>
      <w:r w:rsidRPr="19179530">
        <w:t>Stänk av blod eller blodtillblandad kroppsvätska i ögon, mun, på slemhinna eller skadad hud.</w:t>
      </w:r>
    </w:p>
    <w:p w:rsidRPr="00F018D8" w:rsidR="00F018D8" w:rsidP="00C66510" w:rsidRDefault="641D0D83" w14:paraId="47AA6809" w14:textId="0483F958">
      <w:pPr>
        <w:pStyle w:val="Liststycke"/>
        <w:numPr>
          <w:ilvl w:val="0"/>
          <w:numId w:val="46"/>
        </w:numPr>
      </w:pPr>
      <w:r w:rsidRPr="19179530">
        <w:t>Sex med känt eller misstänkt smittad person.</w:t>
      </w:r>
    </w:p>
    <w:p w:rsidRPr="00F018D8" w:rsidR="00F018D8" w:rsidP="19179530" w:rsidRDefault="641D0D83" w14:paraId="490A8264" w14:textId="5B825DF4">
      <w:pPr>
        <w:spacing w:after="0" w:line="240" w:lineRule="auto"/>
        <w:ind w:left="-20" w:right="-20"/>
      </w:pPr>
      <w:r w:rsidRPr="19179530">
        <w:t xml:space="preserve"> </w:t>
      </w:r>
    </w:p>
    <w:p w:rsidRPr="00F018D8" w:rsidR="00F018D8" w:rsidP="00C66510" w:rsidRDefault="641D0D83" w14:paraId="7F6D99FB" w14:textId="38FFB08A">
      <w:r w:rsidRPr="19179530">
        <w:t>Aktuella smittämnen: Hepatit B, Hepatit C, HIV.</w:t>
      </w:r>
    </w:p>
    <w:p w:rsidRPr="00F018D8" w:rsidR="00F018D8" w:rsidP="00C66510" w:rsidRDefault="641D0D83" w14:paraId="0C7C447A" w14:textId="42F320AE">
      <w:pPr>
        <w:pStyle w:val="Rubrik2"/>
      </w:pPr>
      <w:r w:rsidRPr="19179530">
        <w:t>Akuta åtgärder</w:t>
      </w:r>
    </w:p>
    <w:p w:rsidRPr="00F018D8" w:rsidR="00F018D8" w:rsidP="00C66510" w:rsidRDefault="641D0D83" w14:paraId="350FE49E" w14:textId="4C0EA529">
      <w:r w:rsidRPr="19179530">
        <w:rPr>
          <w:sz w:val="28"/>
          <w:szCs w:val="28"/>
        </w:rPr>
        <w:t>O</w:t>
      </w:r>
      <w:r w:rsidRPr="19179530">
        <w:t>m man kommit</w:t>
      </w:r>
      <w:r w:rsidRPr="19179530">
        <w:rPr>
          <w:sz w:val="28"/>
          <w:szCs w:val="28"/>
        </w:rPr>
        <w:t xml:space="preserve"> </w:t>
      </w:r>
      <w:r w:rsidRPr="19179530">
        <w:t>i kontakt med blod eller blodtillblandade kroppsvätskor är det viktigt att desinfektera omedelbart enligt nedan.</w:t>
      </w:r>
    </w:p>
    <w:tbl>
      <w:tblPr>
        <w:tblW w:w="0" w:type="auto"/>
        <w:tblLayout w:type="fixed"/>
        <w:tblLook w:val="06A0" w:firstRow="1" w:lastRow="0" w:firstColumn="1" w:lastColumn="0" w:noHBand="1" w:noVBand="1"/>
      </w:tblPr>
      <w:tblGrid>
        <w:gridCol w:w="284"/>
        <w:gridCol w:w="8640"/>
      </w:tblGrid>
      <w:tr w:rsidR="19179530" w:rsidTr="000C269C" w14:paraId="5E82D5DB" w14:textId="77777777">
        <w:trPr>
          <w:trHeight w:val="30"/>
        </w:trPr>
        <w:tc>
          <w:tcPr>
            <w:tcW w:w="284" w:type="dxa"/>
            <w:vAlign w:val="center"/>
          </w:tcPr>
          <w:p w:rsidR="19179530" w:rsidRDefault="19179530" w14:paraId="1C8AECCC" w14:textId="2B5E3621"/>
        </w:tc>
        <w:tc>
          <w:tcPr>
            <w:tcW w:w="8640" w:type="dxa"/>
            <w:vAlign w:val="center"/>
          </w:tcPr>
          <w:p w:rsidR="19179530" w:rsidP="00C66510" w:rsidRDefault="19179530" w14:paraId="7506B42E" w14:textId="3F97FA07">
            <w:pPr>
              <w:ind w:left="0"/>
            </w:pPr>
          </w:p>
        </w:tc>
      </w:tr>
      <w:tr w:rsidR="19179530" w:rsidTr="005D3E4D" w14:paraId="27A3798A" w14:textId="77777777">
        <w:trPr>
          <w:trHeight w:val="2814"/>
        </w:trPr>
        <w:tc>
          <w:tcPr>
            <w:tcW w:w="284" w:type="dxa"/>
            <w:vAlign w:val="center"/>
          </w:tcPr>
          <w:p w:rsidR="19179530" w:rsidRDefault="19179530" w14:paraId="3C3F2D08" w14:textId="59CC8EC4"/>
        </w:tc>
        <w:tc>
          <w:tcPr>
            <w:tcW w:w="8640" w:type="dxa"/>
            <w:tcBorders>
              <w:top w:val="single" w:color="000000" w:themeColor="text2" w:sz="6" w:space="0"/>
              <w:left w:val="single" w:color="000000" w:themeColor="text2" w:sz="6" w:space="0"/>
              <w:bottom w:val="single" w:color="000000" w:themeColor="text2" w:sz="6" w:space="0"/>
              <w:right w:val="single" w:color="000000" w:themeColor="text2" w:sz="6" w:space="0"/>
            </w:tcBorders>
            <w:shd w:val="clear" w:color="auto" w:fill="FFFFFF" w:themeFill="background1"/>
          </w:tcPr>
          <w:tbl>
            <w:tblPr>
              <w:tblW w:w="8541" w:type="dxa"/>
              <w:tblLayout w:type="fixed"/>
              <w:tblLook w:val="06A0" w:firstRow="1" w:lastRow="0" w:firstColumn="1" w:lastColumn="0" w:noHBand="1" w:noVBand="1"/>
            </w:tblPr>
            <w:tblGrid>
              <w:gridCol w:w="8541"/>
            </w:tblGrid>
            <w:tr w:rsidR="19179530" w:rsidTr="005D3E4D" w14:paraId="59D11F70" w14:textId="77777777">
              <w:trPr>
                <w:trHeight w:val="300"/>
              </w:trPr>
              <w:tc>
                <w:tcPr>
                  <w:tcW w:w="8541" w:type="dxa"/>
                  <w:vAlign w:val="center"/>
                </w:tcPr>
                <w:p w:rsidR="19179530" w:rsidP="00161089" w:rsidRDefault="19179530" w14:paraId="3D6D6FFE" w14:textId="0BC2E690">
                  <w:r w:rsidRPr="19179530">
                    <w:rPr>
                      <w:i/>
                      <w:iCs/>
                    </w:rPr>
                    <w:t xml:space="preserve"> Vid stick och skärskada</w:t>
                  </w:r>
                </w:p>
                <w:p w:rsidR="19179530" w:rsidP="005D3E4D" w:rsidRDefault="19179530" w14:paraId="53E2A002" w14:textId="575BABF7">
                  <w:pPr>
                    <w:pStyle w:val="Liststycke"/>
                    <w:numPr>
                      <w:ilvl w:val="0"/>
                      <w:numId w:val="42"/>
                    </w:numPr>
                    <w:spacing w:after="0"/>
                    <w:ind w:right="-20"/>
                  </w:pPr>
                  <w:r w:rsidRPr="19179530">
                    <w:t xml:space="preserve">Skölj omedelbart bort blod med riklig mängd vatten och desinfektera sedan med sprit. Använd det som finns snabbast tillgängligt, handsprit eller </w:t>
                  </w:r>
                  <w:proofErr w:type="spellStart"/>
                  <w:r w:rsidRPr="19179530">
                    <w:t>ytdesinfektionsmedel</w:t>
                  </w:r>
                  <w:proofErr w:type="spellEnd"/>
                  <w:r w:rsidRPr="19179530">
                    <w:t>.</w:t>
                  </w:r>
                </w:p>
                <w:p w:rsidR="00161089" w:rsidP="00161089" w:rsidRDefault="00161089" w14:paraId="419EEEFD" w14:textId="094346CA">
                  <w:pPr>
                    <w:ind w:left="700"/>
                  </w:pPr>
                </w:p>
                <w:p w:rsidR="19179530" w:rsidP="00161089" w:rsidRDefault="19179530" w14:paraId="216EC706" w14:textId="4DD3638D">
                  <w:r w:rsidRPr="19179530">
                    <w:rPr>
                      <w:i/>
                      <w:iCs/>
                    </w:rPr>
                    <w:t>Vid stänk på hud, speciellt skadad hud (t</w:t>
                  </w:r>
                  <w:r w:rsidR="00AD50BD">
                    <w:rPr>
                      <w:i/>
                      <w:iCs/>
                    </w:rPr>
                    <w:t>ill e</w:t>
                  </w:r>
                  <w:r w:rsidRPr="19179530">
                    <w:rPr>
                      <w:i/>
                      <w:iCs/>
                    </w:rPr>
                    <w:t>x</w:t>
                  </w:r>
                  <w:r w:rsidR="00AD50BD">
                    <w:rPr>
                      <w:i/>
                      <w:iCs/>
                    </w:rPr>
                    <w:t>empel</w:t>
                  </w:r>
                  <w:r w:rsidRPr="19179530">
                    <w:rPr>
                      <w:i/>
                      <w:iCs/>
                    </w:rPr>
                    <w:t xml:space="preserve"> eksem)</w:t>
                  </w:r>
                </w:p>
                <w:p w:rsidR="19179530" w:rsidP="00AD50BD" w:rsidRDefault="19179530" w14:paraId="7DBE225C" w14:textId="454728E3">
                  <w:pPr>
                    <w:pStyle w:val="Liststycke"/>
                    <w:numPr>
                      <w:ilvl w:val="0"/>
                      <w:numId w:val="42"/>
                    </w:numPr>
                    <w:spacing w:after="0"/>
                    <w:ind w:right="-20"/>
                  </w:pPr>
                  <w:r w:rsidRPr="19179530">
                    <w:t xml:space="preserve">Skölj omedelbart bort blod med riklig mängd vatten och desinfektera sedan med sprit. Använd det som finns snabbast tillgängligt, handsprit eller </w:t>
                  </w:r>
                  <w:proofErr w:type="spellStart"/>
                  <w:r w:rsidRPr="19179530">
                    <w:t>ytdesinfektion</w:t>
                  </w:r>
                  <w:r w:rsidR="00AD50BD">
                    <w:t>s</w:t>
                  </w:r>
                  <w:r w:rsidRPr="19179530">
                    <w:t>medel</w:t>
                  </w:r>
                  <w:proofErr w:type="spellEnd"/>
                  <w:r w:rsidRPr="19179530">
                    <w:t>.</w:t>
                  </w:r>
                </w:p>
                <w:p w:rsidR="00161089" w:rsidP="00161089" w:rsidRDefault="00161089" w14:paraId="73494F5D" w14:textId="5E769713">
                  <w:pPr>
                    <w:ind w:left="700"/>
                  </w:pPr>
                </w:p>
                <w:p w:rsidR="19179530" w:rsidP="00161089" w:rsidRDefault="19179530" w14:paraId="5EC14146" w14:textId="55C7F686">
                  <w:r w:rsidRPr="19179530">
                    <w:rPr>
                      <w:i/>
                      <w:iCs/>
                    </w:rPr>
                    <w:t>Vid stänk i mun</w:t>
                  </w:r>
                </w:p>
                <w:p w:rsidR="19179530" w:rsidP="00AD50BD" w:rsidRDefault="19179530" w14:paraId="1C606146" w14:textId="409A4985">
                  <w:pPr>
                    <w:pStyle w:val="Liststycke"/>
                    <w:numPr>
                      <w:ilvl w:val="0"/>
                      <w:numId w:val="42"/>
                    </w:numPr>
                    <w:spacing w:after="0"/>
                    <w:ind w:right="-20"/>
                  </w:pPr>
                  <w:r w:rsidRPr="19179530">
                    <w:t>Skölj snarast med fysiologiskt koksalt eller kranvatten.</w:t>
                  </w:r>
                </w:p>
                <w:p w:rsidR="00161089" w:rsidP="00161089" w:rsidRDefault="00161089" w14:paraId="7E55171A" w14:textId="21642A79">
                  <w:pPr>
                    <w:ind w:left="700"/>
                  </w:pPr>
                </w:p>
                <w:p w:rsidR="19179530" w:rsidP="00161089" w:rsidRDefault="19179530" w14:paraId="7DFDBC6C" w14:textId="72FD6693">
                  <w:pPr>
                    <w:ind w:left="780"/>
                  </w:pPr>
                  <w:r w:rsidRPr="19179530">
                    <w:rPr>
                      <w:i/>
                      <w:iCs/>
                    </w:rPr>
                    <w:t>Vid stänk i ögon</w:t>
                  </w:r>
                </w:p>
                <w:p w:rsidR="19179530" w:rsidP="19179530" w:rsidRDefault="19179530" w14:paraId="0DA58076" w14:textId="6093E7FA">
                  <w:pPr>
                    <w:pStyle w:val="Liststycke"/>
                    <w:numPr>
                      <w:ilvl w:val="0"/>
                      <w:numId w:val="15"/>
                    </w:numPr>
                    <w:spacing w:after="0"/>
                    <w:ind w:right="-20"/>
                  </w:pPr>
                  <w:r w:rsidRPr="19179530">
                    <w:t xml:space="preserve">Skölj rikligt med </w:t>
                  </w:r>
                  <w:proofErr w:type="spellStart"/>
                  <w:r w:rsidRPr="19179530">
                    <w:t>ögondusch</w:t>
                  </w:r>
                  <w:proofErr w:type="spellEnd"/>
                  <w:r w:rsidRPr="19179530">
                    <w:t xml:space="preserve"> eller fysiologiskt koksalt i första hand. Alternativt kan kranvatten användas. Ta sedan ut ev</w:t>
                  </w:r>
                  <w:r w:rsidR="00AD50BD">
                    <w:t>entuella</w:t>
                  </w:r>
                  <w:r w:rsidRPr="19179530">
                    <w:t xml:space="preserve"> kontaktlinser och skölj igen. </w:t>
                  </w:r>
                </w:p>
                <w:p w:rsidR="00161089" w:rsidP="00161089" w:rsidRDefault="00161089" w14:paraId="4DDD31BF" w14:textId="39CA4DA5">
                  <w:pPr>
                    <w:ind w:left="720"/>
                  </w:pPr>
                </w:p>
                <w:p w:rsidR="19179530" w:rsidP="00161089" w:rsidRDefault="19179530" w14:paraId="4D061251" w14:textId="0A432B34">
                  <w:pPr>
                    <w:ind w:left="720"/>
                  </w:pPr>
                  <w:r w:rsidRPr="19179530">
                    <w:rPr>
                      <w:i/>
                      <w:iCs/>
                    </w:rPr>
                    <w:t xml:space="preserve">Vid exposition för blod från dokumenterat </w:t>
                  </w:r>
                  <w:proofErr w:type="spellStart"/>
                  <w:r w:rsidRPr="19179530">
                    <w:rPr>
                      <w:i/>
                      <w:iCs/>
                    </w:rPr>
                    <w:t>HIV-smittad</w:t>
                  </w:r>
                  <w:proofErr w:type="spellEnd"/>
                  <w:r w:rsidRPr="19179530">
                    <w:rPr>
                      <w:i/>
                      <w:iCs/>
                    </w:rPr>
                    <w:t xml:space="preserve"> individ</w:t>
                  </w:r>
                </w:p>
                <w:p w:rsidR="19179530" w:rsidP="00AD50BD" w:rsidRDefault="19179530" w14:paraId="15E332BA" w14:textId="2B346471">
                  <w:pPr>
                    <w:pStyle w:val="Liststycke"/>
                    <w:numPr>
                      <w:ilvl w:val="0"/>
                      <w:numId w:val="42"/>
                    </w:numPr>
                    <w:spacing w:after="0"/>
                    <w:ind w:right="-20"/>
                  </w:pPr>
                  <w:r w:rsidRPr="19179530">
                    <w:t>Kontakta omedelbart jourhavande läkare på infektionskliniken. Sök vederbörande via växeln på tel</w:t>
                  </w:r>
                  <w:r w:rsidR="00AD50BD">
                    <w:t xml:space="preserve">efon </w:t>
                  </w:r>
                  <w:r w:rsidRPr="19179530">
                    <w:t>010-435 00 00.</w:t>
                  </w:r>
                  <w:r w:rsidRPr="00AD50BD">
                    <w:rPr>
                      <w:b/>
                      <w:bCs/>
                      <w:sz w:val="28"/>
                      <w:szCs w:val="28"/>
                    </w:rPr>
                    <w:t xml:space="preserve"> </w:t>
                  </w:r>
                </w:p>
                <w:p w:rsidR="19179530" w:rsidP="19179530" w:rsidRDefault="19179530" w14:paraId="745960A9" w14:textId="415E6DAE">
                  <w:r w:rsidRPr="19179530">
                    <w:t xml:space="preserve"> </w:t>
                  </w:r>
                </w:p>
              </w:tc>
            </w:tr>
          </w:tbl>
          <w:p w:rsidR="19179530" w:rsidP="19179530" w:rsidRDefault="19179530" w14:paraId="56D6285A" w14:textId="719EFD75">
            <w:pPr>
              <w:spacing w:after="0"/>
              <w:ind w:left="-20" w:right="-20"/>
            </w:pPr>
          </w:p>
        </w:tc>
      </w:tr>
    </w:tbl>
    <w:p w:rsidRPr="00F018D8" w:rsidR="00F018D8" w:rsidP="19179530" w:rsidRDefault="641D0D83" w14:paraId="41985599" w14:textId="6097D669">
      <w:pPr>
        <w:spacing w:after="0" w:line="240" w:lineRule="auto"/>
        <w:ind w:left="-20" w:right="-20"/>
      </w:pPr>
      <w:r w:rsidRPr="19179530">
        <w:rPr>
          <w:b/>
          <w:bCs/>
        </w:rPr>
        <w:t xml:space="preserve"> </w:t>
      </w:r>
    </w:p>
    <w:p w:rsidRPr="00F018D8" w:rsidR="00F018D8" w:rsidP="19179530" w:rsidRDefault="641D0D83" w14:paraId="769A33AA" w14:textId="08C9B910">
      <w:pPr>
        <w:spacing w:after="0" w:line="240" w:lineRule="auto"/>
        <w:ind w:left="780" w:right="-20"/>
      </w:pPr>
      <w:r w:rsidRPr="19179530">
        <w:rPr>
          <w:i/>
          <w:iCs/>
        </w:rPr>
        <w:t xml:space="preserve"> </w:t>
      </w:r>
    </w:p>
    <w:p w:rsidRPr="00F018D8" w:rsidR="00F018D8" w:rsidP="00D1050E" w:rsidRDefault="641D0D83" w14:paraId="2D15AAB3" w14:textId="42AFA7CE">
      <w:pPr>
        <w:spacing w:after="0" w:line="240" w:lineRule="auto"/>
        <w:ind w:left="-20" w:right="-20"/>
      </w:pPr>
      <w:r w:rsidRPr="19179530">
        <w:rPr>
          <w:b/>
          <w:bCs/>
          <w:sz w:val="28"/>
          <w:szCs w:val="28"/>
        </w:rPr>
        <w:t xml:space="preserve"> </w:t>
      </w:r>
    </w:p>
    <w:p w:rsidRPr="00F018D8" w:rsidR="00F018D8" w:rsidP="00161089" w:rsidRDefault="641D0D83" w14:paraId="02A557BF" w14:textId="6FDCA0E2">
      <w:pPr>
        <w:pStyle w:val="Rubrik2"/>
      </w:pPr>
      <w:r w:rsidRPr="00161089">
        <w:t>Handläggning</w:t>
      </w:r>
    </w:p>
    <w:p w:rsidRPr="00F018D8" w:rsidR="00F018D8" w:rsidP="19179530" w:rsidRDefault="641D0D83" w14:paraId="157076A4" w14:textId="5D7DB072">
      <w:pPr>
        <w:spacing w:after="0" w:line="240" w:lineRule="auto"/>
        <w:ind w:left="-20" w:right="-20"/>
      </w:pPr>
      <w:r w:rsidRPr="19179530">
        <w:rPr>
          <w:b/>
          <w:bCs/>
          <w:sz w:val="28"/>
          <w:szCs w:val="28"/>
        </w:rPr>
        <w:t xml:space="preserve"> </w:t>
      </w:r>
    </w:p>
    <w:p w:rsidRPr="00F018D8" w:rsidR="00F018D8" w:rsidP="00FA50CA" w:rsidRDefault="641D0D83" w14:paraId="409E1DD8" w14:textId="3CEB0B58">
      <w:pPr>
        <w:pStyle w:val="Liststycke"/>
        <w:numPr>
          <w:ilvl w:val="0"/>
          <w:numId w:val="47"/>
        </w:numPr>
      </w:pPr>
      <w:r w:rsidRPr="19179530">
        <w:t xml:space="preserve">Den exponerade ska först ta kontakt med </w:t>
      </w:r>
      <w:r w:rsidRPr="00FA50CA">
        <w:rPr>
          <w:b/>
          <w:bCs/>
        </w:rPr>
        <w:t>vårdenhetschef/arbetsledare</w:t>
      </w:r>
      <w:r w:rsidRPr="19179530">
        <w:t xml:space="preserve"> på sin arbetsplats innan provtagning. Denne ansvarar för att fortsatta åtgärder utförs.</w:t>
      </w:r>
    </w:p>
    <w:p w:rsidRPr="00F018D8" w:rsidR="00F018D8" w:rsidP="00AD50BD" w:rsidRDefault="00F018D8" w14:paraId="0ABEA842" w14:textId="5D695D96">
      <w:pPr>
        <w:spacing w:after="0" w:line="240" w:lineRule="auto"/>
        <w:ind w:left="340" w:right="-20" w:firstLine="60"/>
      </w:pPr>
    </w:p>
    <w:p w:rsidRPr="00F018D8" w:rsidR="00F018D8" w:rsidP="00FA50CA" w:rsidRDefault="641D0D83" w14:paraId="6A50E297" w14:textId="4F2C3C11">
      <w:pPr>
        <w:pStyle w:val="Liststycke"/>
        <w:numPr>
          <w:ilvl w:val="0"/>
          <w:numId w:val="47"/>
        </w:numPr>
      </w:pPr>
      <w:r w:rsidRPr="19179530">
        <w:t xml:space="preserve">Indexpatienten </w:t>
      </w:r>
      <w:proofErr w:type="spellStart"/>
      <w:r w:rsidRPr="19179530">
        <w:t>provtas</w:t>
      </w:r>
      <w:proofErr w:type="spellEnd"/>
      <w:r w:rsidRPr="19179530">
        <w:t xml:space="preserve"> på dess vårdande enhet, se anvisning på nästa sida. Personuppgifter och provsvar på index ska finnas till hands vid kontakt med infektionsmottagningen.</w:t>
      </w:r>
    </w:p>
    <w:p w:rsidRPr="00F018D8" w:rsidR="00F018D8" w:rsidP="00AD50BD" w:rsidRDefault="00F018D8" w14:paraId="541BD778" w14:textId="29654D67">
      <w:pPr>
        <w:spacing w:after="0" w:line="240" w:lineRule="auto"/>
        <w:ind w:left="1304" w:right="-20" w:firstLine="60"/>
      </w:pPr>
    </w:p>
    <w:p w:rsidRPr="00F018D8" w:rsidR="00F018D8" w:rsidP="00FA50CA" w:rsidRDefault="641D0D83" w14:paraId="39634A88" w14:textId="60EBBAE9">
      <w:pPr>
        <w:pStyle w:val="Liststycke"/>
        <w:numPr>
          <w:ilvl w:val="0"/>
          <w:numId w:val="47"/>
        </w:numPr>
      </w:pPr>
      <w:r w:rsidRPr="19179530">
        <w:t>Den exponerade eller vårdenhetschef/arbetsledare ringer dagtid till joursjuksköterska på infektionsmottagningen på NÄL (010-435 56 06) för diskussion om provtagning och eventuell vaccination/behandling. Utanför infektionsmottagningens öppettider kontaktas infektionsjouren på 010-43</w:t>
      </w:r>
      <w:r w:rsidR="00055139">
        <w:t xml:space="preserve">5 </w:t>
      </w:r>
      <w:r w:rsidRPr="19179530">
        <w:t>55 07.</w:t>
      </w:r>
      <w:r w:rsidRPr="00FA50CA">
        <w:rPr>
          <w:color w:val="FF0000"/>
        </w:rPr>
        <w:t xml:space="preserve"> </w:t>
      </w:r>
      <w:r w:rsidRPr="19179530">
        <w:t>Bedöms behov av analyssvar kvällstid/natt/helg behöver infektionsjour kontakta Klinisk kemi (010-435 27 00) för att säkerställa att behörig personal finns/kommer att finnas i tjänst för att analysera proverna.</w:t>
      </w:r>
      <w:r w:rsidRPr="00FA50CA">
        <w:rPr>
          <w:color w:val="FF0000"/>
        </w:rPr>
        <w:t xml:space="preserve"> </w:t>
      </w:r>
      <w:r w:rsidRPr="19179530">
        <w:t xml:space="preserve"> Nattetid behöver infektionsläkare kontaktas endast om det gäller exponering för känt </w:t>
      </w:r>
      <w:proofErr w:type="spellStart"/>
      <w:r w:rsidRPr="19179530">
        <w:t>HIV-infekterat</w:t>
      </w:r>
      <w:proofErr w:type="spellEnd"/>
      <w:r w:rsidRPr="19179530">
        <w:t xml:space="preserve"> blod/kroppsvätska.</w:t>
      </w:r>
    </w:p>
    <w:p w:rsidRPr="00F018D8" w:rsidR="00F018D8" w:rsidP="00AD50BD" w:rsidRDefault="00F018D8" w14:paraId="0E47A53A" w14:textId="748B78E3">
      <w:pPr>
        <w:spacing w:after="0" w:line="240" w:lineRule="auto"/>
        <w:ind w:left="1304" w:right="-20" w:firstLine="60"/>
      </w:pPr>
    </w:p>
    <w:p w:rsidRPr="00F018D8" w:rsidR="00F018D8" w:rsidP="00FA50CA" w:rsidRDefault="641D0D83" w14:paraId="229B2AFB" w14:textId="41067F1E">
      <w:pPr>
        <w:pStyle w:val="Liststycke"/>
        <w:numPr>
          <w:ilvl w:val="0"/>
          <w:numId w:val="47"/>
        </w:numPr>
      </w:pPr>
      <w:r w:rsidRPr="19179530">
        <w:t>Den exponerade bokas in samma eller efterföljande dag till dagjouren på infektionsmottagningen för en första provtagning (0-prover) samt ev</w:t>
      </w:r>
      <w:r w:rsidR="00055139">
        <w:t>entuell</w:t>
      </w:r>
      <w:r w:rsidRPr="19179530">
        <w:t xml:space="preserve"> vaccination.</w:t>
      </w:r>
      <w:r w:rsidR="00F018D8">
        <w:br/>
      </w:r>
      <w:r w:rsidRPr="19179530">
        <w:t xml:space="preserve"> </w:t>
      </w:r>
    </w:p>
    <w:p w:rsidRPr="00F018D8" w:rsidR="00F018D8" w:rsidP="00FA50CA" w:rsidRDefault="641D0D83" w14:paraId="74C9300A" w14:textId="015389E0">
      <w:pPr>
        <w:pStyle w:val="Liststycke"/>
        <w:numPr>
          <w:ilvl w:val="0"/>
          <w:numId w:val="47"/>
        </w:numPr>
      </w:pPr>
      <w:r w:rsidRPr="19179530">
        <w:t>Vid sticktillbud på enhet där det inte finns möjlighet till provtagning av indexpatienten kan infektionsmottagningen hjälpa till med detta. Sjuksköterska på infektionsmottagningen får kontaktas för inbokning av provtagning (010-435 56 06). Om sjuksköterska inte går att nå kan dagjouren kontaktas (010-435 55 07). Om indexpatienten är inskriven på annan enhet än där sticktillbudet sker utförs provtagningen i stället på hemavdelningen.</w:t>
      </w:r>
    </w:p>
    <w:p w:rsidRPr="00F018D8" w:rsidR="00F018D8" w:rsidP="00AD50BD" w:rsidRDefault="00F018D8" w14:paraId="785CD2D9" w14:textId="24DF72A0">
      <w:pPr>
        <w:spacing w:after="0" w:line="240" w:lineRule="auto"/>
        <w:ind w:left="340" w:right="-20" w:firstLine="60"/>
      </w:pPr>
    </w:p>
    <w:p w:rsidR="00F018D8" w:rsidP="00FA50CA" w:rsidRDefault="641D0D83" w14:paraId="37FFEAFB" w14:textId="24F5E8E3">
      <w:pPr>
        <w:pStyle w:val="Liststycke"/>
        <w:numPr>
          <w:ilvl w:val="0"/>
          <w:numId w:val="47"/>
        </w:numPr>
      </w:pPr>
      <w:r w:rsidRPr="00FA50CA">
        <w:rPr>
          <w:b/>
          <w:bCs/>
        </w:rPr>
        <w:t>Alla incidenter anmäls</w:t>
      </w:r>
      <w:r w:rsidRPr="19179530">
        <w:t xml:space="preserve"> av den exponerade som arbetsskadeanmälan i </w:t>
      </w:r>
      <w:proofErr w:type="spellStart"/>
      <w:r w:rsidRPr="19179530">
        <w:t>Medcontrol</w:t>
      </w:r>
      <w:proofErr w:type="spellEnd"/>
      <w:r w:rsidRPr="19179530">
        <w:t>. Vårdenhetschef/arbetsledare ansvarar för att händelsen följs upp med syfte att förhindra att den upprepas och att all personal har kunskap om rutiner kring förebyggande åtgärder.</w:t>
      </w:r>
    </w:p>
    <w:p w:rsidRPr="00F018D8" w:rsidR="00FA50CA" w:rsidP="00FA50CA" w:rsidRDefault="00FA50CA" w14:paraId="187CDAE0" w14:textId="77777777">
      <w:pPr>
        <w:pStyle w:val="Liststycke"/>
        <w:numPr>
          <w:ilvl w:val="0"/>
          <w:numId w:val="0"/>
        </w:numPr>
        <w:ind w:left="1712"/>
      </w:pPr>
    </w:p>
    <w:p w:rsidRPr="00F018D8" w:rsidR="00F018D8" w:rsidP="00D1050E" w:rsidRDefault="641D0D83" w14:paraId="12EB9EAF" w14:textId="78D4F018">
      <w:pPr>
        <w:pStyle w:val="Liststycke"/>
        <w:numPr>
          <w:ilvl w:val="0"/>
          <w:numId w:val="47"/>
        </w:numPr>
      </w:pPr>
      <w:r w:rsidRPr="00FA50CA">
        <w:rPr>
          <w:b/>
          <w:bCs/>
        </w:rPr>
        <w:t>Kostnader</w:t>
      </w:r>
      <w:r w:rsidRPr="19179530">
        <w:t xml:space="preserve"> för eventuella åtgärder och läkemedel bekostas av respektive arbetsgivare/klinik.</w:t>
      </w:r>
    </w:p>
    <w:p w:rsidRPr="00F018D8" w:rsidR="00F018D8" w:rsidP="19179530" w:rsidRDefault="00F018D8" w14:paraId="4864930A" w14:textId="3805B77C">
      <w:pPr>
        <w:spacing w:after="0" w:line="240" w:lineRule="auto"/>
      </w:pPr>
    </w:p>
    <w:p w:rsidRPr="00FA50CA" w:rsidR="00FA50CA" w:rsidP="00D1050E" w:rsidRDefault="641D0D83" w14:paraId="79796DE7" w14:textId="4A69A9FB">
      <w:pPr>
        <w:pStyle w:val="Rubrik2"/>
      </w:pPr>
      <w:r w:rsidRPr="00FA50CA">
        <w:t>Provtagning</w:t>
      </w:r>
      <w:r w:rsidRPr="19179530">
        <w:t xml:space="preserve"> på Indexpatienten:</w:t>
      </w:r>
    </w:p>
    <w:p w:rsidR="00F018D8" w:rsidP="00FA50CA" w:rsidRDefault="641D0D83" w14:paraId="2B27B193" w14:textId="27657778">
      <w:pPr>
        <w:pStyle w:val="Liststycke"/>
        <w:numPr>
          <w:ilvl w:val="0"/>
          <w:numId w:val="42"/>
        </w:numPr>
      </w:pPr>
      <w:r w:rsidRPr="19179530">
        <w:t xml:space="preserve">Ta alltid blodprov enligt nedan från indexpatienten för att undersöka smittsamheten. Detta görs på patientens vårdenhet och kräver samtycke av patienten. Orsaken till provtagningen skall dokumenteras i patientens journal. </w:t>
      </w:r>
    </w:p>
    <w:p w:rsidR="007E4C6B" w:rsidP="007E4C6B" w:rsidRDefault="007E4C6B" w14:paraId="6B7FF853" w14:textId="77777777">
      <w:pPr>
        <w:pStyle w:val="Liststycke"/>
        <w:numPr>
          <w:ilvl w:val="0"/>
          <w:numId w:val="0"/>
        </w:numPr>
        <w:spacing w:after="0" w:line="240" w:lineRule="auto"/>
        <w:ind w:left="720" w:right="-20"/>
      </w:pPr>
    </w:p>
    <w:p w:rsidRPr="00F018D8" w:rsidR="007E4C6B" w:rsidP="007E4C6B" w:rsidRDefault="007E4C6B" w14:paraId="1E9BF582" w14:textId="7025DB86">
      <w:pPr>
        <w:pStyle w:val="Liststycke"/>
        <w:numPr>
          <w:ilvl w:val="0"/>
          <w:numId w:val="0"/>
        </w:numPr>
        <w:spacing w:after="0" w:line="240" w:lineRule="auto"/>
        <w:ind w:left="720" w:right="-20"/>
      </w:pPr>
      <w:r>
        <w:rPr>
          <w:noProof/>
        </w:rPr>
        <w:drawing>
          <wp:inline distT="0" distB="0" distL="0" distR="0" wp14:anchorId="4C2EA64C" wp14:editId="211650C8">
            <wp:extent cx="3733800" cy="1266825"/>
            <wp:effectExtent l="0" t="0" r="0" b="9525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33800" cy="12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Pr="00F018D8" w:rsidR="00F018D8" w:rsidP="00FA50CA" w:rsidRDefault="00F018D8" w14:paraId="20DFCA20" w14:textId="3CA7D458"/>
    <w:p w:rsidRPr="00F018D8" w:rsidR="00F018D8" w:rsidP="00FA50CA" w:rsidRDefault="641D0D83" w14:paraId="1A5482A4" w14:textId="2F9291B5">
      <w:r w:rsidRPr="19179530">
        <w:t xml:space="preserve">Beställ blodproverna i Melior med fullständigt namn och födelsetal på patienten och klinik där provet tas. I rutan för remissfråga anges ”stickskada”. Mottagare av dessa provsvar är ansvarig läkare där patienten vårdas. Proverna skickas till Klinisk Kemi på NÄL för analys. Skulle analyssvar behövas kvällar/nätter/helger behöver infektionsjour kontakta Klinisk kemi för säkerställande av att behörig personal att analysera proverna finns/kommer att finnas i tjänst (010-435 27 00). </w:t>
      </w:r>
    </w:p>
    <w:p w:rsidRPr="00F018D8" w:rsidR="00F018D8" w:rsidP="00FA50CA" w:rsidRDefault="641D0D83" w14:paraId="41A7B5B4" w14:textId="646DBB17">
      <w:r w:rsidRPr="19179530">
        <w:t>Svar på dessa prover kommer vanligtvis inom ett dygn.</w:t>
      </w:r>
    </w:p>
    <w:p w:rsidRPr="00F018D8" w:rsidR="00F018D8" w:rsidP="19179530" w:rsidRDefault="641D0D83" w14:paraId="52EA37FD" w14:textId="5C531D00">
      <w:pPr>
        <w:spacing w:after="0" w:line="240" w:lineRule="auto"/>
        <w:ind w:left="-20" w:right="-20" w:firstLine="720"/>
      </w:pPr>
      <w:r w:rsidRPr="19179530">
        <w:t xml:space="preserve"> </w:t>
      </w:r>
    </w:p>
    <w:p w:rsidRPr="00F018D8" w:rsidR="00F018D8" w:rsidP="00FA50CA" w:rsidRDefault="641D0D83" w14:paraId="230A38E0" w14:textId="15FA0483">
      <w:pPr>
        <w:pStyle w:val="Liststycke"/>
        <w:numPr>
          <w:ilvl w:val="0"/>
          <w:numId w:val="42"/>
        </w:numPr>
      </w:pPr>
      <w:r w:rsidRPr="19179530">
        <w:t>Eventuellt positivt provsvar på index meddelas till vårdenhetschef/arbetsledare som ansvarar för att svaret vidareförmedlas per telefon till infektionsmottag-</w:t>
      </w:r>
      <w:r w:rsidR="00F018D8">
        <w:br/>
      </w:r>
      <w:r w:rsidRPr="19179530">
        <w:t xml:space="preserve"> </w:t>
      </w:r>
      <w:proofErr w:type="spellStart"/>
      <w:r w:rsidRPr="19179530">
        <w:t>ningen</w:t>
      </w:r>
      <w:proofErr w:type="spellEnd"/>
      <w:r w:rsidRPr="19179530">
        <w:t xml:space="preserve"> som ansvarar för fortsatt uppföljning av exponerad personal.</w:t>
      </w:r>
    </w:p>
    <w:p w:rsidRPr="00F018D8" w:rsidR="00F018D8" w:rsidP="19179530" w:rsidRDefault="641D0D83" w14:paraId="189DB9BA" w14:textId="3DB5D9B9">
      <w:pPr>
        <w:spacing w:after="0" w:line="240" w:lineRule="auto"/>
        <w:ind w:left="-20" w:right="-20" w:firstLine="360"/>
      </w:pPr>
      <w:r w:rsidRPr="19179530">
        <w:t xml:space="preserve"> </w:t>
      </w:r>
    </w:p>
    <w:p w:rsidRPr="00F018D8" w:rsidR="00F018D8" w:rsidP="00D1050E" w:rsidRDefault="641D0D83" w14:paraId="3FDF7E38" w14:textId="664595BA">
      <w:pPr>
        <w:pStyle w:val="Rubrik2"/>
      </w:pPr>
      <w:r w:rsidRPr="19179530">
        <w:t>Provtagning på den exponerade:</w:t>
      </w:r>
    </w:p>
    <w:p w:rsidRPr="00F018D8" w:rsidR="00F018D8" w:rsidP="00FA50CA" w:rsidRDefault="641D0D83" w14:paraId="13DF5D84" w14:textId="46B73E18">
      <w:pPr>
        <w:pStyle w:val="Liststycke"/>
        <w:numPr>
          <w:ilvl w:val="0"/>
          <w:numId w:val="42"/>
        </w:numPr>
      </w:pPr>
      <w:r w:rsidRPr="19179530">
        <w:t>Den exponerade eller vårdenhetschef/arbetsledare ringer dagtid till infektionsmottagningen på NÄL (010-43</w:t>
      </w:r>
      <w:r w:rsidR="002156C2">
        <w:t xml:space="preserve">5 </w:t>
      </w:r>
      <w:r w:rsidRPr="19179530">
        <w:t xml:space="preserve">56 06) för diskussion om provtagning och eventuell vaccination/behandling. </w:t>
      </w:r>
    </w:p>
    <w:p w:rsidRPr="00F018D8" w:rsidR="00F018D8" w:rsidP="19179530" w:rsidRDefault="641D0D83" w14:paraId="72837708" w14:textId="62506E7F">
      <w:pPr>
        <w:spacing w:after="0" w:line="240" w:lineRule="auto"/>
        <w:ind w:left="720" w:right="-20"/>
      </w:pPr>
      <w:r w:rsidRPr="19179530">
        <w:t xml:space="preserve"> </w:t>
      </w:r>
    </w:p>
    <w:p w:rsidRPr="00F018D8" w:rsidR="00F018D8" w:rsidP="00FA50CA" w:rsidRDefault="641D0D83" w14:paraId="4F18C140" w14:textId="5EC486FE">
      <w:pPr>
        <w:pStyle w:val="Liststycke"/>
        <w:numPr>
          <w:ilvl w:val="0"/>
          <w:numId w:val="42"/>
        </w:numPr>
      </w:pPr>
      <w:r w:rsidRPr="19179530">
        <w:t>Den exponerade bokas in samma eller efterföljande dag till dagjouren på infektionsmottagningen som svarar för att ordna med en första provtagning, journalföring ev</w:t>
      </w:r>
      <w:r w:rsidR="002156C2">
        <w:t>entuell</w:t>
      </w:r>
      <w:r w:rsidRPr="19179530">
        <w:t xml:space="preserve"> vaccination och uppföljning. Om den exponerade inte kan ges tid till infektionsmottagningen inom 48 timmar (t</w:t>
      </w:r>
      <w:r w:rsidR="002156C2">
        <w:t xml:space="preserve">ill </w:t>
      </w:r>
      <w:r w:rsidRPr="19179530">
        <w:t>ex</w:t>
      </w:r>
      <w:r w:rsidR="002156C2">
        <w:t>empel</w:t>
      </w:r>
      <w:r w:rsidRPr="19179530">
        <w:t xml:space="preserve"> på helger) får den exponerade komma till infektionsjouren på akuten mellan 13</w:t>
      </w:r>
      <w:r w:rsidR="007E4C6B">
        <w:t>-17.</w:t>
      </w:r>
    </w:p>
    <w:p w:rsidRPr="00F018D8" w:rsidR="00F018D8" w:rsidP="19179530" w:rsidRDefault="641D0D83" w14:paraId="44DC58D8" w14:textId="79DA51A7">
      <w:pPr>
        <w:spacing w:after="0" w:line="240" w:lineRule="auto"/>
        <w:ind w:left="1304" w:right="-20"/>
      </w:pPr>
      <w:r w:rsidRPr="19179530">
        <w:t xml:space="preserve"> </w:t>
      </w:r>
    </w:p>
    <w:p w:rsidRPr="00F018D8" w:rsidR="00F018D8" w:rsidP="00FA50CA" w:rsidRDefault="641D0D83" w14:paraId="5C81D03C" w14:textId="7AA3E0C1">
      <w:pPr>
        <w:pStyle w:val="Liststycke"/>
        <w:numPr>
          <w:ilvl w:val="0"/>
          <w:numId w:val="42"/>
        </w:numPr>
      </w:pPr>
      <w:r w:rsidRPr="00FA50CA">
        <w:rPr>
          <w:b/>
          <w:bCs/>
        </w:rPr>
        <w:t>Kontakten kan vänta till dagtid</w:t>
      </w:r>
      <w:r w:rsidRPr="19179530">
        <w:t xml:space="preserve"> såvida inte stark misstanke om HIV-infektion finns. I sådana fall kontaktas infektionsmottagningen omedelbart. Utanför infektionsmottagningens öppettider kan infektionsjouren kontaktas på 010-435</w:t>
      </w:r>
      <w:r w:rsidR="007E4C6B">
        <w:t xml:space="preserve"> </w:t>
      </w:r>
      <w:r w:rsidRPr="19179530">
        <w:t>55 07 mellan 8-21 på vardagar och 9-17 på helger. Tider därutöver kontaktas bakjouren på infektion (via växeln 010-435 00 00).</w:t>
      </w:r>
    </w:p>
    <w:p w:rsidRPr="00F018D8" w:rsidR="00F018D8" w:rsidP="19179530" w:rsidRDefault="641D0D83" w14:paraId="68CFD7A4" w14:textId="2A57CF06">
      <w:pPr>
        <w:spacing w:after="0" w:line="240" w:lineRule="auto"/>
        <w:ind w:left="720" w:right="-20"/>
      </w:pPr>
      <w:r w:rsidRPr="19179530">
        <w:t xml:space="preserve"> </w:t>
      </w:r>
    </w:p>
    <w:p w:rsidRPr="00F018D8" w:rsidR="00F018D8" w:rsidP="19179530" w:rsidRDefault="641D0D83" w14:paraId="3A651BE0" w14:textId="54EE6C54">
      <w:pPr>
        <w:pStyle w:val="Liststycke"/>
        <w:numPr>
          <w:ilvl w:val="0"/>
          <w:numId w:val="15"/>
        </w:numPr>
        <w:spacing w:after="0" w:line="240" w:lineRule="auto"/>
        <w:ind w:right="-20"/>
      </w:pPr>
      <w:r w:rsidRPr="19179530">
        <w:t>Provtagning på den exponerade:</w:t>
      </w:r>
    </w:p>
    <w:p w:rsidRPr="00F018D8" w:rsidR="00F018D8" w:rsidP="19179530" w:rsidRDefault="641D0D83" w14:paraId="6BAB95EA" w14:textId="09C8B830">
      <w:pPr>
        <w:spacing w:after="0" w:line="240" w:lineRule="auto"/>
        <w:ind w:left="-20" w:right="-20"/>
      </w:pPr>
      <w:r w:rsidRPr="19179530">
        <w:t xml:space="preserve"> </w:t>
      </w:r>
    </w:p>
    <w:tbl>
      <w:tblPr>
        <w:tblW w:w="0" w:type="auto"/>
        <w:tblLayout w:type="fixed"/>
        <w:tblLook w:val="06A0" w:firstRow="1" w:lastRow="0" w:firstColumn="1" w:lastColumn="0" w:noHBand="1" w:noVBand="1"/>
      </w:tblPr>
      <w:tblGrid>
        <w:gridCol w:w="2670"/>
        <w:gridCol w:w="5865"/>
      </w:tblGrid>
      <w:tr w:rsidR="19179530" w:rsidTr="19179530" w14:paraId="510602E1" w14:textId="77777777">
        <w:trPr>
          <w:trHeight w:val="300"/>
        </w:trPr>
        <w:tc>
          <w:tcPr>
            <w:tcW w:w="2670" w:type="dxa"/>
            <w:vAlign w:val="center"/>
          </w:tcPr>
          <w:p w:rsidR="19179530" w:rsidRDefault="005D5FD5" w14:paraId="2A7E2F60" w14:textId="180D7E05"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37437ABA" wp14:editId="7E5375D1">
                  <wp:simplePos x="0" y="0"/>
                  <wp:positionH relativeFrom="column">
                    <wp:posOffset>415925</wp:posOffset>
                  </wp:positionH>
                  <wp:positionV relativeFrom="page">
                    <wp:posOffset>45085</wp:posOffset>
                  </wp:positionV>
                  <wp:extent cx="2971800" cy="1230630"/>
                  <wp:effectExtent l="0" t="0" r="0" b="7620"/>
                  <wp:wrapNone/>
                  <wp:docPr id="2" name="Bildobjekt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71800" cy="12306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5865" w:type="dxa"/>
            <w:vAlign w:val="center"/>
          </w:tcPr>
          <w:p w:rsidR="19179530" w:rsidRDefault="19179530" w14:paraId="30FC8912" w14:textId="5C0CFB0D"/>
        </w:tc>
      </w:tr>
      <w:tr w:rsidR="19179530" w:rsidTr="19179530" w14:paraId="549C65E0" w14:textId="77777777">
        <w:trPr>
          <w:trHeight w:val="300"/>
        </w:trPr>
        <w:tc>
          <w:tcPr>
            <w:tcW w:w="2670" w:type="dxa"/>
            <w:vAlign w:val="center"/>
          </w:tcPr>
          <w:p w:rsidR="19179530" w:rsidRDefault="19179530" w14:paraId="64320849" w14:textId="5A422946"/>
        </w:tc>
        <w:tc>
          <w:tcPr>
            <w:tcW w:w="5865" w:type="dxa"/>
            <w:vAlign w:val="center"/>
          </w:tcPr>
          <w:p w:rsidR="19179530" w:rsidP="19179530" w:rsidRDefault="19179530" w14:paraId="31BBE6DE" w14:textId="3AB316FE">
            <w:pPr>
              <w:spacing w:after="0"/>
              <w:ind w:left="1440" w:right="-20"/>
            </w:pPr>
          </w:p>
        </w:tc>
      </w:tr>
    </w:tbl>
    <w:p w:rsidRPr="00F018D8" w:rsidR="00F018D8" w:rsidP="19179530" w:rsidRDefault="00F018D8" w14:paraId="1B3A19B8" w14:textId="4237CA49">
      <w:pPr>
        <w:spacing w:after="0" w:line="240" w:lineRule="auto"/>
        <w:ind w:left="1440" w:right="-20"/>
      </w:pPr>
    </w:p>
    <w:p w:rsidRPr="00F018D8" w:rsidR="00F018D8" w:rsidP="19179530" w:rsidRDefault="641D0D83" w14:paraId="37039AED" w14:textId="0DE50FA6">
      <w:pPr>
        <w:spacing w:after="0" w:line="240" w:lineRule="auto"/>
        <w:ind w:left="-20" w:right="-20"/>
      </w:pPr>
      <w:r w:rsidRPr="19179530">
        <w:rPr>
          <w:lang w:val="en-GB"/>
        </w:rPr>
        <w:t xml:space="preserve"> </w:t>
      </w:r>
    </w:p>
    <w:p w:rsidRPr="00F018D8" w:rsidR="00F018D8" w:rsidP="19179530" w:rsidRDefault="641D0D83" w14:paraId="5A2EA4CE" w14:textId="0A68836C">
      <w:pPr>
        <w:spacing w:after="0" w:line="240" w:lineRule="auto"/>
        <w:ind w:left="-20" w:right="-20"/>
      </w:pPr>
      <w:r w:rsidRPr="19179530">
        <w:rPr>
          <w:lang w:val="en-GB"/>
        </w:rPr>
        <w:t xml:space="preserve"> </w:t>
      </w:r>
    </w:p>
    <w:p w:rsidR="005D5FD5" w:rsidP="005D5FD5" w:rsidRDefault="005D5FD5" w14:paraId="48D7E6D3" w14:textId="77777777">
      <w:pPr>
        <w:pStyle w:val="Liststycke"/>
        <w:numPr>
          <w:ilvl w:val="0"/>
          <w:numId w:val="0"/>
        </w:numPr>
        <w:spacing w:after="0" w:line="240" w:lineRule="auto"/>
        <w:ind w:left="700" w:right="-20"/>
      </w:pPr>
    </w:p>
    <w:p w:rsidR="00F018D8" w:rsidP="00CA6F78" w:rsidRDefault="641D0D83" w14:paraId="167613BB" w14:textId="27A6BA7F">
      <w:pPr>
        <w:pStyle w:val="Liststycke"/>
        <w:numPr>
          <w:ilvl w:val="0"/>
          <w:numId w:val="48"/>
        </w:numPr>
      </w:pPr>
      <w:r w:rsidRPr="19179530">
        <w:t xml:space="preserve">Proverna skickas till Klinisk </w:t>
      </w:r>
      <w:r w:rsidR="005D5FD5">
        <w:t>k</w:t>
      </w:r>
      <w:r w:rsidRPr="19179530">
        <w:t xml:space="preserve">emi på NÄL för analys. Skulle analyssvar behövas kvällar/nätter/helger behöver infektionsjour kontakta Klinisk kemi för säkerställande av att behörig personal att analysera proverna finns/kommer att finnas i tjänst (010-435 27 00). </w:t>
      </w:r>
    </w:p>
    <w:p w:rsidRPr="00F018D8" w:rsidR="00CA6F78" w:rsidP="00CA6F78" w:rsidRDefault="00CA6F78" w14:paraId="0B3F3028" w14:textId="77777777">
      <w:pPr>
        <w:pStyle w:val="Liststycke"/>
        <w:numPr>
          <w:ilvl w:val="0"/>
          <w:numId w:val="0"/>
        </w:numPr>
        <w:ind w:left="1287"/>
      </w:pPr>
    </w:p>
    <w:p w:rsidRPr="00F018D8" w:rsidR="00F018D8" w:rsidP="00CA6F78" w:rsidRDefault="641D0D83" w14:paraId="5C142E9F" w14:textId="6BEA349A">
      <w:pPr>
        <w:pStyle w:val="Liststycke"/>
        <w:numPr>
          <w:ilvl w:val="0"/>
          <w:numId w:val="48"/>
        </w:numPr>
      </w:pPr>
      <w:r w:rsidRPr="19179530">
        <w:t>Svar på dessa prover kommer vanligtvis inom ett dygn.</w:t>
      </w:r>
    </w:p>
    <w:p w:rsidRPr="00F018D8" w:rsidR="00F018D8" w:rsidP="19179530" w:rsidRDefault="641D0D83" w14:paraId="44C12543" w14:textId="79D50E09">
      <w:pPr>
        <w:spacing w:after="0" w:line="240" w:lineRule="auto"/>
        <w:ind w:left="-20" w:right="-20"/>
      </w:pPr>
      <w:r w:rsidRPr="19179530">
        <w:t xml:space="preserve"> </w:t>
      </w:r>
    </w:p>
    <w:p w:rsidRPr="00F018D8" w:rsidR="00F018D8" w:rsidP="19179530" w:rsidRDefault="641D0D83" w14:paraId="1F7DE81D" w14:textId="3E75FE5C">
      <w:pPr>
        <w:spacing w:after="0" w:line="240" w:lineRule="auto"/>
        <w:ind w:left="-20" w:right="-20"/>
      </w:pPr>
      <w:r w:rsidRPr="19179530">
        <w:t xml:space="preserve"> </w:t>
      </w:r>
    </w:p>
    <w:p w:rsidRPr="00F018D8" w:rsidR="00F018D8" w:rsidP="00CA6F78" w:rsidRDefault="641D0D83" w14:paraId="6678110C" w14:textId="271CC77E">
      <w:pPr>
        <w:pStyle w:val="Rubrik2"/>
      </w:pPr>
      <w:r w:rsidRPr="00CA6F78">
        <w:t>Postexpositionsprofylax</w:t>
      </w:r>
      <w:r w:rsidRPr="19179530">
        <w:t xml:space="preserve"> och uppföljning</w:t>
      </w:r>
      <w:r w:rsidR="005D5FD5">
        <w:t xml:space="preserve"> </w:t>
      </w:r>
      <w:r w:rsidRPr="19179530">
        <w:t>angående HIV</w:t>
      </w:r>
    </w:p>
    <w:p w:rsidR="005D5FD5" w:rsidP="19179530" w:rsidRDefault="005D5FD5" w14:paraId="154D309D" w14:textId="77777777">
      <w:pPr>
        <w:spacing w:after="0" w:line="240" w:lineRule="auto"/>
        <w:ind w:left="-20" w:right="-20"/>
      </w:pPr>
    </w:p>
    <w:p w:rsidR="00F018D8" w:rsidP="00CA6F78" w:rsidRDefault="641D0D83" w14:paraId="6E7D7713" w14:textId="2685746B">
      <w:r w:rsidRPr="19179530">
        <w:t xml:space="preserve">Vid misstanke om HIV- infektion hos index tas </w:t>
      </w:r>
      <w:r w:rsidRPr="19179530">
        <w:rPr>
          <w:u w:val="single"/>
        </w:rPr>
        <w:t>omedelbart</w:t>
      </w:r>
      <w:r w:rsidRPr="19179530">
        <w:t xml:space="preserve"> kontakt med dagbakjouren på infektionskliniken (010-43 555 08) alt. Dagjouren (010-4</w:t>
      </w:r>
      <w:r w:rsidR="005D5FD5">
        <w:t>3</w:t>
      </w:r>
      <w:r w:rsidRPr="19179530">
        <w:t>5</w:t>
      </w:r>
      <w:r w:rsidR="005D5FD5">
        <w:t xml:space="preserve"> </w:t>
      </w:r>
      <w:r w:rsidRPr="19179530">
        <w:t xml:space="preserve">55 07). Jourtid nås bakjouren via växeln 010-475 00 00. </w:t>
      </w:r>
    </w:p>
    <w:p w:rsidRPr="00F018D8" w:rsidR="00D1050E" w:rsidP="00CA6F78" w:rsidRDefault="00D1050E" w14:paraId="79E23AB6" w14:textId="77777777"/>
    <w:p w:rsidR="00F018D8" w:rsidP="00D1050E" w:rsidRDefault="641D0D83" w14:paraId="4D86C277" w14:textId="19317030">
      <w:r w:rsidRPr="19179530">
        <w:t xml:space="preserve">Profylax skall påbörjas vid </w:t>
      </w:r>
      <w:r w:rsidRPr="19179530">
        <w:rPr>
          <w:u w:val="single"/>
        </w:rPr>
        <w:t>dokumenterad</w:t>
      </w:r>
      <w:r w:rsidRPr="19179530">
        <w:t xml:space="preserve"> HIV-positivitet!</w:t>
      </w:r>
    </w:p>
    <w:p w:rsidRPr="00F018D8" w:rsidR="00D1050E" w:rsidP="00D1050E" w:rsidRDefault="00D1050E" w14:paraId="3FC7E3E4" w14:textId="77777777"/>
    <w:p w:rsidRPr="00F018D8" w:rsidR="00F018D8" w:rsidP="00CA6F78" w:rsidRDefault="641D0D83" w14:paraId="30024FE5" w14:textId="381BCF68">
      <w:r w:rsidRPr="19179530">
        <w:t>Profylax påbörjas helst inom 2 timmar men kan ges inom 36 timmar. Profylax är gratis enligt smittskyddslagen.</w:t>
      </w:r>
    </w:p>
    <w:p w:rsidRPr="00F018D8" w:rsidR="00F018D8" w:rsidP="19179530" w:rsidRDefault="641D0D83" w14:paraId="3AF6FA92" w14:textId="28B7EFE0">
      <w:pPr>
        <w:spacing w:after="0" w:line="240" w:lineRule="auto"/>
        <w:ind w:left="-20" w:right="-20"/>
      </w:pPr>
      <w:r w:rsidRPr="19179530">
        <w:t xml:space="preserve"> </w:t>
      </w:r>
    </w:p>
    <w:p w:rsidRPr="00F018D8" w:rsidR="00F018D8" w:rsidP="19179530" w:rsidRDefault="641D0D83" w14:paraId="5CC2DE36" w14:textId="6DBF5C25">
      <w:pPr>
        <w:spacing w:after="0" w:line="240" w:lineRule="auto"/>
        <w:ind w:left="-20" w:right="-20"/>
      </w:pPr>
      <w:r w:rsidRPr="19179530">
        <w:t xml:space="preserve"> </w:t>
      </w:r>
    </w:p>
    <w:p w:rsidRPr="00F018D8" w:rsidR="00F018D8" w:rsidP="19179530" w:rsidRDefault="641D0D83" w14:paraId="15D0B01F" w14:textId="22932131">
      <w:pPr>
        <w:spacing w:after="0" w:line="240" w:lineRule="auto"/>
        <w:ind w:left="-20" w:right="-20"/>
      </w:pPr>
      <w:r w:rsidRPr="19179530">
        <w:t xml:space="preserve"> </w:t>
      </w:r>
    </w:p>
    <w:p w:rsidRPr="00F018D8" w:rsidR="00F018D8" w:rsidP="19179530" w:rsidRDefault="641D0D83" w14:paraId="1D4C4D86" w14:textId="56FEBAE8">
      <w:pPr>
        <w:spacing w:after="0" w:line="240" w:lineRule="auto"/>
        <w:ind w:left="-20" w:right="-20"/>
      </w:pPr>
      <w:r w:rsidRPr="19179530">
        <w:t xml:space="preserve"> </w:t>
      </w:r>
    </w:p>
    <w:p w:rsidRPr="00F018D8" w:rsidR="00F018D8" w:rsidP="19179530" w:rsidRDefault="641D0D83" w14:paraId="49FBD7E0" w14:textId="193B5483">
      <w:pPr>
        <w:spacing w:after="0" w:line="240" w:lineRule="auto"/>
        <w:ind w:left="-20" w:right="-20"/>
      </w:pPr>
      <w:r w:rsidRPr="19179530">
        <w:t xml:space="preserve"> </w:t>
      </w:r>
    </w:p>
    <w:p w:rsidRPr="00F018D8" w:rsidR="00F018D8" w:rsidP="19179530" w:rsidRDefault="00F018D8" w14:paraId="1DD875AD" w14:textId="77D25B04">
      <w:pPr>
        <w:spacing w:after="0" w:line="240" w:lineRule="auto"/>
        <w:ind w:left="-20" w:right="-20"/>
      </w:pPr>
    </w:p>
    <w:bookmarkEnd w:id="0"/>
    <w:p w:rsidRPr="00F018D8" w:rsidR="00F018D8" w:rsidP="19179530" w:rsidRDefault="00F018D8" w14:paraId="1AE2420C" w14:textId="1191A6A9">
      <w:pPr>
        <w:spacing w:after="0" w:line="240" w:lineRule="auto"/>
        <w:ind w:left="0" w:right="0"/>
      </w:pPr>
    </w:p>
    <w:sectPr w:rsidRPr="00F018D8" w:rsidR="00F018D8" w:rsidSect="00F018D8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5D2F06" w:rsidRDefault="005D2F06" w14:paraId="32B6943F" w14:textId="77777777">
      <w:r>
        <w:separator/>
      </w:r>
    </w:p>
  </w:endnote>
  <w:endnote w:type="continuationSeparator" w:id="0">
    <w:p w:rsidR="005D2F06" w:rsidRDefault="005D2F06" w14:paraId="4A5A418D" w14:textId="77777777">
      <w:r>
        <w:continuationSeparator/>
      </w:r>
    </w:p>
  </w:endnote>
  <w:endnote w:type="continuationNotice" w:id="1">
    <w:p w:rsidR="005D2F06" w:rsidRDefault="005D2F06" w14:paraId="05049E29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5D2F06" w:rsidRDefault="005D2F06" w14:paraId="25CF1CEF" w14:textId="77777777"/>
  </w:footnote>
  <w:footnote w:type="continuationSeparator" w:id="0">
    <w:p w:rsidR="005D2F06" w:rsidRDefault="005D2F06" w14:paraId="2F67944B" w14:textId="77777777">
      <w:r>
        <w:continuationSeparator/>
      </w:r>
    </w:p>
  </w:footnote>
  <w:footnote w:type="continuationNotice" w:id="1">
    <w:p w:rsidR="005D2F06" w:rsidRDefault="005D2F06" w14:paraId="22E2EBE4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488F09D5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0EA20D6"/>
    <w:multiLevelType w:val="hybridMultilevel"/>
    <w:tmpl w:val="EFCE3A24"/>
    <w:lvl w:ilvl="0" w:tplc="076286AE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593CED6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FCC1E2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D54966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49E122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2A08F9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4729A9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77C607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E6CB4A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1C61A0B"/>
    <w:multiLevelType w:val="hybridMultilevel"/>
    <w:tmpl w:val="B7F23EF6"/>
    <w:lvl w:ilvl="0" w:tplc="B4269616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3D16047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6F9884D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4CAA41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DE455D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A7388FF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44E4640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ED4614B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439ACCD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5" w15:restartNumberingAfterBreak="0">
    <w:nsid w:val="0783991A"/>
    <w:multiLevelType w:val="hybridMultilevel"/>
    <w:tmpl w:val="72A83682"/>
    <w:lvl w:ilvl="0" w:tplc="AA90060E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A98A8BD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8E66442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455E760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326A92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7BB08E4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FBC2CD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4EAC6F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AD80A52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7" w15:restartNumberingAfterBreak="0">
    <w:nsid w:val="0C3A40D2"/>
    <w:multiLevelType w:val="hybridMultilevel"/>
    <w:tmpl w:val="480E9ECE"/>
    <w:lvl w:ilvl="0" w:tplc="2F261FF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C090F126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C75CB76C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7566198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78EEDD42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DD86E0DA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2D64766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110105E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38CC4EB0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15C96F25"/>
    <w:multiLevelType w:val="hybridMultilevel"/>
    <w:tmpl w:val="4DC87606"/>
    <w:lvl w:ilvl="0" w:tplc="9D1E348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 w:tplc="89A4EEC8">
      <w:start w:val="1"/>
      <w:numFmt w:val="none"/>
      <w:lvlText w:val="6"/>
      <w:lvlJc w:val="left"/>
      <w:pPr>
        <w:tabs>
          <w:tab w:val="num" w:pos="1440"/>
        </w:tabs>
        <w:ind w:left="1420" w:hanging="340"/>
      </w:pPr>
      <w:rPr>
        <w:rFonts w:hint="default" w:ascii="Times New Roman" w:hAnsi="Times New Roman" w:cs="Times New Roman"/>
      </w:rPr>
    </w:lvl>
    <w:lvl w:ilvl="2" w:tplc="FE1E8B8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D7666A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C14169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0FAA0D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92E7B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E9AA5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14210B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894FB0"/>
    <w:multiLevelType w:val="hybridMultilevel"/>
    <w:tmpl w:val="08BA2230"/>
    <w:lvl w:ilvl="0" w:tplc="61E8902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22A491A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EE18B566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BE681476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780CC2E0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88C0A20A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A036CE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95843FE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CA14ECF4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1D052D13"/>
    <w:multiLevelType w:val="hybridMultilevel"/>
    <w:tmpl w:val="33C80F72"/>
    <w:lvl w:ilvl="0" w:tplc="0A8CDAB8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852C691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F9A6F47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2183AA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1145C4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87C64D4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EF0F5A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186A18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C5C260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1D074A65"/>
    <w:multiLevelType w:val="hybridMultilevel"/>
    <w:tmpl w:val="C72ECBA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4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24F26517"/>
    <w:multiLevelType w:val="hybridMultilevel"/>
    <w:tmpl w:val="50C2A79E"/>
    <w:lvl w:ilvl="0" w:tplc="E7820332">
      <w:start w:val="7"/>
      <w:numFmt w:val="decimal"/>
      <w:lvlText w:val="%1."/>
      <w:lvlJc w:val="left"/>
      <w:pPr>
        <w:ind w:left="720" w:hanging="360"/>
      </w:pPr>
    </w:lvl>
    <w:lvl w:ilvl="1" w:tplc="076C1330">
      <w:start w:val="1"/>
      <w:numFmt w:val="lowerLetter"/>
      <w:lvlText w:val="%2."/>
      <w:lvlJc w:val="left"/>
      <w:pPr>
        <w:ind w:left="1440" w:hanging="360"/>
      </w:pPr>
    </w:lvl>
    <w:lvl w:ilvl="2" w:tplc="5B30B672">
      <w:start w:val="1"/>
      <w:numFmt w:val="lowerRoman"/>
      <w:lvlText w:val="%3."/>
      <w:lvlJc w:val="right"/>
      <w:pPr>
        <w:ind w:left="2160" w:hanging="180"/>
      </w:pPr>
    </w:lvl>
    <w:lvl w:ilvl="3" w:tplc="C364716E">
      <w:start w:val="1"/>
      <w:numFmt w:val="decimal"/>
      <w:lvlText w:val="%4."/>
      <w:lvlJc w:val="left"/>
      <w:pPr>
        <w:ind w:left="2880" w:hanging="360"/>
      </w:pPr>
    </w:lvl>
    <w:lvl w:ilvl="4" w:tplc="E91C7DD6">
      <w:start w:val="1"/>
      <w:numFmt w:val="lowerLetter"/>
      <w:lvlText w:val="%5."/>
      <w:lvlJc w:val="left"/>
      <w:pPr>
        <w:ind w:left="3600" w:hanging="360"/>
      </w:pPr>
    </w:lvl>
    <w:lvl w:ilvl="5" w:tplc="E29E654A">
      <w:start w:val="1"/>
      <w:numFmt w:val="lowerRoman"/>
      <w:lvlText w:val="%6."/>
      <w:lvlJc w:val="right"/>
      <w:pPr>
        <w:ind w:left="4320" w:hanging="180"/>
      </w:pPr>
    </w:lvl>
    <w:lvl w:ilvl="6" w:tplc="216A6980">
      <w:start w:val="1"/>
      <w:numFmt w:val="decimal"/>
      <w:lvlText w:val="%7."/>
      <w:lvlJc w:val="left"/>
      <w:pPr>
        <w:ind w:left="5040" w:hanging="360"/>
      </w:pPr>
    </w:lvl>
    <w:lvl w:ilvl="7" w:tplc="F028C028">
      <w:start w:val="1"/>
      <w:numFmt w:val="lowerLetter"/>
      <w:lvlText w:val="%8."/>
      <w:lvlJc w:val="left"/>
      <w:pPr>
        <w:ind w:left="5760" w:hanging="360"/>
      </w:pPr>
    </w:lvl>
    <w:lvl w:ilvl="8" w:tplc="4DE255B2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8BE4132"/>
    <w:multiLevelType w:val="hybridMultilevel"/>
    <w:tmpl w:val="DE9A65E0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C71394A"/>
    <w:multiLevelType w:val="hybridMultilevel"/>
    <w:tmpl w:val="2BFA5996"/>
    <w:lvl w:ilvl="0" w:tplc="F45E4F48">
      <w:start w:val="1"/>
      <w:numFmt w:val="bullet"/>
      <w:lvlText w:val=""/>
      <w:lvlJc w:val="left"/>
      <w:pPr>
        <w:tabs>
          <w:tab w:val="num" w:pos="360"/>
        </w:tabs>
        <w:ind w:left="340" w:hanging="340"/>
      </w:pPr>
      <w:rPr>
        <w:rFonts w:hint="default" w:ascii="Symbol" w:hAnsi="Symbol"/>
      </w:rPr>
    </w:lvl>
    <w:lvl w:ilvl="1" w:tplc="0CC431F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54DAA20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5D8C479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2DF46B6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3308235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9FA4027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E448269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C9CC312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33D95425"/>
    <w:multiLevelType w:val="hybridMultilevel"/>
    <w:tmpl w:val="321E2DAC"/>
    <w:lvl w:ilvl="0" w:tplc="041D0001">
      <w:start w:val="1"/>
      <w:numFmt w:val="bullet"/>
      <w:lvlText w:val=""/>
      <w:lvlJc w:val="left"/>
      <w:pPr>
        <w:ind w:left="70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2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4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6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58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0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2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4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60" w:hanging="360"/>
      </w:pPr>
      <w:rPr>
        <w:rFonts w:hint="default" w:ascii="Wingdings" w:hAnsi="Wingdings"/>
      </w:rPr>
    </w:lvl>
  </w:abstractNum>
  <w:abstractNum w:abstractNumId="1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3B474E09"/>
    <w:multiLevelType w:val="hybridMultilevel"/>
    <w:tmpl w:val="5E5C5766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21" w15:restartNumberingAfterBreak="0">
    <w:nsid w:val="40BD8CFA"/>
    <w:multiLevelType w:val="hybridMultilevel"/>
    <w:tmpl w:val="06BCD8D8"/>
    <w:lvl w:ilvl="0" w:tplc="6770B98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0E16DE1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F42A9F4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EB6E645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73ECCB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CFCC400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BF2B68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D52D93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A79EFD3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43EE1208"/>
    <w:multiLevelType w:val="hybridMultilevel"/>
    <w:tmpl w:val="2148477C"/>
    <w:lvl w:ilvl="0" w:tplc="DE2618E2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0C8A74C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1AEE745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CF2E98F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01EF4F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6F7C879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DF6683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DCE46C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F2F8C92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4B2291BA"/>
    <w:multiLevelType w:val="hybridMultilevel"/>
    <w:tmpl w:val="33DE4B8E"/>
    <w:lvl w:ilvl="0" w:tplc="F654914A">
      <w:start w:val="2"/>
      <w:numFmt w:val="decimal"/>
      <w:lvlText w:val="%1."/>
      <w:lvlJc w:val="left"/>
      <w:pPr>
        <w:ind w:left="720" w:hanging="360"/>
      </w:pPr>
    </w:lvl>
    <w:lvl w:ilvl="1" w:tplc="495CD4D8">
      <w:start w:val="1"/>
      <w:numFmt w:val="lowerLetter"/>
      <w:lvlText w:val="%2."/>
      <w:lvlJc w:val="left"/>
      <w:pPr>
        <w:ind w:left="1440" w:hanging="360"/>
      </w:pPr>
    </w:lvl>
    <w:lvl w:ilvl="2" w:tplc="0750E77E">
      <w:start w:val="1"/>
      <w:numFmt w:val="lowerRoman"/>
      <w:lvlText w:val="%3."/>
      <w:lvlJc w:val="right"/>
      <w:pPr>
        <w:ind w:left="2160" w:hanging="180"/>
      </w:pPr>
    </w:lvl>
    <w:lvl w:ilvl="3" w:tplc="5EE4DF5A">
      <w:start w:val="1"/>
      <w:numFmt w:val="decimal"/>
      <w:lvlText w:val="%4."/>
      <w:lvlJc w:val="left"/>
      <w:pPr>
        <w:ind w:left="2880" w:hanging="360"/>
      </w:pPr>
    </w:lvl>
    <w:lvl w:ilvl="4" w:tplc="0A468734">
      <w:start w:val="1"/>
      <w:numFmt w:val="lowerLetter"/>
      <w:lvlText w:val="%5."/>
      <w:lvlJc w:val="left"/>
      <w:pPr>
        <w:ind w:left="3600" w:hanging="360"/>
      </w:pPr>
    </w:lvl>
    <w:lvl w:ilvl="5" w:tplc="4064C36C">
      <w:start w:val="1"/>
      <w:numFmt w:val="lowerRoman"/>
      <w:lvlText w:val="%6."/>
      <w:lvlJc w:val="right"/>
      <w:pPr>
        <w:ind w:left="4320" w:hanging="180"/>
      </w:pPr>
    </w:lvl>
    <w:lvl w:ilvl="6" w:tplc="BC14FBC8">
      <w:start w:val="1"/>
      <w:numFmt w:val="decimal"/>
      <w:lvlText w:val="%7."/>
      <w:lvlJc w:val="left"/>
      <w:pPr>
        <w:ind w:left="5040" w:hanging="360"/>
      </w:pPr>
    </w:lvl>
    <w:lvl w:ilvl="7" w:tplc="A94A1530">
      <w:start w:val="1"/>
      <w:numFmt w:val="lowerLetter"/>
      <w:lvlText w:val="%8."/>
      <w:lvlJc w:val="left"/>
      <w:pPr>
        <w:ind w:left="5760" w:hanging="360"/>
      </w:pPr>
    </w:lvl>
    <w:lvl w:ilvl="8" w:tplc="0EFE71CA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7" w15:restartNumberingAfterBreak="0">
    <w:nsid w:val="526757A4"/>
    <w:multiLevelType w:val="hybridMultilevel"/>
    <w:tmpl w:val="14A66B30"/>
    <w:lvl w:ilvl="0" w:tplc="A2E0FF46">
      <w:start w:val="4"/>
      <w:numFmt w:val="decimal"/>
      <w:lvlText w:val="%1."/>
      <w:lvlJc w:val="left"/>
      <w:pPr>
        <w:ind w:left="720" w:hanging="360"/>
      </w:pPr>
    </w:lvl>
    <w:lvl w:ilvl="1" w:tplc="B3AC576C">
      <w:start w:val="1"/>
      <w:numFmt w:val="lowerLetter"/>
      <w:lvlText w:val="%2."/>
      <w:lvlJc w:val="left"/>
      <w:pPr>
        <w:ind w:left="1440" w:hanging="360"/>
      </w:pPr>
    </w:lvl>
    <w:lvl w:ilvl="2" w:tplc="1FDEF71C">
      <w:start w:val="1"/>
      <w:numFmt w:val="lowerRoman"/>
      <w:lvlText w:val="%3."/>
      <w:lvlJc w:val="right"/>
      <w:pPr>
        <w:ind w:left="2160" w:hanging="180"/>
      </w:pPr>
    </w:lvl>
    <w:lvl w:ilvl="3" w:tplc="8954F610">
      <w:start w:val="1"/>
      <w:numFmt w:val="decimal"/>
      <w:lvlText w:val="%4."/>
      <w:lvlJc w:val="left"/>
      <w:pPr>
        <w:ind w:left="2880" w:hanging="360"/>
      </w:pPr>
    </w:lvl>
    <w:lvl w:ilvl="4" w:tplc="70EECEFC">
      <w:start w:val="1"/>
      <w:numFmt w:val="lowerLetter"/>
      <w:lvlText w:val="%5."/>
      <w:lvlJc w:val="left"/>
      <w:pPr>
        <w:ind w:left="3600" w:hanging="360"/>
      </w:pPr>
    </w:lvl>
    <w:lvl w:ilvl="5" w:tplc="1E04E736">
      <w:start w:val="1"/>
      <w:numFmt w:val="lowerRoman"/>
      <w:lvlText w:val="%6."/>
      <w:lvlJc w:val="right"/>
      <w:pPr>
        <w:ind w:left="4320" w:hanging="180"/>
      </w:pPr>
    </w:lvl>
    <w:lvl w:ilvl="6" w:tplc="91D662B0">
      <w:start w:val="1"/>
      <w:numFmt w:val="decimal"/>
      <w:lvlText w:val="%7."/>
      <w:lvlJc w:val="left"/>
      <w:pPr>
        <w:ind w:left="5040" w:hanging="360"/>
      </w:pPr>
    </w:lvl>
    <w:lvl w:ilvl="7" w:tplc="5D2A9F04">
      <w:start w:val="1"/>
      <w:numFmt w:val="lowerLetter"/>
      <w:lvlText w:val="%8."/>
      <w:lvlJc w:val="left"/>
      <w:pPr>
        <w:ind w:left="5760" w:hanging="360"/>
      </w:pPr>
    </w:lvl>
    <w:lvl w:ilvl="8" w:tplc="DE12171A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30" w15:restartNumberingAfterBreak="0">
    <w:nsid w:val="5A4B311C"/>
    <w:multiLevelType w:val="hybridMultilevel"/>
    <w:tmpl w:val="00B0A8D2"/>
    <w:lvl w:ilvl="0" w:tplc="EF066F7A">
      <w:start w:val="6"/>
      <w:numFmt w:val="decimal"/>
      <w:lvlText w:val="%1."/>
      <w:lvlJc w:val="left"/>
      <w:pPr>
        <w:ind w:left="720" w:hanging="360"/>
      </w:pPr>
    </w:lvl>
    <w:lvl w:ilvl="1" w:tplc="0E6CB584">
      <w:start w:val="1"/>
      <w:numFmt w:val="lowerLetter"/>
      <w:lvlText w:val="%2."/>
      <w:lvlJc w:val="left"/>
      <w:pPr>
        <w:ind w:left="1440" w:hanging="360"/>
      </w:pPr>
    </w:lvl>
    <w:lvl w:ilvl="2" w:tplc="1D9E75F8">
      <w:start w:val="1"/>
      <w:numFmt w:val="lowerRoman"/>
      <w:lvlText w:val="%3."/>
      <w:lvlJc w:val="right"/>
      <w:pPr>
        <w:ind w:left="2160" w:hanging="180"/>
      </w:pPr>
    </w:lvl>
    <w:lvl w:ilvl="3" w:tplc="3D729B5A">
      <w:start w:val="1"/>
      <w:numFmt w:val="decimal"/>
      <w:lvlText w:val="%4."/>
      <w:lvlJc w:val="left"/>
      <w:pPr>
        <w:ind w:left="2880" w:hanging="360"/>
      </w:pPr>
    </w:lvl>
    <w:lvl w:ilvl="4" w:tplc="5CD02EEA">
      <w:start w:val="1"/>
      <w:numFmt w:val="lowerLetter"/>
      <w:lvlText w:val="%5."/>
      <w:lvlJc w:val="left"/>
      <w:pPr>
        <w:ind w:left="3600" w:hanging="360"/>
      </w:pPr>
    </w:lvl>
    <w:lvl w:ilvl="5" w:tplc="1668DB74">
      <w:start w:val="1"/>
      <w:numFmt w:val="lowerRoman"/>
      <w:lvlText w:val="%6."/>
      <w:lvlJc w:val="right"/>
      <w:pPr>
        <w:ind w:left="4320" w:hanging="180"/>
      </w:pPr>
    </w:lvl>
    <w:lvl w:ilvl="6" w:tplc="6FB63654">
      <w:start w:val="1"/>
      <w:numFmt w:val="decimal"/>
      <w:lvlText w:val="%7."/>
      <w:lvlJc w:val="left"/>
      <w:pPr>
        <w:ind w:left="5040" w:hanging="360"/>
      </w:pPr>
    </w:lvl>
    <w:lvl w:ilvl="7" w:tplc="C784C2C8">
      <w:start w:val="1"/>
      <w:numFmt w:val="lowerLetter"/>
      <w:lvlText w:val="%8."/>
      <w:lvlJc w:val="left"/>
      <w:pPr>
        <w:ind w:left="5760" w:hanging="360"/>
      </w:pPr>
    </w:lvl>
    <w:lvl w:ilvl="8" w:tplc="172A211C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BE0EB21"/>
    <w:multiLevelType w:val="hybridMultilevel"/>
    <w:tmpl w:val="CBECB9FA"/>
    <w:lvl w:ilvl="0" w:tplc="37C4D7C0">
      <w:start w:val="1"/>
      <w:numFmt w:val="decimal"/>
      <w:lvlText w:val="%1."/>
      <w:lvlJc w:val="left"/>
      <w:pPr>
        <w:ind w:left="720" w:hanging="360"/>
      </w:pPr>
    </w:lvl>
    <w:lvl w:ilvl="1" w:tplc="9E9079E2">
      <w:start w:val="1"/>
      <w:numFmt w:val="lowerLetter"/>
      <w:lvlText w:val="%2."/>
      <w:lvlJc w:val="left"/>
      <w:pPr>
        <w:ind w:left="1440" w:hanging="360"/>
      </w:pPr>
    </w:lvl>
    <w:lvl w:ilvl="2" w:tplc="781C5546">
      <w:start w:val="1"/>
      <w:numFmt w:val="lowerRoman"/>
      <w:lvlText w:val="%3."/>
      <w:lvlJc w:val="right"/>
      <w:pPr>
        <w:ind w:left="2160" w:hanging="180"/>
      </w:pPr>
    </w:lvl>
    <w:lvl w:ilvl="3" w:tplc="AF16701C">
      <w:start w:val="1"/>
      <w:numFmt w:val="decimal"/>
      <w:lvlText w:val="%4."/>
      <w:lvlJc w:val="left"/>
      <w:pPr>
        <w:ind w:left="2880" w:hanging="360"/>
      </w:pPr>
    </w:lvl>
    <w:lvl w:ilvl="4" w:tplc="411C3334">
      <w:start w:val="1"/>
      <w:numFmt w:val="lowerLetter"/>
      <w:lvlText w:val="%5."/>
      <w:lvlJc w:val="left"/>
      <w:pPr>
        <w:ind w:left="3600" w:hanging="360"/>
      </w:pPr>
    </w:lvl>
    <w:lvl w:ilvl="5" w:tplc="E24AB040">
      <w:start w:val="1"/>
      <w:numFmt w:val="lowerRoman"/>
      <w:lvlText w:val="%6."/>
      <w:lvlJc w:val="right"/>
      <w:pPr>
        <w:ind w:left="4320" w:hanging="180"/>
      </w:pPr>
    </w:lvl>
    <w:lvl w:ilvl="6" w:tplc="0CD0F2B6">
      <w:start w:val="1"/>
      <w:numFmt w:val="decimal"/>
      <w:lvlText w:val="%7."/>
      <w:lvlJc w:val="left"/>
      <w:pPr>
        <w:ind w:left="5040" w:hanging="360"/>
      </w:pPr>
    </w:lvl>
    <w:lvl w:ilvl="7" w:tplc="B8623AD8">
      <w:start w:val="1"/>
      <w:numFmt w:val="lowerLetter"/>
      <w:lvlText w:val="%8."/>
      <w:lvlJc w:val="left"/>
      <w:pPr>
        <w:ind w:left="5760" w:hanging="360"/>
      </w:pPr>
    </w:lvl>
    <w:lvl w:ilvl="8" w:tplc="F3AE20F0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CEC12E7"/>
    <w:multiLevelType w:val="hybridMultilevel"/>
    <w:tmpl w:val="DD94FCB0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33" w15:restartNumberingAfterBreak="0">
    <w:nsid w:val="65540101"/>
    <w:multiLevelType w:val="hybridMultilevel"/>
    <w:tmpl w:val="74404246"/>
    <w:lvl w:ilvl="0" w:tplc="041D000F">
      <w:start w:val="1"/>
      <w:numFmt w:val="decimal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4" w15:restartNumberingAfterBreak="0">
    <w:nsid w:val="6B340C6D"/>
    <w:multiLevelType w:val="hybridMultilevel"/>
    <w:tmpl w:val="9E7EAE82"/>
    <w:lvl w:ilvl="0" w:tplc="401005CA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817E482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3538ED0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C44076E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C00877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4F2EE6F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198162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8BE9C8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38603CB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5" w15:restartNumberingAfterBreak="0">
    <w:nsid w:val="6C7A63DC"/>
    <w:multiLevelType w:val="hybridMultilevel"/>
    <w:tmpl w:val="5F2A4AEC"/>
    <w:lvl w:ilvl="0" w:tplc="041D0001">
      <w:start w:val="1"/>
      <w:numFmt w:val="bullet"/>
      <w:lvlText w:val=""/>
      <w:lvlJc w:val="left"/>
      <w:pPr>
        <w:ind w:left="3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0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17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5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2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39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46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3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100" w:hanging="360"/>
      </w:pPr>
      <w:rPr>
        <w:rFonts w:hint="default" w:ascii="Wingdings" w:hAnsi="Wingdings"/>
      </w:rPr>
    </w:lvl>
  </w:abstractNum>
  <w:abstractNum w:abstractNumId="36" w15:restartNumberingAfterBreak="0">
    <w:nsid w:val="6FC34051"/>
    <w:multiLevelType w:val="hybridMultilevel"/>
    <w:tmpl w:val="D7BE573C"/>
    <w:lvl w:ilvl="0" w:tplc="01CAE53A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9A06456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887EEA5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C4AA3C9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F4AA41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90F80AA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150518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A443C8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5E20870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38" w15:restartNumberingAfterBreak="0">
    <w:nsid w:val="7157A2A8"/>
    <w:multiLevelType w:val="hybridMultilevel"/>
    <w:tmpl w:val="139EEA80"/>
    <w:lvl w:ilvl="0" w:tplc="AD9829DC">
      <w:start w:val="5"/>
      <w:numFmt w:val="decimal"/>
      <w:lvlText w:val="%1."/>
      <w:lvlJc w:val="left"/>
      <w:pPr>
        <w:ind w:left="720" w:hanging="360"/>
      </w:pPr>
    </w:lvl>
    <w:lvl w:ilvl="1" w:tplc="5EE63A4E">
      <w:start w:val="1"/>
      <w:numFmt w:val="lowerLetter"/>
      <w:lvlText w:val="%2."/>
      <w:lvlJc w:val="left"/>
      <w:pPr>
        <w:ind w:left="1440" w:hanging="360"/>
      </w:pPr>
    </w:lvl>
    <w:lvl w:ilvl="2" w:tplc="2390D136">
      <w:start w:val="1"/>
      <w:numFmt w:val="lowerRoman"/>
      <w:lvlText w:val="%3."/>
      <w:lvlJc w:val="right"/>
      <w:pPr>
        <w:ind w:left="2160" w:hanging="180"/>
      </w:pPr>
    </w:lvl>
    <w:lvl w:ilvl="3" w:tplc="96AA8C16">
      <w:start w:val="1"/>
      <w:numFmt w:val="decimal"/>
      <w:lvlText w:val="%4."/>
      <w:lvlJc w:val="left"/>
      <w:pPr>
        <w:ind w:left="2880" w:hanging="360"/>
      </w:pPr>
    </w:lvl>
    <w:lvl w:ilvl="4" w:tplc="A18ADD34">
      <w:start w:val="1"/>
      <w:numFmt w:val="lowerLetter"/>
      <w:lvlText w:val="%5."/>
      <w:lvlJc w:val="left"/>
      <w:pPr>
        <w:ind w:left="3600" w:hanging="360"/>
      </w:pPr>
    </w:lvl>
    <w:lvl w:ilvl="5" w:tplc="CAFCB15E">
      <w:start w:val="1"/>
      <w:numFmt w:val="lowerRoman"/>
      <w:lvlText w:val="%6."/>
      <w:lvlJc w:val="right"/>
      <w:pPr>
        <w:ind w:left="4320" w:hanging="180"/>
      </w:pPr>
    </w:lvl>
    <w:lvl w:ilvl="6" w:tplc="DE66935E">
      <w:start w:val="1"/>
      <w:numFmt w:val="decimal"/>
      <w:lvlText w:val="%7."/>
      <w:lvlJc w:val="left"/>
      <w:pPr>
        <w:ind w:left="5040" w:hanging="360"/>
      </w:pPr>
    </w:lvl>
    <w:lvl w:ilvl="7" w:tplc="FDF89AFE">
      <w:start w:val="1"/>
      <w:numFmt w:val="lowerLetter"/>
      <w:lvlText w:val="%8."/>
      <w:lvlJc w:val="left"/>
      <w:pPr>
        <w:ind w:left="5760" w:hanging="360"/>
      </w:pPr>
    </w:lvl>
    <w:lvl w:ilvl="8" w:tplc="B3626396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3640185"/>
    <w:multiLevelType w:val="hybridMultilevel"/>
    <w:tmpl w:val="1CF06754"/>
    <w:lvl w:ilvl="0" w:tplc="D5583A58">
      <w:start w:val="1"/>
      <w:numFmt w:val="bullet"/>
      <w:lvlText w:val=""/>
      <w:lvlJc w:val="left"/>
      <w:pPr>
        <w:ind w:left="780" w:hanging="360"/>
      </w:pPr>
      <w:rPr>
        <w:rFonts w:hint="default" w:ascii="Symbol" w:hAnsi="Symbol"/>
      </w:rPr>
    </w:lvl>
    <w:lvl w:ilvl="1" w:tplc="9A982136" w:tentative="1">
      <w:start w:val="1"/>
      <w:numFmt w:val="bullet"/>
      <w:lvlText w:val="o"/>
      <w:lvlJc w:val="left"/>
      <w:pPr>
        <w:ind w:left="1500" w:hanging="360"/>
      </w:pPr>
      <w:rPr>
        <w:rFonts w:hint="default" w:ascii="Courier New" w:hAnsi="Courier New" w:cs="Courier New"/>
      </w:rPr>
    </w:lvl>
    <w:lvl w:ilvl="2" w:tplc="630E6B56" w:tentative="1">
      <w:start w:val="1"/>
      <w:numFmt w:val="bullet"/>
      <w:lvlText w:val=""/>
      <w:lvlJc w:val="left"/>
      <w:pPr>
        <w:ind w:left="2220" w:hanging="360"/>
      </w:pPr>
      <w:rPr>
        <w:rFonts w:hint="default" w:ascii="Wingdings" w:hAnsi="Wingdings"/>
      </w:rPr>
    </w:lvl>
    <w:lvl w:ilvl="3" w:tplc="4906F2FC" w:tentative="1">
      <w:start w:val="1"/>
      <w:numFmt w:val="bullet"/>
      <w:lvlText w:val=""/>
      <w:lvlJc w:val="left"/>
      <w:pPr>
        <w:ind w:left="2940" w:hanging="360"/>
      </w:pPr>
      <w:rPr>
        <w:rFonts w:hint="default" w:ascii="Symbol" w:hAnsi="Symbol"/>
      </w:rPr>
    </w:lvl>
    <w:lvl w:ilvl="4" w:tplc="7708EDE8" w:tentative="1">
      <w:start w:val="1"/>
      <w:numFmt w:val="bullet"/>
      <w:lvlText w:val="o"/>
      <w:lvlJc w:val="left"/>
      <w:pPr>
        <w:ind w:left="3660" w:hanging="360"/>
      </w:pPr>
      <w:rPr>
        <w:rFonts w:hint="default" w:ascii="Courier New" w:hAnsi="Courier New" w:cs="Courier New"/>
      </w:rPr>
    </w:lvl>
    <w:lvl w:ilvl="5" w:tplc="770A382E" w:tentative="1">
      <w:start w:val="1"/>
      <w:numFmt w:val="bullet"/>
      <w:lvlText w:val=""/>
      <w:lvlJc w:val="left"/>
      <w:pPr>
        <w:ind w:left="4380" w:hanging="360"/>
      </w:pPr>
      <w:rPr>
        <w:rFonts w:hint="default" w:ascii="Wingdings" w:hAnsi="Wingdings"/>
      </w:rPr>
    </w:lvl>
    <w:lvl w:ilvl="6" w:tplc="9FA4CFF8" w:tentative="1">
      <w:start w:val="1"/>
      <w:numFmt w:val="bullet"/>
      <w:lvlText w:val=""/>
      <w:lvlJc w:val="left"/>
      <w:pPr>
        <w:ind w:left="5100" w:hanging="360"/>
      </w:pPr>
      <w:rPr>
        <w:rFonts w:hint="default" w:ascii="Symbol" w:hAnsi="Symbol"/>
      </w:rPr>
    </w:lvl>
    <w:lvl w:ilvl="7" w:tplc="036EE32C" w:tentative="1">
      <w:start w:val="1"/>
      <w:numFmt w:val="bullet"/>
      <w:lvlText w:val="o"/>
      <w:lvlJc w:val="left"/>
      <w:pPr>
        <w:ind w:left="5820" w:hanging="360"/>
      </w:pPr>
      <w:rPr>
        <w:rFonts w:hint="default" w:ascii="Courier New" w:hAnsi="Courier New" w:cs="Courier New"/>
      </w:rPr>
    </w:lvl>
    <w:lvl w:ilvl="8" w:tplc="A51CB384" w:tentative="1">
      <w:start w:val="1"/>
      <w:numFmt w:val="bullet"/>
      <w:lvlText w:val=""/>
      <w:lvlJc w:val="left"/>
      <w:pPr>
        <w:ind w:left="6540" w:hanging="360"/>
      </w:pPr>
      <w:rPr>
        <w:rFonts w:hint="default" w:ascii="Wingdings" w:hAnsi="Wingdings"/>
      </w:rPr>
    </w:lvl>
  </w:abstractNum>
  <w:abstractNum w:abstractNumId="40" w15:restartNumberingAfterBreak="0">
    <w:nsid w:val="7A391D01"/>
    <w:multiLevelType w:val="hybridMultilevel"/>
    <w:tmpl w:val="C5AE1DCC"/>
    <w:lvl w:ilvl="0" w:tplc="74BA898E">
      <w:start w:val="3"/>
      <w:numFmt w:val="decimal"/>
      <w:lvlText w:val="%1."/>
      <w:lvlJc w:val="left"/>
      <w:pPr>
        <w:ind w:left="720" w:hanging="360"/>
      </w:pPr>
    </w:lvl>
    <w:lvl w:ilvl="1" w:tplc="8AE27478">
      <w:start w:val="1"/>
      <w:numFmt w:val="lowerLetter"/>
      <w:lvlText w:val="%2."/>
      <w:lvlJc w:val="left"/>
      <w:pPr>
        <w:ind w:left="1440" w:hanging="360"/>
      </w:pPr>
    </w:lvl>
    <w:lvl w:ilvl="2" w:tplc="7F127512">
      <w:start w:val="1"/>
      <w:numFmt w:val="lowerRoman"/>
      <w:lvlText w:val="%3."/>
      <w:lvlJc w:val="right"/>
      <w:pPr>
        <w:ind w:left="2160" w:hanging="180"/>
      </w:pPr>
    </w:lvl>
    <w:lvl w:ilvl="3" w:tplc="D2BAD7E2">
      <w:start w:val="1"/>
      <w:numFmt w:val="decimal"/>
      <w:lvlText w:val="%4."/>
      <w:lvlJc w:val="left"/>
      <w:pPr>
        <w:ind w:left="2880" w:hanging="360"/>
      </w:pPr>
    </w:lvl>
    <w:lvl w:ilvl="4" w:tplc="92984974">
      <w:start w:val="1"/>
      <w:numFmt w:val="lowerLetter"/>
      <w:lvlText w:val="%5."/>
      <w:lvlJc w:val="left"/>
      <w:pPr>
        <w:ind w:left="3600" w:hanging="360"/>
      </w:pPr>
    </w:lvl>
    <w:lvl w:ilvl="5" w:tplc="44980BA2">
      <w:start w:val="1"/>
      <w:numFmt w:val="lowerRoman"/>
      <w:lvlText w:val="%6."/>
      <w:lvlJc w:val="right"/>
      <w:pPr>
        <w:ind w:left="4320" w:hanging="180"/>
      </w:pPr>
    </w:lvl>
    <w:lvl w:ilvl="6" w:tplc="982A1722">
      <w:start w:val="1"/>
      <w:numFmt w:val="decimal"/>
      <w:lvlText w:val="%7."/>
      <w:lvlJc w:val="left"/>
      <w:pPr>
        <w:ind w:left="5040" w:hanging="360"/>
      </w:pPr>
    </w:lvl>
    <w:lvl w:ilvl="7" w:tplc="C12C5AE4">
      <w:start w:val="1"/>
      <w:numFmt w:val="lowerLetter"/>
      <w:lvlText w:val="%8."/>
      <w:lvlJc w:val="left"/>
      <w:pPr>
        <w:ind w:left="5760" w:hanging="360"/>
      </w:pPr>
    </w:lvl>
    <w:lvl w:ilvl="8" w:tplc="6762B022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AD765CB"/>
    <w:multiLevelType w:val="hybridMultilevel"/>
    <w:tmpl w:val="DA3A72EA"/>
    <w:lvl w:ilvl="0" w:tplc="041D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4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43" w15:restartNumberingAfterBreak="0">
    <w:nsid w:val="7E4C7BA5"/>
    <w:multiLevelType w:val="hybridMultilevel"/>
    <w:tmpl w:val="5764046A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4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840727820">
    <w:abstractNumId w:val="24"/>
  </w:num>
  <w:num w:numId="2" w16cid:durableId="1372000293">
    <w:abstractNumId w:val="15"/>
  </w:num>
  <w:num w:numId="3" w16cid:durableId="1940789966">
    <w:abstractNumId w:val="30"/>
  </w:num>
  <w:num w:numId="4" w16cid:durableId="1919241546">
    <w:abstractNumId w:val="38"/>
  </w:num>
  <w:num w:numId="5" w16cid:durableId="1613323844">
    <w:abstractNumId w:val="27"/>
  </w:num>
  <w:num w:numId="6" w16cid:durableId="241108447">
    <w:abstractNumId w:val="40"/>
  </w:num>
  <w:num w:numId="7" w16cid:durableId="1724912225">
    <w:abstractNumId w:val="25"/>
  </w:num>
  <w:num w:numId="8" w16cid:durableId="1131635797">
    <w:abstractNumId w:val="31"/>
  </w:num>
  <w:num w:numId="9" w16cid:durableId="1210192731">
    <w:abstractNumId w:val="2"/>
  </w:num>
  <w:num w:numId="10" w16cid:durableId="2146462729">
    <w:abstractNumId w:val="21"/>
  </w:num>
  <w:num w:numId="11" w16cid:durableId="1968319009">
    <w:abstractNumId w:val="34"/>
  </w:num>
  <w:num w:numId="12" w16cid:durableId="938951457">
    <w:abstractNumId w:val="3"/>
  </w:num>
  <w:num w:numId="13" w16cid:durableId="1396658462">
    <w:abstractNumId w:val="12"/>
  </w:num>
  <w:num w:numId="14" w16cid:durableId="1152210106">
    <w:abstractNumId w:val="5"/>
  </w:num>
  <w:num w:numId="15" w16cid:durableId="89591397">
    <w:abstractNumId w:val="36"/>
  </w:num>
  <w:num w:numId="16" w16cid:durableId="797531555">
    <w:abstractNumId w:val="44"/>
  </w:num>
  <w:num w:numId="17" w16cid:durableId="548760394">
    <w:abstractNumId w:val="29"/>
  </w:num>
  <w:num w:numId="18" w16cid:durableId="988099672">
    <w:abstractNumId w:val="0"/>
  </w:num>
  <w:num w:numId="19" w16cid:durableId="1465005936">
    <w:abstractNumId w:val="13"/>
  </w:num>
  <w:num w:numId="20" w16cid:durableId="721908609">
    <w:abstractNumId w:val="37"/>
  </w:num>
  <w:num w:numId="21" w16cid:durableId="1238518280">
    <w:abstractNumId w:val="4"/>
  </w:num>
  <w:num w:numId="22" w16cid:durableId="2061399052">
    <w:abstractNumId w:val="23"/>
  </w:num>
  <w:num w:numId="23" w16cid:durableId="986283864">
    <w:abstractNumId w:val="19"/>
  </w:num>
  <w:num w:numId="24" w16cid:durableId="985011762">
    <w:abstractNumId w:val="1"/>
  </w:num>
  <w:num w:numId="25" w16cid:durableId="710497312">
    <w:abstractNumId w:val="1"/>
  </w:num>
  <w:num w:numId="26" w16cid:durableId="1501509281">
    <w:abstractNumId w:val="6"/>
  </w:num>
  <w:num w:numId="27" w16cid:durableId="1938555421">
    <w:abstractNumId w:val="8"/>
  </w:num>
  <w:num w:numId="28" w16cid:durableId="911085070">
    <w:abstractNumId w:val="28"/>
  </w:num>
  <w:num w:numId="29" w16cid:durableId="1748333633">
    <w:abstractNumId w:val="20"/>
  </w:num>
  <w:num w:numId="30" w16cid:durableId="1568690881">
    <w:abstractNumId w:val="14"/>
  </w:num>
  <w:num w:numId="31" w16cid:durableId="271059024">
    <w:abstractNumId w:val="26"/>
  </w:num>
  <w:num w:numId="32" w16cid:durableId="41905567">
    <w:abstractNumId w:val="9"/>
  </w:num>
  <w:num w:numId="33" w16cid:durableId="2015722809">
    <w:abstractNumId w:val="22"/>
  </w:num>
  <w:num w:numId="34" w16cid:durableId="438573042">
    <w:abstractNumId w:val="42"/>
  </w:num>
  <w:num w:numId="35" w16cid:durableId="662006694">
    <w:abstractNumId w:val="17"/>
  </w:num>
  <w:num w:numId="36" w16cid:durableId="346174810">
    <w:abstractNumId w:val="10"/>
  </w:num>
  <w:num w:numId="37" w16cid:durableId="1838885945">
    <w:abstractNumId w:val="11"/>
  </w:num>
  <w:num w:numId="38" w16cid:durableId="1138769047">
    <w:abstractNumId w:val="39"/>
  </w:num>
  <w:num w:numId="39" w16cid:durableId="581791256">
    <w:abstractNumId w:val="7"/>
  </w:num>
  <w:num w:numId="40" w16cid:durableId="1678535363">
    <w:abstractNumId w:val="41"/>
  </w:num>
  <w:num w:numId="41" w16cid:durableId="1075667606">
    <w:abstractNumId w:val="35"/>
  </w:num>
  <w:num w:numId="42" w16cid:durableId="1499610654">
    <w:abstractNumId w:val="18"/>
  </w:num>
  <w:num w:numId="43" w16cid:durableId="1154955551">
    <w:abstractNumId w:val="16"/>
  </w:num>
  <w:num w:numId="44" w16cid:durableId="1828740086">
    <w:abstractNumId w:val="20"/>
  </w:num>
  <w:num w:numId="45" w16cid:durableId="726953949">
    <w:abstractNumId w:val="13"/>
  </w:num>
  <w:num w:numId="46" w16cid:durableId="1970896606">
    <w:abstractNumId w:val="32"/>
  </w:num>
  <w:num w:numId="47" w16cid:durableId="1716855832">
    <w:abstractNumId w:val="33"/>
  </w:num>
  <w:num w:numId="48" w16cid:durableId="1625191985">
    <w:abstractNumId w:val="4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5139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4C9E"/>
    <w:rsid w:val="000A611A"/>
    <w:rsid w:val="000B12D9"/>
    <w:rsid w:val="000B4536"/>
    <w:rsid w:val="000B7715"/>
    <w:rsid w:val="000C269C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089"/>
    <w:rsid w:val="00161FE6"/>
    <w:rsid w:val="001647EA"/>
    <w:rsid w:val="00164C3D"/>
    <w:rsid w:val="00166D3A"/>
    <w:rsid w:val="00181FDC"/>
    <w:rsid w:val="0018499E"/>
    <w:rsid w:val="001860B9"/>
    <w:rsid w:val="00186F2B"/>
    <w:rsid w:val="001874D6"/>
    <w:rsid w:val="0019632A"/>
    <w:rsid w:val="001A4E7C"/>
    <w:rsid w:val="001B762C"/>
    <w:rsid w:val="001B7A0C"/>
    <w:rsid w:val="001C4D0A"/>
    <w:rsid w:val="001C5FEF"/>
    <w:rsid w:val="00211487"/>
    <w:rsid w:val="00211D91"/>
    <w:rsid w:val="002156C2"/>
    <w:rsid w:val="00217DEC"/>
    <w:rsid w:val="002204D1"/>
    <w:rsid w:val="0023158A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C7BEA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2A4D"/>
    <w:rsid w:val="00397F54"/>
    <w:rsid w:val="003A0D43"/>
    <w:rsid w:val="003A35A8"/>
    <w:rsid w:val="003B2A4B"/>
    <w:rsid w:val="003D099E"/>
    <w:rsid w:val="003D21A2"/>
    <w:rsid w:val="003D29D2"/>
    <w:rsid w:val="003E0705"/>
    <w:rsid w:val="003E2FF7"/>
    <w:rsid w:val="003E3914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47E62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2C27"/>
    <w:rsid w:val="004D7BA3"/>
    <w:rsid w:val="004F4518"/>
    <w:rsid w:val="004F4C62"/>
    <w:rsid w:val="00501433"/>
    <w:rsid w:val="005029E2"/>
    <w:rsid w:val="00511CC4"/>
    <w:rsid w:val="005229B0"/>
    <w:rsid w:val="00526D5F"/>
    <w:rsid w:val="00531E60"/>
    <w:rsid w:val="00536A5A"/>
    <w:rsid w:val="00541D07"/>
    <w:rsid w:val="00544BAB"/>
    <w:rsid w:val="00545F31"/>
    <w:rsid w:val="00553065"/>
    <w:rsid w:val="005578FA"/>
    <w:rsid w:val="00565129"/>
    <w:rsid w:val="00565CD0"/>
    <w:rsid w:val="00567820"/>
    <w:rsid w:val="005770AD"/>
    <w:rsid w:val="00581414"/>
    <w:rsid w:val="00582490"/>
    <w:rsid w:val="005826FA"/>
    <w:rsid w:val="00590849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2F06"/>
    <w:rsid w:val="005D3E4D"/>
    <w:rsid w:val="005D5FD5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4DEC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E24"/>
    <w:rsid w:val="00710B77"/>
    <w:rsid w:val="00717B16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6634C"/>
    <w:rsid w:val="00771100"/>
    <w:rsid w:val="007759DD"/>
    <w:rsid w:val="00783101"/>
    <w:rsid w:val="00783CB4"/>
    <w:rsid w:val="0078609F"/>
    <w:rsid w:val="007917BA"/>
    <w:rsid w:val="007A5C6F"/>
    <w:rsid w:val="007D4241"/>
    <w:rsid w:val="007D4317"/>
    <w:rsid w:val="007D4EA3"/>
    <w:rsid w:val="007E4C6B"/>
    <w:rsid w:val="007F1CFF"/>
    <w:rsid w:val="007F3430"/>
    <w:rsid w:val="007F5DD5"/>
    <w:rsid w:val="00821A1B"/>
    <w:rsid w:val="00822576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113C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CA8"/>
    <w:rsid w:val="0091295C"/>
    <w:rsid w:val="00914D58"/>
    <w:rsid w:val="0091715C"/>
    <w:rsid w:val="00921F47"/>
    <w:rsid w:val="009228AB"/>
    <w:rsid w:val="0093085B"/>
    <w:rsid w:val="00931C57"/>
    <w:rsid w:val="009347A5"/>
    <w:rsid w:val="00942257"/>
    <w:rsid w:val="00945A4D"/>
    <w:rsid w:val="009471BF"/>
    <w:rsid w:val="00950E4E"/>
    <w:rsid w:val="00950F0A"/>
    <w:rsid w:val="009529BD"/>
    <w:rsid w:val="009533B4"/>
    <w:rsid w:val="00971D93"/>
    <w:rsid w:val="00974A60"/>
    <w:rsid w:val="009B1F6B"/>
    <w:rsid w:val="009C0D12"/>
    <w:rsid w:val="009C192E"/>
    <w:rsid w:val="009D6819"/>
    <w:rsid w:val="009D6849"/>
    <w:rsid w:val="009D6D1C"/>
    <w:rsid w:val="009E0CF9"/>
    <w:rsid w:val="009E531B"/>
    <w:rsid w:val="009E567A"/>
    <w:rsid w:val="009E6C56"/>
    <w:rsid w:val="009E7DCF"/>
    <w:rsid w:val="009F4A56"/>
    <w:rsid w:val="009F4E65"/>
    <w:rsid w:val="00A006A5"/>
    <w:rsid w:val="00A033B9"/>
    <w:rsid w:val="00A05942"/>
    <w:rsid w:val="00A07BEC"/>
    <w:rsid w:val="00A264BE"/>
    <w:rsid w:val="00A272CA"/>
    <w:rsid w:val="00A33051"/>
    <w:rsid w:val="00A3706E"/>
    <w:rsid w:val="00A407AD"/>
    <w:rsid w:val="00A40923"/>
    <w:rsid w:val="00A41C05"/>
    <w:rsid w:val="00A42426"/>
    <w:rsid w:val="00A514B7"/>
    <w:rsid w:val="00A54A0B"/>
    <w:rsid w:val="00A57998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50BD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0586"/>
    <w:rsid w:val="00B83797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6510"/>
    <w:rsid w:val="00C70E19"/>
    <w:rsid w:val="00C72574"/>
    <w:rsid w:val="00C7430C"/>
    <w:rsid w:val="00C85DA1"/>
    <w:rsid w:val="00C9071C"/>
    <w:rsid w:val="00C908FF"/>
    <w:rsid w:val="00C92C16"/>
    <w:rsid w:val="00C97BD3"/>
    <w:rsid w:val="00CA39EF"/>
    <w:rsid w:val="00CA521F"/>
    <w:rsid w:val="00CA6F78"/>
    <w:rsid w:val="00CB0493"/>
    <w:rsid w:val="00CB17FF"/>
    <w:rsid w:val="00CB1ED7"/>
    <w:rsid w:val="00CC167C"/>
    <w:rsid w:val="00CC52D9"/>
    <w:rsid w:val="00CD6647"/>
    <w:rsid w:val="00CE2174"/>
    <w:rsid w:val="00CE4B73"/>
    <w:rsid w:val="00CF70BB"/>
    <w:rsid w:val="00D074DB"/>
    <w:rsid w:val="00D1050E"/>
    <w:rsid w:val="00D139CF"/>
    <w:rsid w:val="00D14B93"/>
    <w:rsid w:val="00D258BA"/>
    <w:rsid w:val="00D37E7F"/>
    <w:rsid w:val="00D47AD7"/>
    <w:rsid w:val="00D51529"/>
    <w:rsid w:val="00D52007"/>
    <w:rsid w:val="00D85218"/>
    <w:rsid w:val="00D915B1"/>
    <w:rsid w:val="00DA299D"/>
    <w:rsid w:val="00DA2FAC"/>
    <w:rsid w:val="00DA65C4"/>
    <w:rsid w:val="00DD2BE0"/>
    <w:rsid w:val="00DD567E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7F19"/>
    <w:rsid w:val="00F018D8"/>
    <w:rsid w:val="00F22264"/>
    <w:rsid w:val="00F2564D"/>
    <w:rsid w:val="00F35B05"/>
    <w:rsid w:val="00F413D9"/>
    <w:rsid w:val="00F43369"/>
    <w:rsid w:val="00F5135F"/>
    <w:rsid w:val="00F51F78"/>
    <w:rsid w:val="00F86F47"/>
    <w:rsid w:val="00F90B64"/>
    <w:rsid w:val="00FA50CA"/>
    <w:rsid w:val="00FB1976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A5704E3"/>
    <w:rsid w:val="19179530"/>
    <w:rsid w:val="2D8D2BB7"/>
    <w:rsid w:val="4E30E9CA"/>
    <w:rsid w:val="594C7431"/>
    <w:rsid w:val="641D0D83"/>
    <w:rsid w:val="647B2B65"/>
    <w:rsid w:val="6A50F11E"/>
    <w:rsid w:val="6B2CF8ED"/>
    <w:rsid w:val="7A9858D3"/>
    <w:rsid w:val="7FD4DA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DA2FAC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DA2FAC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DA2FAC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DA2FAC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DA2FAC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DA2FAC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DA2FAC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DA2FAC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DA2FAC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DA2FAC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DA2FAC"/>
    <w:pPr>
      <w:numPr>
        <w:numId w:val="45"/>
      </w:numPr>
      <w:spacing w:after="40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DA2FAC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DA2FA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DA2FAC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DA2FAC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DA2FAC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DA2FAC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28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DA2FA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DA2FAC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DA2FAC"/>
    <w:rPr>
      <w:rFonts w:ascii="Verdana" w:hAnsi="Verdana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DA2FAC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DA2FAC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DA2FAC"/>
    <w:rPr>
      <w:rFonts w:ascii="Georgia" w:hAnsi="Georgia"/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DA2FAC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DA2FAC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DA2FAC"/>
    <w:pPr>
      <w:numPr>
        <w:numId w:val="44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DA2FAC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9E567A"/>
    <w:rPr>
      <w:color w:val="9EA2A2" w:themeColor="followedHyperlink"/>
      <w:u w:val="single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DA2FAC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DA2FAC"/>
    <w:rPr>
      <w:rFonts w:ascii="Verdana" w:hAnsi="Verdana"/>
      <w:sz w:val="32"/>
      <w:szCs w:val="44"/>
    </w:rPr>
  </w:style>
  <w:style w:type="paragraph" w:styleId="Tabell" w:customStyle="1">
    <w:name w:val="Tabell"/>
    <w:link w:val="TabellChar"/>
    <w:qFormat/>
    <w:rsid w:val="00DA2FAC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DA2FAC"/>
    <w:rPr>
      <w:rFonts w:ascii="Georgia" w:hAnsi="Georgia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DA2FAC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Olstomnmnande">
    <w:name w:val="Unresolved Mention"/>
    <w:basedOn w:val="Standardstycketeckensnitt"/>
    <w:uiPriority w:val="99"/>
    <w:semiHidden/>
    <w:unhideWhenUsed/>
    <w:rsid w:val="00CE217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2.png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2-2087047004-10/surrogate/Blodburen%20smitta%20%E2%80%93%20v%C3%A5rdhygieniska%20aspekter.pdf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image" Target="media/image3.pn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Åtgärd vid stick, skärskada samt exponering för blod och blodtillblandade kroppsvätskor</dc:title>
  <dc:subject/>
  <dc:creator>patrik.jens.johansson@vgregion.se</dc:creator>
  <keywords/>
  <lastModifiedBy>Sara Johansson</lastModifiedBy>
  <revision>33</revision>
  <lastPrinted>2016-03-31T10:56:00.0000000Z</lastPrinted>
  <dcterms:created xsi:type="dcterms:W3CDTF">2022-05-02T08:11:00.0000000Z</dcterms:created>
  <dcterms:modified xsi:type="dcterms:W3CDTF">2025-09-22T10:41:59.0000000Z</dcterms:modified>
</coreProperties>
</file>