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8C98F" w14:textId="77777777" w:rsidR="00890440" w:rsidRDefault="00890440" w:rsidP="00F35B05">
      <w:pPr>
        <w:pStyle w:val="Rubrik2"/>
        <w:sectPr w:rsidR="00890440" w:rsidSect="008904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A540AA" w14:textId="77777777" w:rsidR="00890440" w:rsidRPr="00890440" w:rsidRDefault="00890440" w:rsidP="00890440">
      <w:pPr>
        <w:spacing w:after="0" w:line="240" w:lineRule="auto"/>
        <w:ind w:left="0" w:right="0"/>
        <w:rPr>
          <w:szCs w:val="20"/>
        </w:rPr>
      </w:pPr>
    </w:p>
    <w:p w14:paraId="0EAEA608" w14:textId="77777777" w:rsidR="00890440" w:rsidRPr="00890440" w:rsidRDefault="00890440" w:rsidP="00890440">
      <w:pPr>
        <w:spacing w:after="0" w:line="240" w:lineRule="auto"/>
        <w:ind w:left="0" w:right="0"/>
        <w:rPr>
          <w:szCs w:val="20"/>
        </w:rPr>
      </w:pPr>
    </w:p>
    <w:p w14:paraId="5D244683" w14:textId="77777777" w:rsidR="00890440" w:rsidRPr="00890440" w:rsidRDefault="00890440" w:rsidP="0089044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890440">
        <w:rPr>
          <w:szCs w:val="20"/>
        </w:rPr>
        <w:tab/>
      </w:r>
    </w:p>
    <w:p w14:paraId="53B205FA" w14:textId="071254F1" w:rsidR="00890440" w:rsidRPr="00890440" w:rsidRDefault="00890440" w:rsidP="00890440">
      <w:pPr>
        <w:spacing w:after="0" w:line="240" w:lineRule="auto"/>
        <w:ind w:left="0" w:right="0"/>
        <w:rPr>
          <w:szCs w:val="20"/>
        </w:rPr>
      </w:pPr>
      <w:r w:rsidRPr="0089044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61CB2" wp14:editId="34539F4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031875" cy="222885"/>
                <wp:effectExtent l="0" t="3810" r="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D7C8AF" w14:textId="77777777" w:rsidR="00890440" w:rsidRDefault="00890440" w:rsidP="0089044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13448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961CB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3.25pt;margin-top:6.2pt;width:81.25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" filled="f" stroked="f">
                <v:textbox style="mso-fit-shape-to-text:t">
                  <w:txbxContent>
                    <w:p w14:paraId="0ED7C8AF" w14:textId="77777777" w:rsidR="00890440" w:rsidRDefault="00890440" w:rsidP="0089044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13448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90440" w:rsidRPr="00890440" w14:paraId="53B8A295" w14:textId="77777777" w:rsidTr="00A805FA">
        <w:trPr>
          <w:cantSplit/>
          <w:trHeight w:val="570"/>
        </w:trPr>
        <w:tc>
          <w:tcPr>
            <w:tcW w:w="90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F9C215B" w14:textId="77777777" w:rsidR="00890440" w:rsidRPr="00890440" w:rsidRDefault="00890440" w:rsidP="00A805FA">
            <w:pPr>
              <w:pStyle w:val="Rubrik1"/>
              <w:rPr>
                <w:noProof/>
                <w:sz w:val="32"/>
                <w:szCs w:val="20"/>
              </w:rPr>
            </w:pPr>
            <w:bookmarkStart w:id="1" w:name="Rubrik"/>
            <w:bookmarkStart w:id="2" w:name="_1314629194"/>
            <w:bookmarkEnd w:id="1"/>
            <w:bookmarkEnd w:id="2"/>
            <w:r w:rsidRPr="00890440">
              <w:rPr>
                <w:noProof/>
              </w:rPr>
              <w:t>MIG - Riktlinje för Mobil IntensivvårdsGrupp</w:t>
            </w:r>
          </w:p>
        </w:tc>
      </w:tr>
    </w:tbl>
    <w:p w14:paraId="1A1F0EA1" w14:textId="77777777" w:rsidR="00A805FA" w:rsidRPr="00F960ED" w:rsidRDefault="00A805FA" w:rsidP="00A805FA">
      <w:pPr>
        <w:pStyle w:val="Rubrik3"/>
        <w:rPr>
          <w:rFonts w:ascii="Calibri" w:hAnsi="Calibri" w:cs="Calibri"/>
        </w:rPr>
      </w:pPr>
      <w:r w:rsidRPr="00F960ED">
        <w:t>Revidering i denna version</w:t>
      </w:r>
      <w:r w:rsidRPr="00F960ED">
        <w:rPr>
          <w:rFonts w:ascii="Calibri" w:hAnsi="Calibri" w:cs="Calibri"/>
        </w:rPr>
        <w:t xml:space="preserve"> </w:t>
      </w:r>
    </w:p>
    <w:p w14:paraId="3480E6D1" w14:textId="77777777" w:rsidR="00A805FA" w:rsidRPr="00473775" w:rsidRDefault="00A805FA" w:rsidP="00F24D4D">
      <w:pPr>
        <w:pStyle w:val="Punktlista"/>
      </w:pPr>
      <w:r w:rsidRPr="00473775">
        <w:t>Större förändringar i språk och struktur i denna revidering</w:t>
      </w:r>
    </w:p>
    <w:p w14:paraId="5023BFD5" w14:textId="77777777" w:rsidR="00A805FA" w:rsidRPr="00473775" w:rsidRDefault="00A805FA" w:rsidP="00F24D4D">
      <w:pPr>
        <w:pStyle w:val="Punktlista"/>
        <w:rPr>
          <w:color w:val="201F1E"/>
        </w:rPr>
      </w:pPr>
      <w:r w:rsidRPr="00473775">
        <w:rPr>
          <w:color w:val="201F1E"/>
        </w:rPr>
        <w:t xml:space="preserve">Tydligare information om ansvarsförhållande och rollfördelning för personal </w:t>
      </w:r>
    </w:p>
    <w:p w14:paraId="06833B67" w14:textId="77777777" w:rsidR="00A805FA" w:rsidRPr="00473775" w:rsidRDefault="00A805FA" w:rsidP="00F24D4D">
      <w:pPr>
        <w:pStyle w:val="Punktlista"/>
        <w:rPr>
          <w:color w:val="201F1E"/>
        </w:rPr>
      </w:pPr>
      <w:r w:rsidRPr="00473775">
        <w:rPr>
          <w:color w:val="201F1E"/>
        </w:rPr>
        <w:t>Förtydligande vad gäller behandlingsbegränsningar/vårdnivå</w:t>
      </w:r>
    </w:p>
    <w:p w14:paraId="738A9CE8" w14:textId="77777777" w:rsidR="00A805FA" w:rsidRDefault="00A805FA" w:rsidP="00F24D4D">
      <w:pPr>
        <w:pStyle w:val="Rubrik3"/>
      </w:pPr>
      <w:r w:rsidRPr="00473775">
        <w:t>Bakgrund</w:t>
      </w:r>
    </w:p>
    <w:p w14:paraId="27B25CDB" w14:textId="77777777" w:rsidR="00A805FA" w:rsidRDefault="00A805FA" w:rsidP="00F24D4D">
      <w:r>
        <w:t>Patienter som vårdas inneliggande på sjukhus kan när som helst drabbas av en akut försämring. Tre faktorer har visat sig vara viktiga för att förbättra prognosen i sådana fall:</w:t>
      </w:r>
    </w:p>
    <w:p w14:paraId="00A0F8AE" w14:textId="77777777" w:rsidR="00A805FA" w:rsidRDefault="00A805FA" w:rsidP="00F24D4D">
      <w:pPr>
        <w:pStyle w:val="Punktlista"/>
      </w:pPr>
      <w:r>
        <w:t>Tidig upptäckt av sviktande vitala funktioner</w:t>
      </w:r>
    </w:p>
    <w:p w14:paraId="3A70EAC0" w14:textId="77777777" w:rsidR="00A805FA" w:rsidRDefault="00A805FA" w:rsidP="00F24D4D">
      <w:pPr>
        <w:pStyle w:val="Punktlista"/>
      </w:pPr>
      <w:r>
        <w:t>Tidigt insatta åtgärder</w:t>
      </w:r>
    </w:p>
    <w:p w14:paraId="18EAA2CB" w14:textId="77777777" w:rsidR="00A805FA" w:rsidRPr="00332DBC" w:rsidRDefault="00A805FA" w:rsidP="00F24D4D">
      <w:pPr>
        <w:pStyle w:val="Punktlista"/>
      </w:pPr>
      <w:r>
        <w:t>Adekvat klinisk kompetens</w:t>
      </w:r>
    </w:p>
    <w:p w14:paraId="7C73F8EB" w14:textId="77777777" w:rsidR="00A805FA" w:rsidRDefault="00A805FA" w:rsidP="00A805FA">
      <w:pPr>
        <w:ind w:right="-1135"/>
        <w:rPr>
          <w:b/>
          <w:bCs/>
          <w:color w:val="000000"/>
          <w:szCs w:val="17"/>
        </w:rPr>
      </w:pPr>
    </w:p>
    <w:p w14:paraId="082151E6" w14:textId="77777777" w:rsidR="00A805FA" w:rsidRPr="000677F2" w:rsidRDefault="00A805FA" w:rsidP="00F24D4D">
      <w:pPr>
        <w:rPr>
          <w:color w:val="000000"/>
        </w:rPr>
      </w:pPr>
      <w:r w:rsidRPr="00F24D4D">
        <w:t xml:space="preserve">För att kunna sätta in åtgärder tidigt och tillse adekvat klinisk kompetens finns MIG-teamet (Mobil </w:t>
      </w:r>
      <w:proofErr w:type="spellStart"/>
      <w:r w:rsidRPr="00F24D4D">
        <w:t>IntensivvårdsGrupp</w:t>
      </w:r>
      <w:proofErr w:type="spellEnd"/>
      <w:r w:rsidRPr="00F24D4D">
        <w:t xml:space="preserve">). Teamet består av intensivvårdskompetent personal och har en stödjande funktion i omhändertagandet av kritiskt sjuka patienter på vårdavdelningar. Intensivvårdsläkaren tillsammans med intensivvårdssköterskan bedömer patienten tillsammans med patientansvarig läkare [PAL] och sjuksköterska [PAS] på avdelningen. Teamet kan föreslå stabiliserande åtgärder som utförs på vårdavdelningen i syfte att förebygga intensivvård eller omedelbart ta patienten till intensivvårdsavdelning om vårdbehovet </w:t>
      </w:r>
      <w:r w:rsidRPr="00F24D4D">
        <w:lastRenderedPageBreak/>
        <w:t xml:space="preserve">bedöms vara sådant. MIG-teamet kan också i samråd med PAL/PAS och </w:t>
      </w:r>
      <w:r w:rsidRPr="000677F2">
        <w:rPr>
          <w:shd w:val="clear" w:color="auto" w:fill="F7FBFC"/>
        </w:rPr>
        <w:t>patient/anhöriga diskutera vilken vårdnivå som är lämplig</w:t>
      </w:r>
      <w:r>
        <w:rPr>
          <w:shd w:val="clear" w:color="auto" w:fill="F7FBFC"/>
        </w:rPr>
        <w:t xml:space="preserve"> då inte alla patienter gagnas av intensivvård</w:t>
      </w:r>
      <w:r w:rsidRPr="000677F2">
        <w:rPr>
          <w:shd w:val="clear" w:color="auto" w:fill="F7FBFC"/>
        </w:rPr>
        <w:t>.</w:t>
      </w:r>
      <w:r w:rsidRPr="000677F2">
        <w:rPr>
          <w:color w:val="000000"/>
        </w:rPr>
        <w:t xml:space="preserve"> </w:t>
      </w:r>
    </w:p>
    <w:p w14:paraId="014FA838" w14:textId="77777777" w:rsidR="00A805FA" w:rsidRDefault="00A805FA" w:rsidP="00F24D4D">
      <w:pPr>
        <w:rPr>
          <w:color w:val="000000"/>
          <w:szCs w:val="17"/>
        </w:rPr>
      </w:pPr>
    </w:p>
    <w:p w14:paraId="67F520A4" w14:textId="77777777" w:rsidR="00A805FA" w:rsidRPr="00A41830" w:rsidRDefault="00A805FA" w:rsidP="00F24D4D">
      <w:pPr>
        <w:rPr>
          <w:color w:val="000000"/>
          <w:szCs w:val="23"/>
        </w:rPr>
      </w:pPr>
      <w:r>
        <w:rPr>
          <w:color w:val="000000"/>
          <w:szCs w:val="17"/>
        </w:rPr>
        <w:t>Utfall i enstaka vitalparametrar utan tecken till eller misstanke om bakomliggande svikt i vitalfunktioner hanteras inte primärt av MIG utan i första hand av medicinskt ansvarig specialitet.</w:t>
      </w:r>
      <w:r>
        <w:rPr>
          <w:color w:val="000000"/>
          <w:szCs w:val="23"/>
        </w:rPr>
        <w:t xml:space="preserve"> </w:t>
      </w:r>
    </w:p>
    <w:p w14:paraId="41F22B8A" w14:textId="77777777" w:rsidR="00A805FA" w:rsidRPr="00E817AD" w:rsidRDefault="00A805FA" w:rsidP="00A805FA">
      <w:pPr>
        <w:ind w:right="-1135"/>
        <w:rPr>
          <w:color w:val="000000"/>
          <w:szCs w:val="17"/>
        </w:rPr>
      </w:pPr>
    </w:p>
    <w:p w14:paraId="027D2B06" w14:textId="77777777" w:rsidR="00A805FA" w:rsidRDefault="00A805FA" w:rsidP="00F24D4D">
      <w:pPr>
        <w:pStyle w:val="Rubrik2"/>
      </w:pPr>
      <w:r w:rsidRPr="00F24D4D">
        <w:t>Syfte</w:t>
      </w:r>
    </w:p>
    <w:p w14:paraId="16E82926" w14:textId="77777777" w:rsidR="00A805FA" w:rsidRDefault="00A805FA" w:rsidP="00F24D4D">
      <w:pPr>
        <w:pStyle w:val="Punktlista"/>
      </w:pPr>
      <w:r>
        <w:t>Förbättra patientsäkerheten genom att stötta personal i akut omhändertagande på vårdavdelning när riskpatienter identifierats.</w:t>
      </w:r>
    </w:p>
    <w:p w14:paraId="637F5179" w14:textId="77777777" w:rsidR="00A805FA" w:rsidRDefault="00A805FA" w:rsidP="00F24D4D">
      <w:pPr>
        <w:pStyle w:val="Punktlista"/>
      </w:pPr>
      <w:r>
        <w:t>Bedöma patienten tillsammans med PAL/PAS och besluta om fortsatt handläggning.</w:t>
      </w:r>
    </w:p>
    <w:p w14:paraId="2665886B" w14:textId="77777777" w:rsidR="00A805FA" w:rsidRDefault="00A805FA" w:rsidP="00F24D4D">
      <w:pPr>
        <w:pStyle w:val="Punktlista"/>
      </w:pPr>
      <w:r>
        <w:t>Tidigt överta patienter till IVA vid intensivvårdskrävande tillstånd.</w:t>
      </w:r>
    </w:p>
    <w:p w14:paraId="202F3535" w14:textId="77777777" w:rsidR="00A805FA" w:rsidRDefault="00A805FA" w:rsidP="00F24D4D">
      <w:pPr>
        <w:pStyle w:val="Punktlista"/>
      </w:pPr>
      <w:r>
        <w:t>Vid behov initiera diskussion om lämplig vårdnivå och behandlingsbegränsningar.</w:t>
      </w:r>
    </w:p>
    <w:p w14:paraId="4E18FEE8" w14:textId="77777777" w:rsidR="00A805FA" w:rsidRPr="004F1266" w:rsidRDefault="00A805FA" w:rsidP="00F24D4D">
      <w:pPr>
        <w:pStyle w:val="Punktlista"/>
      </w:pPr>
      <w:r>
        <w:t>Utbildning av vårdpersonal på vårdavdelningar – skapa en hög kompetensnivå i identifiering av svikt i vitala funktioner.</w:t>
      </w:r>
    </w:p>
    <w:p w14:paraId="2FF7DD27" w14:textId="77777777" w:rsidR="00A805FA" w:rsidRDefault="00A805FA" w:rsidP="00F24D4D">
      <w:pPr>
        <w:pStyle w:val="Rubrik3"/>
        <w:rPr>
          <w:rStyle w:val="Rubrik2Char"/>
          <w:b/>
          <w:bCs/>
        </w:rPr>
      </w:pPr>
      <w:r w:rsidRPr="00F24D4D">
        <w:rPr>
          <w:rStyle w:val="Rubrik2Char"/>
          <w:bCs/>
          <w:sz w:val="36"/>
          <w:szCs w:val="24"/>
        </w:rPr>
        <w:t>Vilka</w:t>
      </w:r>
      <w:r w:rsidRPr="00717FDD">
        <w:rPr>
          <w:rStyle w:val="Rubrik2Char"/>
          <w:b/>
          <w:bCs/>
        </w:rPr>
        <w:t xml:space="preserve"> </w:t>
      </w:r>
      <w:r w:rsidRPr="00F24D4D">
        <w:rPr>
          <w:rStyle w:val="Rubrik2Char"/>
          <w:bCs/>
          <w:sz w:val="36"/>
          <w:szCs w:val="24"/>
        </w:rPr>
        <w:t>berörs</w:t>
      </w:r>
    </w:p>
    <w:p w14:paraId="52EBF6F6" w14:textId="77777777" w:rsidR="00A805FA" w:rsidRPr="00717FDD" w:rsidRDefault="00A805FA" w:rsidP="00F24D4D">
      <w:r>
        <w:rPr>
          <w:rStyle w:val="Rubrik2Char"/>
          <w:rFonts w:ascii="Times New Roman" w:hAnsi="Times New Roman"/>
          <w:b/>
          <w:bCs w:val="0"/>
          <w:sz w:val="24"/>
        </w:rPr>
        <w:t>Läkare, sjuksköterskor och undersköterskor på vårdavdelningar på NÄL och Uddevalla sjukhus.</w:t>
      </w:r>
      <w:r w:rsidRPr="00717FDD">
        <w:rPr>
          <w:rStyle w:val="Rubrik2Char"/>
          <w:b/>
          <w:bCs w:val="0"/>
        </w:rPr>
        <w:br/>
      </w:r>
    </w:p>
    <w:p w14:paraId="416E1462" w14:textId="77777777" w:rsidR="00A805FA" w:rsidRDefault="00A805FA" w:rsidP="00F24D4D">
      <w:pPr>
        <w:pStyle w:val="Rubrik2"/>
      </w:pPr>
      <w:r>
        <w:t>MIG-</w:t>
      </w:r>
      <w:r w:rsidRPr="00F24D4D">
        <w:t>team</w:t>
      </w:r>
      <w:r>
        <w:t xml:space="preserve"> </w:t>
      </w:r>
    </w:p>
    <w:p w14:paraId="3710C559" w14:textId="77777777" w:rsidR="00A805FA" w:rsidRDefault="00A805FA" w:rsidP="00F24D4D">
      <w:r w:rsidRPr="00CC127A">
        <w:t xml:space="preserve">Består av en narkosläkare och en IVA-sjuksköterska. MIG-läkare utgörs av narkosjouren på NÄL/Uddevalla. MIG-sjuksköterska utses varje pass på IVA NÄL respektive UVA Uddevalla och förses med MIG-telefon. </w:t>
      </w:r>
    </w:p>
    <w:p w14:paraId="196FC7B1" w14:textId="77777777" w:rsidR="00A805FA" w:rsidRDefault="00A805FA" w:rsidP="00F24D4D"/>
    <w:p w14:paraId="704C9B67" w14:textId="77777777" w:rsidR="00A805FA" w:rsidRDefault="00A805FA" w:rsidP="00F24D4D">
      <w:pPr>
        <w:pStyle w:val="Rubrik3"/>
      </w:pPr>
      <w:r w:rsidRPr="00F24D4D">
        <w:t>Förutsättningar</w:t>
      </w:r>
    </w:p>
    <w:p w14:paraId="45F2B0E9" w14:textId="77777777" w:rsidR="00A805FA" w:rsidRDefault="00A805FA" w:rsidP="00F24D4D">
      <w:r>
        <w:t xml:space="preserve">NEWS2 är ett hjälpmedel i bedömningen av vitala parametrar hos vuxna patienter. Om tecken till försämring upptäcks tidigt ökar möjligheterna att kunna vända sjukdomsförloppet innan tillståndet blivit kritiskt. NEWS2-bedömningen ger en poäng mellan 0-20 där en högre siffra representerar ett allvarligt tillstånd hos patienten. </w:t>
      </w:r>
    </w:p>
    <w:p w14:paraId="0A79A31B" w14:textId="77777777" w:rsidR="00A805FA" w:rsidRDefault="00A805FA" w:rsidP="00A805FA"/>
    <w:p w14:paraId="7772E8B8" w14:textId="77777777" w:rsidR="00A805FA" w:rsidRDefault="00A805FA" w:rsidP="00F24D4D">
      <w:r>
        <w:lastRenderedPageBreak/>
        <w:t xml:space="preserve">Observera att det även vid ett lågt värde kan finnas skäl till allvarlig oro över patientens tillstånd och likaså att ett högt värde inte alltid betyder akuta problem. </w:t>
      </w:r>
    </w:p>
    <w:p w14:paraId="0E56D79A" w14:textId="77777777" w:rsidR="00A805FA" w:rsidRDefault="00A805FA" w:rsidP="00F24D4D"/>
    <w:p w14:paraId="3499F30E" w14:textId="77777777" w:rsidR="00A805FA" w:rsidRPr="005E28F1" w:rsidRDefault="00A805FA" w:rsidP="00F24D4D">
      <w:r>
        <w:t xml:space="preserve">För mer information om NEWS2 läs: </w:t>
      </w:r>
      <w:hyperlink r:id="rId17" w:history="1">
        <w:r>
          <w:rPr>
            <w:rStyle w:val="Hyperlnk"/>
          </w:rPr>
          <w:t>NEWS2 (vgregion.se)</w:t>
        </w:r>
      </w:hyperlink>
    </w:p>
    <w:p w14:paraId="110E3E33" w14:textId="77777777" w:rsidR="00A805FA" w:rsidRPr="00CC127A" w:rsidRDefault="00A805FA" w:rsidP="00A805FA">
      <w:pPr>
        <w:pStyle w:val="Default"/>
        <w:ind w:right="-1135"/>
        <w:rPr>
          <w:rFonts w:ascii="Times New Roman" w:hAnsi="Times New Roman" w:cs="Times New Roman"/>
        </w:rPr>
      </w:pPr>
    </w:p>
    <w:p w14:paraId="6A74E365" w14:textId="77777777" w:rsidR="00A805FA" w:rsidRPr="00CC76FB" w:rsidRDefault="00A805FA" w:rsidP="00CC76FB">
      <w:pPr>
        <w:pStyle w:val="Rubrik2"/>
      </w:pPr>
      <w:r w:rsidRPr="00CC76FB">
        <w:t>Rutiner vid MIG-kontakt</w:t>
      </w:r>
    </w:p>
    <w:p w14:paraId="214494BA" w14:textId="77777777" w:rsidR="00A805FA" w:rsidRPr="00CA1ABA" w:rsidRDefault="00A805FA" w:rsidP="00CC76FB">
      <w:r>
        <w:t>Vid samtliga kliniska situationer är det primära att få en överblick över patientens tillstånd samt sätta in adekvata åtgärder enligt A-E-principen. Med hjälp av NEWS2 bedöms vilken risk för kritisk sjukdom patienten har.</w:t>
      </w:r>
    </w:p>
    <w:p w14:paraId="5F0A60C9" w14:textId="77777777" w:rsidR="00A805FA" w:rsidRDefault="00A805FA" w:rsidP="00A805FA">
      <w:pPr>
        <w:pStyle w:val="Default"/>
        <w:ind w:right="-1135"/>
        <w:rPr>
          <w:b/>
          <w:bCs/>
          <w:sz w:val="23"/>
          <w:szCs w:val="23"/>
        </w:rPr>
      </w:pPr>
    </w:p>
    <w:p w14:paraId="2C2FE838" w14:textId="77777777" w:rsidR="00A805FA" w:rsidRDefault="00A805FA" w:rsidP="00CC76FB">
      <w:pPr>
        <w:pStyle w:val="Punktlista"/>
      </w:pPr>
      <w:r>
        <w:t>MIG-kontakt kan övervägas vid NEWS2-poäng ≥ 5 alternativt 3 poäng i en enskild parameter.</w:t>
      </w:r>
    </w:p>
    <w:p w14:paraId="44EC8715" w14:textId="77777777" w:rsidR="00A805FA" w:rsidRPr="00473775" w:rsidRDefault="00A805FA" w:rsidP="00CC76FB">
      <w:pPr>
        <w:pStyle w:val="Punktlista"/>
      </w:pPr>
      <w:r w:rsidRPr="00CC127A">
        <w:t>MIG-teamet</w:t>
      </w:r>
      <w:r>
        <w:t xml:space="preserve"> SKA</w:t>
      </w:r>
      <w:r w:rsidRPr="00CC127A">
        <w:t xml:space="preserve"> kontaktas</w:t>
      </w:r>
      <w:r>
        <w:t xml:space="preserve"> vid nytillkommen NEWS2-poäng ≥ 7 poäng. </w:t>
      </w:r>
      <w:r>
        <w:rPr>
          <w:rStyle w:val="normaltextrun"/>
          <w:color w:val="000000"/>
          <w:shd w:val="clear" w:color="auto" w:fill="FFFFFF"/>
        </w:rPr>
        <w:t xml:space="preserve">En </w:t>
      </w:r>
      <w:r w:rsidRPr="00473775">
        <w:rPr>
          <w:rStyle w:val="normaltextrun"/>
          <w:color w:val="000000"/>
          <w:shd w:val="clear" w:color="auto" w:fill="FFFFFF"/>
        </w:rPr>
        <w:t xml:space="preserve">patient kan ligga på vårdavdelning med NEWS2 ≥ 7 p utan att MIG kontaktas om det finns en </w:t>
      </w:r>
      <w:r>
        <w:rPr>
          <w:rStyle w:val="normaltextrun"/>
          <w:color w:val="000000"/>
          <w:shd w:val="clear" w:color="auto" w:fill="FFFFFF"/>
        </w:rPr>
        <w:t xml:space="preserve">vårdplan eller om beslut om behandlingsbegränsningar finns. </w:t>
      </w:r>
      <w:r w:rsidRPr="00473775">
        <w:rPr>
          <w:rStyle w:val="normaltextrun"/>
          <w:color w:val="000000"/>
          <w:shd w:val="clear" w:color="auto" w:fill="FFFFFF"/>
        </w:rPr>
        <w:t> </w:t>
      </w:r>
      <w:r w:rsidRPr="00473775">
        <w:rPr>
          <w:rStyle w:val="eop"/>
          <w:color w:val="000000"/>
          <w:shd w:val="clear" w:color="auto" w:fill="FFFFFF"/>
        </w:rPr>
        <w:t> </w:t>
      </w:r>
    </w:p>
    <w:p w14:paraId="41070932" w14:textId="77777777" w:rsidR="00A805FA" w:rsidRPr="00473775" w:rsidRDefault="00A805FA" w:rsidP="00CC76FB">
      <w:pPr>
        <w:pStyle w:val="Punktlista"/>
      </w:pPr>
      <w:r w:rsidRPr="00473775">
        <w:t>MIG-teamet kan kontaktas även vid låga NEWS2-poäng men där du som ansvarar för patienten är allvarligt oroad över tillståndet.</w:t>
      </w:r>
    </w:p>
    <w:p w14:paraId="45F89177" w14:textId="77777777" w:rsidR="00A805FA" w:rsidRPr="00473775" w:rsidRDefault="00A805FA" w:rsidP="00A805FA">
      <w:pPr>
        <w:ind w:right="-1135"/>
      </w:pPr>
    </w:p>
    <w:p w14:paraId="6BF154F3" w14:textId="77777777" w:rsidR="00A805FA" w:rsidRPr="00473775" w:rsidRDefault="00A805FA" w:rsidP="00CC76FB">
      <w:r w:rsidRPr="00473775">
        <w:t>Förutom NEWS2 kan även andra faktorer påverka riskbedömningen. Exempel på detta kan vara hur stor syrgastillförseln är, smärtpåverkan, urinproduktion eller försämrat neurologiskt status.</w:t>
      </w:r>
    </w:p>
    <w:p w14:paraId="2454DC80" w14:textId="77777777" w:rsidR="00A805FA" w:rsidRPr="00473775" w:rsidRDefault="00A805FA" w:rsidP="00CC76FB"/>
    <w:p w14:paraId="669BD577" w14:textId="28D204E0" w:rsidR="00A805FA" w:rsidRDefault="00D752D1" w:rsidP="00CC76FB">
      <w:pPr>
        <w:rPr>
          <w:color w:val="000000"/>
        </w:rPr>
      </w:pPr>
      <w:r w:rsidRPr="002805FE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01FD6A" wp14:editId="1703F2B2">
                <wp:simplePos x="0" y="0"/>
                <wp:positionH relativeFrom="margin">
                  <wp:posOffset>665480</wp:posOffset>
                </wp:positionH>
                <wp:positionV relativeFrom="paragraph">
                  <wp:posOffset>1393825</wp:posOffset>
                </wp:positionV>
                <wp:extent cx="4371975" cy="1419225"/>
                <wp:effectExtent l="19050" t="19050" r="47625" b="66675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2C7D97" w14:textId="77777777" w:rsidR="00A805FA" w:rsidRPr="00E817AD" w:rsidRDefault="00A805FA" w:rsidP="00A805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817AD">
                              <w:rPr>
                                <w:b/>
                                <w:bCs/>
                              </w:rPr>
                              <w:t xml:space="preserve">OBS! </w:t>
                            </w:r>
                            <w:r>
                              <w:rPr>
                                <w:b/>
                                <w:bCs/>
                              </w:rPr>
                              <w:t>MIG-teamet har en inställelsetid på 30 minuter</w:t>
                            </w:r>
                          </w:p>
                          <w:p w14:paraId="08DAC594" w14:textId="77777777" w:rsidR="00A805FA" w:rsidRDefault="00A805FA" w:rsidP="00A805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817AD">
                              <w:rPr>
                                <w:b/>
                                <w:bCs/>
                              </w:rPr>
                              <w:t>Vid livshotande tillstånd eller behov av omedelbar bedömni</w:t>
                            </w:r>
                            <w:r>
                              <w:rPr>
                                <w:b/>
                                <w:bCs/>
                              </w:rPr>
                              <w:t>n</w:t>
                            </w:r>
                            <w:r w:rsidRPr="00E817AD">
                              <w:rPr>
                                <w:b/>
                                <w:bCs/>
                              </w:rPr>
                              <w:t xml:space="preserve">g ska </w:t>
                            </w:r>
                            <w:r>
                              <w:rPr>
                                <w:b/>
                                <w:bCs/>
                              </w:rPr>
                              <w:t>hjärt</w:t>
                            </w:r>
                            <w:r w:rsidRPr="00E817AD">
                              <w:rPr>
                                <w:b/>
                                <w:bCs/>
                              </w:rPr>
                              <w:t>larm ALLTID ske via växeln på 2222!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1FD6A" id="Textruta 2" o:spid="_x0000_s1027" type="#_x0000_t202" style="position:absolute;left:0;text-align:left;margin-left:52.4pt;margin-top:109.75pt;width:344.25pt;height:11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" strokecolor="red" strokeweight="3pt">
                <v:shadow on="t" color="#823b0b" opacity=".5" offset="1pt"/>
                <v:textbox>
                  <w:txbxContent>
                    <w:p w14:paraId="1F2C7D97" w14:textId="77777777" w:rsidR="00A805FA" w:rsidRPr="00E817AD" w:rsidRDefault="00A805FA" w:rsidP="00A805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817AD">
                        <w:rPr>
                          <w:b/>
                          <w:bCs/>
                        </w:rPr>
                        <w:t xml:space="preserve">OBS! </w:t>
                      </w:r>
                      <w:r>
                        <w:rPr>
                          <w:b/>
                          <w:bCs/>
                        </w:rPr>
                        <w:t>MIG-teamet har en inställelsetid på 30 minuter</w:t>
                      </w:r>
                    </w:p>
                    <w:p w14:paraId="08DAC594" w14:textId="77777777" w:rsidR="00A805FA" w:rsidRDefault="00A805FA" w:rsidP="00A805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817AD">
                        <w:rPr>
                          <w:b/>
                          <w:bCs/>
                        </w:rPr>
                        <w:t>Vid livshotande tillstånd eller behov av omedelbar bedömni</w:t>
                      </w:r>
                      <w:r>
                        <w:rPr>
                          <w:b/>
                          <w:bCs/>
                        </w:rPr>
                        <w:t>n</w:t>
                      </w:r>
                      <w:r w:rsidRPr="00E817AD">
                        <w:rPr>
                          <w:b/>
                          <w:bCs/>
                        </w:rPr>
                        <w:t xml:space="preserve">g ska </w:t>
                      </w:r>
                      <w:r>
                        <w:rPr>
                          <w:b/>
                          <w:bCs/>
                        </w:rPr>
                        <w:t>hjärt</w:t>
                      </w:r>
                      <w:r w:rsidRPr="00E817AD">
                        <w:rPr>
                          <w:b/>
                          <w:bCs/>
                        </w:rPr>
                        <w:t>larm ALLTID ske via växeln på 2222!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05FA" w:rsidRPr="00473775">
        <w:t xml:space="preserve">MIG-teamet kan kontaktas av </w:t>
      </w:r>
      <w:r w:rsidR="00A805FA" w:rsidRPr="00473775">
        <w:rPr>
          <w:b/>
          <w:bCs/>
        </w:rPr>
        <w:t>alla</w:t>
      </w:r>
      <w:r w:rsidR="00A805FA" w:rsidRPr="00473775">
        <w:t xml:space="preserve"> personalkategorier. </w:t>
      </w:r>
      <w:r w:rsidR="00A805FA" w:rsidRPr="00473775">
        <w:rPr>
          <w:color w:val="000000"/>
        </w:rPr>
        <w:t>Innan en MIG-begäran upprättas</w:t>
      </w:r>
      <w:r w:rsidR="00A805FA" w:rsidRPr="00CC127A">
        <w:rPr>
          <w:color w:val="000000"/>
        </w:rPr>
        <w:t xml:space="preserve"> </w:t>
      </w:r>
      <w:r w:rsidR="00A805FA" w:rsidRPr="00E0247C">
        <w:rPr>
          <w:color w:val="000000"/>
        </w:rPr>
        <w:t>SKA ALLTID</w:t>
      </w:r>
      <w:r w:rsidR="00A805FA" w:rsidRPr="00CC127A">
        <w:rPr>
          <w:color w:val="000000"/>
        </w:rPr>
        <w:t xml:space="preserve"> </w:t>
      </w:r>
      <w:r w:rsidR="00A805FA">
        <w:rPr>
          <w:color w:val="000000"/>
        </w:rPr>
        <w:t>PAL</w:t>
      </w:r>
      <w:r w:rsidR="00A805FA" w:rsidRPr="00CC127A">
        <w:rPr>
          <w:color w:val="000000"/>
        </w:rPr>
        <w:t xml:space="preserve"> kontaktas!</w:t>
      </w:r>
      <w:r w:rsidR="00A805FA">
        <w:rPr>
          <w:color w:val="000000"/>
        </w:rPr>
        <w:t xml:space="preserve"> Målet är att PAL/PAS skall medverka vid bedömningen av patienten men i undantagsfall och om PAL eller PAS är upptagna kan MIG-teamet utföra en MIG-bedömning och stämma av med personal i efterhand för att undvika att patienten blir lidande. </w:t>
      </w:r>
    </w:p>
    <w:p w14:paraId="1042353C" w14:textId="1F0BF566" w:rsidR="00A805FA" w:rsidRPr="00CC127A" w:rsidRDefault="00A805FA" w:rsidP="004B5007">
      <w:pPr>
        <w:ind w:left="0" w:right="-1135"/>
      </w:pPr>
    </w:p>
    <w:p w14:paraId="5700E5C2" w14:textId="77777777" w:rsidR="00A805FA" w:rsidRDefault="00A805FA" w:rsidP="00A805FA">
      <w:pPr>
        <w:pStyle w:val="Default"/>
        <w:ind w:right="-1135"/>
        <w:rPr>
          <w:b/>
          <w:bCs/>
          <w:sz w:val="23"/>
          <w:szCs w:val="23"/>
        </w:rPr>
      </w:pPr>
    </w:p>
    <w:p w14:paraId="587B2EB3" w14:textId="77777777" w:rsidR="00A805FA" w:rsidRDefault="00A805FA" w:rsidP="00A805FA">
      <w:pPr>
        <w:pStyle w:val="Default"/>
        <w:ind w:right="-1135"/>
        <w:jc w:val="center"/>
        <w:rPr>
          <w:b/>
          <w:bCs/>
          <w:sz w:val="23"/>
          <w:szCs w:val="23"/>
        </w:rPr>
      </w:pPr>
    </w:p>
    <w:p w14:paraId="08BB6019" w14:textId="77777777" w:rsidR="00A805FA" w:rsidRPr="00496844" w:rsidRDefault="00A805FA" w:rsidP="00FE48A0">
      <w:r w:rsidRPr="00496844">
        <w:lastRenderedPageBreak/>
        <w:t>Observera att MIG</w:t>
      </w:r>
      <w:r>
        <w:t>-teamet</w:t>
      </w:r>
      <w:r w:rsidRPr="00496844">
        <w:t xml:space="preserve"> endast finns fysiskt på Uddevalla sjukhus</w:t>
      </w:r>
      <w:r>
        <w:t xml:space="preserve"> från</w:t>
      </w:r>
      <w:r w:rsidRPr="00496844">
        <w:t xml:space="preserve"> måndag 0</w:t>
      </w:r>
      <w:r>
        <w:t>6</w:t>
      </w:r>
      <w:r w:rsidRPr="00496844">
        <w:t>.</w:t>
      </w:r>
      <w:r>
        <w:t>45</w:t>
      </w:r>
      <w:r w:rsidRPr="00496844">
        <w:t xml:space="preserve"> till </w:t>
      </w:r>
      <w:r>
        <w:t xml:space="preserve">och med </w:t>
      </w:r>
      <w:r w:rsidRPr="00496844">
        <w:t>fredag 19.00</w:t>
      </w:r>
      <w:r w:rsidRPr="00473775">
        <w:t>. Övrig tid kan personal i Uddevalla konsultera MIG-teamet NÄL via telefonkontakt om behov av stöd/rådgivning föreligger.</w:t>
      </w:r>
    </w:p>
    <w:p w14:paraId="1762551C" w14:textId="77777777" w:rsidR="00A805FA" w:rsidRDefault="00A805FA" w:rsidP="00A805FA">
      <w:pPr>
        <w:pStyle w:val="Default"/>
        <w:ind w:right="-1135"/>
        <w:rPr>
          <w:rFonts w:ascii="Times New Roman" w:hAnsi="Times New Roman" w:cs="Times New Roman"/>
          <w:b/>
          <w:bCs/>
        </w:rPr>
      </w:pPr>
    </w:p>
    <w:p w14:paraId="3267C53A" w14:textId="4CF50D98" w:rsidR="00A805FA" w:rsidRDefault="00A805FA" w:rsidP="00A805FA">
      <w:pPr>
        <w:pStyle w:val="Rubrik2"/>
        <w:ind w:right="-113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63B53C" wp14:editId="48469367">
                <wp:simplePos x="0" y="0"/>
                <wp:positionH relativeFrom="column">
                  <wp:posOffset>1341755</wp:posOffset>
                </wp:positionH>
                <wp:positionV relativeFrom="paragraph">
                  <wp:posOffset>52070</wp:posOffset>
                </wp:positionV>
                <wp:extent cx="2867025" cy="2305050"/>
                <wp:effectExtent l="19050" t="19050" r="28575" b="19050"/>
                <wp:wrapSquare wrapText="bothSides"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077597" w14:textId="77777777" w:rsidR="00A805FA" w:rsidRPr="00375801" w:rsidRDefault="00A805FA" w:rsidP="00A805F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7580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Kontakt NÄL</w:t>
                            </w:r>
                          </w:p>
                          <w:p w14:paraId="5A36CC90" w14:textId="77777777" w:rsidR="00A805FA" w:rsidRPr="00375801" w:rsidRDefault="00A805FA" w:rsidP="00A805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75801">
                              <w:rPr>
                                <w:sz w:val="28"/>
                                <w:szCs w:val="28"/>
                              </w:rPr>
                              <w:t>MIG SSK 507 67</w:t>
                            </w:r>
                          </w:p>
                          <w:p w14:paraId="03529EB0" w14:textId="77777777" w:rsidR="00A805FA" w:rsidRPr="00375801" w:rsidRDefault="00A805FA" w:rsidP="00A805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75801">
                              <w:rPr>
                                <w:sz w:val="28"/>
                                <w:szCs w:val="28"/>
                              </w:rPr>
                              <w:t>MIG LÄK 507 60</w:t>
                            </w:r>
                          </w:p>
                          <w:p w14:paraId="139E6868" w14:textId="77777777" w:rsidR="00A805FA" w:rsidRPr="00375801" w:rsidRDefault="00A805FA" w:rsidP="00A805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18268A" w14:textId="77777777" w:rsidR="00A805FA" w:rsidRPr="00375801" w:rsidRDefault="00A805FA" w:rsidP="00A805F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7580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Kontakt US</w:t>
                            </w:r>
                          </w:p>
                          <w:p w14:paraId="1C8B54ED" w14:textId="77777777" w:rsidR="00A805FA" w:rsidRPr="00375801" w:rsidRDefault="00A805FA" w:rsidP="00A805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75801">
                              <w:rPr>
                                <w:sz w:val="28"/>
                                <w:szCs w:val="28"/>
                              </w:rPr>
                              <w:t>MIG SSK 513 77</w:t>
                            </w:r>
                          </w:p>
                          <w:p w14:paraId="2845C4F1" w14:textId="77777777" w:rsidR="00A805FA" w:rsidRPr="00375801" w:rsidRDefault="00A805FA" w:rsidP="00A805F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75801">
                              <w:rPr>
                                <w:sz w:val="28"/>
                                <w:szCs w:val="28"/>
                              </w:rPr>
                              <w:t>MIG LÄK 507 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3B53C" id="Textruta 1" o:spid="_x0000_s1028" type="#_x0000_t202" style="position:absolute;left:0;text-align:left;margin-left:105.65pt;margin-top:4.1pt;width:225.75pt;height:18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" strokecolor="red" strokeweight="3pt">
                <v:shadow color="#868686"/>
                <v:textbox>
                  <w:txbxContent>
                    <w:p w14:paraId="15077597" w14:textId="77777777" w:rsidR="00A805FA" w:rsidRPr="00375801" w:rsidRDefault="00A805FA" w:rsidP="00A805FA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37580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Kontakt NÄL</w:t>
                      </w:r>
                    </w:p>
                    <w:p w14:paraId="5A36CC90" w14:textId="77777777" w:rsidR="00A805FA" w:rsidRPr="00375801" w:rsidRDefault="00A805FA" w:rsidP="00A805FA">
                      <w:pPr>
                        <w:rPr>
                          <w:sz w:val="28"/>
                          <w:szCs w:val="28"/>
                        </w:rPr>
                      </w:pPr>
                      <w:r w:rsidRPr="00375801">
                        <w:rPr>
                          <w:sz w:val="28"/>
                          <w:szCs w:val="28"/>
                        </w:rPr>
                        <w:t>MIG SSK 507 67</w:t>
                      </w:r>
                    </w:p>
                    <w:p w14:paraId="03529EB0" w14:textId="77777777" w:rsidR="00A805FA" w:rsidRPr="00375801" w:rsidRDefault="00A805FA" w:rsidP="00A805FA">
                      <w:pPr>
                        <w:rPr>
                          <w:sz w:val="28"/>
                          <w:szCs w:val="28"/>
                        </w:rPr>
                      </w:pPr>
                      <w:r w:rsidRPr="00375801">
                        <w:rPr>
                          <w:sz w:val="28"/>
                          <w:szCs w:val="28"/>
                        </w:rPr>
                        <w:t>MIG LÄK 507 60</w:t>
                      </w:r>
                    </w:p>
                    <w:p w14:paraId="139E6868" w14:textId="77777777" w:rsidR="00A805FA" w:rsidRPr="00375801" w:rsidRDefault="00A805FA" w:rsidP="00A805FA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18268A" w14:textId="77777777" w:rsidR="00A805FA" w:rsidRPr="00375801" w:rsidRDefault="00A805FA" w:rsidP="00A805FA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37580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Kontakt US</w:t>
                      </w:r>
                    </w:p>
                    <w:p w14:paraId="1C8B54ED" w14:textId="77777777" w:rsidR="00A805FA" w:rsidRPr="00375801" w:rsidRDefault="00A805FA" w:rsidP="00A805FA">
                      <w:pPr>
                        <w:rPr>
                          <w:sz w:val="28"/>
                          <w:szCs w:val="28"/>
                        </w:rPr>
                      </w:pPr>
                      <w:r w:rsidRPr="00375801">
                        <w:rPr>
                          <w:sz w:val="28"/>
                          <w:szCs w:val="28"/>
                        </w:rPr>
                        <w:t>MIG SSK 513 77</w:t>
                      </w:r>
                    </w:p>
                    <w:p w14:paraId="2845C4F1" w14:textId="77777777" w:rsidR="00A805FA" w:rsidRPr="00375801" w:rsidRDefault="00A805FA" w:rsidP="00A805FA">
                      <w:pPr>
                        <w:rPr>
                          <w:sz w:val="28"/>
                          <w:szCs w:val="28"/>
                        </w:rPr>
                      </w:pPr>
                      <w:r w:rsidRPr="00375801">
                        <w:rPr>
                          <w:sz w:val="28"/>
                          <w:szCs w:val="28"/>
                        </w:rPr>
                        <w:t>MIG LÄK 507 70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06026F" w14:textId="77777777" w:rsidR="00A805FA" w:rsidRDefault="00A805FA" w:rsidP="00A805FA">
      <w:pPr>
        <w:pStyle w:val="Rubrik2"/>
        <w:ind w:right="-1135"/>
      </w:pPr>
    </w:p>
    <w:p w14:paraId="4B983749" w14:textId="77777777" w:rsidR="00A805FA" w:rsidRDefault="00A805FA" w:rsidP="00A805FA">
      <w:pPr>
        <w:pStyle w:val="Rubrik2"/>
        <w:ind w:right="-1135"/>
      </w:pPr>
    </w:p>
    <w:p w14:paraId="298DD8FE" w14:textId="77777777" w:rsidR="00A805FA" w:rsidRDefault="00A805FA" w:rsidP="00A805FA">
      <w:pPr>
        <w:pStyle w:val="Rubrik2"/>
        <w:ind w:right="-1135"/>
      </w:pPr>
    </w:p>
    <w:p w14:paraId="41CA4A36" w14:textId="77777777" w:rsidR="00A805FA" w:rsidRDefault="00A805FA" w:rsidP="00A805FA">
      <w:pPr>
        <w:pStyle w:val="Rubrik2"/>
        <w:ind w:right="-1135"/>
      </w:pPr>
    </w:p>
    <w:p w14:paraId="2D772D69" w14:textId="77777777" w:rsidR="00D57BBD" w:rsidRDefault="00D57BBD" w:rsidP="00A805FA">
      <w:pPr>
        <w:pStyle w:val="Rubrik2"/>
        <w:ind w:right="-1135"/>
      </w:pPr>
    </w:p>
    <w:p w14:paraId="088DCD77" w14:textId="5691ABC3" w:rsidR="00A805FA" w:rsidRPr="00496844" w:rsidRDefault="00A805FA" w:rsidP="00D57BBD">
      <w:pPr>
        <w:pStyle w:val="Rubrik2"/>
      </w:pPr>
      <w:r w:rsidRPr="00D57BBD">
        <w:t>Ansvarsförhållande</w:t>
      </w:r>
    </w:p>
    <w:p w14:paraId="43100B86" w14:textId="77777777" w:rsidR="00A805FA" w:rsidRDefault="00A805FA" w:rsidP="00D57BBD">
      <w:pPr>
        <w:pStyle w:val="Rubrik3"/>
      </w:pPr>
      <w:r>
        <w:t>MIG-sjuksköterska</w:t>
      </w:r>
    </w:p>
    <w:p w14:paraId="5996DD7C" w14:textId="77777777" w:rsidR="00A805FA" w:rsidRDefault="00A805FA" w:rsidP="004B4F41">
      <w:pPr>
        <w:pStyle w:val="Punktlista"/>
      </w:pPr>
      <w:r>
        <w:t>Tar emot samtalet och försäkrar sig om att PAL blivit kontaktad och i möjligaste mån möter upp hos patienten.</w:t>
      </w:r>
    </w:p>
    <w:p w14:paraId="0BBBB4AB" w14:textId="77777777" w:rsidR="00A805FA" w:rsidRDefault="00A805FA" w:rsidP="004B4F41">
      <w:pPr>
        <w:pStyle w:val="Punktlista"/>
      </w:pPr>
      <w:r>
        <w:t>Rapporterar till ansvarig MIG-läkare enligt SBAR.</w:t>
      </w:r>
    </w:p>
    <w:p w14:paraId="3B0EB6B3" w14:textId="77777777" w:rsidR="00A805FA" w:rsidRDefault="00A805FA" w:rsidP="004B4F41">
      <w:pPr>
        <w:pStyle w:val="Punktlista"/>
      </w:pPr>
      <w:r>
        <w:t>Medverkar vid bedömning av patienten.</w:t>
      </w:r>
    </w:p>
    <w:p w14:paraId="3E83BBCE" w14:textId="77777777" w:rsidR="00A805FA" w:rsidRDefault="00A805FA" w:rsidP="004B4F41">
      <w:pPr>
        <w:pStyle w:val="Punktlista"/>
      </w:pPr>
      <w:r>
        <w:t>Medverkar vid optimering av patienten och håller fortsatt kontakt med avdelningen för att bevaka att planerad uppföljning av patienten utförs.</w:t>
      </w:r>
    </w:p>
    <w:p w14:paraId="5EC8B250" w14:textId="77777777" w:rsidR="00A805FA" w:rsidRDefault="00A805FA" w:rsidP="004B4F41">
      <w:pPr>
        <w:pStyle w:val="Punktlista"/>
      </w:pPr>
      <w:r>
        <w:t>Kan vid behov stanna en stund på avdelningen för att stötta patientansvarig personal och medverka vid utförande av ordinationer/åtgärder.</w:t>
      </w:r>
    </w:p>
    <w:p w14:paraId="546D9728" w14:textId="77777777" w:rsidR="00A805FA" w:rsidRDefault="00A805FA" w:rsidP="004B4F41">
      <w:pPr>
        <w:pStyle w:val="Punktlista"/>
      </w:pPr>
      <w:r>
        <w:t>Ansvarar för att ta kontakt med IVA-koordinator om övertag till IVA beslutas. Medverkar i så fall vid förflyttningen av patienten till IVA.</w:t>
      </w:r>
    </w:p>
    <w:p w14:paraId="0B4CA92F" w14:textId="77777777" w:rsidR="00A805FA" w:rsidRDefault="00A805FA" w:rsidP="004B4F41">
      <w:pPr>
        <w:pStyle w:val="Punktlista"/>
      </w:pPr>
      <w:r>
        <w:t xml:space="preserve">Dokumenterar aktuell bedömning, åtgärd och fortsatt plan för patienten i MIG-aktiviteten i </w:t>
      </w:r>
      <w:proofErr w:type="spellStart"/>
      <w:r>
        <w:t>Melior</w:t>
      </w:r>
      <w:proofErr w:type="spellEnd"/>
      <w:r>
        <w:t>. Detta gäller även vid kontakter med enbart telefonkonsultation.</w:t>
      </w:r>
    </w:p>
    <w:p w14:paraId="170326C6" w14:textId="77777777" w:rsidR="00A805FA" w:rsidRPr="00CC127A" w:rsidRDefault="00A805FA" w:rsidP="00A805FA">
      <w:pPr>
        <w:ind w:right="-1135"/>
      </w:pPr>
    </w:p>
    <w:p w14:paraId="6EF34455" w14:textId="77777777" w:rsidR="00A805FA" w:rsidRDefault="00A805FA" w:rsidP="004B4F41">
      <w:pPr>
        <w:pStyle w:val="Rubrik3"/>
      </w:pPr>
      <w:r>
        <w:lastRenderedPageBreak/>
        <w:t>MIG-läkare</w:t>
      </w:r>
    </w:p>
    <w:p w14:paraId="059158E2" w14:textId="77777777" w:rsidR="00A805FA" w:rsidRDefault="00A805FA" w:rsidP="004B4F41">
      <w:pPr>
        <w:pStyle w:val="Punktlista"/>
      </w:pPr>
      <w:r>
        <w:t>Tar emot rapport från MIG-sjuksköterska.</w:t>
      </w:r>
    </w:p>
    <w:p w14:paraId="340B8E13" w14:textId="77777777" w:rsidR="00A805FA" w:rsidRDefault="00A805FA" w:rsidP="004B4F41">
      <w:pPr>
        <w:pStyle w:val="Punktlista"/>
      </w:pPr>
      <w:r>
        <w:t>Stämmer av att ansvarig läkare blivit kontaktad och möter upp hos patienten.</w:t>
      </w:r>
    </w:p>
    <w:p w14:paraId="3A563CAE" w14:textId="77777777" w:rsidR="00A805FA" w:rsidRDefault="00A805FA" w:rsidP="004B4F41">
      <w:pPr>
        <w:pStyle w:val="Punktlista"/>
      </w:pPr>
      <w:r>
        <w:t xml:space="preserve">Bedömer patientens vårdbehov utifrån tillgänglig journal, provsvar och undersökningar </w:t>
      </w:r>
      <w:r>
        <w:rPr>
          <w:b/>
          <w:bCs/>
        </w:rPr>
        <w:t xml:space="preserve">tillsammans med PAL </w:t>
      </w:r>
      <w:r>
        <w:t>och upprättar en plan för fortsatt omhändertagande och uppföljning om patienten kvarstannar på vårdavdelning.</w:t>
      </w:r>
    </w:p>
    <w:p w14:paraId="1962A785" w14:textId="77777777" w:rsidR="00A805FA" w:rsidRDefault="00A805FA" w:rsidP="004B4F41">
      <w:pPr>
        <w:pStyle w:val="Punktlista"/>
      </w:pPr>
      <w:r>
        <w:t>Fastställer på vilken vårdnivå patienten ska behandlas och kan initiera diskussion om behandlingsbegränsningar om patientens tillstånd ej bedöms gagnas av intensivvård.</w:t>
      </w:r>
    </w:p>
    <w:p w14:paraId="78C157A7" w14:textId="77777777" w:rsidR="00A805FA" w:rsidRDefault="00A805FA" w:rsidP="00A805FA">
      <w:pPr>
        <w:pStyle w:val="Default"/>
        <w:ind w:right="-1135"/>
        <w:rPr>
          <w:b/>
          <w:bCs/>
          <w:sz w:val="23"/>
          <w:szCs w:val="23"/>
        </w:rPr>
      </w:pPr>
    </w:p>
    <w:p w14:paraId="2C4CA6AB" w14:textId="77777777" w:rsidR="00A805FA" w:rsidRDefault="00A805FA" w:rsidP="009A0DCC">
      <w:pPr>
        <w:pStyle w:val="Rubrik3"/>
      </w:pPr>
      <w:r>
        <w:t>Patientansvarig sjuksköterska</w:t>
      </w:r>
    </w:p>
    <w:p w14:paraId="13A2B17C" w14:textId="77777777" w:rsidR="00A805FA" w:rsidRDefault="00A805FA" w:rsidP="009A0DCC">
      <w:pPr>
        <w:pStyle w:val="Punktlista"/>
      </w:pPr>
      <w:r>
        <w:t>Kontaktar, efter samråd med ansvarig läkare, MIG-sjuksköterska om indikation för MIG finns och rapporterar enligt SBAR.</w:t>
      </w:r>
    </w:p>
    <w:p w14:paraId="637FA0D6" w14:textId="77777777" w:rsidR="00A805FA" w:rsidRDefault="00A805FA" w:rsidP="009A0DCC">
      <w:pPr>
        <w:pStyle w:val="Punktlista"/>
      </w:pPr>
      <w:r>
        <w:t>Tillser att ansvarig läkare möter upp hos patienten</w:t>
      </w:r>
    </w:p>
    <w:p w14:paraId="324A13D3" w14:textId="77777777" w:rsidR="00A805FA" w:rsidRDefault="00A805FA" w:rsidP="009A0DCC">
      <w:pPr>
        <w:pStyle w:val="Punktlista"/>
      </w:pPr>
      <w:r>
        <w:t>Medverkar vid bedömning av patienten</w:t>
      </w:r>
    </w:p>
    <w:p w14:paraId="5EE75693" w14:textId="77777777" w:rsidR="00A805FA" w:rsidRDefault="00A805FA" w:rsidP="009A0DCC">
      <w:pPr>
        <w:pStyle w:val="Punktlista"/>
      </w:pPr>
      <w:r>
        <w:t>Ansvarar för att eventuella ordinationer och åtgärder blir utförda i de fall patienten kvarstannar på vårdavdelning</w:t>
      </w:r>
    </w:p>
    <w:p w14:paraId="1D4553D1" w14:textId="412BB77D" w:rsidR="00A805FA" w:rsidRDefault="00A805FA" w:rsidP="009125D3">
      <w:pPr>
        <w:pStyle w:val="Punktlista"/>
      </w:pPr>
      <w:r>
        <w:t>Vid förflyttning av patient till IVA följer patientansvarig sjuksköterska med för att rapportera till mottagande IVA-sjuksköterska.</w:t>
      </w:r>
    </w:p>
    <w:p w14:paraId="07AD4116" w14:textId="77777777" w:rsidR="00A805FA" w:rsidRDefault="00A805FA" w:rsidP="009A0DCC">
      <w:pPr>
        <w:pStyle w:val="Rubrik3"/>
      </w:pPr>
      <w:r>
        <w:t>Patientansvarig läkare</w:t>
      </w:r>
    </w:p>
    <w:p w14:paraId="1CA69966" w14:textId="77777777" w:rsidR="00A805FA" w:rsidRPr="00473775" w:rsidRDefault="00A805FA" w:rsidP="009A0DCC">
      <w:pPr>
        <w:pStyle w:val="Punktlista"/>
      </w:pPr>
      <w:r>
        <w:t xml:space="preserve">Kontaktas av patientansvarig sjuksköterska och möter upp hos </w:t>
      </w:r>
      <w:r w:rsidRPr="00473775">
        <w:t>patienten i möjligaste mån. I undantagsfall om PAL är upptagen kan MIG-teamet tillsammans med PAS utföra bedömningen och stämma av med PAL i efterhand.</w:t>
      </w:r>
    </w:p>
    <w:p w14:paraId="3E579E92" w14:textId="77777777" w:rsidR="00A805FA" w:rsidRPr="00473775" w:rsidRDefault="00A805FA" w:rsidP="009A0DCC">
      <w:pPr>
        <w:pStyle w:val="Punktlista"/>
      </w:pPr>
      <w:r w:rsidRPr="00473775">
        <w:t xml:space="preserve">Bedömer patientens vårdbehov </w:t>
      </w:r>
      <w:r w:rsidRPr="00473775">
        <w:rPr>
          <w:b/>
          <w:bCs/>
        </w:rPr>
        <w:t>tillsammans med MIG-läkare</w:t>
      </w:r>
      <w:r w:rsidRPr="00473775">
        <w:t xml:space="preserve"> och medverkar vid upprättande av en plan för fortsatt omhändertagande om patienten kvarstannar på vårdavdelning.</w:t>
      </w:r>
    </w:p>
    <w:p w14:paraId="426B0993" w14:textId="77777777" w:rsidR="00A805FA" w:rsidRPr="00473775" w:rsidRDefault="00A805FA" w:rsidP="009A0DCC">
      <w:pPr>
        <w:pStyle w:val="Punktlista"/>
      </w:pPr>
      <w:r w:rsidRPr="00473775">
        <w:t>Ansvarar för behandling och ordinationer i de fall patienten stannar kvar på vårdavdelning.</w:t>
      </w:r>
    </w:p>
    <w:p w14:paraId="1F5B31A2" w14:textId="77777777" w:rsidR="00A805FA" w:rsidRPr="00473775" w:rsidRDefault="00A805FA" w:rsidP="009A0DCC">
      <w:pPr>
        <w:pStyle w:val="Punktlista"/>
      </w:pPr>
      <w:r w:rsidRPr="00473775">
        <w:t>Ansvarar för att utfärda remisser eller konsulter vid behov.</w:t>
      </w:r>
    </w:p>
    <w:p w14:paraId="088BD68B" w14:textId="77777777" w:rsidR="00A805FA" w:rsidRPr="00473775" w:rsidRDefault="00A805FA" w:rsidP="009A0DCC">
      <w:pPr>
        <w:pStyle w:val="Punktlista"/>
      </w:pPr>
      <w:r w:rsidRPr="00473775">
        <w:t>Ansvarar för dokumentation av beslut om behandlingsbegränsningar om sådan beslutas.</w:t>
      </w:r>
    </w:p>
    <w:p w14:paraId="77B238EE" w14:textId="77777777" w:rsidR="00A805FA" w:rsidRPr="00473775" w:rsidRDefault="00A805FA" w:rsidP="009A0DCC">
      <w:pPr>
        <w:pStyle w:val="Punktlista"/>
      </w:pPr>
      <w:r w:rsidRPr="00473775">
        <w:t xml:space="preserve">Dokumenterar aktuell bedömning, åtgärd och fortsatt plan för patienten i </w:t>
      </w:r>
      <w:proofErr w:type="spellStart"/>
      <w:r w:rsidRPr="00473775">
        <w:t>Melior</w:t>
      </w:r>
      <w:proofErr w:type="spellEnd"/>
      <w:r w:rsidRPr="00473775">
        <w:t>.</w:t>
      </w:r>
    </w:p>
    <w:p w14:paraId="0B3F09A3" w14:textId="77777777" w:rsidR="00A805FA" w:rsidRPr="00473775" w:rsidRDefault="00A805FA" w:rsidP="009A0DCC">
      <w:pPr>
        <w:pStyle w:val="Punktlista"/>
      </w:pPr>
      <w:r w:rsidRPr="00473775">
        <w:t>Informerar anhöriga.</w:t>
      </w:r>
    </w:p>
    <w:p w14:paraId="0C615968" w14:textId="77777777" w:rsidR="00A805FA" w:rsidRPr="00473775" w:rsidRDefault="00A805FA" w:rsidP="00A805FA">
      <w:pPr>
        <w:autoSpaceDE w:val="0"/>
        <w:autoSpaceDN w:val="0"/>
        <w:adjustRightInd w:val="0"/>
        <w:ind w:right="-1135"/>
        <w:rPr>
          <w:color w:val="000000"/>
        </w:rPr>
      </w:pPr>
    </w:p>
    <w:p w14:paraId="0DAF9E2F" w14:textId="77777777" w:rsidR="00A805FA" w:rsidRPr="00473775" w:rsidRDefault="00A805FA" w:rsidP="006A348B">
      <w:r w:rsidRPr="00473775">
        <w:t>Alla föreslagna åtgärder på avdelningen skall betraktas som rådgivande och inte som en ordination. MIG-teamet verkar konsultativt, huvudansvaret för patienten ligger på PAL eller dennes ställföreträdare och sköterskor tills dess att MIG-teamets bedömning leder till ett övertag till IVA.</w:t>
      </w:r>
    </w:p>
    <w:p w14:paraId="25543BC8" w14:textId="77777777" w:rsidR="00A805FA" w:rsidRPr="00473775" w:rsidRDefault="00A805FA" w:rsidP="00A805FA">
      <w:pPr>
        <w:ind w:right="-1135"/>
        <w:rPr>
          <w:b/>
          <w:bCs/>
          <w:sz w:val="23"/>
          <w:szCs w:val="23"/>
        </w:rPr>
      </w:pPr>
    </w:p>
    <w:p w14:paraId="2B861ECE" w14:textId="77777777" w:rsidR="00A805FA" w:rsidRPr="00473775" w:rsidRDefault="00A805FA" w:rsidP="006A348B">
      <w:pPr>
        <w:pStyle w:val="Rubrik3"/>
      </w:pPr>
      <w:r w:rsidRPr="00473775">
        <w:t>Behandlingsbegränsningar</w:t>
      </w:r>
    </w:p>
    <w:p w14:paraId="535892B0" w14:textId="77777777" w:rsidR="00A805FA" w:rsidRPr="00C53E0A" w:rsidRDefault="00A805FA" w:rsidP="006A348B">
      <w:r w:rsidRPr="00473775">
        <w:rPr>
          <w:shd w:val="clear" w:color="auto" w:fill="F7FBFC"/>
        </w:rPr>
        <w:t xml:space="preserve">Ökade medicinska resurser i form av kompetens och teknik leder till att allt sjukare och allt äldre patienter blir föremål för såväl </w:t>
      </w:r>
      <w:proofErr w:type="spellStart"/>
      <w:r w:rsidRPr="00473775">
        <w:rPr>
          <w:shd w:val="clear" w:color="auto" w:fill="F7FBFC"/>
        </w:rPr>
        <w:t>elektiva</w:t>
      </w:r>
      <w:proofErr w:type="spellEnd"/>
      <w:r w:rsidRPr="00473775">
        <w:rPr>
          <w:shd w:val="clear" w:color="auto" w:fill="F7FBFC"/>
        </w:rPr>
        <w:t xml:space="preserve"> som akuta vårdinsatser och många patienter som vårdas inom NU-sjukvården får/har behandlingsbegränsningar av olika slag. Oavsett vilka behandlingsbegränsningar en patient har, kan MIG-teamet kontaktas för exempelvis stöttning i behandling vid vård i livets slutskede eller hjälp med </w:t>
      </w:r>
      <w:proofErr w:type="spellStart"/>
      <w:r w:rsidRPr="00473775">
        <w:rPr>
          <w:shd w:val="clear" w:color="auto" w:fill="F7FBFC"/>
        </w:rPr>
        <w:t>rensugning</w:t>
      </w:r>
      <w:proofErr w:type="spellEnd"/>
      <w:r w:rsidRPr="00473775">
        <w:rPr>
          <w:shd w:val="clear" w:color="auto" w:fill="F7FBFC"/>
        </w:rPr>
        <w:t xml:space="preserve"> av luftvägar.</w:t>
      </w:r>
    </w:p>
    <w:p w14:paraId="08003937" w14:textId="77777777" w:rsidR="00A805FA" w:rsidRDefault="00A805FA" w:rsidP="00A805FA">
      <w:pPr>
        <w:ind w:right="-1135"/>
        <w:rPr>
          <w:b/>
          <w:bCs/>
          <w:sz w:val="23"/>
          <w:szCs w:val="23"/>
        </w:rPr>
      </w:pPr>
    </w:p>
    <w:p w14:paraId="0B9FAD34" w14:textId="77777777" w:rsidR="00A805FA" w:rsidRPr="00155A3A" w:rsidRDefault="00A805FA" w:rsidP="006A348B">
      <w:pPr>
        <w:pStyle w:val="Rubrik3"/>
      </w:pPr>
      <w:r w:rsidRPr="00155A3A">
        <w:t xml:space="preserve">Dokumentation </w:t>
      </w:r>
    </w:p>
    <w:p w14:paraId="07C45C8A" w14:textId="77777777" w:rsidR="00A805FA" w:rsidRDefault="00A805FA" w:rsidP="006A348B">
      <w:pPr>
        <w:rPr>
          <w:b/>
          <w:bCs/>
        </w:rPr>
      </w:pPr>
      <w:r w:rsidRPr="00155A3A">
        <w:t xml:space="preserve">All dokumentation av vårdbegäran/MIG sker i patientens </w:t>
      </w:r>
      <w:proofErr w:type="spellStart"/>
      <w:r w:rsidRPr="00155A3A">
        <w:t>Meliorjournal</w:t>
      </w:r>
      <w:proofErr w:type="spellEnd"/>
      <w:r w:rsidRPr="00155A3A">
        <w:t xml:space="preserve"> under aktiviteten </w:t>
      </w:r>
      <w:r w:rsidRPr="00155A3A">
        <w:rPr>
          <w:b/>
          <w:bCs/>
          <w:i/>
          <w:iCs/>
        </w:rPr>
        <w:t xml:space="preserve">MIG. </w:t>
      </w:r>
      <w:r w:rsidRPr="00155A3A">
        <w:t xml:space="preserve">Vid varje bedömning av patientens vårdbehov skall fysiologiska parametrar </w:t>
      </w:r>
      <w:r>
        <w:t xml:space="preserve">enligt NEWS2 </w:t>
      </w:r>
      <w:r w:rsidRPr="00155A3A">
        <w:t xml:space="preserve">registreras. Ny registrering görs vid varje upprepad bedömning av patientens vårdbehov. </w:t>
      </w:r>
    </w:p>
    <w:p w14:paraId="131ED9E6" w14:textId="77777777" w:rsidR="00A805FA" w:rsidRDefault="00A805FA" w:rsidP="00A805FA">
      <w:pPr>
        <w:pStyle w:val="Sidhuvud"/>
        <w:ind w:right="-1135"/>
        <w:rPr>
          <w:b/>
        </w:rPr>
      </w:pPr>
    </w:p>
    <w:p w14:paraId="219A1623" w14:textId="77777777" w:rsidR="00A805FA" w:rsidRDefault="00A805FA" w:rsidP="00A805FA">
      <w:pPr>
        <w:pStyle w:val="Sidhuvud"/>
        <w:ind w:right="-1135"/>
        <w:rPr>
          <w:rFonts w:ascii="Arial" w:hAnsi="Arial"/>
        </w:rPr>
      </w:pPr>
    </w:p>
    <w:bookmarkEnd w:id="0"/>
    <w:p w14:paraId="6D421826" w14:textId="77777777" w:rsidR="00890440" w:rsidRPr="00890440" w:rsidRDefault="00890440" w:rsidP="00890440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28"/>
        </w:rPr>
      </w:pPr>
    </w:p>
    <w:sectPr w:rsidR="00890440" w:rsidRPr="00890440" w:rsidSect="008904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017D4" w14:textId="77777777" w:rsidR="00603020" w:rsidRDefault="00603020">
      <w:r>
        <w:separator/>
      </w:r>
    </w:p>
  </w:endnote>
  <w:endnote w:type="continuationSeparator" w:id="0">
    <w:p w14:paraId="3720AB6E" w14:textId="77777777" w:rsidR="00603020" w:rsidRDefault="00603020">
      <w:r>
        <w:continuationSeparator/>
      </w:r>
    </w:p>
  </w:endnote>
  <w:endnote w:type="continuationNotice" w:id="1">
    <w:p w14:paraId="479F38F4" w14:textId="77777777" w:rsidR="00603020" w:rsidRDefault="006030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D5D66" w14:textId="77777777" w:rsidR="00603020" w:rsidRDefault="00603020"/>
  </w:footnote>
  <w:footnote w:type="continuationSeparator" w:id="0">
    <w:p w14:paraId="3C97C75A" w14:textId="77777777" w:rsidR="00603020" w:rsidRDefault="00603020">
      <w:r>
        <w:continuationSeparator/>
      </w:r>
    </w:p>
  </w:footnote>
  <w:footnote w:type="continuationNotice" w:id="1">
    <w:p w14:paraId="765BF8A3" w14:textId="77777777" w:rsidR="00603020" w:rsidRDefault="006030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F4464E"/>
    <w:multiLevelType w:val="hybridMultilevel"/>
    <w:tmpl w:val="AE76827C"/>
    <w:lvl w:ilvl="0" w:tplc="FFFFFFFF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37F147D"/>
    <w:multiLevelType w:val="hybridMultilevel"/>
    <w:tmpl w:val="632ACE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4CC1369"/>
    <w:multiLevelType w:val="hybridMultilevel"/>
    <w:tmpl w:val="4CC0D3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F065F50"/>
    <w:multiLevelType w:val="hybridMultilevel"/>
    <w:tmpl w:val="88C20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1DBCD"/>
    <w:multiLevelType w:val="hybridMultilevel"/>
    <w:tmpl w:val="38B02CA4"/>
    <w:lvl w:ilvl="0" w:tplc="EBA6C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10E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582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02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42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466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AC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2C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F64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B790C8B"/>
    <w:multiLevelType w:val="hybridMultilevel"/>
    <w:tmpl w:val="D68E9C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1AD3"/>
    <w:multiLevelType w:val="hybridMultilevel"/>
    <w:tmpl w:val="81C257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B5E1D"/>
    <w:multiLevelType w:val="hybridMultilevel"/>
    <w:tmpl w:val="942865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9AA3AA1"/>
    <w:multiLevelType w:val="hybridMultilevel"/>
    <w:tmpl w:val="FB42DF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27"/>
  </w:num>
  <w:num w:numId="3">
    <w:abstractNumId w:val="20"/>
  </w:num>
  <w:num w:numId="4">
    <w:abstractNumId w:val="0"/>
  </w:num>
  <w:num w:numId="5">
    <w:abstractNumId w:val="10"/>
  </w:num>
  <w:num w:numId="6">
    <w:abstractNumId w:val="24"/>
  </w:num>
  <w:num w:numId="7">
    <w:abstractNumId w:val="3"/>
  </w:num>
  <w:num w:numId="8">
    <w:abstractNumId w:val="17"/>
  </w:num>
  <w:num w:numId="9">
    <w:abstractNumId w:val="14"/>
  </w:num>
  <w:num w:numId="10">
    <w:abstractNumId w:val="1"/>
  </w:num>
  <w:num w:numId="11">
    <w:abstractNumId w:val="1"/>
  </w:num>
  <w:num w:numId="12">
    <w:abstractNumId w:val="4"/>
  </w:num>
  <w:num w:numId="13">
    <w:abstractNumId w:val="5"/>
  </w:num>
  <w:num w:numId="14">
    <w:abstractNumId w:val="19"/>
  </w:num>
  <w:num w:numId="15">
    <w:abstractNumId w:val="15"/>
  </w:num>
  <w:num w:numId="16">
    <w:abstractNumId w:val="11"/>
  </w:num>
  <w:num w:numId="17">
    <w:abstractNumId w:val="18"/>
  </w:num>
  <w:num w:numId="18">
    <w:abstractNumId w:val="7"/>
  </w:num>
  <w:num w:numId="19">
    <w:abstractNumId w:val="16"/>
  </w:num>
  <w:num w:numId="20">
    <w:abstractNumId w:val="26"/>
  </w:num>
  <w:num w:numId="21">
    <w:abstractNumId w:val="2"/>
  </w:num>
  <w:num w:numId="22">
    <w:abstractNumId w:val="9"/>
  </w:num>
  <w:num w:numId="23">
    <w:abstractNumId w:val="8"/>
  </w:num>
  <w:num w:numId="24">
    <w:abstractNumId w:val="21"/>
  </w:num>
  <w:num w:numId="25">
    <w:abstractNumId w:val="12"/>
  </w:num>
  <w:num w:numId="26">
    <w:abstractNumId w:val="23"/>
  </w:num>
  <w:num w:numId="27">
    <w:abstractNumId w:val="6"/>
  </w:num>
  <w:num w:numId="28">
    <w:abstractNumId w:val="22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F41"/>
    <w:rsid w:val="004B5007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02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348B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440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5D3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0DC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5F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0B65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6FB"/>
    <w:rsid w:val="00CD6647"/>
    <w:rsid w:val="00CE4B73"/>
    <w:rsid w:val="00CF70BB"/>
    <w:rsid w:val="00D074DB"/>
    <w:rsid w:val="00D139CF"/>
    <w:rsid w:val="00D37E7F"/>
    <w:rsid w:val="00D47AD7"/>
    <w:rsid w:val="00D51529"/>
    <w:rsid w:val="00D57BBD"/>
    <w:rsid w:val="00D752D1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4D4D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48A0"/>
    <w:rsid w:val="00FF7C02"/>
    <w:rsid w:val="024801E3"/>
    <w:rsid w:val="0D00BA02"/>
    <w:rsid w:val="647B2B65"/>
    <w:rsid w:val="6B2CF8ED"/>
    <w:rsid w:val="6C2BABE1"/>
    <w:rsid w:val="71D1C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A805F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ormaltextrun">
    <w:name w:val="normaltextrun"/>
    <w:basedOn w:val="Standardstycketeckensnitt"/>
    <w:rsid w:val="00A805FA"/>
  </w:style>
  <w:style w:type="character" w:customStyle="1" w:styleId="eop">
    <w:name w:val="eop"/>
    <w:basedOn w:val="Standardstycketeckensnitt"/>
    <w:rsid w:val="00A80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102/surrogate/NEWS2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6</Pages>
  <Words>1295</Words>
  <Characters>6864</Characters>
  <Application>Microsoft Office Word</Application>
  <DocSecurity>0</DocSecurity>
  <Lines>57</Lines>
  <Paragraphs>16</Paragraphs>
  <ScaleCrop>false</ScaleCrop>
  <Manager/>
  <Company/>
  <LinksUpToDate>false</LinksUpToDate>
  <CharactersWithSpaces>8143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 - Riktlinje för Mobil IntensivvårdsGrupp</dc:title>
  <dc:subject/>
  <dc:creator>patrik.jens.johansson@vgregion.se</dc:creator>
  <keywords/>
  <lastModifiedBy>Kerstin Emanuelsson</lastModifiedBy>
  <revision>15</revision>
  <lastPrinted>2016-03-31T10:56:00.0000000Z</lastPrinted>
  <dcterms:created xsi:type="dcterms:W3CDTF">2022-05-02T08:06:00.0000000Z</dcterms:created>
  <dcterms:modified xsi:type="dcterms:W3CDTF">2022-11-15T13:19:00.0000000Z</dcterms:modified>
</coreProperties>
</file>