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4E755" w14:textId="77777777" w:rsidR="00482606" w:rsidRDefault="00482606" w:rsidP="00F35B05">
      <w:pPr>
        <w:pStyle w:val="Rubrik2"/>
        <w:sectPr w:rsidR="00482606" w:rsidSect="004826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7DF327" w14:textId="77777777" w:rsidR="00482606" w:rsidRPr="00482606" w:rsidRDefault="00482606" w:rsidP="00482606">
      <w:pPr>
        <w:spacing w:after="0" w:line="240" w:lineRule="auto"/>
        <w:ind w:left="0" w:right="0"/>
        <w:rPr>
          <w:szCs w:val="20"/>
        </w:rPr>
      </w:pPr>
    </w:p>
    <w:p w14:paraId="72E5F914" w14:textId="60887CC6" w:rsidR="00482606" w:rsidRPr="00482606" w:rsidRDefault="00482606" w:rsidP="0048260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82606">
        <w:rPr>
          <w:szCs w:val="20"/>
        </w:rPr>
        <w:tab/>
      </w:r>
    </w:p>
    <w:p w14:paraId="62BFD9F8" w14:textId="666C970F" w:rsidR="00567032" w:rsidRDefault="00567032" w:rsidP="00567032">
      <w:pPr>
        <w:pStyle w:val="Rubrik1"/>
      </w:pPr>
      <w:bookmarkStart w:id="1" w:name="_1314629194"/>
      <w:bookmarkStart w:id="2" w:name="Rubrik"/>
      <w:bookmarkStart w:id="3" w:name="_Toc501440348"/>
      <w:bookmarkEnd w:id="1"/>
      <w:bookmarkEnd w:id="2"/>
      <w:r>
        <w:t>Medicinska larm NÄL och Uddevalla sjukhus</w:t>
      </w:r>
    </w:p>
    <w:p w14:paraId="26904AF8" w14:textId="77777777" w:rsidR="00567032" w:rsidRDefault="00482606" w:rsidP="00567032">
      <w:pPr>
        <w:pStyle w:val="Rubrik2"/>
      </w:pPr>
      <w:r w:rsidRPr="00482606">
        <w:t>Revidering i denna version</w:t>
      </w:r>
    </w:p>
    <w:p w14:paraId="3B6E8876" w14:textId="689A6F17" w:rsidR="00482606" w:rsidRPr="00482606" w:rsidRDefault="00567032" w:rsidP="00567032">
      <w:r>
        <w:t>Uppdatering av larmlista</w:t>
      </w:r>
      <w:r w:rsidR="0086180F">
        <w:t xml:space="preserve"> samt </w:t>
      </w:r>
      <w:r w:rsidR="00FA69CF">
        <w:t>uppdaterad</w:t>
      </w:r>
      <w:r w:rsidR="0086180F">
        <w:t xml:space="preserve"> länk under ”Bakgrund”</w:t>
      </w:r>
      <w:r w:rsidR="00482606" w:rsidRPr="00482606">
        <w:t xml:space="preserve">.  </w:t>
      </w:r>
    </w:p>
    <w:p w14:paraId="1A75F0DC" w14:textId="77777777" w:rsidR="00482606" w:rsidRPr="00482606" w:rsidRDefault="00482606" w:rsidP="00482606">
      <w:pPr>
        <w:spacing w:after="0" w:line="240" w:lineRule="auto"/>
        <w:ind w:left="0" w:right="0"/>
        <w:rPr>
          <w:szCs w:val="20"/>
        </w:rPr>
      </w:pPr>
    </w:p>
    <w:p w14:paraId="39A5E12B" w14:textId="77777777" w:rsidR="00482606" w:rsidRPr="00482606" w:rsidRDefault="00482606" w:rsidP="00567032">
      <w:pPr>
        <w:pStyle w:val="Rubrik2"/>
        <w:rPr>
          <w:szCs w:val="20"/>
        </w:rPr>
      </w:pPr>
      <w:r w:rsidRPr="00482606">
        <w:t xml:space="preserve">Bakgrund </w:t>
      </w:r>
    </w:p>
    <w:p w14:paraId="664FF78A" w14:textId="3D2495E4" w:rsidR="00482606" w:rsidRDefault="00482606" w:rsidP="0086180F">
      <w:r w:rsidRPr="00482606">
        <w:t>Ett medicinskt larm används när en enskild patient är i mycket brådskande behov av hjälp av en särskild grupp av vårdpersonal inom NU-sjukvårdens vårdbyggnader.</w:t>
      </w:r>
    </w:p>
    <w:p w14:paraId="24CEFFD2" w14:textId="77777777" w:rsidR="0086180F" w:rsidRPr="00482606" w:rsidRDefault="0086180F" w:rsidP="0086180F"/>
    <w:p w14:paraId="1A233E63" w14:textId="3E1B6CAA" w:rsidR="00482606" w:rsidRDefault="00482606" w:rsidP="0086180F">
      <w:r w:rsidRPr="00482606">
        <w:t xml:space="preserve">Vid extraordinära händelser som inträffar i samhället eller allvarliga händelser som påverkar vår egen organisation aktiveras </w:t>
      </w:r>
      <w:hyperlink r:id="rId17" w:history="1">
        <w:r w:rsidRPr="0086180F">
          <w:rPr>
            <w:rStyle w:val="Hyperlnk"/>
          </w:rPr>
          <w:t xml:space="preserve">NU-sjukvårdens </w:t>
        </w:r>
        <w:r w:rsidR="0086180F" w:rsidRPr="0086180F">
          <w:rPr>
            <w:rStyle w:val="Hyperlnk"/>
          </w:rPr>
          <w:t>säkerhets- och beredskapsplan</w:t>
        </w:r>
        <w:r w:rsidRPr="0086180F">
          <w:rPr>
            <w:rStyle w:val="Hyperlnk"/>
          </w:rPr>
          <w:t>.</w:t>
        </w:r>
      </w:hyperlink>
    </w:p>
    <w:p w14:paraId="055AC49C" w14:textId="77777777" w:rsidR="0086180F" w:rsidRPr="00482606" w:rsidRDefault="0086180F" w:rsidP="0086180F"/>
    <w:p w14:paraId="551D1A3B" w14:textId="77777777" w:rsidR="00482606" w:rsidRPr="00482606" w:rsidRDefault="00482606" w:rsidP="00567032">
      <w:r w:rsidRPr="00482606">
        <w:t>Överfallslarm hanteras inte av denna riktlinje.</w:t>
      </w:r>
    </w:p>
    <w:p w14:paraId="58842119" w14:textId="77777777" w:rsidR="00482606" w:rsidRPr="00482606" w:rsidRDefault="00482606" w:rsidP="00567032">
      <w:pPr>
        <w:pStyle w:val="Rubrik2"/>
      </w:pPr>
      <w:bookmarkStart w:id="4" w:name="_Toc501440350"/>
      <w:r w:rsidRPr="00482606">
        <w:t xml:space="preserve">Sammanfattning/syfte </w:t>
      </w:r>
      <w:bookmarkEnd w:id="4"/>
    </w:p>
    <w:p w14:paraId="5FF6A9DA" w14:textId="77777777" w:rsidR="00482606" w:rsidRPr="00482606" w:rsidRDefault="00482606" w:rsidP="00567032">
      <w:r w:rsidRPr="00482606">
        <w:t>Riktlinjen har som syfte att höja patientsäkerheten genom att tydliggöra ansvar för medicinska larm. Den beskriver struktur, organisation och ansvar för de aktuella larmrutinerna.</w:t>
      </w:r>
      <w:bookmarkStart w:id="5" w:name="_Toc501440351"/>
    </w:p>
    <w:p w14:paraId="14DEEE02" w14:textId="77777777" w:rsidR="00482606" w:rsidRPr="00482606" w:rsidRDefault="00482606" w:rsidP="00567032">
      <w:pPr>
        <w:pStyle w:val="Rubrik3"/>
      </w:pPr>
      <w:r w:rsidRPr="00482606">
        <w:lastRenderedPageBreak/>
        <w:t>Larmgrupper och ansvar</w:t>
      </w:r>
    </w:p>
    <w:p w14:paraId="475D8616" w14:textId="77777777" w:rsidR="00482606" w:rsidRPr="00482606" w:rsidRDefault="00482606" w:rsidP="00567032">
      <w:r w:rsidRPr="00482606">
        <w:t xml:space="preserve">Nedan grupperas de aktuella medicinska larmen och för varje grupp anges ansvarig funktion. </w:t>
      </w:r>
    </w:p>
    <w:p w14:paraId="69EDDF25" w14:textId="77777777" w:rsidR="00482606" w:rsidRPr="00482606" w:rsidRDefault="00482606" w:rsidP="00482606">
      <w:pPr>
        <w:spacing w:after="0" w:line="240" w:lineRule="auto"/>
        <w:ind w:left="0" w:right="0"/>
        <w:rPr>
          <w:sz w:val="28"/>
          <w:szCs w:val="28"/>
        </w:rPr>
      </w:pPr>
    </w:p>
    <w:p w14:paraId="65967085" w14:textId="4B27BD58" w:rsidR="00482606" w:rsidRPr="00482606" w:rsidRDefault="00482606" w:rsidP="00567032">
      <w:pPr>
        <w:pStyle w:val="MellanrubrikVGR"/>
        <w:rPr>
          <w:rFonts w:ascii="Calibri" w:hAnsi="Calibri" w:cs="Arial"/>
          <w:bCs/>
          <w:iCs/>
          <w:sz w:val="28"/>
          <w:szCs w:val="32"/>
        </w:rPr>
      </w:pPr>
      <w:r w:rsidRPr="00567032">
        <w:t>NÄL – Barnlarm</w:t>
      </w:r>
      <w:r w:rsidRPr="00567032">
        <w:br/>
      </w:r>
      <w:r w:rsidRPr="00482606">
        <w:t>Ansvarig funktion: Verksamhetschef Barn</w:t>
      </w:r>
      <w:r w:rsidR="000A398E">
        <w:t>sjukvård</w:t>
      </w:r>
    </w:p>
    <w:p w14:paraId="095D20A4" w14:textId="7C0FA82D" w:rsidR="00567032" w:rsidRDefault="00567032" w:rsidP="00567032">
      <w:r w:rsidRPr="00567032">
        <w:t xml:space="preserve">Dåligt Barn Akuten, Barnmottagningen, </w:t>
      </w:r>
      <w:proofErr w:type="spellStart"/>
      <w:r w:rsidRPr="00567032">
        <w:t>Avd</w:t>
      </w:r>
      <w:proofErr w:type="spellEnd"/>
      <w:r w:rsidRPr="00567032">
        <w:t xml:space="preserve"> 23 </w:t>
      </w:r>
    </w:p>
    <w:p w14:paraId="7B2A49CA" w14:textId="77777777" w:rsidR="00567032" w:rsidRPr="00567032" w:rsidRDefault="00567032" w:rsidP="00567032">
      <w:r w:rsidRPr="00567032">
        <w:t xml:space="preserve">Dåligt Barn BB, Förlossningen, </w:t>
      </w:r>
      <w:proofErr w:type="spellStart"/>
      <w:r w:rsidRPr="00567032">
        <w:t>Avd</w:t>
      </w:r>
      <w:proofErr w:type="spellEnd"/>
      <w:r w:rsidRPr="00567032">
        <w:t xml:space="preserve"> 34</w:t>
      </w:r>
    </w:p>
    <w:p w14:paraId="4A795F7F" w14:textId="77777777" w:rsidR="00567032" w:rsidRPr="00567032" w:rsidRDefault="00567032" w:rsidP="00567032">
      <w:r w:rsidRPr="00567032">
        <w:t xml:space="preserve">Hjärtlarm Barn äldre än 1år </w:t>
      </w:r>
    </w:p>
    <w:p w14:paraId="262B818A" w14:textId="77777777" w:rsidR="00567032" w:rsidRPr="00567032" w:rsidRDefault="00567032" w:rsidP="00567032">
      <w:r w:rsidRPr="00567032">
        <w:t xml:space="preserve">Hjärtlarm Gråzon barn äldre än 1 år </w:t>
      </w:r>
    </w:p>
    <w:p w14:paraId="41154C93" w14:textId="77777777" w:rsidR="00567032" w:rsidRPr="00567032" w:rsidRDefault="00567032" w:rsidP="00567032">
      <w:r w:rsidRPr="00567032">
        <w:t xml:space="preserve">Hjärtlarm Gråzon spädbarn yngre än 1 år </w:t>
      </w:r>
    </w:p>
    <w:p w14:paraId="08CEA8B1" w14:textId="16D02888" w:rsidR="00567032" w:rsidRDefault="00567032" w:rsidP="00567032">
      <w:r w:rsidRPr="00567032">
        <w:t xml:space="preserve">Hjärtlarm Spädbarn, yngre än 1 år </w:t>
      </w:r>
    </w:p>
    <w:p w14:paraId="063140DB" w14:textId="70966047" w:rsidR="00482606" w:rsidRPr="00567032" w:rsidRDefault="00567032" w:rsidP="00567032">
      <w:r w:rsidRPr="00567032">
        <w:t>Traumalarm nivå 1 Barn</w:t>
      </w:r>
    </w:p>
    <w:p w14:paraId="2A91D778" w14:textId="77777777" w:rsidR="00482606" w:rsidRPr="00482606" w:rsidRDefault="00482606" w:rsidP="00482606">
      <w:pPr>
        <w:spacing w:after="0" w:line="240" w:lineRule="auto"/>
        <w:ind w:left="0" w:right="0"/>
        <w:rPr>
          <w:szCs w:val="28"/>
        </w:rPr>
      </w:pPr>
      <w:r w:rsidRPr="00482606">
        <w:rPr>
          <w:szCs w:val="28"/>
        </w:rPr>
        <w:br/>
      </w:r>
    </w:p>
    <w:p w14:paraId="3803DC21" w14:textId="259B6995" w:rsidR="00482606" w:rsidRPr="00567032" w:rsidRDefault="00482606" w:rsidP="00567032">
      <w:pPr>
        <w:pStyle w:val="MellanrubrikVGR"/>
      </w:pPr>
      <w:r w:rsidRPr="00567032">
        <w:t xml:space="preserve">NÄL – Förlossningslarm – </w:t>
      </w:r>
      <w:proofErr w:type="spellStart"/>
      <w:r w:rsidR="000A398E">
        <w:t>S</w:t>
      </w:r>
      <w:r w:rsidRPr="00567032">
        <w:t>ectio</w:t>
      </w:r>
      <w:proofErr w:type="spellEnd"/>
      <w:r w:rsidRPr="00567032">
        <w:t xml:space="preserve"> </w:t>
      </w:r>
      <w:r w:rsidRPr="00567032">
        <w:br/>
        <w:t>Ansvarig funktion: Verksamhetschef Kvinno</w:t>
      </w:r>
      <w:r w:rsidR="000A398E">
        <w:t>sjukvård</w:t>
      </w:r>
      <w:r w:rsidRPr="00567032">
        <w:t xml:space="preserve"> </w:t>
      </w:r>
    </w:p>
    <w:p w14:paraId="55636AD5" w14:textId="77777777" w:rsidR="00567032" w:rsidRPr="00567032" w:rsidRDefault="00567032" w:rsidP="00567032">
      <w:r w:rsidRPr="00567032">
        <w:t xml:space="preserve">Akut Förlossningsbakjour </w:t>
      </w:r>
    </w:p>
    <w:p w14:paraId="182B6F8E" w14:textId="1FC28FC7" w:rsidR="00567032" w:rsidRPr="00567032" w:rsidRDefault="00567032" w:rsidP="00567032">
      <w:r w:rsidRPr="00567032">
        <w:t xml:space="preserve">Akut Förlossningsprimärjour </w:t>
      </w:r>
    </w:p>
    <w:p w14:paraId="0FE355E5" w14:textId="283FDF32" w:rsidR="00567032" w:rsidRPr="00567032" w:rsidRDefault="00567032" w:rsidP="00567032">
      <w:r w:rsidRPr="00567032">
        <w:t>Narkosläkare till förlossningen</w:t>
      </w:r>
    </w:p>
    <w:p w14:paraId="18920F51" w14:textId="7698697C" w:rsidR="00567032" w:rsidRPr="00567032" w:rsidRDefault="00567032" w:rsidP="00567032">
      <w:r w:rsidRPr="00567032">
        <w:t>Placentalösning</w:t>
      </w:r>
    </w:p>
    <w:p w14:paraId="52AC4ACC" w14:textId="4B78559C" w:rsidR="00567032" w:rsidRPr="00567032" w:rsidRDefault="00567032" w:rsidP="00567032">
      <w:proofErr w:type="spellStart"/>
      <w:r w:rsidRPr="00567032">
        <w:t>Sectio</w:t>
      </w:r>
      <w:proofErr w:type="spellEnd"/>
      <w:r w:rsidRPr="00567032">
        <w:t xml:space="preserve"> 30 min, FÖRLOSSNINGEN </w:t>
      </w:r>
    </w:p>
    <w:p w14:paraId="5F6EDC9C" w14:textId="2F9E2855" w:rsidR="00567032" w:rsidRPr="00567032" w:rsidRDefault="00567032" w:rsidP="00567032">
      <w:proofErr w:type="spellStart"/>
      <w:r w:rsidRPr="00567032">
        <w:t>Sectio</w:t>
      </w:r>
      <w:proofErr w:type="spellEnd"/>
      <w:r w:rsidRPr="00567032">
        <w:t xml:space="preserve"> 30 min, IVA  </w:t>
      </w:r>
    </w:p>
    <w:p w14:paraId="4AE1EF3D" w14:textId="6302069F" w:rsidR="00567032" w:rsidRPr="00567032" w:rsidRDefault="00567032" w:rsidP="00567032">
      <w:proofErr w:type="spellStart"/>
      <w:r w:rsidRPr="00567032">
        <w:t>Urakut</w:t>
      </w:r>
      <w:proofErr w:type="spellEnd"/>
      <w:r w:rsidRPr="00567032">
        <w:t xml:space="preserve"> </w:t>
      </w:r>
      <w:proofErr w:type="spellStart"/>
      <w:r w:rsidRPr="00567032">
        <w:t>Sectio</w:t>
      </w:r>
      <w:proofErr w:type="spellEnd"/>
      <w:r w:rsidRPr="00567032">
        <w:t xml:space="preserve">, FÖRLOSSNINGEN  </w:t>
      </w:r>
    </w:p>
    <w:p w14:paraId="0720A70C" w14:textId="152661DF" w:rsidR="00482606" w:rsidRPr="00567032" w:rsidRDefault="00482606" w:rsidP="00567032">
      <w:pPr>
        <w:rPr>
          <w:color w:val="00B050"/>
        </w:rPr>
      </w:pPr>
      <w:proofErr w:type="spellStart"/>
      <w:r w:rsidRPr="00567032">
        <w:t>Urakut</w:t>
      </w:r>
      <w:proofErr w:type="spellEnd"/>
      <w:r w:rsidRPr="00567032">
        <w:t xml:space="preserve"> </w:t>
      </w:r>
      <w:proofErr w:type="spellStart"/>
      <w:r w:rsidRPr="00567032">
        <w:t>Sectio</w:t>
      </w:r>
      <w:proofErr w:type="spellEnd"/>
      <w:r w:rsidRPr="00567032">
        <w:t xml:space="preserve"> </w:t>
      </w:r>
      <w:r w:rsidR="00567032" w:rsidRPr="00567032">
        <w:t>IVA</w:t>
      </w:r>
      <w:r w:rsidRPr="00567032">
        <w:t xml:space="preserve">  </w:t>
      </w:r>
    </w:p>
    <w:p w14:paraId="6A43493A" w14:textId="77777777" w:rsidR="00482606" w:rsidRDefault="00482606" w:rsidP="00482606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32"/>
        </w:rPr>
      </w:pPr>
    </w:p>
    <w:p w14:paraId="69F05EF2" w14:textId="77777777" w:rsidR="00F8387C" w:rsidRPr="00482606" w:rsidRDefault="00F8387C" w:rsidP="00482606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32"/>
        </w:rPr>
      </w:pPr>
    </w:p>
    <w:p w14:paraId="325D195A" w14:textId="77777777" w:rsidR="00482606" w:rsidRPr="00482606" w:rsidRDefault="00482606" w:rsidP="00567032">
      <w:pPr>
        <w:pStyle w:val="MellanrubrikVGR"/>
      </w:pPr>
      <w:r w:rsidRPr="00482606">
        <w:t>NÄL – Hjärtlarm</w:t>
      </w:r>
    </w:p>
    <w:p w14:paraId="38A25F06" w14:textId="77777777" w:rsidR="00482606" w:rsidRPr="00567032" w:rsidRDefault="00482606" w:rsidP="00567032">
      <w:pPr>
        <w:rPr>
          <w:b/>
          <w:bCs/>
        </w:rPr>
      </w:pPr>
      <w:r w:rsidRPr="00567032">
        <w:rPr>
          <w:b/>
          <w:bCs/>
        </w:rPr>
        <w:t>OBS! Inkluderar dålig vuxen med akut livshotande tillstånd, där risken för hjärtstopp är överhängande</w:t>
      </w:r>
    </w:p>
    <w:p w14:paraId="42D12C7C" w14:textId="428A7003" w:rsidR="00F8387C" w:rsidRPr="00F8387C" w:rsidRDefault="00482606" w:rsidP="00F8387C">
      <w:pPr>
        <w:pStyle w:val="MellanrubrikVGR"/>
        <w:rPr>
          <w:rFonts w:ascii="Calibri" w:hAnsi="Calibri" w:cs="Arial"/>
          <w:bCs/>
          <w:iCs/>
          <w:szCs w:val="32"/>
        </w:rPr>
      </w:pPr>
      <w:r w:rsidRPr="00482606">
        <w:t>Ansvarig funktion: Verksamhetschef AnOpIVA</w:t>
      </w:r>
    </w:p>
    <w:p w14:paraId="59D4FCA2" w14:textId="77777777" w:rsidR="00F8387C" w:rsidRPr="00482606" w:rsidRDefault="00F8387C" w:rsidP="00F8387C">
      <w:pPr>
        <w:rPr>
          <w:szCs w:val="28"/>
        </w:rPr>
      </w:pPr>
      <w:r w:rsidRPr="00482606">
        <w:rPr>
          <w:szCs w:val="28"/>
        </w:rPr>
        <w:t xml:space="preserve">Hjärtlarm AVC </w:t>
      </w:r>
    </w:p>
    <w:p w14:paraId="09AA002A" w14:textId="077343F6" w:rsidR="00F8387C" w:rsidRDefault="00F8387C" w:rsidP="00F8387C">
      <w:r>
        <w:t>Hjärtlarm Gravid</w:t>
      </w:r>
    </w:p>
    <w:p w14:paraId="4DE13FE8" w14:textId="42BD180A" w:rsidR="00F8387C" w:rsidRPr="00482606" w:rsidRDefault="00F8387C" w:rsidP="00F8387C">
      <w:pPr>
        <w:rPr>
          <w:szCs w:val="28"/>
        </w:rPr>
      </w:pPr>
      <w:r w:rsidRPr="00482606">
        <w:rPr>
          <w:szCs w:val="28"/>
        </w:rPr>
        <w:t xml:space="preserve">Hjärtlarm Gråzon </w:t>
      </w:r>
    </w:p>
    <w:p w14:paraId="0AC54B2A" w14:textId="29F0DC4F" w:rsidR="00F8387C" w:rsidRDefault="00F8387C" w:rsidP="00F8387C">
      <w:r>
        <w:t>Hjärtlarm Gråzon + Väktare NÄL</w:t>
      </w:r>
    </w:p>
    <w:p w14:paraId="158C6816" w14:textId="77777777" w:rsidR="00F8387C" w:rsidRPr="00482606" w:rsidRDefault="00F8387C" w:rsidP="00F8387C">
      <w:pPr>
        <w:rPr>
          <w:szCs w:val="28"/>
        </w:rPr>
      </w:pPr>
      <w:r w:rsidRPr="00482606">
        <w:rPr>
          <w:szCs w:val="28"/>
        </w:rPr>
        <w:t xml:space="preserve">Hjärtlarm Kirurg </w:t>
      </w:r>
    </w:p>
    <w:p w14:paraId="7F23D1DA" w14:textId="77777777" w:rsidR="00F8387C" w:rsidRPr="00F8387C" w:rsidRDefault="00F8387C" w:rsidP="00F8387C">
      <w:r w:rsidRPr="00F8387C">
        <w:t xml:space="preserve">Hjärtlarm Medicin </w:t>
      </w:r>
    </w:p>
    <w:p w14:paraId="6AB27EE7" w14:textId="2221C9F0" w:rsidR="00482606" w:rsidRPr="00482606" w:rsidRDefault="00F8387C" w:rsidP="00F8387C">
      <w:pPr>
        <w:rPr>
          <w:szCs w:val="28"/>
        </w:rPr>
      </w:pPr>
      <w:r w:rsidRPr="00482606">
        <w:rPr>
          <w:szCs w:val="20"/>
        </w:rPr>
        <w:t xml:space="preserve">Hjärtlarm Psykiatri  </w:t>
      </w:r>
      <w:r w:rsidRPr="00482606">
        <w:rPr>
          <w:szCs w:val="28"/>
        </w:rPr>
        <w:t xml:space="preserve">  </w:t>
      </w:r>
    </w:p>
    <w:p w14:paraId="1A397F3E" w14:textId="77777777" w:rsidR="00482606" w:rsidRDefault="00482606" w:rsidP="00F8387C">
      <w:pPr>
        <w:rPr>
          <w:szCs w:val="20"/>
        </w:rPr>
      </w:pPr>
    </w:p>
    <w:p w14:paraId="0E31B5BF" w14:textId="1970E4B5" w:rsidR="00F8387C" w:rsidRDefault="00F8387C" w:rsidP="00F8387C">
      <w:pPr>
        <w:pStyle w:val="MellanrubrikVGR"/>
      </w:pPr>
      <w:r>
        <w:t>NÄL – Kirurglarm</w:t>
      </w:r>
    </w:p>
    <w:p w14:paraId="564775C7" w14:textId="46DBE63F" w:rsidR="00F8387C" w:rsidRDefault="00F8387C" w:rsidP="00F8387C">
      <w:pPr>
        <w:pStyle w:val="MellanrubrikVGR"/>
        <w:rPr>
          <w:color w:val="FF0000"/>
        </w:rPr>
      </w:pPr>
      <w:r w:rsidRPr="00F8387C">
        <w:t>Ansvarig funktion</w:t>
      </w:r>
      <w:r w:rsidRPr="00F75C68">
        <w:rPr>
          <w:color w:val="auto"/>
        </w:rPr>
        <w:t>: Verksamhetschef kirurgi</w:t>
      </w:r>
    </w:p>
    <w:p w14:paraId="46C2B580" w14:textId="365D2F8B" w:rsidR="00F8387C" w:rsidRDefault="00F8387C" w:rsidP="00F8387C">
      <w:r>
        <w:t>Rött Kirurglarm</w:t>
      </w:r>
    </w:p>
    <w:p w14:paraId="0168B908" w14:textId="7181F720" w:rsidR="00F8387C" w:rsidRPr="00F8387C" w:rsidRDefault="00F8387C" w:rsidP="00F8387C"/>
    <w:p w14:paraId="2AD31B62" w14:textId="4CDC2D27" w:rsidR="00482606" w:rsidRPr="00482606" w:rsidRDefault="00482606" w:rsidP="00F8387C">
      <w:pPr>
        <w:pStyle w:val="MellanrubrikVGR"/>
        <w:rPr>
          <w:szCs w:val="28"/>
        </w:rPr>
      </w:pPr>
      <w:r w:rsidRPr="00482606">
        <w:t xml:space="preserve">NÄL – Medicinlarm </w:t>
      </w:r>
      <w:r w:rsidR="00F8387C">
        <w:t>- Sepsis</w:t>
      </w:r>
      <w:r w:rsidRPr="00482606">
        <w:br/>
      </w:r>
      <w:r w:rsidRPr="00482606">
        <w:rPr>
          <w:szCs w:val="28"/>
        </w:rPr>
        <w:t>Ansvarig funktion: Verksamhetschef Akut</w:t>
      </w:r>
      <w:r w:rsidR="00F8387C">
        <w:rPr>
          <w:szCs w:val="28"/>
        </w:rPr>
        <w:t>en</w:t>
      </w:r>
    </w:p>
    <w:p w14:paraId="25557013" w14:textId="77777777" w:rsidR="00482606" w:rsidRPr="00482606" w:rsidRDefault="00482606" w:rsidP="00F8387C">
      <w:r w:rsidRPr="00482606">
        <w:t xml:space="preserve">Rött Medicinlarm 1 </w:t>
      </w:r>
    </w:p>
    <w:p w14:paraId="37DFE6C4" w14:textId="77777777" w:rsidR="00482606" w:rsidRDefault="00482606" w:rsidP="00F8387C">
      <w:r w:rsidRPr="00482606">
        <w:t xml:space="preserve">Rött Medicinlarm 2 </w:t>
      </w:r>
    </w:p>
    <w:p w14:paraId="7D75B224" w14:textId="77777777" w:rsidR="00F8387C" w:rsidRPr="00482606" w:rsidRDefault="00F8387C" w:rsidP="00F8387C">
      <w:r w:rsidRPr="00482606">
        <w:t xml:space="preserve">Rött Sepsislarm </w:t>
      </w:r>
    </w:p>
    <w:p w14:paraId="01C59612" w14:textId="77777777" w:rsidR="00482606" w:rsidRPr="00482606" w:rsidRDefault="00482606" w:rsidP="00482606">
      <w:pPr>
        <w:spacing w:after="0" w:line="240" w:lineRule="auto"/>
        <w:ind w:left="0" w:right="0"/>
        <w:rPr>
          <w:b/>
          <w:sz w:val="28"/>
          <w:szCs w:val="28"/>
        </w:rPr>
      </w:pPr>
    </w:p>
    <w:p w14:paraId="141AE7EA" w14:textId="7C0C2B30" w:rsidR="00482606" w:rsidRPr="00482606" w:rsidRDefault="00482606" w:rsidP="000A398E">
      <w:pPr>
        <w:pStyle w:val="MellanrubrikVGR"/>
        <w:spacing w:before="0"/>
      </w:pPr>
      <w:r w:rsidRPr="00482606">
        <w:t xml:space="preserve">NÄL – </w:t>
      </w:r>
      <w:r w:rsidR="000A398E">
        <w:t>Operation</w:t>
      </w:r>
    </w:p>
    <w:p w14:paraId="673FB866" w14:textId="77777777" w:rsidR="00482606" w:rsidRPr="00482606" w:rsidRDefault="00482606" w:rsidP="000A398E">
      <w:pPr>
        <w:pStyle w:val="MellanrubrikVGR"/>
        <w:spacing w:before="0"/>
        <w:rPr>
          <w:szCs w:val="28"/>
        </w:rPr>
      </w:pPr>
      <w:r w:rsidRPr="00482606">
        <w:rPr>
          <w:szCs w:val="28"/>
        </w:rPr>
        <w:t>Ansvarig funktion: Verksamhetschef AnOpIVA</w:t>
      </w:r>
    </w:p>
    <w:p w14:paraId="2B4AE3BB" w14:textId="0D28F9F7" w:rsidR="000A398E" w:rsidRDefault="000A398E" w:rsidP="000A398E">
      <w:r>
        <w:t>Akutlarm operation</w:t>
      </w:r>
    </w:p>
    <w:p w14:paraId="714ED0B1" w14:textId="77777777" w:rsidR="000A398E" w:rsidRDefault="000A398E" w:rsidP="000A398E"/>
    <w:p w14:paraId="03FA1ABF" w14:textId="22C7A87D" w:rsidR="000A398E" w:rsidRDefault="000A398E" w:rsidP="000A398E">
      <w:pPr>
        <w:pStyle w:val="MellanrubrikVGR"/>
        <w:spacing w:before="0"/>
      </w:pPr>
      <w:r>
        <w:t>NÄL – Rädda hjärnan</w:t>
      </w:r>
    </w:p>
    <w:p w14:paraId="332DCC4A" w14:textId="49158BF1" w:rsidR="000A398E" w:rsidRPr="00F75C68" w:rsidRDefault="000A398E" w:rsidP="000A398E">
      <w:pPr>
        <w:pStyle w:val="MellanrubrikVGR"/>
        <w:spacing w:before="0"/>
        <w:rPr>
          <w:color w:val="auto"/>
        </w:rPr>
      </w:pPr>
      <w:r>
        <w:t xml:space="preserve">Ansvarig funktion: </w:t>
      </w:r>
      <w:r w:rsidRPr="00F75C68">
        <w:rPr>
          <w:color w:val="auto"/>
        </w:rPr>
        <w:t xml:space="preserve">Verksamhetschef </w:t>
      </w:r>
      <w:r w:rsidR="008F4C46" w:rsidRPr="00F75C68">
        <w:rPr>
          <w:color w:val="auto"/>
        </w:rPr>
        <w:t>Akuten</w:t>
      </w:r>
    </w:p>
    <w:p w14:paraId="15863110" w14:textId="512B853A" w:rsidR="000A398E" w:rsidRDefault="000A398E" w:rsidP="000A398E">
      <w:r>
        <w:t>Rädda hjärnan</w:t>
      </w:r>
    </w:p>
    <w:p w14:paraId="3DA736A0" w14:textId="06C5AE92" w:rsidR="000A398E" w:rsidRDefault="000A398E" w:rsidP="000A398E">
      <w:r>
        <w:t>Rädda hjärnan Avblåst</w:t>
      </w:r>
    </w:p>
    <w:p w14:paraId="3019FBAF" w14:textId="77777777" w:rsidR="000A398E" w:rsidRPr="000A398E" w:rsidRDefault="000A398E" w:rsidP="000A398E"/>
    <w:p w14:paraId="61B5C217" w14:textId="3B92A614" w:rsidR="00482606" w:rsidRPr="00482606" w:rsidRDefault="00482606" w:rsidP="000A398E">
      <w:pPr>
        <w:pStyle w:val="MellanrubrikVGR"/>
        <w:rPr>
          <w:rFonts w:ascii="Calibri" w:hAnsi="Calibri" w:cs="Arial"/>
          <w:bCs/>
          <w:iCs/>
          <w:szCs w:val="32"/>
        </w:rPr>
      </w:pPr>
      <w:r w:rsidRPr="000A398E">
        <w:t>NÄL – Traumalarm</w:t>
      </w:r>
      <w:r w:rsidRPr="000A398E">
        <w:br/>
      </w:r>
      <w:r w:rsidRPr="00482606">
        <w:t>Ansvarig funktion: Verksamhetschef AnOpIVA</w:t>
      </w:r>
    </w:p>
    <w:p w14:paraId="14E3DAF4" w14:textId="675A40D5" w:rsidR="00482606" w:rsidRPr="00482606" w:rsidRDefault="00482606" w:rsidP="000A398E">
      <w:r w:rsidRPr="00482606">
        <w:t xml:space="preserve">Traumalarm </w:t>
      </w:r>
      <w:r w:rsidR="000A398E">
        <w:t xml:space="preserve">nivå </w:t>
      </w:r>
      <w:r w:rsidRPr="00482606">
        <w:t>1</w:t>
      </w:r>
      <w:r w:rsidR="000A398E">
        <w:t xml:space="preserve"> (Rött)</w:t>
      </w:r>
    </w:p>
    <w:p w14:paraId="04537A04" w14:textId="5AC441E6" w:rsidR="00482606" w:rsidRPr="00482606" w:rsidRDefault="00482606" w:rsidP="000A398E">
      <w:r w:rsidRPr="00482606">
        <w:t xml:space="preserve">Traumalarm </w:t>
      </w:r>
      <w:r w:rsidR="000A398E">
        <w:t xml:space="preserve">nivå </w:t>
      </w:r>
      <w:r w:rsidRPr="00482606">
        <w:t>2</w:t>
      </w:r>
      <w:r w:rsidR="000A398E">
        <w:t xml:space="preserve"> (Orange)</w:t>
      </w:r>
    </w:p>
    <w:p w14:paraId="117CA7D9" w14:textId="77B40C74" w:rsidR="00482606" w:rsidRPr="00482606" w:rsidRDefault="00482606" w:rsidP="000A398E">
      <w:pPr>
        <w:rPr>
          <w:szCs w:val="20"/>
        </w:rPr>
      </w:pPr>
      <w:r w:rsidRPr="00482606">
        <w:t xml:space="preserve">Traumalarm, </w:t>
      </w:r>
      <w:r w:rsidR="000A398E">
        <w:t>A</w:t>
      </w:r>
      <w:r w:rsidRPr="00482606">
        <w:t xml:space="preserve">vblåst </w:t>
      </w:r>
    </w:p>
    <w:p w14:paraId="4487EDEA" w14:textId="77777777" w:rsidR="00482606" w:rsidRPr="00482606" w:rsidRDefault="00482606" w:rsidP="00482606">
      <w:pPr>
        <w:spacing w:after="0" w:line="240" w:lineRule="auto"/>
        <w:ind w:left="0" w:right="0"/>
        <w:rPr>
          <w:szCs w:val="20"/>
        </w:rPr>
      </w:pPr>
    </w:p>
    <w:p w14:paraId="377E0AC8" w14:textId="77777777" w:rsidR="00482606" w:rsidRPr="00482606" w:rsidRDefault="00482606" w:rsidP="00482606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32"/>
        </w:rPr>
      </w:pPr>
    </w:p>
    <w:p w14:paraId="79705A0B" w14:textId="58C25F49" w:rsidR="00482606" w:rsidRPr="006A4017" w:rsidRDefault="00482606" w:rsidP="000A398E">
      <w:pPr>
        <w:pStyle w:val="MellanrubrikVGR"/>
        <w:spacing w:before="0"/>
        <w:rPr>
          <w:i/>
          <w:iCs/>
        </w:rPr>
      </w:pPr>
      <w:r w:rsidRPr="00482606">
        <w:t>Uddevalla sjukhus</w:t>
      </w:r>
      <w:r w:rsidR="000A398E">
        <w:t xml:space="preserve"> </w:t>
      </w:r>
      <w:r w:rsidR="000A398E" w:rsidRPr="006A4017">
        <w:t>– FRE 19.00 till och med MÅN 07.30</w:t>
      </w:r>
    </w:p>
    <w:p w14:paraId="663B4B75" w14:textId="77777777" w:rsidR="00482606" w:rsidRPr="00482606" w:rsidRDefault="00482606" w:rsidP="000A398E">
      <w:pPr>
        <w:pStyle w:val="MellanrubrikVGR"/>
        <w:spacing w:before="0"/>
      </w:pPr>
      <w:r w:rsidRPr="00482606">
        <w:rPr>
          <w:szCs w:val="28"/>
        </w:rPr>
        <w:t>Ansvarig funktion: Verksamhetschef AnOpIVA</w:t>
      </w:r>
    </w:p>
    <w:p w14:paraId="0BCAC443" w14:textId="4D70D6E7" w:rsidR="00482606" w:rsidRPr="00482606" w:rsidRDefault="00482606" w:rsidP="000A398E">
      <w:r w:rsidRPr="00482606">
        <w:t>Hjärtlarm</w:t>
      </w:r>
      <w:r w:rsidR="000A398E">
        <w:t xml:space="preserve"> Gråzon + Mottagningar FRE - MÅN</w:t>
      </w:r>
    </w:p>
    <w:p w14:paraId="7CD8025F" w14:textId="130C5E5D" w:rsidR="00482606" w:rsidRPr="00482606" w:rsidRDefault="000A398E" w:rsidP="000A398E">
      <w:r>
        <w:t>Hjärtlarm kirurgi/ortopedi Avd. 3, 4 och 14</w:t>
      </w:r>
    </w:p>
    <w:p w14:paraId="05DFF405" w14:textId="40A983B7" w:rsidR="00482606" w:rsidRPr="00482606" w:rsidRDefault="000A398E" w:rsidP="000A398E">
      <w:r>
        <w:t xml:space="preserve">Hjärtlarm medicin MÄVA 1 och 2, NR </w:t>
      </w:r>
      <w:proofErr w:type="spellStart"/>
      <w:r>
        <w:t>avd</w:t>
      </w:r>
      <w:proofErr w:type="spellEnd"/>
    </w:p>
    <w:p w14:paraId="6F77595D" w14:textId="77777777" w:rsidR="00482606" w:rsidRPr="00482606" w:rsidRDefault="00482606" w:rsidP="00482606">
      <w:pPr>
        <w:spacing w:after="0" w:line="240" w:lineRule="auto"/>
        <w:ind w:left="0" w:right="0"/>
        <w:rPr>
          <w:szCs w:val="28"/>
        </w:rPr>
      </w:pPr>
    </w:p>
    <w:p w14:paraId="50AC27EA" w14:textId="522ADDE0" w:rsidR="00482606" w:rsidRPr="00482606" w:rsidRDefault="00482606" w:rsidP="000A398E">
      <w:pPr>
        <w:pStyle w:val="MellanrubrikVGR"/>
        <w:spacing w:before="0"/>
      </w:pPr>
      <w:r w:rsidRPr="00482606">
        <w:t>Uddevalla sjukhus</w:t>
      </w:r>
      <w:r w:rsidR="000A398E">
        <w:t xml:space="preserve"> – MÅN 07.30 till och med FRE 19.00</w:t>
      </w:r>
    </w:p>
    <w:p w14:paraId="2312E2D0" w14:textId="77777777" w:rsidR="00482606" w:rsidRPr="00482606" w:rsidRDefault="00482606" w:rsidP="000A398E">
      <w:pPr>
        <w:pStyle w:val="MellanrubrikVGR"/>
        <w:spacing w:before="0"/>
      </w:pPr>
      <w:r w:rsidRPr="00482606">
        <w:rPr>
          <w:szCs w:val="28"/>
        </w:rPr>
        <w:t>Ansvarig funktion: Verksamhetschef AnOpIVA</w:t>
      </w:r>
    </w:p>
    <w:p w14:paraId="269417E9" w14:textId="3E4DEE47" w:rsidR="00482606" w:rsidRPr="00482606" w:rsidRDefault="000A398E" w:rsidP="000A398E">
      <w:r>
        <w:t>Akut Narkosjour</w:t>
      </w:r>
    </w:p>
    <w:p w14:paraId="1A661106" w14:textId="2EB1272D" w:rsidR="00482606" w:rsidRPr="00482606" w:rsidRDefault="000A398E" w:rsidP="000A398E">
      <w:r>
        <w:t>Akut Narkosjour + Narkossköterska</w:t>
      </w:r>
    </w:p>
    <w:p w14:paraId="58A7E2AD" w14:textId="33AB3C71" w:rsidR="00482606" w:rsidRPr="00482606" w:rsidRDefault="000A398E" w:rsidP="000A398E">
      <w:r>
        <w:t>Hjärtlarm, Gråzon</w:t>
      </w:r>
    </w:p>
    <w:p w14:paraId="3BAFFC56" w14:textId="4C06010F" w:rsidR="00482606" w:rsidRPr="00482606" w:rsidRDefault="000A398E" w:rsidP="000A398E">
      <w:r>
        <w:t>Hjärtlarm, Medicin</w:t>
      </w:r>
    </w:p>
    <w:p w14:paraId="697041E3" w14:textId="77777777" w:rsidR="00482606" w:rsidRPr="00482606" w:rsidRDefault="00482606" w:rsidP="00482606">
      <w:pPr>
        <w:spacing w:after="0" w:line="240" w:lineRule="auto"/>
        <w:ind w:left="0" w:right="0"/>
        <w:rPr>
          <w:b/>
          <w:sz w:val="28"/>
          <w:szCs w:val="28"/>
        </w:rPr>
      </w:pPr>
    </w:p>
    <w:p w14:paraId="129C88B8" w14:textId="77777777" w:rsidR="00482606" w:rsidRPr="00482606" w:rsidRDefault="00482606" w:rsidP="000A398E">
      <w:pPr>
        <w:pStyle w:val="Rubrik2"/>
      </w:pPr>
      <w:r w:rsidRPr="00482606">
        <w:t>Ansvarsfördelning</w:t>
      </w:r>
    </w:p>
    <w:p w14:paraId="1A35B9DC" w14:textId="77777777" w:rsidR="00482606" w:rsidRPr="00482606" w:rsidRDefault="00482606" w:rsidP="000A398E">
      <w:pPr>
        <w:pStyle w:val="MellanrubrikVGR"/>
      </w:pPr>
      <w:r w:rsidRPr="00482606">
        <w:t xml:space="preserve">Verksamhetschefer </w:t>
      </w:r>
    </w:p>
    <w:p w14:paraId="1A27FD8C" w14:textId="77777777" w:rsidR="00482606" w:rsidRPr="00482606" w:rsidRDefault="00482606" w:rsidP="000A398E">
      <w:pPr>
        <w:pStyle w:val="Punktlista"/>
      </w:pPr>
      <w:r w:rsidRPr="00482606">
        <w:t xml:space="preserve">Angiven verksamhetschef ansvarar för respektive larmgrupp så att uppdaterade, samverkade, kommunicerade och godkända rutiner finns för larmen som ingår i gruppen. </w:t>
      </w:r>
    </w:p>
    <w:p w14:paraId="0B36A86C" w14:textId="77777777" w:rsidR="00482606" w:rsidRPr="00482606" w:rsidRDefault="00482606" w:rsidP="000A398E">
      <w:pPr>
        <w:pStyle w:val="Punktlista"/>
      </w:pPr>
      <w:r w:rsidRPr="00482606">
        <w:t>Ansvarar för att stämma av med chefläkare om nya larm behöver införas i verksamheten.</w:t>
      </w:r>
    </w:p>
    <w:p w14:paraId="4AE7F26D" w14:textId="77777777" w:rsidR="00482606" w:rsidRPr="00482606" w:rsidRDefault="00482606" w:rsidP="000A398E">
      <w:pPr>
        <w:pStyle w:val="Punktlista"/>
      </w:pPr>
      <w:r w:rsidRPr="00482606">
        <w:t>Utser innehållsansvariga för larmrutiner i aktuell larmgrupp så att patient-säkerheten upprätthålls.</w:t>
      </w:r>
    </w:p>
    <w:p w14:paraId="3F4C2C78" w14:textId="77777777" w:rsidR="00482606" w:rsidRPr="00482606" w:rsidRDefault="00482606" w:rsidP="000A398E">
      <w:pPr>
        <w:pStyle w:val="Punktlista"/>
      </w:pPr>
      <w:r w:rsidRPr="00482606">
        <w:t xml:space="preserve">När flera verksamheter är involverade i en larmrutin ska dessa göras delaktiga. </w:t>
      </w:r>
    </w:p>
    <w:p w14:paraId="6852CE82" w14:textId="77777777" w:rsidR="00482606" w:rsidRPr="00482606" w:rsidRDefault="00482606" w:rsidP="000A398E">
      <w:pPr>
        <w:pStyle w:val="Punktlista"/>
        <w:rPr>
          <w:color w:val="000000"/>
          <w:szCs w:val="23"/>
        </w:rPr>
      </w:pPr>
      <w:r w:rsidRPr="00482606">
        <w:rPr>
          <w:color w:val="000000"/>
          <w:szCs w:val="23"/>
        </w:rPr>
        <w:t xml:space="preserve">Varje verksamhet ansvarar ekonomiskt för sin del av larmet, reparations-kostnader, nya telefoner </w:t>
      </w:r>
      <w:proofErr w:type="gramStart"/>
      <w:r w:rsidRPr="00482606">
        <w:rPr>
          <w:color w:val="000000"/>
          <w:szCs w:val="23"/>
        </w:rPr>
        <w:t>etc.</w:t>
      </w:r>
      <w:proofErr w:type="gramEnd"/>
      <w:r w:rsidRPr="00482606">
        <w:rPr>
          <w:color w:val="000000"/>
          <w:szCs w:val="23"/>
        </w:rPr>
        <w:t xml:space="preserve"> </w:t>
      </w:r>
    </w:p>
    <w:p w14:paraId="4BC9460A" w14:textId="77777777" w:rsidR="00482606" w:rsidRPr="00482606" w:rsidRDefault="00482606" w:rsidP="000A398E">
      <w:pPr>
        <w:pStyle w:val="Punktlista"/>
        <w:rPr>
          <w:color w:val="000000"/>
          <w:szCs w:val="23"/>
        </w:rPr>
      </w:pPr>
      <w:r w:rsidRPr="00482606">
        <w:rPr>
          <w:color w:val="000000"/>
          <w:szCs w:val="23"/>
        </w:rPr>
        <w:t xml:space="preserve">Interna rutiner ska finnas för överlämnande av larmmottagande telefon. </w:t>
      </w:r>
    </w:p>
    <w:p w14:paraId="0390CE4B" w14:textId="77777777" w:rsidR="00482606" w:rsidRPr="00482606" w:rsidRDefault="00482606" w:rsidP="000A398E">
      <w:pPr>
        <w:pStyle w:val="Punktlista"/>
        <w:rPr>
          <w:color w:val="000000"/>
          <w:szCs w:val="23"/>
        </w:rPr>
      </w:pPr>
      <w:r w:rsidRPr="00482606">
        <w:rPr>
          <w:color w:val="000000"/>
          <w:szCs w:val="23"/>
        </w:rPr>
        <w:t>För personer som ska ansvara för larmmottagning ska utbildning ges kring de medicinska larmen.</w:t>
      </w:r>
    </w:p>
    <w:p w14:paraId="6546D2DC" w14:textId="77777777" w:rsidR="00482606" w:rsidRPr="00482606" w:rsidRDefault="00482606" w:rsidP="000A398E">
      <w:pPr>
        <w:pStyle w:val="Punktlista"/>
        <w:rPr>
          <w:color w:val="000000"/>
          <w:szCs w:val="23"/>
        </w:rPr>
      </w:pPr>
      <w:r w:rsidRPr="00482606">
        <w:rPr>
          <w:color w:val="000000"/>
          <w:szCs w:val="23"/>
        </w:rPr>
        <w:t xml:space="preserve">God lokalkännedom och kunskap om positionsbeteckningarna ska finnas hos de personer som får ansvaret för larmmottagning så att inte problem uppstår med att hitta till rätt position. </w:t>
      </w:r>
    </w:p>
    <w:p w14:paraId="691423ED" w14:textId="77777777" w:rsidR="00482606" w:rsidRPr="00482606" w:rsidRDefault="00482606" w:rsidP="000A398E">
      <w:pPr>
        <w:pStyle w:val="Punktlista"/>
        <w:rPr>
          <w:color w:val="000000"/>
          <w:sz w:val="23"/>
          <w:szCs w:val="23"/>
        </w:rPr>
      </w:pPr>
      <w:r w:rsidRPr="00482606">
        <w:rPr>
          <w:color w:val="000000"/>
          <w:szCs w:val="23"/>
        </w:rPr>
        <w:t xml:space="preserve">Ansvarar för att person utses som klinikens representant vid uppföljnings-möten i arbetsgruppen. </w:t>
      </w:r>
    </w:p>
    <w:p w14:paraId="44B32B6A" w14:textId="77777777" w:rsidR="00482606" w:rsidRPr="00482606" w:rsidRDefault="00482606" w:rsidP="000A398E">
      <w:pPr>
        <w:pStyle w:val="Punktlista"/>
        <w:rPr>
          <w:szCs w:val="23"/>
        </w:rPr>
      </w:pPr>
      <w:r w:rsidRPr="00482606">
        <w:rPr>
          <w:szCs w:val="23"/>
        </w:rPr>
        <w:t>Ansvarig för att personal har rätt behörighet och kunskap om hur man larmar</w:t>
      </w:r>
    </w:p>
    <w:p w14:paraId="28956610" w14:textId="77777777" w:rsidR="00482606" w:rsidRPr="00482606" w:rsidRDefault="00482606" w:rsidP="000A398E">
      <w:pPr>
        <w:pStyle w:val="MellanrubrikVGR"/>
      </w:pPr>
      <w:r w:rsidRPr="00482606">
        <w:t>Chefläkare</w:t>
      </w:r>
    </w:p>
    <w:p w14:paraId="06794484" w14:textId="083AC0F1" w:rsidR="00482606" w:rsidRPr="00482606" w:rsidRDefault="00482606" w:rsidP="000A398E">
      <w:pPr>
        <w:pStyle w:val="Punktlista"/>
      </w:pPr>
      <w:r w:rsidRPr="00482606">
        <w:t>Ansvarar för att sammankalla verksamheternas utsedda representanter för avstämning vid behov, t</w:t>
      </w:r>
      <w:r w:rsidR="006A4017">
        <w:t xml:space="preserve">ill </w:t>
      </w:r>
      <w:r w:rsidRPr="00482606">
        <w:t>ex</w:t>
      </w:r>
      <w:r w:rsidR="006A4017">
        <w:t>empel</w:t>
      </w:r>
      <w:r w:rsidRPr="00482606">
        <w:t xml:space="preserve"> uppdateringar, men åtminstone en gång/år.</w:t>
      </w:r>
    </w:p>
    <w:p w14:paraId="7546211D" w14:textId="77777777" w:rsidR="00482606" w:rsidRPr="00482606" w:rsidRDefault="00482606" w:rsidP="000A398E">
      <w:pPr>
        <w:pStyle w:val="Punktlista"/>
        <w:rPr>
          <w:color w:val="000000"/>
          <w:sz w:val="23"/>
          <w:szCs w:val="23"/>
        </w:rPr>
      </w:pPr>
      <w:r w:rsidRPr="00482606">
        <w:t>Ansvarar för årlig uppföljning av a</w:t>
      </w:r>
      <w:r w:rsidRPr="00482606">
        <w:rPr>
          <w:szCs w:val="23"/>
        </w:rPr>
        <w:t xml:space="preserve">vvikelser i Med Control Pro </w:t>
      </w:r>
    </w:p>
    <w:p w14:paraId="1E715956" w14:textId="77777777" w:rsidR="00482606" w:rsidRPr="00482606" w:rsidRDefault="00482606" w:rsidP="000A398E">
      <w:pPr>
        <w:pStyle w:val="MellanrubrikVGR"/>
      </w:pPr>
      <w:r w:rsidRPr="00482606">
        <w:t>Informationssystem</w:t>
      </w:r>
    </w:p>
    <w:p w14:paraId="7D7CFF32" w14:textId="77777777" w:rsidR="00482606" w:rsidRPr="00482606" w:rsidRDefault="00482606" w:rsidP="000A398E">
      <w:pPr>
        <w:pStyle w:val="Punktlista"/>
      </w:pPr>
      <w:r w:rsidRPr="00482606">
        <w:t xml:space="preserve">Ansvarar för samordning av inköp av DECT telefoner. </w:t>
      </w:r>
    </w:p>
    <w:p w14:paraId="3F5721E4" w14:textId="77777777" w:rsidR="00482606" w:rsidRPr="00482606" w:rsidRDefault="00482606" w:rsidP="000A398E">
      <w:pPr>
        <w:pStyle w:val="Punktlista"/>
      </w:pPr>
      <w:r w:rsidRPr="00482606">
        <w:t>Tillse att reserv DECT och reservtelefoner finns hos väktare.</w:t>
      </w:r>
    </w:p>
    <w:p w14:paraId="0CBC0411" w14:textId="77777777" w:rsidR="00482606" w:rsidRPr="00482606" w:rsidRDefault="00482606" w:rsidP="000A398E">
      <w:pPr>
        <w:pStyle w:val="MellanrubrikVGR"/>
      </w:pPr>
      <w:r w:rsidRPr="00482606">
        <w:t xml:space="preserve">Planeringsenheten </w:t>
      </w:r>
    </w:p>
    <w:p w14:paraId="23F4CAA8" w14:textId="77777777" w:rsidR="00482606" w:rsidRPr="00482606" w:rsidRDefault="00482606" w:rsidP="000A398E">
      <w:pPr>
        <w:pStyle w:val="Punktlista"/>
        <w:rPr>
          <w:szCs w:val="20"/>
        </w:rPr>
      </w:pPr>
      <w:r w:rsidRPr="00482606">
        <w:t xml:space="preserve">Ansvarar för skyltning. </w:t>
      </w:r>
    </w:p>
    <w:p w14:paraId="010F57A4" w14:textId="77777777" w:rsidR="00482606" w:rsidRPr="00482606" w:rsidRDefault="00482606" w:rsidP="000A398E">
      <w:pPr>
        <w:pStyle w:val="MellanrubrikVGR"/>
      </w:pPr>
      <w:r w:rsidRPr="000A398E">
        <w:t xml:space="preserve">Servicechef från </w:t>
      </w:r>
      <w:r w:rsidRPr="00482606">
        <w:t xml:space="preserve">Telefonicenter Vänersborg/telefonväxeln </w:t>
      </w:r>
    </w:p>
    <w:p w14:paraId="44A1E26E" w14:textId="77777777" w:rsidR="00482606" w:rsidRPr="00482606" w:rsidRDefault="00482606" w:rsidP="001405FE">
      <w:pPr>
        <w:pStyle w:val="Punktlista"/>
      </w:pPr>
      <w:r w:rsidRPr="00482606">
        <w:t xml:space="preserve">På uppdrag från VGR IT att: </w:t>
      </w:r>
    </w:p>
    <w:p w14:paraId="1178641E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Bemanna Telefonicenter med larmfunktionen i </w:t>
      </w:r>
      <w:bookmarkStart w:id="6" w:name="_Hlk535397773"/>
      <w:r w:rsidRPr="00482606">
        <w:t xml:space="preserve">växeln för NU-sjukvården. </w:t>
      </w:r>
      <w:bookmarkEnd w:id="6"/>
    </w:p>
    <w:p w14:paraId="52A57CC8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Vid larm via larmnummer 2222 alternativt 010-435 2222 skicka ut larm till rätt gruppering. </w:t>
      </w:r>
    </w:p>
    <w:p w14:paraId="31B0F31A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Vid utebliven kvittering vidta särskild rutin för att ringa upp larmmottagare som inte har svarat. </w:t>
      </w:r>
    </w:p>
    <w:p w14:paraId="6C6AFC3E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Administrera larmgrupper och system. </w:t>
      </w:r>
    </w:p>
    <w:p w14:paraId="5F5BC185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Ta emot information för fel som äventyrar larmfunktionen. </w:t>
      </w:r>
    </w:p>
    <w:p w14:paraId="5E1BF3D7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>Initiera reservrutin vid fel i samråd med NU-</w:t>
      </w:r>
      <w:proofErr w:type="spellStart"/>
      <w:r w:rsidRPr="00482606">
        <w:t>TiB</w:t>
      </w:r>
      <w:proofErr w:type="spellEnd"/>
      <w:r w:rsidRPr="00482606">
        <w:t>, (Tjänsteman i beredskap).</w:t>
      </w:r>
    </w:p>
    <w:p w14:paraId="716667DA" w14:textId="77777777" w:rsidR="00482606" w:rsidRPr="00482606" w:rsidRDefault="00482606" w:rsidP="001405FE">
      <w:pPr>
        <w:pStyle w:val="Punktlista"/>
        <w:numPr>
          <w:ilvl w:val="0"/>
          <w:numId w:val="30"/>
        </w:numPr>
      </w:pPr>
      <w:proofErr w:type="spellStart"/>
      <w:r w:rsidRPr="00482606">
        <w:t>Felanmäla</w:t>
      </w:r>
      <w:proofErr w:type="spellEnd"/>
      <w:r w:rsidRPr="00482606">
        <w:t xml:space="preserve"> till VGR IT:s kundsupport/beredskap vid fel i larmsystemet. </w:t>
      </w:r>
    </w:p>
    <w:p w14:paraId="00AB13DB" w14:textId="5A09953C" w:rsidR="00482606" w:rsidRPr="00482606" w:rsidRDefault="00482606" w:rsidP="001405FE">
      <w:pPr>
        <w:pStyle w:val="Punktlista"/>
        <w:numPr>
          <w:ilvl w:val="0"/>
          <w:numId w:val="30"/>
        </w:numPr>
      </w:pPr>
      <w:r w:rsidRPr="00482606">
        <w:t xml:space="preserve">Ta ut statistik vid behov och inför årliga avstämningsmöten. </w:t>
      </w:r>
    </w:p>
    <w:p w14:paraId="3E255D33" w14:textId="77777777" w:rsidR="00482606" w:rsidRPr="00482606" w:rsidRDefault="00482606" w:rsidP="001405FE">
      <w:r w:rsidRPr="00482606">
        <w:t>Telefonicenter är den verksamhet som i praktiken hanterar de medicinska larmen och därför är de i många avseenden den primära kontaktytan mot NU-sjukvården.</w:t>
      </w:r>
    </w:p>
    <w:p w14:paraId="3A75408D" w14:textId="77777777" w:rsidR="00482606" w:rsidRPr="00482606" w:rsidRDefault="00482606" w:rsidP="000A398E">
      <w:pPr>
        <w:pStyle w:val="MellanrubrikVGR"/>
      </w:pPr>
      <w:r w:rsidRPr="00482606">
        <w:t xml:space="preserve">VGR-IT </w:t>
      </w:r>
    </w:p>
    <w:p w14:paraId="580E21D2" w14:textId="782EDF25" w:rsidR="001405FE" w:rsidRDefault="00482606" w:rsidP="006A4017">
      <w:pPr>
        <w:pStyle w:val="Punktlista"/>
      </w:pPr>
      <w:r w:rsidRPr="00482606">
        <w:t xml:space="preserve">Teknik och funktion för tjänsten av medicinska larm gentemot NU-sjukvården. I tjänsten ingår: </w:t>
      </w:r>
    </w:p>
    <w:p w14:paraId="356C23D8" w14:textId="2CD08F17" w:rsidR="00482606" w:rsidRPr="001405FE" w:rsidRDefault="00482606" w:rsidP="006A4017">
      <w:pPr>
        <w:pStyle w:val="Punktlista"/>
        <w:numPr>
          <w:ilvl w:val="0"/>
          <w:numId w:val="32"/>
        </w:numPr>
      </w:pPr>
      <w:r w:rsidRPr="001405FE">
        <w:t xml:space="preserve">Meddelandeplattformen med tillhörande programvaror </w:t>
      </w:r>
    </w:p>
    <w:p w14:paraId="10A7D742" w14:textId="77777777" w:rsidR="00482606" w:rsidRPr="001405FE" w:rsidRDefault="00482606" w:rsidP="006A4017">
      <w:pPr>
        <w:pStyle w:val="Liststycke"/>
        <w:numPr>
          <w:ilvl w:val="0"/>
          <w:numId w:val="32"/>
        </w:numPr>
        <w:autoSpaceDE w:val="0"/>
        <w:autoSpaceDN w:val="0"/>
        <w:adjustRightInd w:val="0"/>
        <w:spacing w:after="0"/>
        <w:ind w:right="0"/>
        <w:rPr>
          <w:color w:val="000000"/>
          <w:szCs w:val="23"/>
        </w:rPr>
      </w:pPr>
      <w:r w:rsidRPr="001405FE">
        <w:rPr>
          <w:color w:val="000000"/>
          <w:szCs w:val="23"/>
        </w:rPr>
        <w:t xml:space="preserve">Integrationen mellan DECT, meddelandeplattformen och akutlarms-anläggningen </w:t>
      </w:r>
    </w:p>
    <w:p w14:paraId="11F9C4E3" w14:textId="77777777" w:rsidR="00482606" w:rsidRPr="001405FE" w:rsidRDefault="00482606" w:rsidP="006A4017">
      <w:pPr>
        <w:pStyle w:val="Liststycke"/>
        <w:numPr>
          <w:ilvl w:val="0"/>
          <w:numId w:val="32"/>
        </w:numPr>
        <w:autoSpaceDE w:val="0"/>
        <w:autoSpaceDN w:val="0"/>
        <w:adjustRightInd w:val="0"/>
        <w:spacing w:after="0"/>
        <w:ind w:right="0"/>
        <w:rPr>
          <w:color w:val="000000"/>
          <w:sz w:val="23"/>
          <w:szCs w:val="23"/>
        </w:rPr>
      </w:pPr>
      <w:r w:rsidRPr="001405FE">
        <w:rPr>
          <w:color w:val="000000"/>
          <w:szCs w:val="23"/>
        </w:rPr>
        <w:t xml:space="preserve">Kontakt mot extern leverantör </w:t>
      </w:r>
    </w:p>
    <w:p w14:paraId="3602FE00" w14:textId="77777777" w:rsidR="00482606" w:rsidRPr="00482606" w:rsidRDefault="00482606" w:rsidP="000A398E">
      <w:pPr>
        <w:pStyle w:val="MellanrubrikVGR"/>
      </w:pPr>
      <w:r w:rsidRPr="00482606">
        <w:t xml:space="preserve">Medarbetare i larmkedja </w:t>
      </w:r>
    </w:p>
    <w:p w14:paraId="2BD70F0F" w14:textId="77777777" w:rsidR="00482606" w:rsidRPr="00482606" w:rsidRDefault="00482606" w:rsidP="001405FE">
      <w:pPr>
        <w:pStyle w:val="Punktlista"/>
      </w:pPr>
      <w:r w:rsidRPr="00482606">
        <w:t>Vid larm: bege sig direkt till platsen det larmas till och utföra sina uppgifter enligt särskild rutin.</w:t>
      </w:r>
    </w:p>
    <w:p w14:paraId="746969BE" w14:textId="77777777" w:rsidR="00482606" w:rsidRPr="00482606" w:rsidRDefault="00482606" w:rsidP="001405FE">
      <w:pPr>
        <w:pStyle w:val="Punktlista"/>
      </w:pPr>
      <w:r w:rsidRPr="00482606">
        <w:t xml:space="preserve">Ansvarar för att telefonen är laddad och funktionsduglig. </w:t>
      </w:r>
    </w:p>
    <w:p w14:paraId="0B0AA02D" w14:textId="77777777" w:rsidR="00482606" w:rsidRPr="00482606" w:rsidRDefault="00482606" w:rsidP="001405FE">
      <w:pPr>
        <w:pStyle w:val="Punktlista"/>
      </w:pPr>
      <w:r w:rsidRPr="00482606">
        <w:t xml:space="preserve">Direkt informera telefonväxeln om telefonen inte fungerar. </w:t>
      </w:r>
    </w:p>
    <w:p w14:paraId="31AFA575" w14:textId="77777777" w:rsidR="00482606" w:rsidRPr="00482606" w:rsidRDefault="00482606" w:rsidP="001405FE">
      <w:pPr>
        <w:pStyle w:val="Punktlista"/>
      </w:pPr>
      <w:proofErr w:type="spellStart"/>
      <w:r w:rsidRPr="00482606">
        <w:t>Felanmäla</w:t>
      </w:r>
      <w:proofErr w:type="spellEnd"/>
      <w:r w:rsidRPr="00482606">
        <w:t xml:space="preserve"> telefonen till </w:t>
      </w:r>
      <w:r w:rsidRPr="00482606">
        <w:rPr>
          <w:szCs w:val="20"/>
        </w:rPr>
        <w:t>VGR IT:s kundsupport/beredskap.</w:t>
      </w:r>
    </w:p>
    <w:p w14:paraId="3A6B3B71" w14:textId="77777777" w:rsidR="00482606" w:rsidRPr="00482606" w:rsidRDefault="00482606" w:rsidP="001405FE">
      <w:pPr>
        <w:pStyle w:val="Punktlista"/>
      </w:pPr>
      <w:r w:rsidRPr="00482606">
        <w:t xml:space="preserve">Direkt kontakta chef eller på annat sätt säkerställa att ersättare utses om ansvaret för funktionen som larmmottagare inte kan upprätthållas. </w:t>
      </w:r>
    </w:p>
    <w:p w14:paraId="3ED431E5" w14:textId="77777777" w:rsidR="00482606" w:rsidRPr="00482606" w:rsidRDefault="00482606" w:rsidP="001405FE">
      <w:pPr>
        <w:pStyle w:val="Punktlista"/>
      </w:pPr>
      <w:r w:rsidRPr="00482606">
        <w:t>Deltar i det ständiga förbättringsarbetet för att larmkedjan ska fungera optimalt genom att skriva avvikelse</w:t>
      </w:r>
      <w:r w:rsidRPr="00482606">
        <w:rPr>
          <w:szCs w:val="20"/>
        </w:rPr>
        <w:t xml:space="preserve"> </w:t>
      </w:r>
      <w:r w:rsidRPr="00482606">
        <w:t xml:space="preserve">i avvikelsesystemet Med Control PRO när något inte har fungerat. </w:t>
      </w:r>
    </w:p>
    <w:p w14:paraId="6D8B01D8" w14:textId="77777777" w:rsidR="00482606" w:rsidRPr="00482606" w:rsidRDefault="00482606" w:rsidP="000A398E">
      <w:pPr>
        <w:pStyle w:val="MellanrubrikVGR"/>
      </w:pPr>
      <w:r w:rsidRPr="00482606">
        <w:t xml:space="preserve">Reservrutin vid driftstörning </w:t>
      </w:r>
    </w:p>
    <w:p w14:paraId="08D2ABA4" w14:textId="77777777" w:rsidR="00482606" w:rsidRPr="00482606" w:rsidRDefault="00482606" w:rsidP="001405FE">
      <w:pPr>
        <w:pStyle w:val="Punktlista"/>
      </w:pPr>
      <w:r w:rsidRPr="00482606">
        <w:t xml:space="preserve">Medicinska larm är kopplade till en meddelandeplattform som är en del av den digitala växel som levererar telefoni till sjukhuset via bärbara telefoner, DECT och fasta telefoner, Cisco. </w:t>
      </w:r>
    </w:p>
    <w:p w14:paraId="150F62E9" w14:textId="77777777" w:rsidR="00482606" w:rsidRPr="00482606" w:rsidRDefault="00482606" w:rsidP="001405FE">
      <w:pPr>
        <w:pStyle w:val="Punktlista"/>
      </w:pPr>
      <w:r w:rsidRPr="00482606">
        <w:t xml:space="preserve">Vid avbrott i dessa system påverkas larmhanteringen och följande alternativ finns som reservrutin: </w:t>
      </w:r>
    </w:p>
    <w:p w14:paraId="0A523E31" w14:textId="77777777" w:rsidR="00482606" w:rsidRPr="001405FE" w:rsidRDefault="00482606" w:rsidP="001405FE">
      <w:pPr>
        <w:pStyle w:val="Punktlista"/>
        <w:numPr>
          <w:ilvl w:val="0"/>
          <w:numId w:val="34"/>
        </w:numPr>
      </w:pPr>
      <w:r w:rsidRPr="001405FE">
        <w:t>Vid fel i enstaka DECT-telefon finns ersättningsutrustning att tillgå på hos väktarna på NÄL (Trygghetscentralen) och Uddevalla sjukhus.</w:t>
      </w:r>
    </w:p>
    <w:p w14:paraId="1028A476" w14:textId="77777777" w:rsidR="00482606" w:rsidRPr="001405FE" w:rsidRDefault="00482606" w:rsidP="001405FE">
      <w:pPr>
        <w:pStyle w:val="Liststycke"/>
        <w:numPr>
          <w:ilvl w:val="0"/>
          <w:numId w:val="34"/>
        </w:numPr>
      </w:pPr>
      <w:r w:rsidRPr="001405FE">
        <w:t xml:space="preserve">Vid avbrott i ordinarie telefoni används reservtelefon vid </w:t>
      </w:r>
      <w:proofErr w:type="spellStart"/>
      <w:r w:rsidRPr="001405FE">
        <w:t>inlarmning</w:t>
      </w:r>
      <w:proofErr w:type="spellEnd"/>
      <w:r w:rsidRPr="001405FE">
        <w:t>, se rutinen Reservrutin vid driftstörning i IP-telefoni, NU-sjukvården.</w:t>
      </w:r>
    </w:p>
    <w:p w14:paraId="023A015D" w14:textId="77777777" w:rsidR="00482606" w:rsidRDefault="00482606" w:rsidP="001405FE">
      <w:pPr>
        <w:pStyle w:val="Liststycke"/>
        <w:numPr>
          <w:ilvl w:val="0"/>
          <w:numId w:val="34"/>
        </w:numPr>
      </w:pPr>
      <w:r w:rsidRPr="001405FE">
        <w:t xml:space="preserve">Vid avbrott erhåller larmmottagare larm via mobiltelefon, dessa mobiltelefoner finns förberedda på respektive enhet/avdelning i NU-sjukvården. Varje enhetschef ansvarar för att nya nummer läggs in i telefonerna när Informationssystem skickar ut uppdateringar avseende telefonnummer. </w:t>
      </w:r>
    </w:p>
    <w:p w14:paraId="6CFB8C16" w14:textId="77777777" w:rsidR="006A4017" w:rsidRPr="001405FE" w:rsidRDefault="006A4017" w:rsidP="006A4017">
      <w:pPr>
        <w:pStyle w:val="Liststycke"/>
        <w:numPr>
          <w:ilvl w:val="0"/>
          <w:numId w:val="0"/>
        </w:numPr>
        <w:ind w:left="2024"/>
      </w:pPr>
    </w:p>
    <w:p w14:paraId="0652ECA2" w14:textId="77777777" w:rsidR="00482606" w:rsidRPr="00482606" w:rsidRDefault="00482606" w:rsidP="001405FE">
      <w:pPr>
        <w:pStyle w:val="MellanrubrikVGR"/>
      </w:pPr>
      <w:r w:rsidRPr="00482606">
        <w:t>Uppföljning</w:t>
      </w:r>
    </w:p>
    <w:p w14:paraId="364CBDE6" w14:textId="77777777" w:rsidR="00482606" w:rsidRPr="00482606" w:rsidRDefault="00482606" w:rsidP="001405FE">
      <w:r w:rsidRPr="00482606">
        <w:t>Följs upp vid årliga möten med chefläkare:</w:t>
      </w:r>
    </w:p>
    <w:p w14:paraId="391DF01F" w14:textId="77777777" w:rsidR="00482606" w:rsidRPr="00482606" w:rsidRDefault="00482606" w:rsidP="001405FE">
      <w:pPr>
        <w:pStyle w:val="Punktlista"/>
      </w:pPr>
      <w:r w:rsidRPr="00482606">
        <w:t xml:space="preserve">Avvikelse utifrån riktlinjen/rutiner registreras </w:t>
      </w:r>
      <w:bookmarkStart w:id="7" w:name="_Hlk535399235"/>
      <w:r w:rsidRPr="00482606">
        <w:t>i avvikelsesystemet Med Control PRO.</w:t>
      </w:r>
      <w:bookmarkEnd w:id="7"/>
      <w:r w:rsidRPr="00482606">
        <w:t xml:space="preserve"> </w:t>
      </w:r>
    </w:p>
    <w:p w14:paraId="76B9F95B" w14:textId="15EE6FC2" w:rsidR="00536A5A" w:rsidRPr="00536A5A" w:rsidRDefault="00482606" w:rsidP="001405FE">
      <w:pPr>
        <w:pStyle w:val="Punktlista"/>
      </w:pPr>
      <w:r w:rsidRPr="00482606">
        <w:t>Statistik gällande larm och avvikelser</w:t>
      </w:r>
      <w:bookmarkEnd w:id="5"/>
      <w:r w:rsidRPr="00482606">
        <w:t>.</w:t>
      </w:r>
      <w:bookmarkEnd w:id="0"/>
      <w:bookmarkEnd w:id="3"/>
    </w:p>
    <w:sectPr w:rsidR="00536A5A" w:rsidRPr="00536A5A" w:rsidSect="004826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D02B0" w14:textId="77777777" w:rsidR="00B2019B" w:rsidRDefault="00B2019B">
      <w:r>
        <w:separator/>
      </w:r>
    </w:p>
  </w:endnote>
  <w:endnote w:type="continuationSeparator" w:id="0">
    <w:p w14:paraId="3C3B1578" w14:textId="77777777" w:rsidR="00B2019B" w:rsidRDefault="00B2019B">
      <w:r>
        <w:continuationSeparator/>
      </w:r>
    </w:p>
  </w:endnote>
  <w:endnote w:type="continuationNotice" w:id="1">
    <w:p w14:paraId="1C63370B" w14:textId="77777777" w:rsidR="00B2019B" w:rsidRDefault="00B201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E0E52" w14:textId="77777777" w:rsidR="00B2019B" w:rsidRDefault="00B2019B"/>
  </w:footnote>
  <w:footnote w:type="continuationSeparator" w:id="0">
    <w:p w14:paraId="7F19FB28" w14:textId="77777777" w:rsidR="00B2019B" w:rsidRDefault="00B2019B">
      <w:r>
        <w:continuationSeparator/>
      </w:r>
    </w:p>
  </w:footnote>
  <w:footnote w:type="continuationNotice" w:id="1">
    <w:p w14:paraId="00B7BFA3" w14:textId="77777777" w:rsidR="00B2019B" w:rsidRDefault="00B201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B1F2DC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6A58C1"/>
    <w:multiLevelType w:val="hybridMultilevel"/>
    <w:tmpl w:val="088C532C"/>
    <w:lvl w:ilvl="0" w:tplc="041D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BD4184"/>
    <w:multiLevelType w:val="hybridMultilevel"/>
    <w:tmpl w:val="516ADD9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9CB35C7"/>
    <w:multiLevelType w:val="hybridMultilevel"/>
    <w:tmpl w:val="EEFAA946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5806B6"/>
    <w:multiLevelType w:val="hybridMultilevel"/>
    <w:tmpl w:val="B39C04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7D3AE6"/>
    <w:multiLevelType w:val="hybridMultilevel"/>
    <w:tmpl w:val="7C949E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09181B1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E187005"/>
    <w:multiLevelType w:val="hybridMultilevel"/>
    <w:tmpl w:val="9F306F6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7C25F4"/>
    <w:multiLevelType w:val="hybridMultilevel"/>
    <w:tmpl w:val="EE80347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EF307C7"/>
    <w:multiLevelType w:val="hybridMultilevel"/>
    <w:tmpl w:val="307EC26E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1" w15:restartNumberingAfterBreak="0">
    <w:nsid w:val="504D6FB8"/>
    <w:multiLevelType w:val="hybridMultilevel"/>
    <w:tmpl w:val="C520FD06"/>
    <w:lvl w:ilvl="0" w:tplc="041D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E24A19"/>
    <w:multiLevelType w:val="hybridMultilevel"/>
    <w:tmpl w:val="6C04533C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B397003"/>
    <w:multiLevelType w:val="hybridMultilevel"/>
    <w:tmpl w:val="0DBA112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31C42D6"/>
    <w:multiLevelType w:val="hybridMultilevel"/>
    <w:tmpl w:val="9746F09E"/>
    <w:lvl w:ilvl="0" w:tplc="041D0003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1396229">
    <w:abstractNumId w:val="30"/>
  </w:num>
  <w:num w:numId="2" w16cid:durableId="376902379">
    <w:abstractNumId w:val="25"/>
  </w:num>
  <w:num w:numId="3" w16cid:durableId="1792092363">
    <w:abstractNumId w:val="0"/>
  </w:num>
  <w:num w:numId="4" w16cid:durableId="1381326317">
    <w:abstractNumId w:val="10"/>
  </w:num>
  <w:num w:numId="5" w16cid:durableId="1750038125">
    <w:abstractNumId w:val="27"/>
  </w:num>
  <w:num w:numId="6" w16cid:durableId="172762103">
    <w:abstractNumId w:val="3"/>
  </w:num>
  <w:num w:numId="7" w16cid:durableId="779180851">
    <w:abstractNumId w:val="18"/>
  </w:num>
  <w:num w:numId="8" w16cid:durableId="483160867">
    <w:abstractNumId w:val="14"/>
  </w:num>
  <w:num w:numId="9" w16cid:durableId="830758977">
    <w:abstractNumId w:val="2"/>
  </w:num>
  <w:num w:numId="10" w16cid:durableId="1424299611">
    <w:abstractNumId w:val="2"/>
  </w:num>
  <w:num w:numId="11" w16cid:durableId="599214854">
    <w:abstractNumId w:val="4"/>
  </w:num>
  <w:num w:numId="12" w16cid:durableId="498892072">
    <w:abstractNumId w:val="6"/>
  </w:num>
  <w:num w:numId="13" w16cid:durableId="1554349155">
    <w:abstractNumId w:val="24"/>
  </w:num>
  <w:num w:numId="14" w16cid:durableId="1281642291">
    <w:abstractNumId w:val="15"/>
  </w:num>
  <w:num w:numId="15" w16cid:durableId="1649246081">
    <w:abstractNumId w:val="11"/>
  </w:num>
  <w:num w:numId="16" w16cid:durableId="1219585912">
    <w:abstractNumId w:val="22"/>
  </w:num>
  <w:num w:numId="17" w16cid:durableId="1152217602">
    <w:abstractNumId w:val="7"/>
  </w:num>
  <w:num w:numId="18" w16cid:durableId="424811201">
    <w:abstractNumId w:val="17"/>
  </w:num>
  <w:num w:numId="19" w16cid:durableId="1442333788">
    <w:abstractNumId w:val="29"/>
  </w:num>
  <w:num w:numId="20" w16cid:durableId="949046627">
    <w:abstractNumId w:val="1"/>
  </w:num>
  <w:num w:numId="21" w16cid:durableId="31200588">
    <w:abstractNumId w:val="8"/>
  </w:num>
  <w:num w:numId="22" w16cid:durableId="665132161">
    <w:abstractNumId w:val="16"/>
  </w:num>
  <w:num w:numId="23" w16cid:durableId="1102527590">
    <w:abstractNumId w:val="19"/>
  </w:num>
  <w:num w:numId="24" w16cid:durableId="1744840401">
    <w:abstractNumId w:val="26"/>
  </w:num>
  <w:num w:numId="25" w16cid:durableId="1260993302">
    <w:abstractNumId w:val="12"/>
  </w:num>
  <w:num w:numId="26" w16cid:durableId="2076392477">
    <w:abstractNumId w:val="13"/>
  </w:num>
  <w:num w:numId="27" w16cid:durableId="1208446064">
    <w:abstractNumId w:val="15"/>
  </w:num>
  <w:num w:numId="28" w16cid:durableId="1310399149">
    <w:abstractNumId w:val="10"/>
  </w:num>
  <w:num w:numId="29" w16cid:durableId="589580939">
    <w:abstractNumId w:val="5"/>
  </w:num>
  <w:num w:numId="30" w16cid:durableId="517279761">
    <w:abstractNumId w:val="9"/>
  </w:num>
  <w:num w:numId="31" w16cid:durableId="2128350594">
    <w:abstractNumId w:val="28"/>
  </w:num>
  <w:num w:numId="32" w16cid:durableId="1184634866">
    <w:abstractNumId w:val="21"/>
  </w:num>
  <w:num w:numId="33" w16cid:durableId="1166436831">
    <w:abstractNumId w:val="23"/>
  </w:num>
  <w:num w:numId="34" w16cid:durableId="9891080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98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5FE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435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68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60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032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7E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017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B3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80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77"/>
    <w:rsid w:val="008E36F8"/>
    <w:rsid w:val="008E46B2"/>
    <w:rsid w:val="008E682C"/>
    <w:rsid w:val="008E78A1"/>
    <w:rsid w:val="008F4C46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26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2AD"/>
    <w:rsid w:val="00B13F4C"/>
    <w:rsid w:val="00B16219"/>
    <w:rsid w:val="00B16C59"/>
    <w:rsid w:val="00B2019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E8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44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7A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89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C68"/>
    <w:rsid w:val="00F8387C"/>
    <w:rsid w:val="00F86F47"/>
    <w:rsid w:val="00F87B62"/>
    <w:rsid w:val="00F90B64"/>
    <w:rsid w:val="00FA69C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7032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67032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56703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567032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567032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567032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67032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567032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56703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567032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567032"/>
    <w:pPr>
      <w:numPr>
        <w:numId w:val="28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567032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567032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56703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567032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567032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56703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567032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67032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67032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56703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567032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567032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567032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567032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67032"/>
    <w:pPr>
      <w:numPr>
        <w:numId w:val="27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567032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482606"/>
    <w:pPr>
      <w:numPr>
        <w:numId w:val="20"/>
      </w:numPr>
      <w:spacing w:after="0" w:line="240" w:lineRule="auto"/>
      <w:ind w:right="0"/>
    </w:pPr>
  </w:style>
  <w:style w:type="paragraph" w:customStyle="1" w:styleId="UnderrubrikVGR">
    <w:name w:val="Underrubrik VGR"/>
    <w:basedOn w:val="Normal"/>
    <w:link w:val="UnderrubrikVGRChar"/>
    <w:uiPriority w:val="3"/>
    <w:qFormat/>
    <w:rsid w:val="00567032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567032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567032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567032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6703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86180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6180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9-1908350447-42/surrogate/S%C3%A4kerhets-%20och%20beredskapsplan%20NU-sjukv%C3%A5rd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141</TotalTime>
  <Pages>8</Pages>
  <Words>914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Medicinska larm NÄL och Uddevalla sjukhus</vt:lpstr>
    </vt:vector>
  </TitlesOfParts>
  <Manager/>
  <Company/>
  <LinksUpToDate>false</LinksUpToDate>
  <CharactersWithSpaces>7142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Medicinska larm NÄL och Uddevalla sjukhus</dc:title>
  <dc:subject/>
  <dc:creator>patrik.jens.johansson@vgregion.se</dc:creator>
  <keywords/>
  <lastModifiedBy>Sara Johansson</lastModifiedBy>
  <revision>9</revision>
  <lastPrinted>2016-03-31T10:56:00.0000000Z</lastPrinted>
  <dcterms:created xsi:type="dcterms:W3CDTF">2026-03-19T09:01:00.0000000Z</dcterms:created>
  <dcterms:modified xsi:type="dcterms:W3CDTF">2026-05-07T13:57:00.0000000Z</dcterms:modified>
</coreProperties>
</file>