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F8D8" w14:textId="77777777" w:rsidR="008111DB" w:rsidRDefault="008111DB" w:rsidP="00F35B05">
      <w:pPr>
        <w:pStyle w:val="Rubrik2"/>
        <w:sectPr w:rsidR="008111DB" w:rsidSect="008111D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984837" w14:textId="77777777" w:rsidR="008111DB" w:rsidRPr="008111DB" w:rsidRDefault="008111DB" w:rsidP="008111D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111DB">
        <w:rPr>
          <w:szCs w:val="20"/>
        </w:rPr>
        <w:tab/>
      </w:r>
    </w:p>
    <w:p w14:paraId="1426C954" w14:textId="77777777" w:rsidR="00750B61" w:rsidRDefault="00750B61" w:rsidP="00750B61">
      <w:pPr>
        <w:pStyle w:val="Rubrik1"/>
      </w:pPr>
      <w:bookmarkStart w:id="1" w:name="_1314629194"/>
      <w:bookmarkStart w:id="2" w:name="Rubrik"/>
      <w:bookmarkEnd w:id="1"/>
      <w:bookmarkEnd w:id="2"/>
      <w:bookmarkEnd w:id="0"/>
      <w:r>
        <w:t>Hjärtstopp på gravid fr o m vecka 20 (livmodern palperas i navelplanet)</w:t>
      </w:r>
    </w:p>
    <w:p w14:paraId="2F064720" w14:textId="77777777" w:rsidR="00750B61" w:rsidRDefault="00750B61" w:rsidP="00750B61">
      <w:pPr>
        <w:pStyle w:val="Rubrik3"/>
      </w:pPr>
      <w:r>
        <w:t>Revidering i denna version</w:t>
      </w:r>
    </w:p>
    <w:p w14:paraId="1EE36587" w14:textId="432B9ECB" w:rsidR="00750B61" w:rsidRPr="00750B61" w:rsidRDefault="00750B61" w:rsidP="006C655C">
      <w:pPr>
        <w:pStyle w:val="Punktlista"/>
      </w:pPr>
      <w:r w:rsidRPr="00750B61">
        <w:rPr>
          <w:b/>
        </w:rPr>
        <w:t>Sidoförflytta uterus</w:t>
      </w:r>
      <w:r w:rsidRPr="00750B61">
        <w:t xml:space="preserve"> åt vänster genom manuell vänsterförflyttning, se bild (eller med kudde under höger flank). </w:t>
      </w:r>
    </w:p>
    <w:p w14:paraId="14BAA9C9" w14:textId="77777777" w:rsidR="00750B61" w:rsidRPr="00750B61" w:rsidRDefault="00750B61" w:rsidP="006C655C">
      <w:pPr>
        <w:pStyle w:val="Punktlista"/>
        <w:rPr>
          <w:rFonts w:ascii="Calibri" w:hAnsi="Calibri" w:cs="Calibri"/>
        </w:rPr>
      </w:pPr>
      <w:r w:rsidRPr="00750B61">
        <w:rPr>
          <w:rFonts w:ascii="Calibri" w:hAnsi="Calibri" w:cs="Calibri"/>
        </w:rPr>
        <w:t>Sidoförflytta uterus manuellt åt vänster, se bild.</w:t>
      </w:r>
    </w:p>
    <w:p w14:paraId="58105145" w14:textId="77777777" w:rsidR="00750B61" w:rsidRPr="00750B61" w:rsidRDefault="00750B61" w:rsidP="00750B61">
      <w:pPr>
        <w:pStyle w:val="Rubrik2"/>
      </w:pPr>
      <w:r w:rsidRPr="00750B61">
        <w:t xml:space="preserve">Handlingsplan vid hjärtstopp på gravid kvinna på NÄL  </w:t>
      </w:r>
    </w:p>
    <w:p w14:paraId="050AA853" w14:textId="77777777" w:rsidR="00750B61" w:rsidRPr="00750B61" w:rsidRDefault="00750B61" w:rsidP="00750B61">
      <w:pPr>
        <w:pStyle w:val="Punktlista"/>
      </w:pPr>
      <w:r w:rsidRPr="00750B61">
        <w:rPr>
          <w:b/>
        </w:rPr>
        <w:t>Konstatera hjärtstopp</w:t>
      </w:r>
      <w:r w:rsidRPr="00750B61">
        <w:t xml:space="preserve"> om medvetslös och ingen eller onormal andning.  </w:t>
      </w:r>
    </w:p>
    <w:p w14:paraId="04E82CFB" w14:textId="77777777" w:rsidR="00750B61" w:rsidRPr="00750B61" w:rsidRDefault="00750B61" w:rsidP="00750B61">
      <w:pPr>
        <w:pStyle w:val="Punktlista"/>
      </w:pPr>
      <w:r w:rsidRPr="00750B61">
        <w:rPr>
          <w:b/>
        </w:rPr>
        <w:t>Larma</w:t>
      </w:r>
      <w:r w:rsidRPr="00750B61">
        <w:t xml:space="preserve"> fler personal om hjärtstopp sker på avdelning.  </w:t>
      </w:r>
    </w:p>
    <w:p w14:paraId="5A124ED5" w14:textId="77777777" w:rsidR="00750B61" w:rsidRPr="00750B61" w:rsidRDefault="00750B61" w:rsidP="00750B61">
      <w:pPr>
        <w:pStyle w:val="Punktlista"/>
      </w:pPr>
      <w:r w:rsidRPr="00750B61">
        <w:t xml:space="preserve">Larma </w:t>
      </w:r>
      <w:r w:rsidRPr="00750B61">
        <w:rPr>
          <w:b/>
        </w:rPr>
        <w:t>Hjärtstopp Gravid</w:t>
      </w:r>
      <w:r w:rsidRPr="00750B61">
        <w:t xml:space="preserve"> genom att ringa </w:t>
      </w:r>
      <w:r w:rsidRPr="00750B61">
        <w:rPr>
          <w:b/>
        </w:rPr>
        <w:t>2222</w:t>
      </w:r>
      <w:r w:rsidRPr="00750B61">
        <w:t xml:space="preserve"> så fort som möjligt.  </w:t>
      </w:r>
    </w:p>
    <w:p w14:paraId="0B671D52" w14:textId="77777777" w:rsidR="00750B61" w:rsidRPr="00750B61" w:rsidRDefault="00750B61" w:rsidP="00750B61">
      <w:pPr>
        <w:pStyle w:val="Punktlista"/>
      </w:pPr>
      <w:r w:rsidRPr="00750B61">
        <w:t xml:space="preserve">Notera tiden.  </w:t>
      </w:r>
    </w:p>
    <w:p w14:paraId="0DDC8166" w14:textId="77777777" w:rsidR="00750B61" w:rsidRPr="00750B61" w:rsidRDefault="00750B61" w:rsidP="00750B61">
      <w:pPr>
        <w:pStyle w:val="Punktlista"/>
      </w:pPr>
      <w:r w:rsidRPr="00750B61">
        <w:rPr>
          <w:b/>
        </w:rPr>
        <w:t>Sidoförflytta uterus</w:t>
      </w:r>
      <w:r w:rsidRPr="00750B61">
        <w:t xml:space="preserve"> åt vänster genom manuell vänsterförflyttning, se bild (eller med kudde under höger flank).  </w:t>
      </w:r>
    </w:p>
    <w:p w14:paraId="5F5CD8C8" w14:textId="77777777" w:rsidR="00750B61" w:rsidRPr="00750B61" w:rsidRDefault="00750B61" w:rsidP="00750B61">
      <w:pPr>
        <w:pStyle w:val="Punktlista"/>
      </w:pPr>
      <w:r w:rsidRPr="00750B61">
        <w:rPr>
          <w:b/>
        </w:rPr>
        <w:t>Påbörja HLR</w:t>
      </w:r>
      <w:r w:rsidRPr="00750B61">
        <w:t xml:space="preserve"> 30:2, minimera avbrott i kompressionerna.  </w:t>
      </w:r>
    </w:p>
    <w:p w14:paraId="07F54960" w14:textId="77777777" w:rsidR="00750B61" w:rsidRPr="00750B61" w:rsidRDefault="00750B61" w:rsidP="00750B61">
      <w:pPr>
        <w:pStyle w:val="Punktlista"/>
      </w:pPr>
      <w:r w:rsidRPr="00750B61">
        <w:rPr>
          <w:b/>
        </w:rPr>
        <w:t>Hämta akutvagn och defibrillator</w:t>
      </w:r>
      <w:r w:rsidRPr="00750B61">
        <w:t xml:space="preserve">.  </w:t>
      </w:r>
    </w:p>
    <w:p w14:paraId="680C9DBF" w14:textId="77777777" w:rsidR="00750B61" w:rsidRPr="00750B61" w:rsidRDefault="00750B61" w:rsidP="00750B61">
      <w:pPr>
        <w:pStyle w:val="Punktlista"/>
      </w:pPr>
      <w:r w:rsidRPr="00750B61">
        <w:rPr>
          <w:b/>
        </w:rPr>
        <w:t>Starta defibrillatorn och anslut elektroderna</w:t>
      </w:r>
      <w:r w:rsidRPr="00750B61">
        <w:t xml:space="preserve"> så tidigt som möjligt och följ defibrillatorns behandlingsråd. Efter defibrillering, </w:t>
      </w:r>
      <w:r w:rsidRPr="00750B61">
        <w:rPr>
          <w:b/>
        </w:rPr>
        <w:t>fortsätt med HLR.</w:t>
      </w:r>
      <w:r w:rsidRPr="00750B61">
        <w:t xml:space="preserve">  </w:t>
      </w:r>
    </w:p>
    <w:p w14:paraId="470C993B" w14:textId="77777777" w:rsidR="00750B61" w:rsidRPr="00750B61" w:rsidRDefault="00750B61" w:rsidP="00750B61">
      <w:pPr>
        <w:pStyle w:val="Punktlista"/>
      </w:pPr>
      <w:r w:rsidRPr="00750B61">
        <w:rPr>
          <w:b/>
        </w:rPr>
        <w:t>Beslut om</w:t>
      </w:r>
      <w:r w:rsidRPr="00750B61">
        <w:t xml:space="preserve"> </w:t>
      </w:r>
      <w:proofErr w:type="spellStart"/>
      <w:r w:rsidRPr="00750B61">
        <w:rPr>
          <w:b/>
        </w:rPr>
        <w:t>perimortem</w:t>
      </w:r>
      <w:proofErr w:type="spellEnd"/>
      <w:r w:rsidRPr="00750B61">
        <w:rPr>
          <w:b/>
        </w:rPr>
        <w:t xml:space="preserve"> </w:t>
      </w:r>
      <w:proofErr w:type="spellStart"/>
      <w:r w:rsidRPr="00750B61">
        <w:rPr>
          <w:b/>
        </w:rPr>
        <w:t>sectio</w:t>
      </w:r>
      <w:proofErr w:type="spellEnd"/>
      <w:r w:rsidRPr="00750B61">
        <w:t xml:space="preserve"> tas av förlossningsjour och bakjour.  </w:t>
      </w:r>
      <w:proofErr w:type="spellStart"/>
      <w:r w:rsidRPr="00750B61">
        <w:t>Perimortem</w:t>
      </w:r>
      <w:proofErr w:type="spellEnd"/>
      <w:r w:rsidRPr="00750B61">
        <w:t xml:space="preserve"> </w:t>
      </w:r>
      <w:proofErr w:type="spellStart"/>
      <w:r w:rsidRPr="00750B61">
        <w:t>sectio</w:t>
      </w:r>
      <w:proofErr w:type="spellEnd"/>
      <w:r w:rsidRPr="00750B61">
        <w:t xml:space="preserve"> ska genomföras om hjärtstoppet inte hävts inom </w:t>
      </w:r>
      <w:r w:rsidRPr="00750B61">
        <w:rPr>
          <w:b/>
        </w:rPr>
        <w:t>4 minuter</w:t>
      </w:r>
      <w:r w:rsidRPr="00750B61">
        <w:t xml:space="preserve">.  </w:t>
      </w:r>
    </w:p>
    <w:p w14:paraId="495F350A" w14:textId="77777777" w:rsidR="00750B61" w:rsidRPr="002F37C6" w:rsidRDefault="00750B61" w:rsidP="004E4164">
      <w:pPr>
        <w:pStyle w:val="Punktlista"/>
      </w:pPr>
      <w:proofErr w:type="spellStart"/>
      <w:r w:rsidRPr="00750B61">
        <w:rPr>
          <w:b/>
        </w:rPr>
        <w:t>Perimortem</w:t>
      </w:r>
      <w:proofErr w:type="spellEnd"/>
      <w:r w:rsidRPr="00750B61">
        <w:rPr>
          <w:b/>
        </w:rPr>
        <w:t xml:space="preserve"> </w:t>
      </w:r>
      <w:proofErr w:type="spellStart"/>
      <w:r w:rsidRPr="00750B61">
        <w:rPr>
          <w:b/>
        </w:rPr>
        <w:t>sectio</w:t>
      </w:r>
      <w:proofErr w:type="spellEnd"/>
      <w:r w:rsidRPr="00750B61">
        <w:rPr>
          <w:b/>
        </w:rPr>
        <w:t xml:space="preserve"> utförs</w:t>
      </w:r>
      <w:r w:rsidRPr="00750B61">
        <w:t xml:space="preserve"> där patienten befinner sig. OBS: inga ytterligare förberedande åtgärder. Skalpell finns på akutvagn. Buken packas med dukar när barnet uthämtats</w:t>
      </w:r>
      <w:r w:rsidRPr="002F37C6">
        <w:t xml:space="preserve">. Dukar finns på akutvagnen på förlossningen. </w:t>
      </w:r>
      <w:r w:rsidRPr="002F37C6">
        <w:rPr>
          <w:b/>
        </w:rPr>
        <w:t xml:space="preserve">HLR fortsätts </w:t>
      </w:r>
      <w:r w:rsidRPr="002F37C6">
        <w:t xml:space="preserve">under </w:t>
      </w: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. </w:t>
      </w: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 </w:t>
      </w:r>
      <w:r>
        <w:t>ska</w:t>
      </w:r>
      <w:r w:rsidRPr="002F37C6">
        <w:t xml:space="preserve"> vara genomfört inom 5 minuter efter hjärtstoppet.  </w:t>
      </w:r>
    </w:p>
    <w:p w14:paraId="64829AD8" w14:textId="77777777" w:rsidR="00750B61" w:rsidRPr="002F37C6" w:rsidRDefault="00750B61" w:rsidP="004E4164">
      <w:pPr>
        <w:pStyle w:val="Punktlista"/>
        <w:rPr>
          <w:rFonts w:ascii="Calibri" w:hAnsi="Calibri" w:cs="Calibri"/>
        </w:rPr>
      </w:pPr>
      <w:r w:rsidRPr="002F37C6">
        <w:rPr>
          <w:rFonts w:ascii="Calibri" w:hAnsi="Calibri" w:cs="Calibri"/>
        </w:rPr>
        <w:t xml:space="preserve">Efter </w:t>
      </w:r>
      <w:proofErr w:type="spellStart"/>
      <w:r w:rsidRPr="002F37C6">
        <w:rPr>
          <w:rFonts w:ascii="Calibri" w:hAnsi="Calibri" w:cs="Calibri"/>
        </w:rPr>
        <w:t>perimortem</w:t>
      </w:r>
      <w:proofErr w:type="spellEnd"/>
      <w:r w:rsidRPr="002F37C6">
        <w:rPr>
          <w:rFonts w:ascii="Calibri" w:hAnsi="Calibri" w:cs="Calibri"/>
        </w:rPr>
        <w:t xml:space="preserve"> </w:t>
      </w:r>
      <w:proofErr w:type="spellStart"/>
      <w:r w:rsidRPr="002F37C6">
        <w:rPr>
          <w:rFonts w:ascii="Calibri" w:hAnsi="Calibri" w:cs="Calibri"/>
        </w:rPr>
        <w:t>sectio</w:t>
      </w:r>
      <w:proofErr w:type="spellEnd"/>
      <w:r w:rsidRPr="002F37C6">
        <w:rPr>
          <w:rFonts w:ascii="Calibri" w:hAnsi="Calibri" w:cs="Calibri"/>
        </w:rPr>
        <w:t xml:space="preserve"> det vill säga när barnet är uthämtat, </w:t>
      </w:r>
      <w:r w:rsidRPr="002F37C6">
        <w:rPr>
          <w:rFonts w:ascii="Calibri" w:hAnsi="Calibri" w:cs="Calibri"/>
          <w:b/>
        </w:rPr>
        <w:t xml:space="preserve">fortsätt HLR enligt handlingsplanen AHLR. </w:t>
      </w:r>
      <w:r w:rsidRPr="002F37C6">
        <w:rPr>
          <w:rFonts w:ascii="Calibri" w:hAnsi="Calibri" w:cs="Calibri"/>
        </w:rPr>
        <w:t xml:space="preserve"> </w:t>
      </w:r>
    </w:p>
    <w:p w14:paraId="017B44FD" w14:textId="4BCE0012" w:rsidR="00750B61" w:rsidRDefault="00750B61" w:rsidP="004E4164">
      <w:pPr>
        <w:pStyle w:val="Punktlista"/>
        <w:rPr>
          <w:rFonts w:ascii="Calibri" w:hAnsi="Calibri" w:cs="Calibri"/>
        </w:rPr>
      </w:pPr>
      <w:r w:rsidRPr="002F37C6">
        <w:rPr>
          <w:rFonts w:ascii="Calibri" w:hAnsi="Calibri" w:cs="Calibri"/>
          <w:b/>
        </w:rPr>
        <w:t>Transport</w:t>
      </w:r>
      <w:r w:rsidRPr="002F37C6">
        <w:rPr>
          <w:rFonts w:ascii="Calibri" w:hAnsi="Calibri" w:cs="Calibri"/>
        </w:rPr>
        <w:t xml:space="preserve"> </w:t>
      </w:r>
      <w:r w:rsidRPr="002F37C6">
        <w:rPr>
          <w:rFonts w:ascii="Calibri" w:hAnsi="Calibri" w:cs="Calibri"/>
          <w:b/>
        </w:rPr>
        <w:t>till operationssal</w:t>
      </w:r>
      <w:r w:rsidRPr="002F37C6">
        <w:rPr>
          <w:rFonts w:ascii="Calibri" w:hAnsi="Calibri" w:cs="Calibri"/>
        </w:rPr>
        <w:t xml:space="preserve"> när cirkulationen återställts.</w:t>
      </w:r>
    </w:p>
    <w:p w14:paraId="5C5DB358" w14:textId="77777777" w:rsidR="004E4164" w:rsidRPr="002F37C6" w:rsidRDefault="004E4164" w:rsidP="004E4164">
      <w:pPr>
        <w:pStyle w:val="Punktlista"/>
        <w:numPr>
          <w:ilvl w:val="0"/>
          <w:numId w:val="0"/>
        </w:numPr>
        <w:ind w:left="1712"/>
        <w:rPr>
          <w:rFonts w:ascii="Calibri" w:hAnsi="Calibri" w:cs="Calibri"/>
        </w:rPr>
      </w:pPr>
    </w:p>
    <w:p w14:paraId="71123C54" w14:textId="77777777" w:rsidR="00750B61" w:rsidRPr="002F37C6" w:rsidRDefault="00750B61" w:rsidP="004E4164">
      <w:r w:rsidRPr="002F37C6">
        <w:t xml:space="preserve">OBS! Om inte cirkulationen återställts </w:t>
      </w:r>
      <w:r w:rsidRPr="002F37C6">
        <w:rPr>
          <w:i/>
          <w:iCs/>
          <w:u w:color="000000"/>
        </w:rPr>
        <w:t>inom 4 minuter</w:t>
      </w:r>
      <w:r w:rsidRPr="002F37C6">
        <w:t xml:space="preserve"> efter att hjärtstoppet konstaterats, </w:t>
      </w:r>
      <w:r w:rsidRPr="002F37C6">
        <w:rPr>
          <w:i/>
          <w:iCs/>
          <w:u w:color="000000"/>
        </w:rPr>
        <w:t>ska</w:t>
      </w:r>
      <w:r w:rsidRPr="002F37C6">
        <w:t xml:space="preserve"> </w:t>
      </w: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 påbörjas omedelbart.  </w:t>
      </w:r>
    </w:p>
    <w:p w14:paraId="63A158FA" w14:textId="77777777" w:rsidR="00750B61" w:rsidRPr="002F37C6" w:rsidRDefault="00750B61" w:rsidP="00FB7F9F">
      <w:pPr>
        <w:pStyle w:val="Rubrik3"/>
      </w:pPr>
      <w:r w:rsidRPr="002F37C6">
        <w:t xml:space="preserve">Varför speciell HLR under graviditet? </w:t>
      </w:r>
    </w:p>
    <w:p w14:paraId="3FDF5AF1" w14:textId="77777777" w:rsidR="00750B61" w:rsidRPr="002F37C6" w:rsidRDefault="00750B61" w:rsidP="004E4164">
      <w:pPr>
        <w:pStyle w:val="Punktlista"/>
      </w:pPr>
      <w:r w:rsidRPr="002F37C6">
        <w:t xml:space="preserve">Ändrade fysiologiska förhållanden under graviditet: ökad hjärtminutvolym, ökad syrgaskonsumtion, gravid uterus minskar blodåterflöde till hjärtat i ryggläge.  </w:t>
      </w:r>
    </w:p>
    <w:p w14:paraId="76B0AD82" w14:textId="77777777" w:rsidR="00750B61" w:rsidRPr="002F37C6" w:rsidRDefault="00750B61" w:rsidP="004E4164">
      <w:pPr>
        <w:pStyle w:val="Punktlista"/>
      </w:pPr>
      <w:r w:rsidRPr="002F37C6">
        <w:t>Även optimal HLR ger sämre hjärtminutvolym på gravid jämfört med i</w:t>
      </w:r>
      <w:r>
        <w:t>nte</w:t>
      </w:r>
      <w:r w:rsidRPr="002F37C6">
        <w:t xml:space="preserve"> gravid.  </w:t>
      </w:r>
    </w:p>
    <w:p w14:paraId="72FD4BE2" w14:textId="77777777" w:rsidR="00750B61" w:rsidRDefault="00750B61" w:rsidP="004E4164">
      <w:pPr>
        <w:pStyle w:val="Punktlista"/>
      </w:pPr>
      <w:r w:rsidRPr="007A53D2">
        <w:t xml:space="preserve">Detta resulterar i </w:t>
      </w:r>
      <w:r w:rsidRPr="007A53D2">
        <w:rPr>
          <w:b/>
        </w:rPr>
        <w:t>ont om tid</w:t>
      </w:r>
      <w:r w:rsidRPr="007A53D2">
        <w:t xml:space="preserve"> vid HLR.  </w:t>
      </w:r>
    </w:p>
    <w:p w14:paraId="7A552073" w14:textId="77777777" w:rsidR="00750B61" w:rsidRPr="007A53D2" w:rsidRDefault="00750B61" w:rsidP="00750B61">
      <w:pPr>
        <w:spacing w:after="0" w:line="259" w:lineRule="auto"/>
        <w:ind w:left="444" w:right="1266"/>
        <w:rPr>
          <w:rFonts w:ascii="Calibri" w:hAnsi="Calibri" w:cs="Calibri"/>
        </w:rPr>
      </w:pPr>
    </w:p>
    <w:p w14:paraId="2ECAC5A7" w14:textId="77777777" w:rsidR="00750B61" w:rsidRPr="002F37C6" w:rsidRDefault="00750B61" w:rsidP="00FB7F9F">
      <w:pPr>
        <w:pStyle w:val="Rubrik3"/>
      </w:pPr>
      <w:r w:rsidRPr="002F37C6">
        <w:t xml:space="preserve">Sidoförflytta uterus åt vänster </w:t>
      </w:r>
    </w:p>
    <w:p w14:paraId="340D6478" w14:textId="77777777" w:rsidR="00750B61" w:rsidRPr="00FB7F9F" w:rsidRDefault="00750B61" w:rsidP="00FB7F9F">
      <w:pPr>
        <w:pStyle w:val="Punktlista"/>
      </w:pPr>
      <w:r w:rsidRPr="00FB7F9F">
        <w:t>Sidoförflytta uterus manuellt åt vänster, se bild.</w:t>
      </w:r>
    </w:p>
    <w:p w14:paraId="00D43068" w14:textId="77777777" w:rsidR="00750B61" w:rsidRPr="00FB7F9F" w:rsidRDefault="00750B61" w:rsidP="00FB7F9F">
      <w:pPr>
        <w:pStyle w:val="Punktlista"/>
      </w:pPr>
      <w:r w:rsidRPr="00FB7F9F">
        <w:t xml:space="preserve">Böj patientens högra knä – vält underkropp med uterus åt vänster – fixera läget med kudde eller person som håller – thorax och axlar är kvar i planläge för HLR.  </w:t>
      </w:r>
    </w:p>
    <w:p w14:paraId="6751ACF7" w14:textId="77777777" w:rsidR="00750B61" w:rsidRPr="00FB7F9F" w:rsidRDefault="00750B61" w:rsidP="00FB7F9F">
      <w:pPr>
        <w:pStyle w:val="Punktlista"/>
      </w:pPr>
      <w:r w:rsidRPr="00FB7F9F">
        <w:t xml:space="preserve">Syftet är att avlasta aorta och </w:t>
      </w:r>
      <w:proofErr w:type="spellStart"/>
      <w:r w:rsidRPr="00FB7F9F">
        <w:t>vena</w:t>
      </w:r>
      <w:proofErr w:type="spellEnd"/>
      <w:r w:rsidRPr="00FB7F9F">
        <w:t xml:space="preserve"> </w:t>
      </w:r>
      <w:proofErr w:type="spellStart"/>
      <w:r w:rsidRPr="00FB7F9F">
        <w:t>cava</w:t>
      </w:r>
      <w:proofErr w:type="spellEnd"/>
      <w:r w:rsidRPr="00FB7F9F">
        <w:t xml:space="preserve">, öka det venösa återflödet till och fyllnaden av hjärtat, och förbättra förutsättningar för att HLR kan vara framgångsrik.  </w:t>
      </w:r>
    </w:p>
    <w:p w14:paraId="43657FDC" w14:textId="77777777" w:rsidR="00750B61" w:rsidRPr="002F37C6" w:rsidRDefault="00750B61" w:rsidP="00FB7F9F">
      <w:pPr>
        <w:pStyle w:val="Rubrik3"/>
      </w:pPr>
      <w:r w:rsidRPr="002F37C6">
        <w:t xml:space="preserve">Larmrutin  </w:t>
      </w:r>
    </w:p>
    <w:p w14:paraId="27E6F117" w14:textId="77777777" w:rsidR="00750B61" w:rsidRPr="002F37C6" w:rsidRDefault="00750B61" w:rsidP="00FB7F9F">
      <w:pPr>
        <w:pStyle w:val="Punktlista"/>
      </w:pPr>
      <w:r w:rsidRPr="002F37C6">
        <w:t xml:space="preserve">Larmet Hjärtstopp Gravid görs så fort som möjligt genom att ringa </w:t>
      </w:r>
      <w:r w:rsidRPr="002F37C6">
        <w:rPr>
          <w:b/>
        </w:rPr>
        <w:t>2222.</w:t>
      </w:r>
      <w:r w:rsidRPr="002F37C6">
        <w:t xml:space="preserve"> I detta larm ingår alla som normalt larmas vid hjärtstopp och alla som larmas vid </w:t>
      </w:r>
      <w:proofErr w:type="spellStart"/>
      <w:r w:rsidRPr="002F37C6">
        <w:t>urakut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.  </w:t>
      </w:r>
    </w:p>
    <w:p w14:paraId="61BBD4D9" w14:textId="77777777" w:rsidR="00750B61" w:rsidRDefault="00750B61" w:rsidP="00FB7F9F">
      <w:pPr>
        <w:pStyle w:val="Punktlista"/>
      </w:pPr>
      <w:r w:rsidRPr="002F37C6">
        <w:t>På Förlossningsavdelningen ansvarar koordinatorn för att anländande jourer/operationslag får information och hänvisas rätt. Operationslaget ska vara i operationssalen (snittsalen på Förlossningen om den är ledig, annars på C</w:t>
      </w:r>
      <w:r>
        <w:t>entraloperation</w:t>
      </w:r>
      <w:r w:rsidRPr="002F37C6">
        <w:t xml:space="preserve">) och förbereda för omhändertagande av </w:t>
      </w:r>
      <w:r>
        <w:t>patienten</w:t>
      </w:r>
      <w:r w:rsidRPr="002F37C6">
        <w:t xml:space="preserve"> som förflyttats dit efter </w:t>
      </w: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. Alla övriga ska till aktuell plats, där hjärtstoppet inträffat.  </w:t>
      </w:r>
    </w:p>
    <w:p w14:paraId="5675E8D4" w14:textId="77777777" w:rsidR="00FB7F9F" w:rsidRPr="002F37C6" w:rsidRDefault="00FB7F9F" w:rsidP="00FB7F9F">
      <w:pPr>
        <w:pStyle w:val="Punktlista"/>
        <w:numPr>
          <w:ilvl w:val="0"/>
          <w:numId w:val="0"/>
        </w:numPr>
        <w:ind w:left="1712"/>
      </w:pPr>
    </w:p>
    <w:p w14:paraId="7DE16C55" w14:textId="77777777" w:rsidR="00750B61" w:rsidRPr="002F37C6" w:rsidRDefault="00750B61" w:rsidP="00FB7F9F">
      <w:pPr>
        <w:pStyle w:val="Rubrik3"/>
      </w:pP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  </w:t>
      </w:r>
    </w:p>
    <w:p w14:paraId="4C060179" w14:textId="77777777" w:rsidR="00750B61" w:rsidRPr="002F37C6" w:rsidRDefault="00750B61" w:rsidP="00FB7F9F">
      <w:pPr>
        <w:pStyle w:val="Punktlista"/>
      </w:pP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 utförs om HLR, och om möjligt defibrillering, inte leder till återställd cirkulation inom 4 min</w:t>
      </w:r>
      <w:r>
        <w:t>uter</w:t>
      </w:r>
      <w:r w:rsidRPr="002F37C6">
        <w:t xml:space="preserve"> efter att hjärtstoppet konstaterats. Beslutas av förlossningsbakjour eller förlossningsjour.  </w:t>
      </w:r>
    </w:p>
    <w:p w14:paraId="1D735DE5" w14:textId="77777777" w:rsidR="00750B61" w:rsidRPr="002F37C6" w:rsidRDefault="00750B61" w:rsidP="00FB7F9F">
      <w:pPr>
        <w:pStyle w:val="Punktlista"/>
      </w:pPr>
      <w:proofErr w:type="spellStart"/>
      <w:r w:rsidRPr="002F37C6">
        <w:t>Sectio</w:t>
      </w:r>
      <w:proofErr w:type="spellEnd"/>
      <w:r w:rsidRPr="002F37C6">
        <w:t xml:space="preserve"> utförs för att återställa blodflödet till </w:t>
      </w:r>
      <w:r>
        <w:t>patientens</w:t>
      </w:r>
      <w:r w:rsidRPr="002F37C6">
        <w:t xml:space="preserve"> hjärta, utförskaffande av barnet kan öka </w:t>
      </w:r>
      <w:proofErr w:type="spellStart"/>
      <w:r w:rsidRPr="002F37C6">
        <w:t>cardiac</w:t>
      </w:r>
      <w:proofErr w:type="spellEnd"/>
      <w:r w:rsidRPr="002F37C6">
        <w:t xml:space="preserve"> output med 20 </w:t>
      </w:r>
      <w:r>
        <w:t>–</w:t>
      </w:r>
      <w:r w:rsidRPr="002F37C6">
        <w:t xml:space="preserve"> 25</w:t>
      </w:r>
      <w:r>
        <w:t xml:space="preserve"> </w:t>
      </w:r>
      <w:r w:rsidRPr="002F37C6">
        <w:t xml:space="preserve">% genom avlastning av aorta och </w:t>
      </w:r>
      <w:proofErr w:type="spellStart"/>
      <w:r w:rsidRPr="002F37C6">
        <w:t>vena</w:t>
      </w:r>
      <w:proofErr w:type="spellEnd"/>
      <w:r w:rsidRPr="002F37C6">
        <w:t xml:space="preserve"> </w:t>
      </w:r>
      <w:proofErr w:type="spellStart"/>
      <w:r w:rsidRPr="002F37C6">
        <w:t>cava</w:t>
      </w:r>
      <w:proofErr w:type="spellEnd"/>
      <w:r w:rsidRPr="002F37C6">
        <w:t xml:space="preserve">. Operationen utförs för att rädda </w:t>
      </w:r>
      <w:r>
        <w:t>patientens</w:t>
      </w:r>
      <w:r w:rsidRPr="002F37C6">
        <w:t xml:space="preserve"> liv, oavsett om barnet bedöms ha chans att överleva eller </w:t>
      </w:r>
      <w:r>
        <w:t>inte</w:t>
      </w:r>
      <w:r w:rsidRPr="002F37C6">
        <w:t xml:space="preserve">.  </w:t>
      </w:r>
    </w:p>
    <w:p w14:paraId="6DE5D2FC" w14:textId="77777777" w:rsidR="00750B61" w:rsidRDefault="00750B61" w:rsidP="00FB7F9F">
      <w:pPr>
        <w:pStyle w:val="Punktlista"/>
      </w:pPr>
      <w:r w:rsidRPr="002F37C6">
        <w:t xml:space="preserve">Barnläkare ska finnas närvarande vid </w:t>
      </w:r>
      <w:proofErr w:type="spellStart"/>
      <w:r w:rsidRPr="002F37C6">
        <w:t>perimortemsectio</w:t>
      </w:r>
      <w:proofErr w:type="spellEnd"/>
      <w:r w:rsidRPr="002F37C6">
        <w:t xml:space="preserve"> för att ta hand om barnet.  </w:t>
      </w:r>
    </w:p>
    <w:p w14:paraId="7750694E" w14:textId="77777777" w:rsidR="006C655C" w:rsidRPr="002F37C6" w:rsidRDefault="006C655C" w:rsidP="006C655C">
      <w:pPr>
        <w:pStyle w:val="Punktlista"/>
        <w:numPr>
          <w:ilvl w:val="0"/>
          <w:numId w:val="0"/>
        </w:numPr>
        <w:ind w:left="1712"/>
      </w:pPr>
    </w:p>
    <w:p w14:paraId="24DC019D" w14:textId="77777777" w:rsidR="00750B61" w:rsidRPr="002F37C6" w:rsidRDefault="00750B61" w:rsidP="006C655C">
      <w:pPr>
        <w:pStyle w:val="Rubrik3"/>
      </w:pPr>
      <w:r w:rsidRPr="002F37C6">
        <w:t xml:space="preserve">Målsättning tider HLR  </w:t>
      </w:r>
    </w:p>
    <w:p w14:paraId="2736A573" w14:textId="77777777" w:rsidR="00750B61" w:rsidRPr="002F37C6" w:rsidRDefault="00750B61" w:rsidP="006C655C">
      <w:pPr>
        <w:pStyle w:val="Punktlista"/>
      </w:pPr>
      <w:r w:rsidRPr="002F37C6">
        <w:t>Konstatera hjärtstopp inom max</w:t>
      </w:r>
      <w:r>
        <w:t>imalt</w:t>
      </w:r>
      <w:r w:rsidRPr="002F37C6">
        <w:t xml:space="preserve"> 30 sekunder  </w:t>
      </w:r>
    </w:p>
    <w:p w14:paraId="7675F634" w14:textId="77777777" w:rsidR="00750B61" w:rsidRPr="002F37C6" w:rsidRDefault="00750B61" w:rsidP="006C655C">
      <w:pPr>
        <w:pStyle w:val="Punktlista"/>
      </w:pPr>
      <w:r w:rsidRPr="002F37C6">
        <w:t xml:space="preserve">Sidoförflytta uterus och starta HLR inom 1 minut  </w:t>
      </w:r>
    </w:p>
    <w:p w14:paraId="26732965" w14:textId="77777777" w:rsidR="00750B61" w:rsidRPr="002F37C6" w:rsidRDefault="00750B61" w:rsidP="006C655C">
      <w:pPr>
        <w:pStyle w:val="Punktlista"/>
      </w:pPr>
      <w:proofErr w:type="spellStart"/>
      <w:r w:rsidRPr="002F37C6">
        <w:t>Defibrillera</w:t>
      </w:r>
      <w:proofErr w:type="spellEnd"/>
      <w:r w:rsidRPr="002F37C6">
        <w:t xml:space="preserve"> inom 3 minuter  </w:t>
      </w:r>
    </w:p>
    <w:p w14:paraId="2B07CEF3" w14:textId="77777777" w:rsidR="00750B61" w:rsidRPr="002F37C6" w:rsidRDefault="00750B61" w:rsidP="006C655C">
      <w:pPr>
        <w:pStyle w:val="Punktlista"/>
      </w:pPr>
      <w:r w:rsidRPr="002F37C6">
        <w:t xml:space="preserve">Beslut om </w:t>
      </w:r>
      <w:proofErr w:type="spellStart"/>
      <w:r w:rsidRPr="002F37C6">
        <w:t>sectio</w:t>
      </w:r>
      <w:proofErr w:type="spellEnd"/>
      <w:r w:rsidRPr="002F37C6">
        <w:t xml:space="preserve"> inom 4 minuter  </w:t>
      </w:r>
    </w:p>
    <w:p w14:paraId="659B1026" w14:textId="77777777" w:rsidR="00750B61" w:rsidRPr="002F37C6" w:rsidRDefault="00750B61" w:rsidP="006C655C">
      <w:pPr>
        <w:pStyle w:val="Punktlista"/>
      </w:pPr>
      <w:r w:rsidRPr="002F37C6">
        <w:t xml:space="preserve">Barnet ute inom 5 minuter  </w:t>
      </w:r>
    </w:p>
    <w:p w14:paraId="08C773C6" w14:textId="77777777" w:rsidR="00750B61" w:rsidRPr="002F37C6" w:rsidRDefault="00750B61" w:rsidP="006C655C">
      <w:pPr>
        <w:pStyle w:val="Punktlista"/>
      </w:pPr>
      <w:r w:rsidRPr="002F37C6">
        <w:t xml:space="preserve">Inga åtgärder får fördröja HLR (som till exempel att sätta PVK, att intubera, att sätta urinkateter, att steriltvätta eller duka, att lyssna på fosterljud).  </w:t>
      </w:r>
    </w:p>
    <w:p w14:paraId="66B130F8" w14:textId="77777777" w:rsidR="00750B61" w:rsidRDefault="00750B61" w:rsidP="006C655C">
      <w:pPr>
        <w:pStyle w:val="Punktlista"/>
      </w:pPr>
      <w:r w:rsidRPr="002F37C6">
        <w:t>Enligt handlingsplanerna för S-HLR och A-HLR ska HLR pågå i omgångar på 2 minuter mellan defibrillatorns rytmanalyser och eventuell</w:t>
      </w:r>
      <w:r>
        <w:t>a</w:t>
      </w:r>
      <w:r w:rsidRPr="002F37C6">
        <w:t xml:space="preserve"> defibrilleringar. Vid HLR på gravida hinn</w:t>
      </w:r>
      <w:r>
        <w:t>s det</w:t>
      </w:r>
      <w:r w:rsidRPr="002F37C6">
        <w:t xml:space="preserve"> inte med mer än en omgång med defibrillatorns rytmanalys och eventuell defibrillering följt av HLR i 2 minuter innan beslut om </w:t>
      </w:r>
      <w:proofErr w:type="spellStart"/>
      <w:r w:rsidRPr="002F37C6">
        <w:t>perimortem</w:t>
      </w:r>
      <w:proofErr w:type="spellEnd"/>
      <w:r w:rsidRPr="002F37C6">
        <w:t xml:space="preserve"> </w:t>
      </w:r>
      <w:proofErr w:type="spellStart"/>
      <w:r w:rsidRPr="002F37C6">
        <w:t>sectio</w:t>
      </w:r>
      <w:proofErr w:type="spellEnd"/>
      <w:r w:rsidRPr="002F37C6">
        <w:t xml:space="preserve"> måste tas.  </w:t>
      </w:r>
    </w:p>
    <w:p w14:paraId="7D659D88" w14:textId="77777777" w:rsidR="006C655C" w:rsidRPr="002F37C6" w:rsidRDefault="006C655C" w:rsidP="006C655C">
      <w:pPr>
        <w:pStyle w:val="Punktlista"/>
        <w:numPr>
          <w:ilvl w:val="0"/>
          <w:numId w:val="0"/>
        </w:numPr>
        <w:ind w:left="1712"/>
      </w:pPr>
    </w:p>
    <w:p w14:paraId="36B08338" w14:textId="77777777" w:rsidR="00750B61" w:rsidRPr="002F37C6" w:rsidRDefault="00750B61" w:rsidP="00EF3B7F">
      <w:pPr>
        <w:pStyle w:val="Rubrik3"/>
      </w:pPr>
      <w:r w:rsidRPr="002F37C6">
        <w:t xml:space="preserve">Manuell sidoförflyttning av uterus åt vänster:  </w:t>
      </w:r>
    </w:p>
    <w:p w14:paraId="2CA6CF1D" w14:textId="77777777" w:rsidR="00750B61" w:rsidRPr="002F37C6" w:rsidRDefault="00750B61" w:rsidP="00750B61">
      <w:pPr>
        <w:spacing w:after="8" w:line="259" w:lineRule="auto"/>
        <w:ind w:left="1169"/>
        <w:rPr>
          <w:rFonts w:ascii="Calibri" w:hAnsi="Calibri" w:cs="Calibri"/>
        </w:rPr>
      </w:pPr>
      <w:r w:rsidRPr="002F37C6">
        <w:rPr>
          <w:rFonts w:ascii="Calibri" w:hAnsi="Calibri" w:cs="Calibri"/>
          <w:noProof/>
        </w:rPr>
        <w:drawing>
          <wp:inline distT="0" distB="0" distL="0" distR="0" wp14:anchorId="24FF20A2" wp14:editId="6A93BD17">
            <wp:extent cx="5760720" cy="3239770"/>
            <wp:effectExtent l="0" t="0" r="0" b="0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46839" w14:textId="77777777" w:rsidR="00750B61" w:rsidRPr="002F37C6" w:rsidRDefault="00750B61" w:rsidP="00750B61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111D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A66B61"/>
    <w:multiLevelType w:val="hybridMultilevel"/>
    <w:tmpl w:val="598816A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F0F66BF"/>
    <w:multiLevelType w:val="hybridMultilevel"/>
    <w:tmpl w:val="D9FADCB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80BB6"/>
    <w:multiLevelType w:val="hybridMultilevel"/>
    <w:tmpl w:val="A654910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EC46D8"/>
    <w:multiLevelType w:val="hybridMultilevel"/>
    <w:tmpl w:val="4418E3D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63160FDA"/>
    <w:multiLevelType w:val="hybridMultilevel"/>
    <w:tmpl w:val="8A9E546C"/>
    <w:lvl w:ilvl="0" w:tplc="FFFFFFFF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695C08"/>
    <w:multiLevelType w:val="hybridMultilevel"/>
    <w:tmpl w:val="CCF6988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1" w15:restartNumberingAfterBreak="0">
    <w:nsid w:val="6E365F93"/>
    <w:multiLevelType w:val="hybridMultilevel"/>
    <w:tmpl w:val="A9B65F0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17"/>
  </w:num>
  <w:num w:numId="3">
    <w:abstractNumId w:val="0"/>
  </w:num>
  <w:num w:numId="4">
    <w:abstractNumId w:val="6"/>
  </w:num>
  <w:num w:numId="5">
    <w:abstractNumId w:val="22"/>
  </w:num>
  <w:num w:numId="6">
    <w:abstractNumId w:val="2"/>
  </w:num>
  <w:num w:numId="7">
    <w:abstractNumId w:val="13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6"/>
  </w:num>
  <w:num w:numId="14">
    <w:abstractNumId w:val="10"/>
  </w:num>
  <w:num w:numId="15">
    <w:abstractNumId w:val="7"/>
  </w:num>
  <w:num w:numId="16">
    <w:abstractNumId w:val="15"/>
  </w:num>
  <w:num w:numId="17">
    <w:abstractNumId w:val="5"/>
  </w:num>
  <w:num w:numId="18">
    <w:abstractNumId w:val="12"/>
  </w:num>
  <w:num w:numId="19">
    <w:abstractNumId w:val="23"/>
  </w:num>
  <w:num w:numId="20">
    <w:abstractNumId w:val="19"/>
  </w:num>
  <w:num w:numId="21">
    <w:abstractNumId w:val="14"/>
  </w:num>
  <w:num w:numId="22">
    <w:abstractNumId w:val="20"/>
  </w:num>
  <w:num w:numId="23">
    <w:abstractNumId w:val="8"/>
  </w:num>
  <w:num w:numId="24">
    <w:abstractNumId w:val="18"/>
  </w:num>
  <w:num w:numId="25">
    <w:abstractNumId w:val="1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1DA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164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55C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B6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11DB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B7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F9F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4</Pages>
  <Words>604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 på gravid kvinna fr o m vecka 20 (livmodern palperas i navelplanet)</dc:title>
  <dc:subject/>
  <dc:creator>patrik.jens.johansson@vgregion.se</dc:creator>
  <keywords/>
  <lastModifiedBy>Lisa Neldehof</lastModifiedBy>
  <revision>8</revision>
  <lastPrinted>2016-03-31T10:56:00.0000000Z</lastPrinted>
  <dcterms:created xsi:type="dcterms:W3CDTF">2022-05-02T08:05:00.0000000Z</dcterms:created>
  <dcterms:modified xsi:type="dcterms:W3CDTF">2022-11-07T08:42:00.0000000Z</dcterms:modified>
</coreProperties>
</file>