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3E1F57" w14:textId="77777777" w:rsidR="00924825" w:rsidRDefault="00924825" w:rsidP="00924825">
      <w:pPr>
        <w:pStyle w:val="Rubrik2"/>
        <w:sectPr w:rsidR="00924825" w:rsidSect="007E5A3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A453150" w14:textId="77777777" w:rsidR="00924825" w:rsidRPr="007E5A34" w:rsidRDefault="00924825" w:rsidP="00924825">
      <w:pPr>
        <w:spacing w:after="0" w:line="240" w:lineRule="auto"/>
        <w:ind w:left="0" w:right="283"/>
        <w:rPr>
          <w:iCs/>
        </w:rPr>
      </w:pPr>
    </w:p>
    <w:p w14:paraId="6B818255" w14:textId="77777777" w:rsidR="00924825" w:rsidRPr="007E5A34" w:rsidRDefault="00924825" w:rsidP="00924825">
      <w:pPr>
        <w:tabs>
          <w:tab w:val="left" w:pos="7655"/>
        </w:tabs>
        <w:spacing w:after="0" w:line="240" w:lineRule="auto"/>
        <w:ind w:left="0" w:right="283"/>
        <w:jc w:val="center"/>
        <w:rPr>
          <w:i/>
          <w:iCs/>
        </w:rPr>
      </w:pPr>
      <w:r w:rsidRPr="007E5A34">
        <w:rPr>
          <w:i/>
          <w:iCs/>
        </w:rPr>
        <w:t>Denna rutin gäller för NU-sjukvården, men kan appliceras som rekommendation för primärvård och kommunal vård och omsorg inom Fyrbodal.</w:t>
      </w:r>
    </w:p>
    <w:p w14:paraId="6271E087" w14:textId="77777777" w:rsidR="00924825" w:rsidRPr="007E5A34" w:rsidRDefault="00924825" w:rsidP="00924825">
      <w:pPr>
        <w:spacing w:after="0" w:line="240" w:lineRule="auto"/>
        <w:ind w:left="0" w:right="0"/>
        <w:rPr>
          <w:szCs w:val="20"/>
        </w:rPr>
      </w:pPr>
    </w:p>
    <w:p w14:paraId="45BF7961" w14:textId="77777777" w:rsidR="00924825" w:rsidRPr="001C65BB" w:rsidRDefault="00924825" w:rsidP="00924825">
      <w:pPr>
        <w:ind w:right="-2"/>
        <w:rPr>
          <w:rFonts w:asciiTheme="majorHAnsi" w:hAnsiTheme="majorHAnsi" w:cstheme="majorHAnsi"/>
          <w:sz w:val="48"/>
          <w:szCs w:val="48"/>
          <w:vertAlign w:val="subscript"/>
        </w:rPr>
      </w:pPr>
      <w:r w:rsidRPr="009F5925">
        <w:rPr>
          <w:rStyle w:val="Rubrik1Char"/>
          <w:noProof/>
        </w:rPr>
        <mc:AlternateContent>
          <mc:Choice Requires="wps">
            <w:drawing>
              <wp:anchor distT="0" distB="0" distL="114300" distR="114300" simplePos="0" relativeHeight="251659264" behindDoc="0" locked="0" layoutInCell="1" allowOverlap="1" wp14:anchorId="0988FFAE" wp14:editId="67C56D95">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ABB4CE" w14:textId="77777777" w:rsidR="00924825" w:rsidRPr="003D37FD" w:rsidRDefault="00924825" w:rsidP="0092482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26147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988FFAE"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44ABB4CE" w14:textId="77777777" w:rsidR="00924825" w:rsidRPr="003D37FD" w:rsidRDefault="00924825" w:rsidP="0092482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26147</w:t>
                      </w:r>
                      <w:proofErr w:type="gramEnd"/>
                      <w:r w:rsidRPr="003D37FD">
                        <w:rPr>
                          <w:rFonts w:ascii="Arial" w:hAnsi="Arial" w:cs="Arial"/>
                          <w:color w:val="FFFFFF"/>
                          <w:sz w:val="18"/>
                          <w:szCs w:val="18"/>
                        </w:rPr>
                        <w:fldChar w:fldCharType="end"/>
                      </w:r>
                    </w:p>
                  </w:txbxContent>
                </v:textbox>
              </v:shape>
            </w:pict>
          </mc:Fallback>
        </mc:AlternateContent>
      </w:r>
      <w:r w:rsidRPr="009F5925">
        <w:rPr>
          <w:rStyle w:val="Rubrik1Char"/>
        </w:rPr>
        <w:t xml:space="preserve"> </w:t>
      </w:r>
      <w:bookmarkStart w:id="1" w:name="_Toc164241012"/>
      <w:r w:rsidRPr="009F5925">
        <w:rPr>
          <w:rStyle w:val="Rubrik1Char"/>
        </w:rPr>
        <w:t>ESBL</w:t>
      </w:r>
      <w:bookmarkEnd w:id="1"/>
      <w:r w:rsidRPr="001C65BB">
        <w:rPr>
          <w:rFonts w:asciiTheme="majorHAnsi" w:hAnsiTheme="majorHAnsi" w:cstheme="majorHAnsi"/>
          <w:sz w:val="48"/>
          <w:szCs w:val="48"/>
          <w:vertAlign w:val="subscript"/>
        </w:rPr>
        <w:t>CARBA</w:t>
      </w:r>
    </w:p>
    <w:p w14:paraId="5DA04C03" w14:textId="77777777" w:rsidR="00924825" w:rsidRDefault="00924825" w:rsidP="00924825">
      <w:pPr>
        <w:ind w:right="-2"/>
      </w:pPr>
    </w:p>
    <w:sdt>
      <w:sdtPr>
        <w:rPr>
          <w:rFonts w:ascii="Times New Roman" w:eastAsia="Times New Roman" w:hAnsi="Times New Roman" w:cs="Times New Roman"/>
          <w:color w:val="auto"/>
          <w:sz w:val="24"/>
          <w:szCs w:val="24"/>
        </w:rPr>
        <w:id w:val="-250431128"/>
        <w:docPartObj>
          <w:docPartGallery w:val="Table of Contents"/>
          <w:docPartUnique/>
        </w:docPartObj>
      </w:sdtPr>
      <w:sdtEndPr>
        <w:rPr>
          <w:b/>
          <w:bCs/>
          <w:noProof/>
        </w:rPr>
      </w:sdtEndPr>
      <w:sdtContent>
        <w:p w14:paraId="6990FDC2" w14:textId="77777777" w:rsidR="00924825" w:rsidRPr="008C430F" w:rsidRDefault="00924825" w:rsidP="00924825">
          <w:pPr>
            <w:pStyle w:val="Innehllsfrteckningsrubrik"/>
            <w:ind w:right="-2"/>
          </w:pPr>
          <w:r w:rsidRPr="008C430F">
            <w:t>Innehållsförteckning</w:t>
          </w:r>
        </w:p>
        <w:p w14:paraId="7A63E02D" w14:textId="77777777" w:rsidR="00924825" w:rsidRDefault="00924825" w:rsidP="00924825">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4241012" w:history="1">
            <w:r w:rsidRPr="006C5062">
              <w:rPr>
                <w:rStyle w:val="Hyperlnk"/>
                <w:rFonts w:eastAsia="MS Gothic"/>
                <w:noProof/>
              </w:rPr>
              <w:t>ESBL</w:t>
            </w:r>
            <w:r>
              <w:rPr>
                <w:noProof/>
                <w:webHidden/>
              </w:rPr>
              <w:tab/>
            </w:r>
            <w:r>
              <w:rPr>
                <w:noProof/>
                <w:webHidden/>
              </w:rPr>
              <w:fldChar w:fldCharType="begin"/>
            </w:r>
            <w:r>
              <w:rPr>
                <w:noProof/>
                <w:webHidden/>
              </w:rPr>
              <w:instrText xml:space="preserve"> PAGEREF _Toc164241012 \h </w:instrText>
            </w:r>
            <w:r>
              <w:rPr>
                <w:noProof/>
                <w:webHidden/>
              </w:rPr>
            </w:r>
            <w:r>
              <w:rPr>
                <w:noProof/>
                <w:webHidden/>
              </w:rPr>
              <w:fldChar w:fldCharType="separate"/>
            </w:r>
            <w:r>
              <w:rPr>
                <w:noProof/>
                <w:webHidden/>
              </w:rPr>
              <w:t>1</w:t>
            </w:r>
            <w:r>
              <w:rPr>
                <w:noProof/>
                <w:webHidden/>
              </w:rPr>
              <w:fldChar w:fldCharType="end"/>
            </w:r>
          </w:hyperlink>
        </w:p>
        <w:p w14:paraId="649C2358"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13" w:history="1">
            <w:r w:rsidRPr="006C5062">
              <w:rPr>
                <w:rStyle w:val="Hyperlnk"/>
                <w:rFonts w:eastAsia="MS Gothic"/>
                <w:noProof/>
              </w:rPr>
              <w:t>Syfte</w:t>
            </w:r>
            <w:r>
              <w:rPr>
                <w:noProof/>
                <w:webHidden/>
              </w:rPr>
              <w:tab/>
            </w:r>
            <w:r>
              <w:rPr>
                <w:noProof/>
                <w:webHidden/>
              </w:rPr>
              <w:fldChar w:fldCharType="begin"/>
            </w:r>
            <w:r>
              <w:rPr>
                <w:noProof/>
                <w:webHidden/>
              </w:rPr>
              <w:instrText xml:space="preserve"> PAGEREF _Toc164241013 \h </w:instrText>
            </w:r>
            <w:r>
              <w:rPr>
                <w:noProof/>
                <w:webHidden/>
              </w:rPr>
            </w:r>
            <w:r>
              <w:rPr>
                <w:noProof/>
                <w:webHidden/>
              </w:rPr>
              <w:fldChar w:fldCharType="separate"/>
            </w:r>
            <w:r>
              <w:rPr>
                <w:noProof/>
                <w:webHidden/>
              </w:rPr>
              <w:t>2</w:t>
            </w:r>
            <w:r>
              <w:rPr>
                <w:noProof/>
                <w:webHidden/>
              </w:rPr>
              <w:fldChar w:fldCharType="end"/>
            </w:r>
          </w:hyperlink>
        </w:p>
        <w:p w14:paraId="5504D0B1"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14" w:history="1">
            <w:r w:rsidRPr="006C506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_Toc164241014 \h </w:instrText>
            </w:r>
            <w:r>
              <w:rPr>
                <w:noProof/>
                <w:webHidden/>
              </w:rPr>
            </w:r>
            <w:r>
              <w:rPr>
                <w:noProof/>
                <w:webHidden/>
              </w:rPr>
              <w:fldChar w:fldCharType="separate"/>
            </w:r>
            <w:r>
              <w:rPr>
                <w:noProof/>
                <w:webHidden/>
              </w:rPr>
              <w:t>2</w:t>
            </w:r>
            <w:r>
              <w:rPr>
                <w:noProof/>
                <w:webHidden/>
              </w:rPr>
              <w:fldChar w:fldCharType="end"/>
            </w:r>
          </w:hyperlink>
        </w:p>
        <w:p w14:paraId="34C6FB74"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15" w:history="1">
            <w:r w:rsidRPr="006C5062">
              <w:rPr>
                <w:rStyle w:val="Hyperlnk"/>
                <w:rFonts w:eastAsia="MS Gothic"/>
                <w:noProof/>
              </w:rPr>
              <w:t>Bakgrund</w:t>
            </w:r>
            <w:r>
              <w:rPr>
                <w:noProof/>
                <w:webHidden/>
              </w:rPr>
              <w:tab/>
            </w:r>
            <w:r>
              <w:rPr>
                <w:noProof/>
                <w:webHidden/>
              </w:rPr>
              <w:fldChar w:fldCharType="begin"/>
            </w:r>
            <w:r>
              <w:rPr>
                <w:noProof/>
                <w:webHidden/>
              </w:rPr>
              <w:instrText xml:space="preserve"> PAGEREF _Toc164241015 \h </w:instrText>
            </w:r>
            <w:r>
              <w:rPr>
                <w:noProof/>
                <w:webHidden/>
              </w:rPr>
            </w:r>
            <w:r>
              <w:rPr>
                <w:noProof/>
                <w:webHidden/>
              </w:rPr>
              <w:fldChar w:fldCharType="separate"/>
            </w:r>
            <w:r>
              <w:rPr>
                <w:noProof/>
                <w:webHidden/>
              </w:rPr>
              <w:t>2</w:t>
            </w:r>
            <w:r>
              <w:rPr>
                <w:noProof/>
                <w:webHidden/>
              </w:rPr>
              <w:fldChar w:fldCharType="end"/>
            </w:r>
          </w:hyperlink>
        </w:p>
        <w:p w14:paraId="50A97339" w14:textId="77777777" w:rsidR="00924825" w:rsidRDefault="00924825" w:rsidP="00924825">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4241016" w:history="1">
            <w:r w:rsidRPr="006C5062">
              <w:rPr>
                <w:rStyle w:val="Hyperlnk"/>
                <w:rFonts w:eastAsia="MS Gothic"/>
                <w:noProof/>
              </w:rPr>
              <w:t>Smittvägar</w:t>
            </w:r>
            <w:r>
              <w:rPr>
                <w:noProof/>
                <w:webHidden/>
              </w:rPr>
              <w:tab/>
            </w:r>
            <w:r>
              <w:rPr>
                <w:noProof/>
                <w:webHidden/>
              </w:rPr>
              <w:fldChar w:fldCharType="begin"/>
            </w:r>
            <w:r>
              <w:rPr>
                <w:noProof/>
                <w:webHidden/>
              </w:rPr>
              <w:instrText xml:space="preserve"> PAGEREF _Toc164241016 \h </w:instrText>
            </w:r>
            <w:r>
              <w:rPr>
                <w:noProof/>
                <w:webHidden/>
              </w:rPr>
            </w:r>
            <w:r>
              <w:rPr>
                <w:noProof/>
                <w:webHidden/>
              </w:rPr>
              <w:fldChar w:fldCharType="separate"/>
            </w:r>
            <w:r>
              <w:rPr>
                <w:noProof/>
                <w:webHidden/>
              </w:rPr>
              <w:t>2</w:t>
            </w:r>
            <w:r>
              <w:rPr>
                <w:noProof/>
                <w:webHidden/>
              </w:rPr>
              <w:fldChar w:fldCharType="end"/>
            </w:r>
          </w:hyperlink>
        </w:p>
        <w:p w14:paraId="0FB622A2" w14:textId="77777777" w:rsidR="00924825" w:rsidRDefault="00924825" w:rsidP="00924825">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4241017" w:history="1">
            <w:r w:rsidRPr="006C5062">
              <w:rPr>
                <w:rStyle w:val="Hyperlnk"/>
                <w:rFonts w:eastAsia="MS Gothic"/>
                <w:noProof/>
              </w:rPr>
              <w:t>Personal</w:t>
            </w:r>
            <w:r>
              <w:rPr>
                <w:noProof/>
                <w:webHidden/>
              </w:rPr>
              <w:tab/>
            </w:r>
            <w:r>
              <w:rPr>
                <w:noProof/>
                <w:webHidden/>
              </w:rPr>
              <w:fldChar w:fldCharType="begin"/>
            </w:r>
            <w:r>
              <w:rPr>
                <w:noProof/>
                <w:webHidden/>
              </w:rPr>
              <w:instrText xml:space="preserve"> PAGEREF _Toc164241017 \h </w:instrText>
            </w:r>
            <w:r>
              <w:rPr>
                <w:noProof/>
                <w:webHidden/>
              </w:rPr>
            </w:r>
            <w:r>
              <w:rPr>
                <w:noProof/>
                <w:webHidden/>
              </w:rPr>
              <w:fldChar w:fldCharType="separate"/>
            </w:r>
            <w:r>
              <w:rPr>
                <w:noProof/>
                <w:webHidden/>
              </w:rPr>
              <w:t>3</w:t>
            </w:r>
            <w:r>
              <w:rPr>
                <w:noProof/>
                <w:webHidden/>
              </w:rPr>
              <w:fldChar w:fldCharType="end"/>
            </w:r>
          </w:hyperlink>
        </w:p>
        <w:p w14:paraId="595B5AEB"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18" w:history="1">
            <w:r w:rsidRPr="006C5062">
              <w:rPr>
                <w:rStyle w:val="Hyperlnk"/>
                <w:rFonts w:eastAsia="MS Gothic"/>
                <w:noProof/>
              </w:rPr>
              <w:t>Arbetsbeskrivning</w:t>
            </w:r>
            <w:r>
              <w:rPr>
                <w:noProof/>
                <w:webHidden/>
              </w:rPr>
              <w:tab/>
            </w:r>
            <w:r>
              <w:rPr>
                <w:noProof/>
                <w:webHidden/>
              </w:rPr>
              <w:fldChar w:fldCharType="begin"/>
            </w:r>
            <w:r>
              <w:rPr>
                <w:noProof/>
                <w:webHidden/>
              </w:rPr>
              <w:instrText xml:space="preserve"> PAGEREF _Toc164241018 \h </w:instrText>
            </w:r>
            <w:r>
              <w:rPr>
                <w:noProof/>
                <w:webHidden/>
              </w:rPr>
            </w:r>
            <w:r>
              <w:rPr>
                <w:noProof/>
                <w:webHidden/>
              </w:rPr>
              <w:fldChar w:fldCharType="separate"/>
            </w:r>
            <w:r>
              <w:rPr>
                <w:noProof/>
                <w:webHidden/>
              </w:rPr>
              <w:t>3</w:t>
            </w:r>
            <w:r>
              <w:rPr>
                <w:noProof/>
                <w:webHidden/>
              </w:rPr>
              <w:fldChar w:fldCharType="end"/>
            </w:r>
          </w:hyperlink>
        </w:p>
        <w:p w14:paraId="20BBE0CF"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19" w:history="1">
            <w:r w:rsidRPr="006C5062">
              <w:rPr>
                <w:rStyle w:val="Hyperlnk"/>
                <w:rFonts w:eastAsia="MS Gothic"/>
                <w:noProof/>
              </w:rPr>
              <w:t>Handläggning av patient med nyupptäckt ESBL</w:t>
            </w:r>
            <w:r w:rsidRPr="006C5062">
              <w:rPr>
                <w:rStyle w:val="Hyperlnk"/>
                <w:rFonts w:eastAsia="MS Gothic"/>
                <w:noProof/>
                <w:vertAlign w:val="subscript"/>
              </w:rPr>
              <w:t>CARBA</w:t>
            </w:r>
            <w:r>
              <w:rPr>
                <w:noProof/>
                <w:webHidden/>
              </w:rPr>
              <w:tab/>
            </w:r>
            <w:r>
              <w:rPr>
                <w:noProof/>
                <w:webHidden/>
              </w:rPr>
              <w:fldChar w:fldCharType="begin"/>
            </w:r>
            <w:r>
              <w:rPr>
                <w:noProof/>
                <w:webHidden/>
              </w:rPr>
              <w:instrText xml:space="preserve"> PAGEREF _Toc164241019 \h </w:instrText>
            </w:r>
            <w:r>
              <w:rPr>
                <w:noProof/>
                <w:webHidden/>
              </w:rPr>
            </w:r>
            <w:r>
              <w:rPr>
                <w:noProof/>
                <w:webHidden/>
              </w:rPr>
              <w:fldChar w:fldCharType="separate"/>
            </w:r>
            <w:r>
              <w:rPr>
                <w:noProof/>
                <w:webHidden/>
              </w:rPr>
              <w:t>3</w:t>
            </w:r>
            <w:r>
              <w:rPr>
                <w:noProof/>
                <w:webHidden/>
              </w:rPr>
              <w:fldChar w:fldCharType="end"/>
            </w:r>
          </w:hyperlink>
        </w:p>
        <w:p w14:paraId="62AC2D34" w14:textId="77777777" w:rsidR="00924825" w:rsidRDefault="00924825" w:rsidP="00924825">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4241020" w:history="1">
            <w:r w:rsidRPr="006C5062">
              <w:rPr>
                <w:rStyle w:val="Hyperlnk"/>
                <w:rFonts w:eastAsia="MS Gothic"/>
                <w:noProof/>
              </w:rPr>
              <w:t>Akuta åtgärder för inneliggande patient</w:t>
            </w:r>
            <w:r>
              <w:rPr>
                <w:noProof/>
                <w:webHidden/>
              </w:rPr>
              <w:tab/>
            </w:r>
            <w:r>
              <w:rPr>
                <w:noProof/>
                <w:webHidden/>
              </w:rPr>
              <w:fldChar w:fldCharType="begin"/>
            </w:r>
            <w:r>
              <w:rPr>
                <w:noProof/>
                <w:webHidden/>
              </w:rPr>
              <w:instrText xml:space="preserve"> PAGEREF _Toc164241020 \h </w:instrText>
            </w:r>
            <w:r>
              <w:rPr>
                <w:noProof/>
                <w:webHidden/>
              </w:rPr>
            </w:r>
            <w:r>
              <w:rPr>
                <w:noProof/>
                <w:webHidden/>
              </w:rPr>
              <w:fldChar w:fldCharType="separate"/>
            </w:r>
            <w:r>
              <w:rPr>
                <w:noProof/>
                <w:webHidden/>
              </w:rPr>
              <w:t>3</w:t>
            </w:r>
            <w:r>
              <w:rPr>
                <w:noProof/>
                <w:webHidden/>
              </w:rPr>
              <w:fldChar w:fldCharType="end"/>
            </w:r>
          </w:hyperlink>
        </w:p>
        <w:p w14:paraId="024F1317"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21" w:history="1">
            <w:r w:rsidRPr="006C5062">
              <w:rPr>
                <w:rStyle w:val="Hyperlnk"/>
                <w:rFonts w:eastAsia="MS Gothic"/>
                <w:noProof/>
              </w:rPr>
              <w:t>Handläggning av patient med känd ESBL</w:t>
            </w:r>
            <w:r w:rsidRPr="006C5062">
              <w:rPr>
                <w:rStyle w:val="Hyperlnk"/>
                <w:rFonts w:eastAsia="MS Gothic"/>
                <w:noProof/>
                <w:vertAlign w:val="subscript"/>
              </w:rPr>
              <w:t>CARBA</w:t>
            </w:r>
            <w:r>
              <w:rPr>
                <w:noProof/>
                <w:webHidden/>
              </w:rPr>
              <w:tab/>
            </w:r>
            <w:r>
              <w:rPr>
                <w:noProof/>
                <w:webHidden/>
              </w:rPr>
              <w:fldChar w:fldCharType="begin"/>
            </w:r>
            <w:r>
              <w:rPr>
                <w:noProof/>
                <w:webHidden/>
              </w:rPr>
              <w:instrText xml:space="preserve"> PAGEREF _Toc164241021 \h </w:instrText>
            </w:r>
            <w:r>
              <w:rPr>
                <w:noProof/>
                <w:webHidden/>
              </w:rPr>
            </w:r>
            <w:r>
              <w:rPr>
                <w:noProof/>
                <w:webHidden/>
              </w:rPr>
              <w:fldChar w:fldCharType="separate"/>
            </w:r>
            <w:r>
              <w:rPr>
                <w:noProof/>
                <w:webHidden/>
              </w:rPr>
              <w:t>5</w:t>
            </w:r>
            <w:r>
              <w:rPr>
                <w:noProof/>
                <w:webHidden/>
              </w:rPr>
              <w:fldChar w:fldCharType="end"/>
            </w:r>
          </w:hyperlink>
        </w:p>
        <w:p w14:paraId="2E9BFBC0"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22" w:history="1">
            <w:r w:rsidRPr="006C5062">
              <w:rPr>
                <w:rStyle w:val="Hyperlnk"/>
                <w:rFonts w:eastAsia="MS Gothic"/>
                <w:noProof/>
              </w:rPr>
              <w:t>Primärvård och kommunal vård och omsorg</w:t>
            </w:r>
            <w:r>
              <w:rPr>
                <w:noProof/>
                <w:webHidden/>
              </w:rPr>
              <w:tab/>
            </w:r>
            <w:r>
              <w:rPr>
                <w:noProof/>
                <w:webHidden/>
              </w:rPr>
              <w:fldChar w:fldCharType="begin"/>
            </w:r>
            <w:r>
              <w:rPr>
                <w:noProof/>
                <w:webHidden/>
              </w:rPr>
              <w:instrText xml:space="preserve"> PAGEREF _Toc164241022 \h </w:instrText>
            </w:r>
            <w:r>
              <w:rPr>
                <w:noProof/>
                <w:webHidden/>
              </w:rPr>
            </w:r>
            <w:r>
              <w:rPr>
                <w:noProof/>
                <w:webHidden/>
              </w:rPr>
              <w:fldChar w:fldCharType="separate"/>
            </w:r>
            <w:r>
              <w:rPr>
                <w:noProof/>
                <w:webHidden/>
              </w:rPr>
              <w:t>6</w:t>
            </w:r>
            <w:r>
              <w:rPr>
                <w:noProof/>
                <w:webHidden/>
              </w:rPr>
              <w:fldChar w:fldCharType="end"/>
            </w:r>
          </w:hyperlink>
        </w:p>
        <w:p w14:paraId="3115B68A"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23" w:history="1">
            <w:r w:rsidRPr="006C5062">
              <w:rPr>
                <w:rStyle w:val="Hyperlnk"/>
                <w:rFonts w:eastAsia="MS Gothic"/>
                <w:noProof/>
              </w:rPr>
              <w:t>Riskfaktorer</w:t>
            </w:r>
            <w:r>
              <w:rPr>
                <w:noProof/>
                <w:webHidden/>
              </w:rPr>
              <w:tab/>
            </w:r>
            <w:r>
              <w:rPr>
                <w:noProof/>
                <w:webHidden/>
              </w:rPr>
              <w:fldChar w:fldCharType="begin"/>
            </w:r>
            <w:r>
              <w:rPr>
                <w:noProof/>
                <w:webHidden/>
              </w:rPr>
              <w:instrText xml:space="preserve"> PAGEREF _Toc164241023 \h </w:instrText>
            </w:r>
            <w:r>
              <w:rPr>
                <w:noProof/>
                <w:webHidden/>
              </w:rPr>
            </w:r>
            <w:r>
              <w:rPr>
                <w:noProof/>
                <w:webHidden/>
              </w:rPr>
              <w:fldChar w:fldCharType="separate"/>
            </w:r>
            <w:r>
              <w:rPr>
                <w:noProof/>
                <w:webHidden/>
              </w:rPr>
              <w:t>6</w:t>
            </w:r>
            <w:r>
              <w:rPr>
                <w:noProof/>
                <w:webHidden/>
              </w:rPr>
              <w:fldChar w:fldCharType="end"/>
            </w:r>
          </w:hyperlink>
        </w:p>
        <w:p w14:paraId="2908A90C" w14:textId="77777777" w:rsidR="00924825" w:rsidRDefault="00924825" w:rsidP="00924825">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4241024" w:history="1">
            <w:r w:rsidRPr="006C5062">
              <w:rPr>
                <w:rStyle w:val="Hyperlnk"/>
                <w:rFonts w:eastAsia="MS Gothic"/>
                <w:noProof/>
              </w:rPr>
              <w:t>Riskfaktorer för smittspridning</w:t>
            </w:r>
            <w:r>
              <w:rPr>
                <w:noProof/>
                <w:webHidden/>
              </w:rPr>
              <w:tab/>
            </w:r>
            <w:r>
              <w:rPr>
                <w:noProof/>
                <w:webHidden/>
              </w:rPr>
              <w:fldChar w:fldCharType="begin"/>
            </w:r>
            <w:r>
              <w:rPr>
                <w:noProof/>
                <w:webHidden/>
              </w:rPr>
              <w:instrText xml:space="preserve"> PAGEREF _Toc164241024 \h </w:instrText>
            </w:r>
            <w:r>
              <w:rPr>
                <w:noProof/>
                <w:webHidden/>
              </w:rPr>
            </w:r>
            <w:r>
              <w:rPr>
                <w:noProof/>
                <w:webHidden/>
              </w:rPr>
              <w:fldChar w:fldCharType="separate"/>
            </w:r>
            <w:r>
              <w:rPr>
                <w:noProof/>
                <w:webHidden/>
              </w:rPr>
              <w:t>7</w:t>
            </w:r>
            <w:r>
              <w:rPr>
                <w:noProof/>
                <w:webHidden/>
              </w:rPr>
              <w:fldChar w:fldCharType="end"/>
            </w:r>
          </w:hyperlink>
        </w:p>
        <w:p w14:paraId="4C49EDD3"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25" w:history="1">
            <w:r w:rsidRPr="006C5062">
              <w:rPr>
                <w:rStyle w:val="Hyperlnk"/>
                <w:rFonts w:eastAsia="MS Gothic"/>
                <w:noProof/>
              </w:rPr>
              <w:t>Hygienrutiner ESBL</w:t>
            </w:r>
            <w:r w:rsidRPr="006C5062">
              <w:rPr>
                <w:rStyle w:val="Hyperlnk"/>
                <w:rFonts w:eastAsia="MS Gothic"/>
                <w:noProof/>
                <w:vertAlign w:val="subscript"/>
              </w:rPr>
              <w:t>CARBA</w:t>
            </w:r>
            <w:r>
              <w:rPr>
                <w:noProof/>
                <w:webHidden/>
              </w:rPr>
              <w:tab/>
            </w:r>
            <w:r>
              <w:rPr>
                <w:noProof/>
                <w:webHidden/>
              </w:rPr>
              <w:fldChar w:fldCharType="begin"/>
            </w:r>
            <w:r>
              <w:rPr>
                <w:noProof/>
                <w:webHidden/>
              </w:rPr>
              <w:instrText xml:space="preserve"> PAGEREF _Toc164241025 \h </w:instrText>
            </w:r>
            <w:r>
              <w:rPr>
                <w:noProof/>
                <w:webHidden/>
              </w:rPr>
            </w:r>
            <w:r>
              <w:rPr>
                <w:noProof/>
                <w:webHidden/>
              </w:rPr>
              <w:fldChar w:fldCharType="separate"/>
            </w:r>
            <w:r>
              <w:rPr>
                <w:noProof/>
                <w:webHidden/>
              </w:rPr>
              <w:t>7</w:t>
            </w:r>
            <w:r>
              <w:rPr>
                <w:noProof/>
                <w:webHidden/>
              </w:rPr>
              <w:fldChar w:fldCharType="end"/>
            </w:r>
          </w:hyperlink>
        </w:p>
        <w:p w14:paraId="4B35A7E5"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26" w:history="1">
            <w:r w:rsidRPr="006C5062">
              <w:rPr>
                <w:rStyle w:val="Hyperlnk"/>
                <w:rFonts w:eastAsia="MS Gothic"/>
                <w:noProof/>
              </w:rPr>
              <w:t>Städning, rengöring och desinfektion</w:t>
            </w:r>
            <w:r>
              <w:rPr>
                <w:noProof/>
                <w:webHidden/>
              </w:rPr>
              <w:tab/>
            </w:r>
            <w:r>
              <w:rPr>
                <w:noProof/>
                <w:webHidden/>
              </w:rPr>
              <w:fldChar w:fldCharType="begin"/>
            </w:r>
            <w:r>
              <w:rPr>
                <w:noProof/>
                <w:webHidden/>
              </w:rPr>
              <w:instrText xml:space="preserve"> PAGEREF _Toc164241026 \h </w:instrText>
            </w:r>
            <w:r>
              <w:rPr>
                <w:noProof/>
                <w:webHidden/>
              </w:rPr>
            </w:r>
            <w:r>
              <w:rPr>
                <w:noProof/>
                <w:webHidden/>
              </w:rPr>
              <w:fldChar w:fldCharType="separate"/>
            </w:r>
            <w:r>
              <w:rPr>
                <w:noProof/>
                <w:webHidden/>
              </w:rPr>
              <w:t>8</w:t>
            </w:r>
            <w:r>
              <w:rPr>
                <w:noProof/>
                <w:webHidden/>
              </w:rPr>
              <w:fldChar w:fldCharType="end"/>
            </w:r>
          </w:hyperlink>
        </w:p>
        <w:p w14:paraId="6476D9C6" w14:textId="77777777" w:rsidR="00924825" w:rsidRDefault="00924825" w:rsidP="00924825">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4241027" w:history="1">
            <w:r w:rsidRPr="006C5062">
              <w:rPr>
                <w:rStyle w:val="Hyperlnk"/>
                <w:rFonts w:eastAsia="MS Gothic"/>
                <w:noProof/>
              </w:rPr>
              <w:t>Daglig städning/rengöring</w:t>
            </w:r>
            <w:r>
              <w:rPr>
                <w:noProof/>
                <w:webHidden/>
              </w:rPr>
              <w:tab/>
            </w:r>
            <w:r>
              <w:rPr>
                <w:noProof/>
                <w:webHidden/>
              </w:rPr>
              <w:fldChar w:fldCharType="begin"/>
            </w:r>
            <w:r>
              <w:rPr>
                <w:noProof/>
                <w:webHidden/>
              </w:rPr>
              <w:instrText xml:space="preserve"> PAGEREF _Toc164241027 \h </w:instrText>
            </w:r>
            <w:r>
              <w:rPr>
                <w:noProof/>
                <w:webHidden/>
              </w:rPr>
            </w:r>
            <w:r>
              <w:rPr>
                <w:noProof/>
                <w:webHidden/>
              </w:rPr>
              <w:fldChar w:fldCharType="separate"/>
            </w:r>
            <w:r>
              <w:rPr>
                <w:noProof/>
                <w:webHidden/>
              </w:rPr>
              <w:t>8</w:t>
            </w:r>
            <w:r>
              <w:rPr>
                <w:noProof/>
                <w:webHidden/>
              </w:rPr>
              <w:fldChar w:fldCharType="end"/>
            </w:r>
          </w:hyperlink>
        </w:p>
        <w:p w14:paraId="3E8D7C1D" w14:textId="77777777" w:rsidR="00924825" w:rsidRDefault="00924825" w:rsidP="00924825">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4241028" w:history="1">
            <w:r w:rsidRPr="006C5062">
              <w:rPr>
                <w:rStyle w:val="Hyperlnk"/>
                <w:rFonts w:eastAsia="MS Gothic"/>
                <w:noProof/>
              </w:rPr>
              <w:t>Vårdrum</w:t>
            </w:r>
            <w:r>
              <w:rPr>
                <w:noProof/>
                <w:webHidden/>
              </w:rPr>
              <w:tab/>
            </w:r>
            <w:r>
              <w:rPr>
                <w:noProof/>
                <w:webHidden/>
              </w:rPr>
              <w:fldChar w:fldCharType="begin"/>
            </w:r>
            <w:r>
              <w:rPr>
                <w:noProof/>
                <w:webHidden/>
              </w:rPr>
              <w:instrText xml:space="preserve"> PAGEREF _Toc164241028 \h </w:instrText>
            </w:r>
            <w:r>
              <w:rPr>
                <w:noProof/>
                <w:webHidden/>
              </w:rPr>
            </w:r>
            <w:r>
              <w:rPr>
                <w:noProof/>
                <w:webHidden/>
              </w:rPr>
              <w:fldChar w:fldCharType="separate"/>
            </w:r>
            <w:r>
              <w:rPr>
                <w:noProof/>
                <w:webHidden/>
              </w:rPr>
              <w:t>8</w:t>
            </w:r>
            <w:r>
              <w:rPr>
                <w:noProof/>
                <w:webHidden/>
              </w:rPr>
              <w:fldChar w:fldCharType="end"/>
            </w:r>
          </w:hyperlink>
        </w:p>
        <w:p w14:paraId="54DF2FB0" w14:textId="77777777" w:rsidR="00924825" w:rsidRDefault="00924825" w:rsidP="00924825">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4241029" w:history="1">
            <w:r w:rsidRPr="006C5062">
              <w:rPr>
                <w:rStyle w:val="Hyperlnk"/>
                <w:rFonts w:eastAsia="MS Gothic"/>
                <w:noProof/>
              </w:rPr>
              <w:t>Toalett/duschrum</w:t>
            </w:r>
            <w:r>
              <w:rPr>
                <w:noProof/>
                <w:webHidden/>
              </w:rPr>
              <w:tab/>
            </w:r>
            <w:r>
              <w:rPr>
                <w:noProof/>
                <w:webHidden/>
              </w:rPr>
              <w:fldChar w:fldCharType="begin"/>
            </w:r>
            <w:r>
              <w:rPr>
                <w:noProof/>
                <w:webHidden/>
              </w:rPr>
              <w:instrText xml:space="preserve"> PAGEREF _Toc164241029 \h </w:instrText>
            </w:r>
            <w:r>
              <w:rPr>
                <w:noProof/>
                <w:webHidden/>
              </w:rPr>
            </w:r>
            <w:r>
              <w:rPr>
                <w:noProof/>
                <w:webHidden/>
              </w:rPr>
              <w:fldChar w:fldCharType="separate"/>
            </w:r>
            <w:r>
              <w:rPr>
                <w:noProof/>
                <w:webHidden/>
              </w:rPr>
              <w:t>8</w:t>
            </w:r>
            <w:r>
              <w:rPr>
                <w:noProof/>
                <w:webHidden/>
              </w:rPr>
              <w:fldChar w:fldCharType="end"/>
            </w:r>
          </w:hyperlink>
        </w:p>
        <w:p w14:paraId="113553E6" w14:textId="77777777" w:rsidR="00924825" w:rsidRDefault="00924825" w:rsidP="00924825">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4241030" w:history="1">
            <w:r w:rsidRPr="006C5062">
              <w:rPr>
                <w:rStyle w:val="Hyperlnk"/>
                <w:rFonts w:eastAsia="MS Gothic"/>
                <w:noProof/>
              </w:rPr>
              <w:t>Rengöring och desinfektion av utrustning</w:t>
            </w:r>
            <w:r>
              <w:rPr>
                <w:noProof/>
                <w:webHidden/>
              </w:rPr>
              <w:tab/>
            </w:r>
            <w:r>
              <w:rPr>
                <w:noProof/>
                <w:webHidden/>
              </w:rPr>
              <w:fldChar w:fldCharType="begin"/>
            </w:r>
            <w:r>
              <w:rPr>
                <w:noProof/>
                <w:webHidden/>
              </w:rPr>
              <w:instrText xml:space="preserve"> PAGEREF _Toc164241030 \h </w:instrText>
            </w:r>
            <w:r>
              <w:rPr>
                <w:noProof/>
                <w:webHidden/>
              </w:rPr>
            </w:r>
            <w:r>
              <w:rPr>
                <w:noProof/>
                <w:webHidden/>
              </w:rPr>
              <w:fldChar w:fldCharType="separate"/>
            </w:r>
            <w:r>
              <w:rPr>
                <w:noProof/>
                <w:webHidden/>
              </w:rPr>
              <w:t>9</w:t>
            </w:r>
            <w:r>
              <w:rPr>
                <w:noProof/>
                <w:webHidden/>
              </w:rPr>
              <w:fldChar w:fldCharType="end"/>
            </w:r>
          </w:hyperlink>
        </w:p>
        <w:p w14:paraId="45E053AE" w14:textId="77777777" w:rsidR="00924825" w:rsidRDefault="00924825" w:rsidP="00924825">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4241031" w:history="1">
            <w:r w:rsidRPr="006C5062">
              <w:rPr>
                <w:rStyle w:val="Hyperlnk"/>
                <w:rFonts w:eastAsia="MS Gothic"/>
                <w:noProof/>
              </w:rPr>
              <w:t>Slutstädning</w:t>
            </w:r>
            <w:r>
              <w:rPr>
                <w:noProof/>
                <w:webHidden/>
              </w:rPr>
              <w:tab/>
            </w:r>
            <w:r>
              <w:rPr>
                <w:noProof/>
                <w:webHidden/>
              </w:rPr>
              <w:fldChar w:fldCharType="begin"/>
            </w:r>
            <w:r>
              <w:rPr>
                <w:noProof/>
                <w:webHidden/>
              </w:rPr>
              <w:instrText xml:space="preserve"> PAGEREF _Toc164241031 \h </w:instrText>
            </w:r>
            <w:r>
              <w:rPr>
                <w:noProof/>
                <w:webHidden/>
              </w:rPr>
            </w:r>
            <w:r>
              <w:rPr>
                <w:noProof/>
                <w:webHidden/>
              </w:rPr>
              <w:fldChar w:fldCharType="separate"/>
            </w:r>
            <w:r>
              <w:rPr>
                <w:noProof/>
                <w:webHidden/>
              </w:rPr>
              <w:t>9</w:t>
            </w:r>
            <w:r>
              <w:rPr>
                <w:noProof/>
                <w:webHidden/>
              </w:rPr>
              <w:fldChar w:fldCharType="end"/>
            </w:r>
          </w:hyperlink>
        </w:p>
        <w:p w14:paraId="49F70BBC" w14:textId="77777777" w:rsidR="00924825" w:rsidRDefault="00924825" w:rsidP="00924825">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4241032" w:history="1">
            <w:r w:rsidRPr="006C5062">
              <w:rPr>
                <w:rStyle w:val="Hyperlnk"/>
                <w:rFonts w:eastAsia="MS Gothic"/>
                <w:noProof/>
              </w:rPr>
              <w:t>Disk, tvätt och avfall</w:t>
            </w:r>
            <w:r>
              <w:rPr>
                <w:noProof/>
                <w:webHidden/>
              </w:rPr>
              <w:tab/>
            </w:r>
            <w:r>
              <w:rPr>
                <w:noProof/>
                <w:webHidden/>
              </w:rPr>
              <w:fldChar w:fldCharType="begin"/>
            </w:r>
            <w:r>
              <w:rPr>
                <w:noProof/>
                <w:webHidden/>
              </w:rPr>
              <w:instrText xml:space="preserve"> PAGEREF _Toc164241032 \h </w:instrText>
            </w:r>
            <w:r>
              <w:rPr>
                <w:noProof/>
                <w:webHidden/>
              </w:rPr>
            </w:r>
            <w:r>
              <w:rPr>
                <w:noProof/>
                <w:webHidden/>
              </w:rPr>
              <w:fldChar w:fldCharType="separate"/>
            </w:r>
            <w:r>
              <w:rPr>
                <w:noProof/>
                <w:webHidden/>
              </w:rPr>
              <w:t>9</w:t>
            </w:r>
            <w:r>
              <w:rPr>
                <w:noProof/>
                <w:webHidden/>
              </w:rPr>
              <w:fldChar w:fldCharType="end"/>
            </w:r>
          </w:hyperlink>
        </w:p>
        <w:p w14:paraId="2589F6C0" w14:textId="77777777" w:rsidR="00924825" w:rsidRDefault="00924825" w:rsidP="00924825">
          <w:pPr>
            <w:ind w:right="-2"/>
          </w:pPr>
          <w:r>
            <w:rPr>
              <w:b/>
              <w:bCs/>
              <w:noProof/>
            </w:rPr>
            <w:fldChar w:fldCharType="end"/>
          </w:r>
        </w:p>
      </w:sdtContent>
    </w:sdt>
    <w:p w14:paraId="38CBFA38" w14:textId="77777777" w:rsidR="00924825" w:rsidRDefault="00924825" w:rsidP="00924825">
      <w:pPr>
        <w:pStyle w:val="Rubrik2"/>
      </w:pPr>
      <w:bookmarkStart w:id="2" w:name="_Toc164241013"/>
      <w:r>
        <w:t>Syfte</w:t>
      </w:r>
      <w:bookmarkEnd w:id="2"/>
    </w:p>
    <w:p w14:paraId="044B015A" w14:textId="77777777" w:rsidR="00924825" w:rsidRPr="0017508E" w:rsidRDefault="00924825" w:rsidP="00924825">
      <w:pPr>
        <w:ind w:right="-2"/>
      </w:pPr>
      <w:r w:rsidRPr="009219BC">
        <w:t>Sammanfatta lokala råd för att förhindra smittspridning av ESBL</w:t>
      </w:r>
      <w:r w:rsidRPr="009219BC">
        <w:rPr>
          <w:vertAlign w:val="subscript"/>
        </w:rPr>
        <w:t>CARBA</w:t>
      </w:r>
      <w:r w:rsidRPr="009219BC">
        <w:t xml:space="preserve"> i vården.</w:t>
      </w:r>
      <w:r>
        <w:t xml:space="preserve"> Gäller för enstaka fall. Vid utbrottssituationer kan särskilda åtgärder bli aktuella.</w:t>
      </w:r>
    </w:p>
    <w:p w14:paraId="4C7F865A" w14:textId="77777777" w:rsidR="00924825" w:rsidRPr="009F5925" w:rsidRDefault="00924825" w:rsidP="00924825">
      <w:pPr>
        <w:pStyle w:val="Rubrik2"/>
      </w:pPr>
      <w:bookmarkStart w:id="3" w:name="_Toc164241014"/>
      <w:bookmarkStart w:id="4" w:name="_Toc72840807"/>
      <w:r w:rsidRPr="009F5925">
        <w:t>Förändringar sedan föregående version</w:t>
      </w:r>
      <w:bookmarkEnd w:id="3"/>
    </w:p>
    <w:p w14:paraId="53520E6D" w14:textId="77777777" w:rsidR="00924825" w:rsidRPr="007A334E" w:rsidRDefault="00924825" w:rsidP="00924825">
      <w:pPr>
        <w:ind w:right="-2"/>
      </w:pPr>
      <w:r>
        <w:t>Mindre</w:t>
      </w:r>
      <w:r w:rsidRPr="00560A37">
        <w:t xml:space="preserve"> uppdateringar och förtydliganden. </w:t>
      </w:r>
      <w:r>
        <w:t>Städ</w:t>
      </w:r>
      <w:r w:rsidRPr="00560A37">
        <w:t>rutin</w:t>
      </w:r>
      <w:r>
        <w:t xml:space="preserve"> är förtydligad</w:t>
      </w:r>
      <w:r w:rsidRPr="00560A37">
        <w:t>.</w:t>
      </w:r>
      <w:r>
        <w:t xml:space="preserve"> Förändring vid bassängträning.</w:t>
      </w:r>
    </w:p>
    <w:p w14:paraId="0E003C60" w14:textId="77777777" w:rsidR="00924825" w:rsidRPr="009F5925" w:rsidRDefault="00924825" w:rsidP="00924825">
      <w:pPr>
        <w:pStyle w:val="Rubrik2"/>
      </w:pPr>
      <w:bookmarkStart w:id="5" w:name="_Toc164241015"/>
      <w:r w:rsidRPr="009F5925">
        <w:t>Bakgrund</w:t>
      </w:r>
      <w:bookmarkEnd w:id="4"/>
      <w:bookmarkEnd w:id="5"/>
    </w:p>
    <w:p w14:paraId="3A18DB02" w14:textId="77777777" w:rsidR="00924825" w:rsidRDefault="00924825" w:rsidP="00924825">
      <w:pPr>
        <w:spacing w:after="60"/>
        <w:ind w:right="0"/>
      </w:pPr>
      <w:r>
        <w:t>Smittspridning med multiresistenta bakterier (MRB) är ett stort problem eftersom infektioner blir svårbehandlade. För att förhindra smittspridning i vården krävs adekvat handläggning och hygienrutiner. Med ESBL</w:t>
      </w:r>
      <w:r w:rsidRPr="003F2FCC">
        <w:rPr>
          <w:vertAlign w:val="subscript"/>
        </w:rPr>
        <w:t>CARBA</w:t>
      </w:r>
      <w:r>
        <w:t xml:space="preserve"> avses bakterier i </w:t>
      </w:r>
      <w:r w:rsidRPr="00280406">
        <w:t xml:space="preserve">ordningen </w:t>
      </w:r>
      <w:proofErr w:type="spellStart"/>
      <w:r w:rsidRPr="00280406">
        <w:rPr>
          <w:i/>
          <w:iCs/>
        </w:rPr>
        <w:t>Enterobacterales</w:t>
      </w:r>
      <w:proofErr w:type="spellEnd"/>
      <w:r w:rsidRPr="00280406">
        <w:t xml:space="preserve"> </w:t>
      </w:r>
      <w:r>
        <w:t xml:space="preserve">med produktion av </w:t>
      </w:r>
      <w:proofErr w:type="spellStart"/>
      <w:r>
        <w:t>karbapenemaser</w:t>
      </w:r>
      <w:proofErr w:type="spellEnd"/>
      <w:r>
        <w:t xml:space="preserve">, vilket är en grupp enzymer som bryter ner antibiotika av klasserna </w:t>
      </w:r>
      <w:proofErr w:type="spellStart"/>
      <w:r>
        <w:t>penicilliner</w:t>
      </w:r>
      <w:proofErr w:type="spellEnd"/>
      <w:r>
        <w:t xml:space="preserve">, </w:t>
      </w:r>
      <w:proofErr w:type="spellStart"/>
      <w:r>
        <w:t>cefalosporiner</w:t>
      </w:r>
      <w:proofErr w:type="spellEnd"/>
      <w:r>
        <w:t xml:space="preserve"> och </w:t>
      </w:r>
      <w:proofErr w:type="spellStart"/>
      <w:r>
        <w:t>karbapenemer</w:t>
      </w:r>
      <w:proofErr w:type="spellEnd"/>
      <w:r>
        <w:t>. Detta innebär att de blir mycket svårbehandlade. ESBL</w:t>
      </w:r>
      <w:r w:rsidRPr="003F2FCC">
        <w:rPr>
          <w:vertAlign w:val="subscript"/>
        </w:rPr>
        <w:t>CARBA</w:t>
      </w:r>
      <w:r>
        <w:t xml:space="preserve"> omfattas av smittskyddslagen och är anmälnings- och smittspårningspliktig. </w:t>
      </w:r>
    </w:p>
    <w:p w14:paraId="6696B50A" w14:textId="77777777" w:rsidR="00924825" w:rsidRDefault="00924825" w:rsidP="00924825">
      <w:pPr>
        <w:spacing w:after="60"/>
        <w:ind w:right="0"/>
      </w:pPr>
      <w:r>
        <w:t>Dessa bakterier är en del av vår naturliga tarmflora. Bärarskap ska därför inte behandlas. Infektioner orsakade av dessa tarmbakterier är mycket vanliga men när bakterien är ESBL</w:t>
      </w:r>
      <w:r w:rsidRPr="003F2FCC">
        <w:rPr>
          <w:vertAlign w:val="subscript"/>
        </w:rPr>
        <w:t>CARBA</w:t>
      </w:r>
      <w:r>
        <w:t>-producerande så finns det ett begränsat antal och ofta sämre antibiotika att behandla med.</w:t>
      </w:r>
    </w:p>
    <w:p w14:paraId="3EAC2E41" w14:textId="77777777" w:rsidR="00924825" w:rsidRDefault="00924825" w:rsidP="00924825">
      <w:pPr>
        <w:ind w:right="-2"/>
      </w:pPr>
      <w:r>
        <w:t>Spridning med ESBL</w:t>
      </w:r>
      <w:r w:rsidRPr="003F2FCC">
        <w:rPr>
          <w:vertAlign w:val="subscript"/>
        </w:rPr>
        <w:t>CARBA</w:t>
      </w:r>
      <w:r>
        <w:t xml:space="preserve"> i vårdmiljö kan få mycket allvarliga följder. Det är därför av yttersta vikt att förebygga smittspridning genom att ha adekvata och väl fungerande rutiner.</w:t>
      </w:r>
    </w:p>
    <w:p w14:paraId="6E77437C" w14:textId="77777777" w:rsidR="00924825" w:rsidRPr="009F5925" w:rsidRDefault="00924825" w:rsidP="00924825">
      <w:pPr>
        <w:pStyle w:val="Rubrik3"/>
      </w:pPr>
      <w:bookmarkStart w:id="6" w:name="_Toc959162"/>
      <w:bookmarkStart w:id="7" w:name="_Toc256000052"/>
      <w:bookmarkStart w:id="8" w:name="_Toc256000028"/>
      <w:bookmarkStart w:id="9" w:name="_Toc17286728"/>
      <w:bookmarkStart w:id="10" w:name="_Toc256000004"/>
      <w:bookmarkStart w:id="11" w:name="_Toc256000076"/>
      <w:bookmarkStart w:id="12" w:name="_Toc256000100"/>
      <w:bookmarkStart w:id="13" w:name="_Toc164241016"/>
      <w:r w:rsidRPr="009F5925">
        <w:t>Smittvägar</w:t>
      </w:r>
      <w:bookmarkEnd w:id="6"/>
      <w:bookmarkEnd w:id="7"/>
      <w:bookmarkEnd w:id="8"/>
      <w:bookmarkEnd w:id="9"/>
      <w:bookmarkEnd w:id="10"/>
      <w:bookmarkEnd w:id="11"/>
      <w:bookmarkEnd w:id="12"/>
      <w:bookmarkEnd w:id="13"/>
    </w:p>
    <w:p w14:paraId="7064DE03" w14:textId="77777777" w:rsidR="00924825" w:rsidRPr="00BC7A2C" w:rsidRDefault="00924825" w:rsidP="00924825">
      <w:pPr>
        <w:spacing w:after="60"/>
        <w:ind w:right="0"/>
      </w:pPr>
      <w:r w:rsidRPr="00BC7A2C">
        <w:t>Smitta sker i huvudsak fekal</w:t>
      </w:r>
      <w:r>
        <w:t>t</w:t>
      </w:r>
      <w:r w:rsidRPr="00BC7A2C">
        <w:t>-oralt där tarmen koloniseras och bakterierna ingår således i den normala tarmfloran. Man kan vara koloniserad av bakterierna under lång tid och även fortsatt vara bärare trots negativa prover. Kolonisation med tarmbakterier inklusive ESBL</w:t>
      </w:r>
      <w:r w:rsidRPr="00416C40">
        <w:rPr>
          <w:vertAlign w:val="subscript"/>
        </w:rPr>
        <w:t>CARBA</w:t>
      </w:r>
      <w:r w:rsidRPr="00BC7A2C">
        <w:t xml:space="preserve"> kan sedan ske av sår, urinvägar etcetera. </w:t>
      </w:r>
      <w:r>
        <w:t xml:space="preserve">Även symtomfria patienter kan vara smittsamma </w:t>
      </w:r>
      <w:r w:rsidRPr="00BC7A2C">
        <w:t>i samband med vård.</w:t>
      </w:r>
    </w:p>
    <w:p w14:paraId="68A5FD91" w14:textId="77777777" w:rsidR="00924825" w:rsidRDefault="00924825" w:rsidP="00924825">
      <w:pPr>
        <w:ind w:right="-2"/>
        <w:rPr>
          <w:sz w:val="23"/>
          <w:szCs w:val="23"/>
        </w:rPr>
      </w:pPr>
      <w:r>
        <w:rPr>
          <w:sz w:val="23"/>
          <w:szCs w:val="23"/>
        </w:rPr>
        <w:t xml:space="preserve">Smitta av </w:t>
      </w:r>
      <w:r w:rsidRPr="00416C40">
        <w:t>ESBL</w:t>
      </w:r>
      <w:r w:rsidRPr="00416C40">
        <w:rPr>
          <w:vertAlign w:val="subscript"/>
        </w:rPr>
        <w:t>CARBA</w:t>
      </w:r>
      <w:r>
        <w:rPr>
          <w:sz w:val="23"/>
          <w:szCs w:val="23"/>
        </w:rPr>
        <w:t xml:space="preserve"> i vården sker framför allt indirekt via miljön. Kontaminerade händer sprider bakterierna till ytor och föremål. Därför är fungerade basala hygienrutiner en förutsättning för att förhindra smitta och patienternas handhygien är viktig. Vidare måste adekvata rutiner för städning och </w:t>
      </w:r>
      <w:r w:rsidRPr="003137EF">
        <w:rPr>
          <w:sz w:val="23"/>
          <w:szCs w:val="23"/>
        </w:rPr>
        <w:t>smittrengöring</w:t>
      </w:r>
      <w:r>
        <w:rPr>
          <w:sz w:val="23"/>
          <w:szCs w:val="23"/>
        </w:rPr>
        <w:t xml:space="preserve"> finnas för att få bort bakterierna från vårdmiljön.</w:t>
      </w:r>
    </w:p>
    <w:p w14:paraId="42FD93D8" w14:textId="77777777" w:rsidR="00924825" w:rsidRPr="009F5925" w:rsidRDefault="00924825" w:rsidP="00924825">
      <w:pPr>
        <w:pStyle w:val="Rubrik3"/>
      </w:pPr>
      <w:bookmarkStart w:id="14" w:name="_Toc959164"/>
      <w:bookmarkStart w:id="15" w:name="_Toc256000054"/>
      <w:bookmarkStart w:id="16" w:name="_Toc256000030"/>
      <w:bookmarkStart w:id="17" w:name="_Toc17286730"/>
      <w:bookmarkStart w:id="18" w:name="_Toc256000006"/>
      <w:bookmarkStart w:id="19" w:name="_Toc256000078"/>
      <w:bookmarkStart w:id="20" w:name="_Toc256000102"/>
      <w:bookmarkStart w:id="21" w:name="_Toc164241017"/>
      <w:r w:rsidRPr="009F5925">
        <w:lastRenderedPageBreak/>
        <w:t>Personal</w:t>
      </w:r>
      <w:bookmarkEnd w:id="14"/>
      <w:bookmarkEnd w:id="15"/>
      <w:bookmarkEnd w:id="16"/>
      <w:bookmarkEnd w:id="17"/>
      <w:bookmarkEnd w:id="18"/>
      <w:bookmarkEnd w:id="19"/>
      <w:bookmarkEnd w:id="20"/>
      <w:bookmarkEnd w:id="21"/>
    </w:p>
    <w:p w14:paraId="151D9C17" w14:textId="77777777" w:rsidR="00924825" w:rsidRPr="003921C5" w:rsidRDefault="00924825" w:rsidP="00924825">
      <w:pPr>
        <w:ind w:right="-2"/>
      </w:pPr>
      <w:r w:rsidRPr="00351C3A">
        <w:t xml:space="preserve">Risken för personal att bli koloniserad eller infekterad med </w:t>
      </w:r>
      <w:r>
        <w:t>ESBL</w:t>
      </w:r>
      <w:r w:rsidRPr="00171A73">
        <w:rPr>
          <w:vertAlign w:val="subscript"/>
        </w:rPr>
        <w:t>CARBA</w:t>
      </w:r>
      <w:r w:rsidRPr="00351C3A">
        <w:t xml:space="preserve"> i samband med vård av </w:t>
      </w:r>
      <w:r w:rsidRPr="00A832C7">
        <w:t>patient med ESBL</w:t>
      </w:r>
      <w:r w:rsidRPr="00A832C7">
        <w:rPr>
          <w:vertAlign w:val="subscript"/>
        </w:rPr>
        <w:t>CARBA</w:t>
      </w:r>
      <w:r w:rsidRPr="00351C3A">
        <w:t xml:space="preserve"> är mycket liten. </w:t>
      </w:r>
      <w:r>
        <w:t>S</w:t>
      </w:r>
      <w:r w:rsidRPr="00351C3A">
        <w:t>mittspår</w:t>
      </w:r>
      <w:r>
        <w:t>ning</w:t>
      </w:r>
      <w:r w:rsidRPr="00351C3A">
        <w:t xml:space="preserve"> eller provta</w:t>
      </w:r>
      <w:r>
        <w:t>gning av</w:t>
      </w:r>
      <w:r w:rsidRPr="00351C3A">
        <w:t xml:space="preserve"> personal</w:t>
      </w:r>
      <w:r>
        <w:t xml:space="preserve"> är därför inte motiverat</w:t>
      </w:r>
      <w:r w:rsidRPr="00351C3A">
        <w:t>.</w:t>
      </w:r>
    </w:p>
    <w:p w14:paraId="2BF9D0EF" w14:textId="77777777" w:rsidR="00924825" w:rsidRPr="009F5925" w:rsidRDefault="00924825" w:rsidP="00924825">
      <w:pPr>
        <w:pStyle w:val="Rubrik2"/>
      </w:pPr>
      <w:bookmarkStart w:id="22" w:name="_Toc164241018"/>
      <w:r w:rsidRPr="009F5925">
        <w:t>Arbetsbeskrivning</w:t>
      </w:r>
      <w:bookmarkEnd w:id="22"/>
    </w:p>
    <w:p w14:paraId="29D12B9B" w14:textId="77777777" w:rsidR="00924825" w:rsidRPr="00280406" w:rsidRDefault="00924825" w:rsidP="00924825">
      <w:pPr>
        <w:spacing w:after="0"/>
        <w:ind w:right="0"/>
      </w:pPr>
      <w:r w:rsidRPr="00280406">
        <w:t>Handläggningen är nedan uppdelad om det gäller nyupptäckt eller känd patient med ESBL</w:t>
      </w:r>
      <w:r w:rsidRPr="00280406">
        <w:rPr>
          <w:vertAlign w:val="subscript"/>
        </w:rPr>
        <w:t>CARBA</w:t>
      </w:r>
      <w:r w:rsidRPr="00280406">
        <w:t>. Bedömning av riskfaktorer, hygienrutiner och städning gäller alla.</w:t>
      </w:r>
    </w:p>
    <w:p w14:paraId="5882976C" w14:textId="77777777" w:rsidR="00924825" w:rsidRPr="00195A2C" w:rsidRDefault="00924825" w:rsidP="00924825">
      <w:pPr>
        <w:pStyle w:val="Rubrik2"/>
      </w:pPr>
      <w:bookmarkStart w:id="23" w:name="_Handläggning_av_patient"/>
      <w:bookmarkStart w:id="24" w:name="_Toc164241019"/>
      <w:bookmarkEnd w:id="23"/>
      <w:r w:rsidRPr="00195A2C">
        <w:t>Handläggning av patient med nyupptäckt ESBL</w:t>
      </w:r>
      <w:r w:rsidRPr="00195A2C">
        <w:rPr>
          <w:vertAlign w:val="subscript"/>
        </w:rPr>
        <w:t>CARBA</w:t>
      </w:r>
      <w:bookmarkEnd w:id="24"/>
    </w:p>
    <w:p w14:paraId="24F7FA54" w14:textId="77777777" w:rsidR="00924825" w:rsidRPr="00195A2C" w:rsidRDefault="00924825" w:rsidP="00924825">
      <w:pPr>
        <w:pStyle w:val="Rubrik3"/>
      </w:pPr>
      <w:bookmarkStart w:id="25" w:name="_Toc164241020"/>
      <w:r w:rsidRPr="00195A2C">
        <w:t>Akuta åtgärder för inneliggande patient</w:t>
      </w:r>
      <w:bookmarkEnd w:id="25"/>
    </w:p>
    <w:p w14:paraId="584B382A" w14:textId="77777777" w:rsidR="00924825" w:rsidRPr="00195A2C" w:rsidRDefault="00924825" w:rsidP="00924825">
      <w:r w:rsidRPr="00195A2C">
        <w:t>Patienten ska isoleras på enkelrum med stängd dörr samt eget hygienutrymme.</w:t>
      </w:r>
    </w:p>
    <w:p w14:paraId="58B68051" w14:textId="77777777" w:rsidR="00924825" w:rsidRPr="00195A2C" w:rsidRDefault="00924825" w:rsidP="00924825">
      <w:r w:rsidRPr="00195A2C">
        <w:t>Smittsamhetsbedömning och ställningstagande till smittisolering måste göras omgående</w:t>
      </w:r>
      <w:r>
        <w:t xml:space="preserve">. </w:t>
      </w:r>
      <w:r w:rsidRPr="00195A2C">
        <w:t xml:space="preserve">Behandlande läkare på aktuell vårdenhet ska genast kontakta infektionsläkare (konsult eller bakjour) samt </w:t>
      </w:r>
      <w:proofErr w:type="spellStart"/>
      <w:r w:rsidRPr="00195A2C">
        <w:t>Vårdhygien</w:t>
      </w:r>
      <w:proofErr w:type="spellEnd"/>
      <w:r w:rsidRPr="00195A2C">
        <w:t xml:space="preserve"> för hjälp med en individuell smittsamhetsbedömning.</w:t>
      </w:r>
    </w:p>
    <w:p w14:paraId="6C659431" w14:textId="77777777" w:rsidR="00924825" w:rsidRDefault="00924825" w:rsidP="00924825">
      <w:r w:rsidRPr="00195A2C">
        <w:t xml:space="preserve">Kartlägg riskfaktorer och bedöm behov och möjligheter till smittisolering. </w:t>
      </w:r>
      <w:hyperlink w:anchor="_Riskfaktorer" w:history="1">
        <w:r w:rsidRPr="00A53120">
          <w:rPr>
            <w:rStyle w:val="Hyperlnk"/>
          </w:rPr>
          <w:t xml:space="preserve">Se avsnittet </w:t>
        </w:r>
        <w:r>
          <w:rPr>
            <w:rStyle w:val="Hyperlnk"/>
          </w:rPr>
          <w:t>R</w:t>
        </w:r>
        <w:r w:rsidRPr="00A53120">
          <w:rPr>
            <w:rStyle w:val="Hyperlnk"/>
          </w:rPr>
          <w:t>iskfaktorer nedan</w:t>
        </w:r>
      </w:hyperlink>
      <w:r w:rsidRPr="00A53120">
        <w:t>.</w:t>
      </w:r>
    </w:p>
    <w:p w14:paraId="0FF303CE" w14:textId="77777777" w:rsidR="00924825" w:rsidRPr="00195A2C" w:rsidRDefault="00924825" w:rsidP="00924825">
      <w:pPr>
        <w:pStyle w:val="Punktlista"/>
        <w:ind w:right="-2"/>
      </w:pPr>
      <w:r w:rsidRPr="00195A2C">
        <w:t xml:space="preserve">I första hand vårdas patienten på den enhet som bäst tillgodoser de medicinska behoven. </w:t>
      </w:r>
    </w:p>
    <w:p w14:paraId="78E5ADCE" w14:textId="77777777" w:rsidR="00924825" w:rsidRPr="00280406" w:rsidRDefault="00924825" w:rsidP="00924825">
      <w:pPr>
        <w:pStyle w:val="Punktlista"/>
        <w:ind w:right="-2"/>
      </w:pPr>
      <w:r w:rsidRPr="00280406">
        <w:t>Vid behov av smittisolering vid riskfaktorer för smittspridning som diarré, kan patienten behöva vårdas på Infektionskliniken.</w:t>
      </w:r>
    </w:p>
    <w:p w14:paraId="1E49ABFA" w14:textId="77777777" w:rsidR="00924825" w:rsidRPr="00195A2C" w:rsidRDefault="00924825" w:rsidP="00924825">
      <w:pPr>
        <w:pStyle w:val="Punktlista"/>
        <w:ind w:right="-2"/>
      </w:pPr>
      <w:r w:rsidRPr="00195A2C">
        <w:t xml:space="preserve">Beslut och underlag ska dokumenteras i patientjournalen. </w:t>
      </w:r>
    </w:p>
    <w:p w14:paraId="0B575E48" w14:textId="77777777" w:rsidR="00924825" w:rsidRPr="00270FA8" w:rsidRDefault="00924825" w:rsidP="00924825">
      <w:pPr>
        <w:pStyle w:val="Punktlista"/>
        <w:ind w:right="-2"/>
      </w:pPr>
      <w:r w:rsidRPr="00195A2C">
        <w:t>Komplettera</w:t>
      </w:r>
      <w:r>
        <w:t xml:space="preserve"> med ESBL</w:t>
      </w:r>
      <w:r w:rsidRPr="006163C3">
        <w:rPr>
          <w:vertAlign w:val="subscript"/>
        </w:rPr>
        <w:t>CARBA</w:t>
      </w:r>
      <w:r>
        <w:t xml:space="preserve">-prover från </w:t>
      </w:r>
      <w:proofErr w:type="spellStart"/>
      <w:r>
        <w:t>feces</w:t>
      </w:r>
      <w:proofErr w:type="spellEnd"/>
      <w:r>
        <w:t xml:space="preserve"> och samtliga riskfaktorer som inte redan är provtagna. Se </w:t>
      </w:r>
      <w:hyperlink w:anchor="Riskfaktor_prov" w:history="1">
        <w:r w:rsidRPr="00D97061">
          <w:rPr>
            <w:rStyle w:val="Hyperlnk"/>
          </w:rPr>
          <w:t xml:space="preserve">Riskfaktorer som ska </w:t>
        </w:r>
        <w:proofErr w:type="spellStart"/>
        <w:r w:rsidRPr="00D97061">
          <w:rPr>
            <w:rStyle w:val="Hyperlnk"/>
          </w:rPr>
          <w:t>provtas</w:t>
        </w:r>
        <w:proofErr w:type="spellEnd"/>
      </w:hyperlink>
      <w:r>
        <w:t xml:space="preserve"> nedan. Begär ESBL</w:t>
      </w:r>
      <w:r w:rsidRPr="006163C3">
        <w:rPr>
          <w:vertAlign w:val="subscript"/>
        </w:rPr>
        <w:t>CARBA</w:t>
      </w:r>
      <w:r>
        <w:t xml:space="preserve"> och ange ”</w:t>
      </w:r>
      <w:proofErr w:type="spellStart"/>
      <w:r>
        <w:t>kontrollprover</w:t>
      </w:r>
      <w:proofErr w:type="spellEnd"/>
      <w:r>
        <w:t xml:space="preserve"> av nyupptäckt ESBL</w:t>
      </w:r>
      <w:r w:rsidRPr="006163C3">
        <w:rPr>
          <w:vertAlign w:val="subscript"/>
        </w:rPr>
        <w:t>CARBA</w:t>
      </w:r>
      <w:r>
        <w:t>-bärare” på remissen. Detta ger en kartläggning som är en viktig del i smittsamhetsbedömningen. Kliniska odlingar görs separat.</w:t>
      </w:r>
    </w:p>
    <w:p w14:paraId="31C89612" w14:textId="77777777" w:rsidR="00924825" w:rsidRDefault="00924825" w:rsidP="00924825">
      <w:pPr>
        <w:pStyle w:val="MellanrubrikVGR"/>
      </w:pPr>
      <w:r w:rsidRPr="00A04CE0">
        <w:t xml:space="preserve">Åtgärder för </w:t>
      </w:r>
      <w:r w:rsidRPr="00280406">
        <w:rPr>
          <w:color w:val="auto"/>
        </w:rPr>
        <w:t xml:space="preserve">samvårdad patient </w:t>
      </w:r>
      <w:r w:rsidRPr="00A04CE0">
        <w:t>till patient med nyupptäckt ESBL</w:t>
      </w:r>
      <w:r w:rsidRPr="00A04CE0">
        <w:rPr>
          <w:vertAlign w:val="subscript"/>
        </w:rPr>
        <w:t>CARBA</w:t>
      </w:r>
    </w:p>
    <w:p w14:paraId="773206EE" w14:textId="77777777" w:rsidR="00924825" w:rsidRPr="004E2A09" w:rsidRDefault="00924825" w:rsidP="00924825">
      <w:r w:rsidRPr="00280406">
        <w:t xml:space="preserve">Med samvårdad patient avses patient som vårdats på samma </w:t>
      </w:r>
      <w:proofErr w:type="spellStart"/>
      <w:r w:rsidRPr="00280406">
        <w:t>vårdrum</w:t>
      </w:r>
      <w:proofErr w:type="spellEnd"/>
      <w:r w:rsidRPr="00280406">
        <w:t xml:space="preserve"> samtidigt som patient med ESBL</w:t>
      </w:r>
      <w:r w:rsidRPr="00280406">
        <w:rPr>
          <w:vertAlign w:val="subscript"/>
        </w:rPr>
        <w:t>CARBA.</w:t>
      </w:r>
      <w:r w:rsidRPr="00280406">
        <w:t xml:space="preserve"> </w:t>
      </w:r>
      <w:r w:rsidRPr="004E2A09">
        <w:t xml:space="preserve">När det gäller </w:t>
      </w:r>
      <w:r>
        <w:t>ESBL</w:t>
      </w:r>
      <w:r w:rsidRPr="00171A73">
        <w:rPr>
          <w:vertAlign w:val="subscript"/>
        </w:rPr>
        <w:t>CARBA</w:t>
      </w:r>
      <w:r w:rsidRPr="004E2A09">
        <w:t xml:space="preserve"> omfattas även patienter som använt samma hygienutrymme även om de vårdats på olika </w:t>
      </w:r>
      <w:proofErr w:type="spellStart"/>
      <w:r w:rsidRPr="004E2A09">
        <w:t>vårdrum</w:t>
      </w:r>
      <w:proofErr w:type="spellEnd"/>
      <w:r w:rsidRPr="004E2A09">
        <w:t>.</w:t>
      </w:r>
      <w:r>
        <w:t xml:space="preserve"> Medpatienter omfattar andra som vårdats på </w:t>
      </w:r>
      <w:r>
        <w:lastRenderedPageBreak/>
        <w:t xml:space="preserve">samma vårdenhet. </w:t>
      </w:r>
      <w:proofErr w:type="spellStart"/>
      <w:r>
        <w:t>Vårdhygien</w:t>
      </w:r>
      <w:proofErr w:type="spellEnd"/>
      <w:r>
        <w:t xml:space="preserve"> </w:t>
      </w:r>
      <w:r w:rsidRPr="004E2A09">
        <w:t xml:space="preserve">hjälper till att definiera omfattningen </w:t>
      </w:r>
      <w:r>
        <w:t>av smittspårningen.</w:t>
      </w:r>
    </w:p>
    <w:p w14:paraId="5540C2DC" w14:textId="77777777" w:rsidR="00924825" w:rsidRDefault="00924825" w:rsidP="00924825">
      <w:pPr>
        <w:pStyle w:val="Punktlista"/>
        <w:ind w:right="-2"/>
      </w:pPr>
      <w:r>
        <w:t>Patienter som samvårdats med patient med ESBL</w:t>
      </w:r>
      <w:r w:rsidRPr="00A04CE0">
        <w:rPr>
          <w:vertAlign w:val="subscript"/>
        </w:rPr>
        <w:t>CARBA</w:t>
      </w:r>
      <w:r>
        <w:t xml:space="preserve"> betraktas som möjligt smittade och ska inte flyttas till annat flerpatientsrum. Kontakta </w:t>
      </w:r>
      <w:proofErr w:type="spellStart"/>
      <w:r>
        <w:t>Vårdhygien</w:t>
      </w:r>
      <w:proofErr w:type="spellEnd"/>
      <w:r>
        <w:t xml:space="preserve"> för rådgivning.</w:t>
      </w:r>
    </w:p>
    <w:p w14:paraId="30804911" w14:textId="77777777" w:rsidR="00924825" w:rsidRDefault="00924825" w:rsidP="00924825">
      <w:pPr>
        <w:pStyle w:val="Punktlista"/>
        <w:ind w:right="-2"/>
      </w:pPr>
      <w:r>
        <w:t xml:space="preserve">Samvårdad patient ska </w:t>
      </w:r>
      <w:proofErr w:type="spellStart"/>
      <w:r>
        <w:t>provtas</w:t>
      </w:r>
      <w:proofErr w:type="spellEnd"/>
      <w:r>
        <w:t xml:space="preserve"> för ESBL</w:t>
      </w:r>
      <w:r w:rsidRPr="00A04CE0">
        <w:rPr>
          <w:vertAlign w:val="subscript"/>
        </w:rPr>
        <w:t>CARBA</w:t>
      </w:r>
      <w:r>
        <w:t xml:space="preserve"> i samråd med </w:t>
      </w:r>
      <w:proofErr w:type="spellStart"/>
      <w:r>
        <w:t>Vårdhygien</w:t>
      </w:r>
      <w:proofErr w:type="spellEnd"/>
      <w:r>
        <w:t xml:space="preserve">. Prov tas från </w:t>
      </w:r>
      <w:proofErr w:type="spellStart"/>
      <w:r>
        <w:t>feces</w:t>
      </w:r>
      <w:proofErr w:type="spellEnd"/>
      <w:r>
        <w:t xml:space="preserve"> samt eventuella </w:t>
      </w:r>
      <w:hyperlink w:anchor="Riskfaktor_prov" w:history="1">
        <w:r w:rsidRPr="007C5F4A">
          <w:rPr>
            <w:rStyle w:val="Hyperlnk"/>
          </w:rPr>
          <w:t>riskfaktorer</w:t>
        </w:r>
      </w:hyperlink>
      <w:r>
        <w:t>.</w:t>
      </w:r>
    </w:p>
    <w:p w14:paraId="447FCE2B" w14:textId="77777777" w:rsidR="00924825" w:rsidRDefault="00924825" w:rsidP="00924825">
      <w:pPr>
        <w:pStyle w:val="Punktlista"/>
        <w:ind w:right="-2"/>
      </w:pPr>
      <w:r>
        <w:t xml:space="preserve">Innan </w:t>
      </w:r>
      <w:proofErr w:type="spellStart"/>
      <w:r>
        <w:t>Vårdhygien</w:t>
      </w:r>
      <w:proofErr w:type="spellEnd"/>
      <w:r>
        <w:t xml:space="preserve"> hunnit lämna rekommendationer för smittspårning, så </w:t>
      </w:r>
      <w:proofErr w:type="spellStart"/>
      <w:r>
        <w:t>utskrivningsodlas</w:t>
      </w:r>
      <w:proofErr w:type="spellEnd"/>
      <w:r>
        <w:t xml:space="preserve"> patienter som samvårdats på samma rum som indexpatienten.</w:t>
      </w:r>
    </w:p>
    <w:p w14:paraId="76151BEA" w14:textId="77777777" w:rsidR="00924825" w:rsidRDefault="00924825" w:rsidP="00924825">
      <w:pPr>
        <w:pStyle w:val="Punktlista"/>
        <w:ind w:right="-2"/>
      </w:pPr>
      <w:r>
        <w:t xml:space="preserve">Om </w:t>
      </w:r>
      <w:r w:rsidRPr="00077FE0">
        <w:t xml:space="preserve">samvårdad patient </w:t>
      </w:r>
      <w:r>
        <w:t>av medicinska skäl måste flytta till annan vårdenhet ska mottagande enhet meddelas att patienten möjligen är smittad med ESBL</w:t>
      </w:r>
      <w:r w:rsidRPr="00A04CE0">
        <w:rPr>
          <w:vertAlign w:val="subscript"/>
        </w:rPr>
        <w:t>CARBA</w:t>
      </w:r>
      <w:r>
        <w:t>.</w:t>
      </w:r>
    </w:p>
    <w:p w14:paraId="22DCC71C" w14:textId="77777777" w:rsidR="00924825" w:rsidRDefault="00924825" w:rsidP="00924825">
      <w:pPr>
        <w:pStyle w:val="Punktlista"/>
        <w:ind w:right="-2"/>
      </w:pPr>
      <w:r>
        <w:t xml:space="preserve">Överflyttad </w:t>
      </w:r>
      <w:r w:rsidRPr="00077FE0">
        <w:t xml:space="preserve">samvårdad patient vårdas </w:t>
      </w:r>
      <w:r>
        <w:t>på enkelrum med stängd dörr och eget hygienutrymme tills negativt svar på ESBL</w:t>
      </w:r>
      <w:r w:rsidRPr="00A04CE0">
        <w:rPr>
          <w:vertAlign w:val="subscript"/>
        </w:rPr>
        <w:t>CARBA</w:t>
      </w:r>
      <w:r>
        <w:t>-prover erhållits.</w:t>
      </w:r>
    </w:p>
    <w:p w14:paraId="0ACF549E" w14:textId="77777777" w:rsidR="00924825" w:rsidRPr="00334180" w:rsidRDefault="00924825" w:rsidP="00924825">
      <w:pPr>
        <w:pStyle w:val="MellanrubrikVGR"/>
      </w:pPr>
      <w:r w:rsidRPr="00334180">
        <w:t xml:space="preserve">Åtgärder för patient med nyupptäckt ESBLCARBA </w:t>
      </w:r>
      <w:r w:rsidRPr="00334180">
        <w:br/>
        <w:t xml:space="preserve">– </w:t>
      </w:r>
      <w:proofErr w:type="gramStart"/>
      <w:r w:rsidRPr="00334180">
        <w:t>checklista läkare</w:t>
      </w:r>
      <w:proofErr w:type="gramEnd"/>
    </w:p>
    <w:p w14:paraId="4EEDE3E6" w14:textId="77777777" w:rsidR="00924825" w:rsidRPr="00A84D91" w:rsidRDefault="00924825" w:rsidP="00924825">
      <w:r>
        <w:t>Gäller inom alla vårdformer. Behandlande läkare ansvarar för att nedanstående åtgärder blir utförda och dokumenterade.</w:t>
      </w:r>
    </w:p>
    <w:p w14:paraId="174CD8BB" w14:textId="77777777" w:rsidR="00924825" w:rsidRDefault="00924825" w:rsidP="00924825">
      <w:pPr>
        <w:pStyle w:val="Liststycke"/>
        <w:ind w:right="-2"/>
      </w:pPr>
      <w:r>
        <w:t>Fortlöpande smittsamhetsbedömning.</w:t>
      </w:r>
    </w:p>
    <w:p w14:paraId="7A23402B" w14:textId="77777777" w:rsidR="00924825" w:rsidRPr="00AC0988" w:rsidRDefault="00924825" w:rsidP="00924825">
      <w:pPr>
        <w:pStyle w:val="Liststycke"/>
        <w:ind w:right="-2"/>
      </w:pPr>
      <w:r>
        <w:t xml:space="preserve">Informera patienten skriftligt och muntligt. </w:t>
      </w:r>
      <w:r>
        <w:br/>
        <w:t xml:space="preserve">Patientinformation finns att </w:t>
      </w:r>
      <w:r w:rsidRPr="00AC0988">
        <w:t xml:space="preserve">hämta på </w:t>
      </w:r>
      <w:hyperlink r:id="rId17" w:history="1">
        <w:r w:rsidRPr="00AC0988">
          <w:rPr>
            <w:rStyle w:val="Hyperlnk"/>
          </w:rPr>
          <w:t>Smittskyddets hemsida</w:t>
        </w:r>
      </w:hyperlink>
      <w:r w:rsidRPr="00AC0988">
        <w:t>.</w:t>
      </w:r>
    </w:p>
    <w:p w14:paraId="3561A157" w14:textId="77777777" w:rsidR="00924825" w:rsidRDefault="00924825" w:rsidP="00924825">
      <w:pPr>
        <w:pStyle w:val="Liststycke"/>
        <w:ind w:right="-2"/>
      </w:pPr>
      <w:r>
        <w:t>Kontakt med Infektionskliniken för</w:t>
      </w:r>
      <w:r>
        <w:br/>
        <w:t>a. hjälp med smittsamhetsbedömning, fortlöpande efter behov</w:t>
      </w:r>
    </w:p>
    <w:p w14:paraId="7D7759D9" w14:textId="77777777" w:rsidR="00924825" w:rsidRDefault="00924825" w:rsidP="00924825">
      <w:pPr>
        <w:pStyle w:val="Liststycke"/>
        <w:numPr>
          <w:ilvl w:val="0"/>
          <w:numId w:val="0"/>
        </w:numPr>
        <w:ind w:left="1712" w:right="-2"/>
      </w:pPr>
      <w:r>
        <w:t>b. råd vid antibiotikabehandling</w:t>
      </w:r>
    </w:p>
    <w:p w14:paraId="66BED277" w14:textId="77777777" w:rsidR="00924825" w:rsidRDefault="00924825" w:rsidP="00924825">
      <w:pPr>
        <w:pStyle w:val="Liststycke"/>
        <w:numPr>
          <w:ilvl w:val="0"/>
          <w:numId w:val="0"/>
        </w:numPr>
        <w:ind w:left="1712" w:right="-2"/>
      </w:pPr>
      <w:r>
        <w:t>c. remiss för uppföljning och ESBL</w:t>
      </w:r>
      <w:r w:rsidRPr="00A84D91">
        <w:rPr>
          <w:vertAlign w:val="subscript"/>
        </w:rPr>
        <w:t>CARBA</w:t>
      </w:r>
      <w:r>
        <w:t>-PAL på Infektionskliniken.</w:t>
      </w:r>
    </w:p>
    <w:p w14:paraId="419D0A27" w14:textId="77777777" w:rsidR="00924825" w:rsidRDefault="00924825" w:rsidP="00924825">
      <w:pPr>
        <w:pStyle w:val="Liststycke"/>
        <w:ind w:right="-2"/>
      </w:pPr>
      <w:r>
        <w:t>Kontakt m</w:t>
      </w:r>
      <w:r w:rsidRPr="00FF1F40">
        <w:t xml:space="preserve">ed </w:t>
      </w:r>
      <w:hyperlink r:id="rId18" w:history="1">
        <w:proofErr w:type="spellStart"/>
        <w:r w:rsidRPr="00FF1F40">
          <w:rPr>
            <w:rStyle w:val="Hyperlnk"/>
          </w:rPr>
          <w:t>Vårdhygien</w:t>
        </w:r>
        <w:proofErr w:type="spellEnd"/>
      </w:hyperlink>
    </w:p>
    <w:p w14:paraId="409B5BBA" w14:textId="77777777" w:rsidR="00924825" w:rsidRDefault="00924825" w:rsidP="00924825">
      <w:pPr>
        <w:pStyle w:val="Liststycke"/>
        <w:numPr>
          <w:ilvl w:val="0"/>
          <w:numId w:val="29"/>
        </w:numPr>
        <w:ind w:right="-2"/>
      </w:pPr>
      <w:r>
        <w:t>hygienråd</w:t>
      </w:r>
    </w:p>
    <w:p w14:paraId="231AB514" w14:textId="77777777" w:rsidR="00924825" w:rsidRDefault="00924825" w:rsidP="00924825">
      <w:pPr>
        <w:pStyle w:val="Liststycke"/>
        <w:numPr>
          <w:ilvl w:val="0"/>
          <w:numId w:val="29"/>
        </w:numPr>
        <w:ind w:right="-2"/>
      </w:pPr>
      <w:r>
        <w:t>handläggning</w:t>
      </w:r>
    </w:p>
    <w:p w14:paraId="52A1972E" w14:textId="77777777" w:rsidR="00924825" w:rsidRDefault="00924825" w:rsidP="00924825">
      <w:pPr>
        <w:pStyle w:val="Liststycke"/>
        <w:numPr>
          <w:ilvl w:val="0"/>
          <w:numId w:val="29"/>
        </w:numPr>
        <w:ind w:right="-2"/>
      </w:pPr>
      <w:r>
        <w:t>för hjälp med smittspårning inom vårdenhet</w:t>
      </w:r>
    </w:p>
    <w:p w14:paraId="1C31B487" w14:textId="77777777" w:rsidR="00924825" w:rsidRDefault="00924825" w:rsidP="00924825">
      <w:pPr>
        <w:pStyle w:val="Liststycke"/>
        <w:ind w:right="-2"/>
      </w:pPr>
      <w:r>
        <w:t xml:space="preserve">Kontakt med </w:t>
      </w:r>
      <w:hyperlink r:id="rId19" w:history="1">
        <w:r w:rsidRPr="00FF1F40">
          <w:rPr>
            <w:rStyle w:val="Hyperlnk"/>
          </w:rPr>
          <w:t>Smittskydd</w:t>
        </w:r>
      </w:hyperlink>
      <w:r>
        <w:t xml:space="preserve">. </w:t>
      </w:r>
    </w:p>
    <w:p w14:paraId="39E75956" w14:textId="77777777" w:rsidR="00924825" w:rsidRDefault="00924825" w:rsidP="00924825">
      <w:pPr>
        <w:pStyle w:val="Liststycke"/>
        <w:numPr>
          <w:ilvl w:val="0"/>
          <w:numId w:val="0"/>
        </w:numPr>
        <w:ind w:left="1712" w:right="-2"/>
      </w:pPr>
      <w:r>
        <w:t>ESBL</w:t>
      </w:r>
      <w:r w:rsidRPr="00A84D91">
        <w:rPr>
          <w:vertAlign w:val="subscript"/>
        </w:rPr>
        <w:t>CARBA</w:t>
      </w:r>
      <w:r>
        <w:t xml:space="preserve"> är smittspårningspliktig enligt smittskyddslagen och behandlande läkare är ansvarig för smittspårningen. </w:t>
      </w:r>
    </w:p>
    <w:p w14:paraId="7B5B1E37" w14:textId="77777777" w:rsidR="00924825" w:rsidRDefault="00924825" w:rsidP="00924825">
      <w:pPr>
        <w:pStyle w:val="Liststycke"/>
        <w:numPr>
          <w:ilvl w:val="0"/>
          <w:numId w:val="30"/>
        </w:numPr>
        <w:ind w:right="-2"/>
      </w:pPr>
      <w:r>
        <w:t xml:space="preserve">Smittskyddsanmälan görs i </w:t>
      </w:r>
      <w:proofErr w:type="spellStart"/>
      <w:r>
        <w:t>SmiNet</w:t>
      </w:r>
      <w:proofErr w:type="spellEnd"/>
      <w:r>
        <w:t>.</w:t>
      </w:r>
    </w:p>
    <w:p w14:paraId="71A32C59" w14:textId="77777777" w:rsidR="00924825" w:rsidRDefault="00924825" w:rsidP="00924825">
      <w:pPr>
        <w:pStyle w:val="Liststycke"/>
        <w:numPr>
          <w:ilvl w:val="0"/>
          <w:numId w:val="30"/>
        </w:numPr>
        <w:ind w:right="-2"/>
      </w:pPr>
      <w:r>
        <w:t xml:space="preserve">Behandlande läkare </w:t>
      </w:r>
      <w:proofErr w:type="spellStart"/>
      <w:r>
        <w:t>smittspårar</w:t>
      </w:r>
      <w:proofErr w:type="spellEnd"/>
      <w:r>
        <w:t xml:space="preserve"> i familj och samhälle med stöd av Smittskyddsenheten.</w:t>
      </w:r>
    </w:p>
    <w:p w14:paraId="1BE942A7" w14:textId="77777777" w:rsidR="00924825" w:rsidRDefault="00924825" w:rsidP="00924825">
      <w:pPr>
        <w:pStyle w:val="Liststycke"/>
        <w:ind w:right="-2"/>
      </w:pPr>
      <w:r>
        <w:t>Smittmärkning i alla aktuella journalsystem.</w:t>
      </w:r>
    </w:p>
    <w:p w14:paraId="5EAEBEEF" w14:textId="77777777" w:rsidR="00924825" w:rsidRDefault="00924825" w:rsidP="00924825">
      <w:pPr>
        <w:pStyle w:val="Liststycke"/>
        <w:numPr>
          <w:ilvl w:val="0"/>
          <w:numId w:val="0"/>
        </w:numPr>
        <w:ind w:left="1712" w:right="-2"/>
      </w:pPr>
      <w:r w:rsidRPr="00FF1F40">
        <w:t xml:space="preserve">För instruktioner i </w:t>
      </w:r>
      <w:proofErr w:type="spellStart"/>
      <w:r w:rsidRPr="00FF1F40">
        <w:t>Melior</w:t>
      </w:r>
      <w:proofErr w:type="spellEnd"/>
      <w:r w:rsidRPr="00FF1F40">
        <w:t xml:space="preserve">, se </w:t>
      </w:r>
      <w:hyperlink r:id="rId20" w:history="1">
        <w:r w:rsidRPr="00FF1F40">
          <w:rPr>
            <w:rStyle w:val="Hyperlnk"/>
          </w:rPr>
          <w:t xml:space="preserve">Lathund för smittmärkning av journal i </w:t>
        </w:r>
        <w:proofErr w:type="spellStart"/>
        <w:r w:rsidRPr="00FF1F40">
          <w:rPr>
            <w:rStyle w:val="Hyperlnk"/>
          </w:rPr>
          <w:t>Melior</w:t>
        </w:r>
        <w:proofErr w:type="spellEnd"/>
      </w:hyperlink>
      <w:r w:rsidRPr="00FF1F40">
        <w:t>.</w:t>
      </w:r>
    </w:p>
    <w:p w14:paraId="70DFAE7D" w14:textId="77777777" w:rsidR="00924825" w:rsidRPr="00270FA8" w:rsidRDefault="00924825" w:rsidP="00924825">
      <w:pPr>
        <w:pStyle w:val="Liststycke"/>
        <w:ind w:right="-2"/>
      </w:pPr>
      <w:r>
        <w:lastRenderedPageBreak/>
        <w:t>Vid fortsatt vård på annan vårdenhet, annat sjukhus, primärvård eller kommunal vård etcetera, ska dokumentation medfölja patienten som klargör ESBL</w:t>
      </w:r>
      <w:r w:rsidRPr="00A84D91">
        <w:rPr>
          <w:vertAlign w:val="subscript"/>
        </w:rPr>
        <w:t>CARBA</w:t>
      </w:r>
      <w:r>
        <w:t xml:space="preserve">-bärarskapet. </w:t>
      </w:r>
    </w:p>
    <w:p w14:paraId="5035DF2E" w14:textId="77777777" w:rsidR="00924825" w:rsidRDefault="00924825" w:rsidP="00924825">
      <w:pPr>
        <w:ind w:right="-2"/>
      </w:pPr>
    </w:p>
    <w:p w14:paraId="3DBFC599" w14:textId="77777777" w:rsidR="00924825" w:rsidRDefault="00924825" w:rsidP="00924825">
      <w:pPr>
        <w:pStyle w:val="Rubrik2"/>
      </w:pPr>
      <w:bookmarkStart w:id="26" w:name="_Toc164241021"/>
      <w:r w:rsidRPr="0024721C">
        <w:t>Handläggning av patient med känd ESBL</w:t>
      </w:r>
      <w:r w:rsidRPr="0024721C">
        <w:rPr>
          <w:vertAlign w:val="subscript"/>
        </w:rPr>
        <w:t>CARBA</w:t>
      </w:r>
      <w:bookmarkEnd w:id="26"/>
    </w:p>
    <w:p w14:paraId="010C48EA" w14:textId="77777777" w:rsidR="00924825" w:rsidRPr="00AC0988" w:rsidRDefault="00924825" w:rsidP="00924825">
      <w:pPr>
        <w:rPr>
          <w:b/>
        </w:rPr>
      </w:pPr>
      <w:r w:rsidRPr="00AA0A47">
        <w:t>Gäller såväl fortsatt handläggning av patienter med nyupptäckt ESBL</w:t>
      </w:r>
      <w:r w:rsidRPr="00AA0A47">
        <w:rPr>
          <w:vertAlign w:val="subscript"/>
        </w:rPr>
        <w:t>CARBA</w:t>
      </w:r>
      <w:r w:rsidRPr="00AA0A47">
        <w:t xml:space="preserve"> som handläggning av sedan tidigare känd bärare av ESBL</w:t>
      </w:r>
      <w:r w:rsidRPr="00AA0A47">
        <w:rPr>
          <w:vertAlign w:val="subscript"/>
        </w:rPr>
        <w:t>CARBA</w:t>
      </w:r>
      <w:r w:rsidRPr="00AA0A47">
        <w:t>. Med känd ESBL</w:t>
      </w:r>
      <w:r w:rsidRPr="00AA0A47">
        <w:rPr>
          <w:vertAlign w:val="subscript"/>
        </w:rPr>
        <w:t>CARBA</w:t>
      </w:r>
      <w:r w:rsidRPr="00AA0A47">
        <w:t xml:space="preserve"> avses en person som någon gång varit positiv för ESBL</w:t>
      </w:r>
      <w:r w:rsidRPr="00AA0A47">
        <w:rPr>
          <w:vertAlign w:val="subscript"/>
        </w:rPr>
        <w:t>CARBA</w:t>
      </w:r>
      <w:r w:rsidRPr="00AA0A47">
        <w:t>, även om negativa prover finns. Det finns i dagsläget inget sätt att avgöra om ett bärarskap upphört.</w:t>
      </w:r>
    </w:p>
    <w:p w14:paraId="4F55F3AD" w14:textId="77777777" w:rsidR="00924825" w:rsidRPr="00C042C3" w:rsidRDefault="00924825" w:rsidP="00924825">
      <w:pPr>
        <w:pStyle w:val="MellanrubrikVGR"/>
      </w:pPr>
      <w:r w:rsidRPr="00C042C3">
        <w:t>Allmänna åtgärder på vårdenhet</w:t>
      </w:r>
    </w:p>
    <w:p w14:paraId="2F72164E" w14:textId="77777777" w:rsidR="00924825" w:rsidRDefault="00924825" w:rsidP="00924825">
      <w:pPr>
        <w:pStyle w:val="Punktlista"/>
        <w:ind w:right="-2"/>
      </w:pPr>
      <w:r>
        <w:t>Patienten vårdas på enkelrum med eget hygienutrymme.</w:t>
      </w:r>
    </w:p>
    <w:p w14:paraId="46CE8733" w14:textId="77777777" w:rsidR="00924825" w:rsidRDefault="00924825" w:rsidP="00924825">
      <w:pPr>
        <w:pStyle w:val="Punktlista"/>
        <w:ind w:right="-2"/>
      </w:pPr>
      <w:r>
        <w:t xml:space="preserve">Vid diarré eller </w:t>
      </w:r>
      <w:proofErr w:type="spellStart"/>
      <w:r>
        <w:t>fecesinkontinens</w:t>
      </w:r>
      <w:proofErr w:type="spellEnd"/>
      <w:r>
        <w:t xml:space="preserve"> isoleras patienten på rummet med stängd dörr och ska inte vistas i allmänna utrymmen. Vid andra riskfaktorer görs individuella bedömningar i samråd med </w:t>
      </w:r>
      <w:proofErr w:type="spellStart"/>
      <w:r>
        <w:t>Vårdhygien</w:t>
      </w:r>
      <w:proofErr w:type="spellEnd"/>
      <w:r>
        <w:t>.</w:t>
      </w:r>
    </w:p>
    <w:p w14:paraId="7C2599B3" w14:textId="77777777" w:rsidR="00924825" w:rsidRDefault="00924825" w:rsidP="00924825">
      <w:pPr>
        <w:pStyle w:val="Punktlista"/>
        <w:ind w:right="-2"/>
      </w:pPr>
      <w:r>
        <w:t>Patient med ESBL</w:t>
      </w:r>
      <w:r w:rsidRPr="00A62E3B">
        <w:rPr>
          <w:vertAlign w:val="subscript"/>
        </w:rPr>
        <w:t>CARBA</w:t>
      </w:r>
      <w:r>
        <w:t xml:space="preserve"> utan riskfaktorer får vistas i allmänna utrymmen efter säkerställande av att nedanstående generella hygienrutiner fungerar.</w:t>
      </w:r>
    </w:p>
    <w:p w14:paraId="498650A1" w14:textId="77777777" w:rsidR="00924825" w:rsidRDefault="00924825" w:rsidP="00924825">
      <w:pPr>
        <w:pStyle w:val="Punktlista"/>
        <w:numPr>
          <w:ilvl w:val="2"/>
          <w:numId w:val="14"/>
        </w:numPr>
        <w:ind w:right="-2"/>
      </w:pPr>
      <w:r>
        <w:t>Patienten ska kunna ha god handhygien och kunna använda handdesinfektion.</w:t>
      </w:r>
    </w:p>
    <w:p w14:paraId="40CFF9D8" w14:textId="77777777" w:rsidR="00924825" w:rsidRDefault="00924825" w:rsidP="00924825">
      <w:pPr>
        <w:pStyle w:val="Punktlista"/>
        <w:numPr>
          <w:ilvl w:val="2"/>
          <w:numId w:val="14"/>
        </w:numPr>
        <w:ind w:right="-2"/>
      </w:pPr>
      <w:r>
        <w:t>Kunna förstå ovanstående instruktioner.</w:t>
      </w:r>
    </w:p>
    <w:p w14:paraId="05B0A6A5" w14:textId="77777777" w:rsidR="00924825" w:rsidRDefault="00924825" w:rsidP="00924825">
      <w:pPr>
        <w:pStyle w:val="Punktlista"/>
        <w:numPr>
          <w:ilvl w:val="2"/>
          <w:numId w:val="14"/>
        </w:numPr>
        <w:ind w:right="-2"/>
      </w:pPr>
      <w:r>
        <w:t>Ingen självservering av mat.</w:t>
      </w:r>
    </w:p>
    <w:p w14:paraId="64F5ACE1" w14:textId="77777777" w:rsidR="00924825" w:rsidRDefault="00924825" w:rsidP="00924825">
      <w:pPr>
        <w:pStyle w:val="Punktlista"/>
        <w:ind w:right="-2"/>
      </w:pPr>
      <w:r>
        <w:t>Informera all berörd personal som vistas på patientrum/hygienutrymme.</w:t>
      </w:r>
    </w:p>
    <w:p w14:paraId="3FF622A2" w14:textId="77777777" w:rsidR="00924825" w:rsidRDefault="00924825" w:rsidP="00924825">
      <w:pPr>
        <w:pStyle w:val="Punktlista"/>
        <w:ind w:right="-2"/>
      </w:pPr>
      <w:r>
        <w:t xml:space="preserve">Vid överflyttning till annan vårdenhet ska mottagande vårdenhet alltid informeras och det ska klart framgå i alla </w:t>
      </w:r>
      <w:proofErr w:type="spellStart"/>
      <w:r>
        <w:t>vårdhandlingar</w:t>
      </w:r>
      <w:proofErr w:type="spellEnd"/>
      <w:r>
        <w:t xml:space="preserve"> som följer patienten att patienten är bärare av ESBL</w:t>
      </w:r>
      <w:r w:rsidRPr="00A62E3B">
        <w:rPr>
          <w:vertAlign w:val="subscript"/>
        </w:rPr>
        <w:t>CARBA</w:t>
      </w:r>
      <w:r>
        <w:t>.</w:t>
      </w:r>
    </w:p>
    <w:p w14:paraId="609B7418" w14:textId="77777777" w:rsidR="00924825" w:rsidRDefault="00924825" w:rsidP="00924825">
      <w:pPr>
        <w:pStyle w:val="Punktlista"/>
        <w:ind w:right="-2"/>
      </w:pPr>
      <w:r>
        <w:t>Vid utskrivning med fortsatt vård inom primärvård och/eller kommunal vård och omsorg ska hemgång planeras i samråd med hygiensjuksköterska. I epikrisen ska det klart framgå att patienten är bärare av ESBL</w:t>
      </w:r>
      <w:r w:rsidRPr="00A62E3B">
        <w:rPr>
          <w:vertAlign w:val="subscript"/>
        </w:rPr>
        <w:t>CARBA</w:t>
      </w:r>
      <w:r>
        <w:t>, liksom vem/vilka inom primärvård och kommunal vård och omsorg som informerats.</w:t>
      </w:r>
    </w:p>
    <w:p w14:paraId="46C1B55A" w14:textId="77777777" w:rsidR="00924825" w:rsidRDefault="00924825" w:rsidP="00924825">
      <w:pPr>
        <w:pStyle w:val="MellanrubrikVGR"/>
        <w:spacing w:after="0"/>
        <w:ind w:right="0"/>
      </w:pPr>
      <w:r w:rsidRPr="00A62E3B">
        <w:t>Inläggning på sjukhus</w:t>
      </w:r>
    </w:p>
    <w:p w14:paraId="10572879" w14:textId="77777777" w:rsidR="00924825" w:rsidRDefault="00924825" w:rsidP="00924825">
      <w:r>
        <w:t>När patient med känt bärarskap av ESBL</w:t>
      </w:r>
      <w:r w:rsidRPr="00A62E3B">
        <w:rPr>
          <w:vertAlign w:val="subscript"/>
        </w:rPr>
        <w:t>CARBA</w:t>
      </w:r>
      <w:r>
        <w:t xml:space="preserve"> läggs in ska </w:t>
      </w:r>
      <w:proofErr w:type="spellStart"/>
      <w:r>
        <w:t>smittsamhets-bedömning</w:t>
      </w:r>
      <w:proofErr w:type="spellEnd"/>
      <w:r>
        <w:t xml:space="preserve"> och ställningstagande till smittisolering göras på samma sätt som vid en nyupptäckt </w:t>
      </w:r>
      <w:r w:rsidRPr="001410EB">
        <w:t>ESBL</w:t>
      </w:r>
      <w:r w:rsidRPr="001410EB">
        <w:rPr>
          <w:vertAlign w:val="subscript"/>
        </w:rPr>
        <w:t>CARBA</w:t>
      </w:r>
      <w:r w:rsidRPr="001410EB">
        <w:t xml:space="preserve"> (</w:t>
      </w:r>
      <w:hyperlink w:anchor="_Handläggning_av_patient" w:history="1">
        <w:r w:rsidRPr="001410EB">
          <w:rPr>
            <w:rStyle w:val="Hyperlnk"/>
          </w:rPr>
          <w:t>se ovan</w:t>
        </w:r>
      </w:hyperlink>
      <w:r w:rsidRPr="001410EB">
        <w:t>). Meddela</w:t>
      </w:r>
      <w:r>
        <w:t xml:space="preserve"> alltid </w:t>
      </w:r>
      <w:proofErr w:type="spellStart"/>
      <w:r>
        <w:t>Vårdhygien</w:t>
      </w:r>
      <w:proofErr w:type="spellEnd"/>
      <w:r>
        <w:t xml:space="preserve"> när patient med känd ESBL</w:t>
      </w:r>
      <w:r w:rsidRPr="00A62E3B">
        <w:rPr>
          <w:vertAlign w:val="subscript"/>
        </w:rPr>
        <w:t>CARBA</w:t>
      </w:r>
      <w:r>
        <w:t xml:space="preserve"> läggs in. </w:t>
      </w:r>
    </w:p>
    <w:p w14:paraId="7AB85736" w14:textId="77777777" w:rsidR="00924825" w:rsidRDefault="00924825" w:rsidP="00924825">
      <w:proofErr w:type="spellStart"/>
      <w:r>
        <w:lastRenderedPageBreak/>
        <w:t>Kontrollprover</w:t>
      </w:r>
      <w:proofErr w:type="spellEnd"/>
      <w:r>
        <w:t xml:space="preserve"> av patienter med känd ESBL</w:t>
      </w:r>
      <w:r w:rsidRPr="00A62E3B">
        <w:rPr>
          <w:vertAlign w:val="subscript"/>
        </w:rPr>
        <w:t>CARBA</w:t>
      </w:r>
      <w:r>
        <w:t xml:space="preserve"> görs enbart i anslutning till vård och ska tas i samband med inläggning på sjukhus. Prov tas från </w:t>
      </w:r>
      <w:proofErr w:type="spellStart"/>
      <w:r>
        <w:t>feces</w:t>
      </w:r>
      <w:proofErr w:type="spellEnd"/>
      <w:r>
        <w:t xml:space="preserve"> samt eventuella </w:t>
      </w:r>
      <w:hyperlink w:anchor="Riskfaktor_prov" w:history="1">
        <w:r w:rsidRPr="001410EB">
          <w:rPr>
            <w:rStyle w:val="Hyperlnk"/>
          </w:rPr>
          <w:t>riskfaktorer</w:t>
        </w:r>
      </w:hyperlink>
      <w:r>
        <w:t>. Begär ESBL</w:t>
      </w:r>
      <w:r w:rsidRPr="00A62E3B">
        <w:rPr>
          <w:vertAlign w:val="subscript"/>
        </w:rPr>
        <w:t>CARBA</w:t>
      </w:r>
      <w:r>
        <w:t>-prov och ange på remissen ”kontroll av känd bärare”. Vid antibiotikabehandling tas proverna tidigast en vecka efter avslutad behandling</w:t>
      </w:r>
    </w:p>
    <w:p w14:paraId="0CF6A7BC" w14:textId="77777777" w:rsidR="00924825" w:rsidRPr="00C042C3" w:rsidRDefault="00924825" w:rsidP="00924825">
      <w:pPr>
        <w:pStyle w:val="MellanrubrikVGR"/>
      </w:pPr>
      <w:r w:rsidRPr="00C042C3">
        <w:t>Polikliniskt besök på sjukhus</w:t>
      </w:r>
    </w:p>
    <w:p w14:paraId="6D8D872C" w14:textId="77777777" w:rsidR="00924825" w:rsidRPr="00B8158D" w:rsidRDefault="00924825" w:rsidP="00924825">
      <w:r>
        <w:t xml:space="preserve">Inför ett första besök ska </w:t>
      </w:r>
      <w:r w:rsidRPr="002012C9">
        <w:t xml:space="preserve">konsult </w:t>
      </w:r>
      <w:r>
        <w:t xml:space="preserve">på Infektionskliniken kontaktas för bedömning av smittsamhetsgrad och var besöket ska ske. Vid hög smittrisk kan det finnas behov av att låna rum på Infektionsmottagningen. Undvik att ha patienten i väntrummet. Viktigt att säkerställa goda städrutiner. Ny bedömning av infektionsläkare vid förändrade riskfaktorer och/eller </w:t>
      </w:r>
      <w:r w:rsidRPr="00B8158D">
        <w:t xml:space="preserve">förutsättningar. </w:t>
      </w:r>
    </w:p>
    <w:p w14:paraId="6987A5CF" w14:textId="77777777" w:rsidR="00924825" w:rsidRDefault="00924825" w:rsidP="00924825">
      <w:proofErr w:type="spellStart"/>
      <w:r>
        <w:t>Kontrollprover</w:t>
      </w:r>
      <w:proofErr w:type="spellEnd"/>
      <w:r>
        <w:t xml:space="preserve"> av patient med känd ESBL</w:t>
      </w:r>
      <w:r w:rsidRPr="00A62E3B">
        <w:rPr>
          <w:vertAlign w:val="subscript"/>
        </w:rPr>
        <w:t>CARBA</w:t>
      </w:r>
      <w:r>
        <w:t xml:space="preserve"> görs enbart i anslutning till vård, och ska tas inför operation, dialys, större/återkommande poliklinisk behandling (till exempel sårvård, cytostatikabehandling) eller inskrivning för dagvård. Prov tas från </w:t>
      </w:r>
      <w:proofErr w:type="spellStart"/>
      <w:r>
        <w:t>feces</w:t>
      </w:r>
      <w:proofErr w:type="spellEnd"/>
      <w:r>
        <w:t xml:space="preserve"> samt eventuella </w:t>
      </w:r>
      <w:hyperlink w:anchor="Riskfaktor_prov" w:history="1">
        <w:r w:rsidRPr="001410EB">
          <w:rPr>
            <w:rStyle w:val="Hyperlnk"/>
          </w:rPr>
          <w:t>riskfaktorer</w:t>
        </w:r>
      </w:hyperlink>
      <w:r>
        <w:t>. Begär ESBL</w:t>
      </w:r>
      <w:r w:rsidRPr="00A62E3B">
        <w:rPr>
          <w:vertAlign w:val="subscript"/>
        </w:rPr>
        <w:t>CARBA</w:t>
      </w:r>
      <w:r>
        <w:t>-prov och ange på remissen ”kontroll av känd bärare”. Vid antibiotikabehandling tas proverna tidigast en vecka efter avslutad behandling.</w:t>
      </w:r>
    </w:p>
    <w:p w14:paraId="13F0D5BC" w14:textId="77777777" w:rsidR="00924825" w:rsidRDefault="00924825" w:rsidP="00924825">
      <w:pPr>
        <w:pStyle w:val="Rubrik2"/>
      </w:pPr>
      <w:bookmarkStart w:id="27" w:name="_Toc164241022"/>
      <w:r w:rsidRPr="0024721C">
        <w:t>Primärvård och kommunal vård och omsorg</w:t>
      </w:r>
      <w:bookmarkEnd w:id="27"/>
    </w:p>
    <w:p w14:paraId="1944577B" w14:textId="77777777" w:rsidR="00924825" w:rsidRDefault="00924825" w:rsidP="00924825">
      <w:r>
        <w:t xml:space="preserve">Handläggning av nya och kända fall sker på motsvarande sätt som på sjukhus. Se även </w:t>
      </w:r>
      <w:hyperlink r:id="rId21" w:history="1">
        <w:r w:rsidRPr="007D2DD0">
          <w:rPr>
            <w:rStyle w:val="Hyperlnk"/>
          </w:rPr>
          <w:t>regionalt handlingsprogram angående MRB i KVO och PV</w:t>
        </w:r>
      </w:hyperlink>
      <w:r>
        <w:t xml:space="preserve">. </w:t>
      </w:r>
    </w:p>
    <w:p w14:paraId="6DDCB66A" w14:textId="77777777" w:rsidR="00924825" w:rsidRDefault="00924825" w:rsidP="00924825">
      <w:r>
        <w:t xml:space="preserve">Kontakt ska tas med hygiensjuksköterska inför utskrivning från sjukhus till primärvård och/eller kommunal vård och omsorg, samt vid flytt till nytt särskilt boende. </w:t>
      </w:r>
    </w:p>
    <w:p w14:paraId="474EEB35" w14:textId="77777777" w:rsidR="00924825" w:rsidRDefault="00924825" w:rsidP="00924825">
      <w:r>
        <w:t xml:space="preserve">När korttidsboende övervägs ska en utvärdering tillsammans med </w:t>
      </w:r>
      <w:proofErr w:type="spellStart"/>
      <w:r>
        <w:t>Vårdhygien</w:t>
      </w:r>
      <w:proofErr w:type="spellEnd"/>
      <w:r>
        <w:t xml:space="preserve"> göras om möjlighet till adekvata hygienrutiner finns. </w:t>
      </w:r>
    </w:p>
    <w:p w14:paraId="39A21CE8" w14:textId="77777777" w:rsidR="00924825" w:rsidRDefault="00924825" w:rsidP="00924825">
      <w:r>
        <w:t>Vårdtagare med ESBL</w:t>
      </w:r>
      <w:r w:rsidRPr="0084644F">
        <w:rPr>
          <w:vertAlign w:val="subscript"/>
        </w:rPr>
        <w:t>CARBA</w:t>
      </w:r>
      <w:r>
        <w:t xml:space="preserve"> i särskilt boende ska ha eget rum med eget hygienutrymme, undantaget partners som redan delar rum.</w:t>
      </w:r>
    </w:p>
    <w:p w14:paraId="1B3BC328" w14:textId="77777777" w:rsidR="00924825" w:rsidRDefault="00924825" w:rsidP="00924825">
      <w:pPr>
        <w:pStyle w:val="Rubrik2"/>
      </w:pPr>
      <w:bookmarkStart w:id="28" w:name="_Riskfaktorer"/>
      <w:bookmarkStart w:id="29" w:name="_Toc164241023"/>
      <w:bookmarkEnd w:id="28"/>
      <w:r w:rsidRPr="00F5577D">
        <w:t>Riskfaktorer</w:t>
      </w:r>
      <w:bookmarkEnd w:id="29"/>
    </w:p>
    <w:p w14:paraId="5EBA84F6" w14:textId="77777777" w:rsidR="00924825" w:rsidRPr="00F5577D" w:rsidRDefault="00924825" w:rsidP="00924825">
      <w:pPr>
        <w:rPr>
          <w:b/>
        </w:rPr>
      </w:pPr>
      <w:r w:rsidRPr="00F5577D">
        <w:t>Särskilda faktorer innebär ökad risk för smittspridning inom vården. Det gäller både faktorer som ökar risken att en patient med ESBL</w:t>
      </w:r>
      <w:r w:rsidRPr="00F5577D">
        <w:rPr>
          <w:vertAlign w:val="subscript"/>
        </w:rPr>
        <w:t>CARBA</w:t>
      </w:r>
      <w:r w:rsidRPr="00F5577D">
        <w:t xml:space="preserve"> sprider smittan vidare respektive riskfaktorer för att bli koloniserad i samband med vård.</w:t>
      </w:r>
    </w:p>
    <w:p w14:paraId="348BAA62" w14:textId="77777777" w:rsidR="00924825" w:rsidRDefault="00924825" w:rsidP="00924825">
      <w:pPr>
        <w:pStyle w:val="Rubrik3"/>
      </w:pPr>
      <w:bookmarkStart w:id="30" w:name="_Toc164241024"/>
      <w:r w:rsidRPr="00F5577D">
        <w:lastRenderedPageBreak/>
        <w:t>Riskfaktorer för smittspridning</w:t>
      </w:r>
      <w:bookmarkEnd w:id="30"/>
    </w:p>
    <w:p w14:paraId="6D144359" w14:textId="77777777" w:rsidR="00924825" w:rsidRDefault="00924825" w:rsidP="00924825">
      <w:r w:rsidRPr="00F5577D">
        <w:t>Den viktigaste riskfaktorn för smittspridning från en patient med ESBL</w:t>
      </w:r>
      <w:r w:rsidRPr="00F5577D">
        <w:rPr>
          <w:vertAlign w:val="subscript"/>
        </w:rPr>
        <w:t>CARBA</w:t>
      </w:r>
      <w:r w:rsidRPr="00F5577D">
        <w:t xml:space="preserve"> är diarré, oavsett genes. Även </w:t>
      </w:r>
      <w:proofErr w:type="spellStart"/>
      <w:r w:rsidRPr="00F5577D">
        <w:t>fecesinkontinens</w:t>
      </w:r>
      <w:proofErr w:type="spellEnd"/>
      <w:r w:rsidRPr="00F5577D">
        <w:t xml:space="preserve"> innebär hög smittrisk. Urininkontinens, KAD, sår, katetrar, drän, stomier etcetera ökar smittrisken i varierande grad. Även andra faktorer som bristfällig personlig hygien och demens bidrar till smittrisken.</w:t>
      </w:r>
    </w:p>
    <w:p w14:paraId="3D688DB1" w14:textId="77777777" w:rsidR="00924825" w:rsidRDefault="00924825" w:rsidP="00924825">
      <w:pPr>
        <w:pStyle w:val="MellanrubrikVGR"/>
        <w:spacing w:after="0"/>
        <w:ind w:right="0"/>
      </w:pPr>
      <w:r w:rsidRPr="00F5577D">
        <w:t>Riskfaktorer för att koloniseras</w:t>
      </w:r>
    </w:p>
    <w:p w14:paraId="6F10898D" w14:textId="77777777" w:rsidR="00924825" w:rsidRPr="00F5577D" w:rsidRDefault="00924825" w:rsidP="00924825">
      <w:r w:rsidRPr="00F5577D">
        <w:t>Vid förekomst av riskfaktorer som katetrar, drän, sår etcetera ökar risken att bli smittad av ESBL</w:t>
      </w:r>
      <w:r w:rsidRPr="00F5577D">
        <w:rPr>
          <w:vertAlign w:val="subscript"/>
        </w:rPr>
        <w:t>CARBA</w:t>
      </w:r>
      <w:r w:rsidRPr="00F5577D">
        <w:t>. Rubbad tarmflora gör att tarmen lättare koloniseras med ESBL</w:t>
      </w:r>
      <w:r w:rsidRPr="00F5577D">
        <w:rPr>
          <w:vertAlign w:val="subscript"/>
        </w:rPr>
        <w:t>CARBA</w:t>
      </w:r>
      <w:r w:rsidRPr="00F5577D">
        <w:t xml:space="preserve"> vilket särskilt gäller vid antibiotikabehandling.</w:t>
      </w:r>
    </w:p>
    <w:p w14:paraId="6879E6A6" w14:textId="77777777" w:rsidR="00924825" w:rsidRPr="00F333B2" w:rsidRDefault="00924825" w:rsidP="00924825">
      <w:pPr>
        <w:pStyle w:val="MellanrubrikVGR"/>
      </w:pPr>
      <w:bookmarkStart w:id="31" w:name="Riskfaktor_prov"/>
      <w:bookmarkEnd w:id="31"/>
      <w:r w:rsidRPr="00F333B2">
        <w:t xml:space="preserve">Riskfaktorer som ska </w:t>
      </w:r>
      <w:proofErr w:type="spellStart"/>
      <w:r w:rsidRPr="00F333B2">
        <w:t>provtas</w:t>
      </w:r>
      <w:proofErr w:type="spellEnd"/>
    </w:p>
    <w:p w14:paraId="27925508" w14:textId="77777777" w:rsidR="00924825" w:rsidRDefault="00924825" w:rsidP="00924825">
      <w:pPr>
        <w:pStyle w:val="Punktlista"/>
        <w:ind w:right="-2"/>
      </w:pPr>
      <w:r>
        <w:t>Sår/hudlesioner/eksem.</w:t>
      </w:r>
    </w:p>
    <w:p w14:paraId="33D4EEDF" w14:textId="77777777" w:rsidR="00924825" w:rsidRDefault="00924825" w:rsidP="00924825">
      <w:pPr>
        <w:pStyle w:val="Punktlista"/>
        <w:ind w:right="-2"/>
      </w:pPr>
      <w:r>
        <w:t>Infarter (till exempel CVK), tag prov från insticksstället.</w:t>
      </w:r>
    </w:p>
    <w:p w14:paraId="0ADCA81F" w14:textId="77777777" w:rsidR="00924825" w:rsidRDefault="00924825" w:rsidP="00924825">
      <w:pPr>
        <w:pStyle w:val="Punktlista"/>
        <w:ind w:right="-2"/>
      </w:pPr>
      <w:r>
        <w:t>Drän, tag prov från insticksstället.</w:t>
      </w:r>
    </w:p>
    <w:p w14:paraId="4E2A6F33" w14:textId="77777777" w:rsidR="00924825" w:rsidRDefault="00924825" w:rsidP="00924825">
      <w:pPr>
        <w:pStyle w:val="Punktlista"/>
        <w:ind w:right="-2"/>
      </w:pPr>
      <w:r>
        <w:t xml:space="preserve">Stomier (till exempel kolostomi, </w:t>
      </w:r>
      <w:proofErr w:type="spellStart"/>
      <w:r>
        <w:t>urostomi</w:t>
      </w:r>
      <w:proofErr w:type="spellEnd"/>
      <w:r>
        <w:t xml:space="preserve">, </w:t>
      </w:r>
      <w:proofErr w:type="spellStart"/>
      <w:r>
        <w:t>gastrostomi</w:t>
      </w:r>
      <w:proofErr w:type="spellEnd"/>
      <w:r>
        <w:t xml:space="preserve">, </w:t>
      </w:r>
      <w:proofErr w:type="spellStart"/>
      <w:r>
        <w:t>trakeostomi</w:t>
      </w:r>
      <w:proofErr w:type="spellEnd"/>
      <w:r>
        <w:t>), tag prov från stomikant.</w:t>
      </w:r>
    </w:p>
    <w:p w14:paraId="4CF8CB5F" w14:textId="77777777" w:rsidR="00924825" w:rsidRDefault="00924825" w:rsidP="00924825">
      <w:pPr>
        <w:pStyle w:val="Punktlista"/>
        <w:ind w:right="-2"/>
      </w:pPr>
      <w:r>
        <w:t>Urin om patienten har (eller har haft senaste veckan) KAD, RIK eller annan urinvägs-katetrisering.</w:t>
      </w:r>
    </w:p>
    <w:p w14:paraId="7F9EDF2A" w14:textId="77777777" w:rsidR="00924825" w:rsidRDefault="00924825" w:rsidP="00924825">
      <w:pPr>
        <w:pStyle w:val="Punktlista"/>
        <w:ind w:right="-2"/>
      </w:pPr>
      <w:proofErr w:type="spellStart"/>
      <w:r>
        <w:t>Sputum</w:t>
      </w:r>
      <w:proofErr w:type="spellEnd"/>
      <w:r>
        <w:t>/</w:t>
      </w:r>
      <w:proofErr w:type="spellStart"/>
      <w:r>
        <w:t>trakealsekret</w:t>
      </w:r>
      <w:proofErr w:type="spellEnd"/>
      <w:r>
        <w:t xml:space="preserve"> (om relevanta symtom).</w:t>
      </w:r>
    </w:p>
    <w:p w14:paraId="0CE43E6E" w14:textId="77777777" w:rsidR="00924825" w:rsidRDefault="00924825" w:rsidP="00924825">
      <w:pPr>
        <w:pStyle w:val="Rubrik2"/>
      </w:pPr>
      <w:bookmarkStart w:id="32" w:name="_Toc164241025"/>
      <w:r w:rsidRPr="0024721C">
        <w:t>Hygienrutiner ESBL</w:t>
      </w:r>
      <w:r w:rsidRPr="0024721C">
        <w:rPr>
          <w:vertAlign w:val="subscript"/>
        </w:rPr>
        <w:t>CARBA</w:t>
      </w:r>
      <w:bookmarkEnd w:id="32"/>
    </w:p>
    <w:p w14:paraId="2B3BB24B" w14:textId="77777777" w:rsidR="00924825" w:rsidRDefault="00924825" w:rsidP="00924825">
      <w:pPr>
        <w:rPr>
          <w:b/>
        </w:rPr>
      </w:pPr>
      <w:r w:rsidRPr="006163C3">
        <w:t>Följande vårdrutiner gäller vid vård av alla patienter med ESBL</w:t>
      </w:r>
      <w:r w:rsidRPr="006163C3">
        <w:rPr>
          <w:vertAlign w:val="subscript"/>
        </w:rPr>
        <w:t>CARBA</w:t>
      </w:r>
      <w:r w:rsidRPr="006163C3">
        <w:t>.</w:t>
      </w:r>
    </w:p>
    <w:p w14:paraId="2C33A0CB" w14:textId="77777777" w:rsidR="00924825" w:rsidRDefault="00924825" w:rsidP="00924825">
      <w:pPr>
        <w:pStyle w:val="MellanrubrikVGR"/>
        <w:spacing w:before="120" w:after="0"/>
        <w:ind w:right="0"/>
      </w:pPr>
      <w:bookmarkStart w:id="33" w:name="_Hlk159604304"/>
      <w:r w:rsidRPr="0084644F">
        <w:t>Patient och anhöriga</w:t>
      </w:r>
    </w:p>
    <w:p w14:paraId="53AC5267" w14:textId="77777777" w:rsidR="00924825" w:rsidRPr="00F333B2" w:rsidRDefault="00924825" w:rsidP="00924825">
      <w:pPr>
        <w:pStyle w:val="Punktlista"/>
      </w:pPr>
      <w:r w:rsidRPr="00F333B2">
        <w:t>Patienten vårdas på enkelrum med stängd dörr samt eget hygienutrymme.</w:t>
      </w:r>
    </w:p>
    <w:p w14:paraId="14E21E46" w14:textId="77777777" w:rsidR="00924825" w:rsidRPr="00F333B2" w:rsidRDefault="00924825" w:rsidP="00924825">
      <w:pPr>
        <w:pStyle w:val="Punktlista"/>
      </w:pPr>
      <w:r w:rsidRPr="00F333B2">
        <w:t>På sjukhus bör patient få hjälp med handdesinfektion när vårdrummet lämnas.</w:t>
      </w:r>
    </w:p>
    <w:bookmarkEnd w:id="33"/>
    <w:p w14:paraId="41B029A3" w14:textId="77777777" w:rsidR="00924825" w:rsidRPr="00F333B2" w:rsidRDefault="00924825" w:rsidP="00924825">
      <w:pPr>
        <w:pStyle w:val="Punktlista"/>
      </w:pPr>
      <w:r w:rsidRPr="00F333B2">
        <w:t>Patienten uppmanas till en god handhygien efter toalettbesök samt före måltid. Patienter som inte klarar detta bör få hjälp av personalen.</w:t>
      </w:r>
    </w:p>
    <w:p w14:paraId="1E3A33A0" w14:textId="77777777" w:rsidR="00924825" w:rsidRPr="00F333B2" w:rsidRDefault="00924825" w:rsidP="00924825">
      <w:pPr>
        <w:pStyle w:val="Punktlista"/>
      </w:pPr>
      <w:r w:rsidRPr="00F333B2">
        <w:t>Begränsa mängden engångsmaterial som förvaras på rummet.</w:t>
      </w:r>
    </w:p>
    <w:p w14:paraId="39DB39B2" w14:textId="77777777" w:rsidR="00924825" w:rsidRPr="00F333B2" w:rsidRDefault="00924825" w:rsidP="00924825">
      <w:pPr>
        <w:pStyle w:val="Punktlista"/>
      </w:pPr>
      <w:r w:rsidRPr="00F333B2">
        <w:t>Besökare till patient med ESBLCARBA informeras av vårdpersonalen om god handhygien. Möjlighet till handdesinfektion ska finnas. De anhöriga som deltar i den patientnära vården instrueras om basala hygienrutiner</w:t>
      </w:r>
    </w:p>
    <w:p w14:paraId="2A4140D3" w14:textId="77777777" w:rsidR="00924825" w:rsidRDefault="00924825" w:rsidP="00924825">
      <w:pPr>
        <w:pStyle w:val="MellanrubrikVGR"/>
        <w:spacing w:after="0"/>
        <w:ind w:right="0"/>
      </w:pPr>
      <w:r w:rsidRPr="0084644F">
        <w:lastRenderedPageBreak/>
        <w:t>Undersökning/behandling/operation</w:t>
      </w:r>
    </w:p>
    <w:p w14:paraId="2460AC5B" w14:textId="77777777" w:rsidR="00924825" w:rsidRPr="00F333B2" w:rsidRDefault="00924825" w:rsidP="00924825">
      <w:pPr>
        <w:pStyle w:val="Punktlista"/>
      </w:pPr>
      <w:r w:rsidRPr="00F333B2">
        <w:t>Mottagande enhet ska alltid informeras om patienten har konstaterad eller misstänkt ESBLCARBA.</w:t>
      </w:r>
    </w:p>
    <w:p w14:paraId="2BC0E066" w14:textId="77777777" w:rsidR="00924825" w:rsidRPr="00F333B2" w:rsidRDefault="00924825" w:rsidP="00924825">
      <w:pPr>
        <w:pStyle w:val="Punktlista"/>
      </w:pPr>
      <w:r w:rsidRPr="00F333B2">
        <w:t>Inför transport, se till att alla sår och infarter är ordentligt täckta med rena förband, så att ingen risk finns för läckage.</w:t>
      </w:r>
    </w:p>
    <w:p w14:paraId="216D6B85" w14:textId="77777777" w:rsidR="00924825" w:rsidRPr="00F333B2" w:rsidRDefault="00924825" w:rsidP="00924825">
      <w:pPr>
        <w:pStyle w:val="Punktlista"/>
      </w:pPr>
      <w:r w:rsidRPr="00F333B2">
        <w:t>Byt eller töm eventuella urin-, dränage- och sondpåsar.</w:t>
      </w:r>
    </w:p>
    <w:p w14:paraId="7DC28536" w14:textId="77777777" w:rsidR="00924825" w:rsidRPr="00F333B2" w:rsidRDefault="00924825" w:rsidP="00924825">
      <w:pPr>
        <w:pStyle w:val="Punktlista"/>
      </w:pPr>
      <w:bookmarkStart w:id="34" w:name="_Hlk160203780"/>
      <w:r w:rsidRPr="00F333B2">
        <w:t xml:space="preserve">Bassängträning är okej om patienten inte har diarré och inkontinens. Vid sår kontakta </w:t>
      </w:r>
      <w:proofErr w:type="spellStart"/>
      <w:r w:rsidRPr="00F333B2">
        <w:t>Vårdhygien</w:t>
      </w:r>
      <w:proofErr w:type="spellEnd"/>
      <w:r w:rsidRPr="00F333B2">
        <w:t xml:space="preserve">. </w:t>
      </w:r>
    </w:p>
    <w:bookmarkEnd w:id="34"/>
    <w:p w14:paraId="2A7D55CA" w14:textId="77777777" w:rsidR="00924825" w:rsidRPr="00F333B2" w:rsidRDefault="00924825" w:rsidP="00924825">
      <w:pPr>
        <w:pStyle w:val="Punktlista"/>
      </w:pPr>
      <w:r w:rsidRPr="00F333B2">
        <w:t xml:space="preserve">Är träningskök aktuellt måste </w:t>
      </w:r>
      <w:proofErr w:type="spellStart"/>
      <w:r w:rsidRPr="00F333B2">
        <w:t>Vårdhygien</w:t>
      </w:r>
      <w:proofErr w:type="spellEnd"/>
      <w:r w:rsidRPr="00F333B2">
        <w:t xml:space="preserve"> kontaktas innan. </w:t>
      </w:r>
    </w:p>
    <w:p w14:paraId="2550F2E3" w14:textId="77777777" w:rsidR="00924825" w:rsidRPr="00F333B2" w:rsidRDefault="00924825" w:rsidP="00924825">
      <w:pPr>
        <w:pStyle w:val="Punktlista"/>
      </w:pPr>
      <w:r w:rsidRPr="00F333B2">
        <w:t xml:space="preserve">Efter operation ska patienten vårdas på enkelrum på UVA eller IVA. </w:t>
      </w:r>
    </w:p>
    <w:p w14:paraId="2D82B366" w14:textId="77777777" w:rsidR="00924825" w:rsidRDefault="00924825" w:rsidP="00924825">
      <w:pPr>
        <w:pStyle w:val="Rubrik2"/>
      </w:pPr>
      <w:bookmarkStart w:id="35" w:name="_Toc164241026"/>
      <w:r w:rsidRPr="0024721C">
        <w:t>Städning, rengöring och desinfektion</w:t>
      </w:r>
      <w:bookmarkEnd w:id="35"/>
    </w:p>
    <w:p w14:paraId="0A292E18" w14:textId="77777777" w:rsidR="00924825" w:rsidRPr="001D4040" w:rsidRDefault="00924825" w:rsidP="00924825">
      <w:pPr>
        <w:rPr>
          <w:b/>
        </w:rPr>
      </w:pPr>
      <w:r w:rsidRPr="00B8158D">
        <w:t xml:space="preserve">Städning utförs av person med adekvat kunskap. För </w:t>
      </w:r>
      <w:r w:rsidRPr="001D4040">
        <w:t xml:space="preserve">städning/rengöring kan olika metoder användas. Oavsett metod är den mekaniska bearbetningen, det vill säga ”gnugga ordentligt”, avgörande för att uppnå ett fullgott resultat. Regelbunden rengöring och desinfektion av patientnära ytor och föremål är ytterst viktigt i strävan att hålla nere nivåerna av smittämne i miljön och därmed förhindra smittspridning. </w:t>
      </w:r>
    </w:p>
    <w:p w14:paraId="68DA009E" w14:textId="77777777" w:rsidR="00924825" w:rsidRPr="001D4040" w:rsidRDefault="00924825" w:rsidP="00924825">
      <w:pPr>
        <w:rPr>
          <w:b/>
        </w:rPr>
      </w:pPr>
      <w:r w:rsidRPr="001D4040">
        <w:t xml:space="preserve">Vid kraftig och måttlig nedsmutsning, det vill säga synlig förorening, börja alltid med vatten och rengöringsmedel. Därefter kompletteras eventuella </w:t>
      </w:r>
      <w:proofErr w:type="spellStart"/>
      <w:r w:rsidRPr="001D4040">
        <w:t>tagytor</w:t>
      </w:r>
      <w:proofErr w:type="spellEnd"/>
      <w:r w:rsidRPr="001D4040">
        <w:t xml:space="preserve"> med </w:t>
      </w:r>
      <w:proofErr w:type="spellStart"/>
      <w:r w:rsidRPr="001D4040">
        <w:t>ytdesinfektionsmedel</w:t>
      </w:r>
      <w:proofErr w:type="spellEnd"/>
      <w:r w:rsidRPr="001D4040">
        <w:t xml:space="preserve"> med rengörande effekt (tensid). </w:t>
      </w:r>
    </w:p>
    <w:p w14:paraId="0E56AC8E" w14:textId="77777777" w:rsidR="00924825" w:rsidRPr="00E50389" w:rsidRDefault="00924825" w:rsidP="00924825">
      <w:pPr>
        <w:rPr>
          <w:b/>
        </w:rPr>
      </w:pPr>
      <w:r w:rsidRPr="001D4040">
        <w:t xml:space="preserve">Vid låg grad av nedsmutsning, det vill säga synligt rent, kan rengöring och desinfektion utföras enbart med </w:t>
      </w:r>
      <w:proofErr w:type="spellStart"/>
      <w:r w:rsidRPr="001D4040">
        <w:t>ytdesinfektionsmedel</w:t>
      </w:r>
      <w:proofErr w:type="spellEnd"/>
      <w:r w:rsidRPr="001D4040">
        <w:t xml:space="preserve"> med rengörande effekt (tensid).</w:t>
      </w:r>
    </w:p>
    <w:p w14:paraId="2E26806E" w14:textId="77777777" w:rsidR="00924825" w:rsidRDefault="00924825" w:rsidP="00924825">
      <w:pPr>
        <w:pStyle w:val="Rubrik2"/>
      </w:pPr>
      <w:bookmarkStart w:id="36" w:name="_Toc164241027"/>
      <w:r w:rsidRPr="00E50389">
        <w:t>Daglig städning/rengöring</w:t>
      </w:r>
      <w:bookmarkEnd w:id="36"/>
    </w:p>
    <w:p w14:paraId="1619C252" w14:textId="77777777" w:rsidR="00924825" w:rsidRPr="00B433E9" w:rsidRDefault="00924825" w:rsidP="00924825">
      <w:pPr>
        <w:pStyle w:val="Rubrik3"/>
      </w:pPr>
      <w:bookmarkStart w:id="37" w:name="_Toc164241028"/>
      <w:proofErr w:type="spellStart"/>
      <w:r w:rsidRPr="00B433E9">
        <w:t>Vårdrum</w:t>
      </w:r>
      <w:bookmarkEnd w:id="37"/>
      <w:proofErr w:type="spellEnd"/>
    </w:p>
    <w:p w14:paraId="75408CC4" w14:textId="77777777" w:rsidR="00924825" w:rsidRPr="00F333B2" w:rsidRDefault="00924825" w:rsidP="00924825">
      <w:pPr>
        <w:pStyle w:val="Punktlista"/>
      </w:pPr>
      <w:r w:rsidRPr="00F333B2">
        <w:t xml:space="preserve">Patientnära </w:t>
      </w:r>
      <w:proofErr w:type="spellStart"/>
      <w:r w:rsidRPr="00F333B2">
        <w:t>tagytor</w:t>
      </w:r>
      <w:proofErr w:type="spellEnd"/>
      <w:r w:rsidRPr="00F333B2">
        <w:t>, till exempel säng, sängbord, rengörs och desinfekteras dagligen enligt ovan.</w:t>
      </w:r>
    </w:p>
    <w:p w14:paraId="48653842" w14:textId="77777777" w:rsidR="00924825" w:rsidRPr="00F333B2" w:rsidRDefault="00924825" w:rsidP="00924825">
      <w:pPr>
        <w:pStyle w:val="Punktlista"/>
      </w:pPr>
      <w:r w:rsidRPr="00F333B2">
        <w:t xml:space="preserve">Golv rengörs med rengöringsmedel och vatten förutsatt att korrekt punktdesinfektion utförts. </w:t>
      </w:r>
    </w:p>
    <w:p w14:paraId="6E2C1BF5" w14:textId="77777777" w:rsidR="00924825" w:rsidRPr="00B433E9" w:rsidRDefault="00924825" w:rsidP="00924825">
      <w:pPr>
        <w:pStyle w:val="Rubrik3"/>
      </w:pPr>
      <w:bookmarkStart w:id="38" w:name="_Toc164241029"/>
      <w:r w:rsidRPr="00B433E9">
        <w:t>Toalett/duschrum</w:t>
      </w:r>
      <w:bookmarkEnd w:id="38"/>
      <w:r w:rsidRPr="00B433E9">
        <w:t xml:space="preserve"> </w:t>
      </w:r>
    </w:p>
    <w:p w14:paraId="2D3979FF" w14:textId="77777777" w:rsidR="00924825" w:rsidRPr="00F333B2" w:rsidRDefault="00924825" w:rsidP="00924825">
      <w:pPr>
        <w:pStyle w:val="Punktlista"/>
      </w:pPr>
      <w:r w:rsidRPr="00F333B2">
        <w:t xml:space="preserve">Rengör och desinfektera toalettstol, tvättställ, kranar och </w:t>
      </w:r>
      <w:proofErr w:type="spellStart"/>
      <w:r w:rsidRPr="00F333B2">
        <w:t>tagytor</w:t>
      </w:r>
      <w:proofErr w:type="spellEnd"/>
      <w:r w:rsidRPr="00F333B2">
        <w:t xml:space="preserve"> enligt ovan.</w:t>
      </w:r>
    </w:p>
    <w:p w14:paraId="1109E602" w14:textId="77777777" w:rsidR="00924825" w:rsidRPr="00F333B2" w:rsidRDefault="00924825" w:rsidP="00924825">
      <w:pPr>
        <w:pStyle w:val="Punktlista"/>
      </w:pPr>
      <w:r w:rsidRPr="00F333B2">
        <w:t xml:space="preserve">Golv rengörs med rengöringsmedel och vatten förutsatt att korrekt punktdesinfektion utförts. </w:t>
      </w:r>
    </w:p>
    <w:p w14:paraId="43C9A14F" w14:textId="77777777" w:rsidR="00924825" w:rsidRDefault="00924825" w:rsidP="00924825">
      <w:pPr>
        <w:pStyle w:val="Rubrik3"/>
      </w:pPr>
      <w:bookmarkStart w:id="39" w:name="_Toc164241030"/>
      <w:r w:rsidRPr="00E50389">
        <w:lastRenderedPageBreak/>
        <w:t>Rengöring och desinfektion av utrustning</w:t>
      </w:r>
      <w:bookmarkEnd w:id="39"/>
    </w:p>
    <w:p w14:paraId="293E3196" w14:textId="77777777" w:rsidR="00924825" w:rsidRPr="00F333B2" w:rsidRDefault="00924825" w:rsidP="00924825">
      <w:pPr>
        <w:pStyle w:val="Punktlista"/>
      </w:pPr>
      <w:r w:rsidRPr="00F333B2">
        <w:t xml:space="preserve">Flergångsartiklar och hjälpmedel rengörs och desinfekteras efter användning i disk- eller </w:t>
      </w:r>
      <w:proofErr w:type="spellStart"/>
      <w:r w:rsidRPr="00F333B2">
        <w:t>spoldesinfektor</w:t>
      </w:r>
      <w:proofErr w:type="spellEnd"/>
      <w:r w:rsidRPr="00F333B2">
        <w:t xml:space="preserve">. </w:t>
      </w:r>
    </w:p>
    <w:p w14:paraId="520111D2" w14:textId="77777777" w:rsidR="00924825" w:rsidRPr="00F333B2" w:rsidRDefault="00924825" w:rsidP="00924825">
      <w:pPr>
        <w:pStyle w:val="Punktlista"/>
      </w:pPr>
      <w:r w:rsidRPr="00F333B2">
        <w:t>Material som inte tål värme rengörs och desinfekteras enligt ovan.</w:t>
      </w:r>
    </w:p>
    <w:p w14:paraId="0E158653" w14:textId="77777777" w:rsidR="00924825" w:rsidRDefault="00924825" w:rsidP="00924825">
      <w:pPr>
        <w:pStyle w:val="Rubrik3"/>
      </w:pPr>
      <w:bookmarkStart w:id="40" w:name="_Toc164241031"/>
      <w:r w:rsidRPr="00E50389">
        <w:t>Slutstädning</w:t>
      </w:r>
      <w:bookmarkEnd w:id="40"/>
    </w:p>
    <w:p w14:paraId="6ACEDA3E" w14:textId="77777777" w:rsidR="00924825" w:rsidRPr="00F333B2" w:rsidRDefault="00924825" w:rsidP="00924825">
      <w:pPr>
        <w:pStyle w:val="Punktlista"/>
      </w:pPr>
      <w:r w:rsidRPr="00F333B2">
        <w:t>Oanvänd tvätt som förvarats inne hos patienten skickas till tvätt. Sängdraperi, duschdraperi, stolsöverdrag samt annat textilmaterial ska tvättas i minst 60 ºC. Överdrag på madrasser och kuddar (ej kuddvar) skickas till tvätt.</w:t>
      </w:r>
    </w:p>
    <w:p w14:paraId="1C97704A" w14:textId="77777777" w:rsidR="00924825" w:rsidRPr="00F333B2" w:rsidRDefault="00924825" w:rsidP="00924825">
      <w:pPr>
        <w:pStyle w:val="Punktlista"/>
      </w:pPr>
      <w:r w:rsidRPr="00F333B2">
        <w:t xml:space="preserve">Alla </w:t>
      </w:r>
      <w:proofErr w:type="spellStart"/>
      <w:r w:rsidRPr="00F333B2">
        <w:t>tagytor</w:t>
      </w:r>
      <w:proofErr w:type="spellEnd"/>
      <w:r w:rsidRPr="00F333B2">
        <w:t xml:space="preserve"> i hygienutrymmet samt toalettstol med utrustning, handtag, kranar, tvättställets ut- och insida, handikappstöd etcetera ska rengöras och desinfekteras. Toalettborste och toalettpappersrulle kasseras. </w:t>
      </w:r>
    </w:p>
    <w:p w14:paraId="78BB92C8" w14:textId="77777777" w:rsidR="00924825" w:rsidRPr="00F333B2" w:rsidRDefault="00924825" w:rsidP="00924825">
      <w:pPr>
        <w:pStyle w:val="Punktlista"/>
      </w:pPr>
      <w:r w:rsidRPr="00F333B2">
        <w:t>Golv rengörs med rengöringsmedel och vatten förutsatt att korrekt punktdesinfektion utförts.</w:t>
      </w:r>
    </w:p>
    <w:p w14:paraId="4EFB02EF" w14:textId="77777777" w:rsidR="00924825" w:rsidRDefault="00924825" w:rsidP="00924825">
      <w:pPr>
        <w:ind w:right="-2"/>
      </w:pPr>
      <w:r w:rsidRPr="00F333B2">
        <w:t xml:space="preserve">Kvalitetssäkring av städ- och rengöringsrutiner ska dokumenteras. Vårdenheten definierar </w:t>
      </w:r>
      <w:proofErr w:type="spellStart"/>
      <w:r w:rsidRPr="00F333B2">
        <w:t>tagytor</w:t>
      </w:r>
      <w:proofErr w:type="spellEnd"/>
      <w:r w:rsidRPr="00F333B2">
        <w:t>, utrustning som delas mellan patienterna. Använd checklistor som ska signeras.</w:t>
      </w:r>
      <w:r w:rsidRPr="00F333B2">
        <w:br/>
      </w:r>
      <w:hyperlink r:id="rId22" w:history="1">
        <w:r w:rsidRPr="00B433E9">
          <w:rPr>
            <w:rStyle w:val="Hyperlnk"/>
          </w:rPr>
          <w:t xml:space="preserve">Städning av patientnära ytor på </w:t>
        </w:r>
        <w:proofErr w:type="spellStart"/>
        <w:r w:rsidRPr="00B433E9">
          <w:rPr>
            <w:rStyle w:val="Hyperlnk"/>
          </w:rPr>
          <w:t>vårdrum</w:t>
        </w:r>
        <w:proofErr w:type="spellEnd"/>
      </w:hyperlink>
      <w:r>
        <w:t xml:space="preserve"> </w:t>
      </w:r>
      <w:r>
        <w:br/>
      </w:r>
      <w:hyperlink r:id="rId23" w:history="1">
        <w:r w:rsidRPr="00B433E9">
          <w:rPr>
            <w:rStyle w:val="Hyperlnk"/>
          </w:rPr>
          <w:t>Städning i vårdnära lokaler och mottagningsrum/utrustning som delas</w:t>
        </w:r>
      </w:hyperlink>
    </w:p>
    <w:p w14:paraId="0EAC6378" w14:textId="77777777" w:rsidR="00924825" w:rsidRDefault="00924825" w:rsidP="00924825">
      <w:pPr>
        <w:pStyle w:val="Rubrik3"/>
      </w:pPr>
      <w:bookmarkStart w:id="41" w:name="_Toc164241032"/>
      <w:r w:rsidRPr="001D4040">
        <w:t>Disk, tvätt och avfall</w:t>
      </w:r>
      <w:bookmarkEnd w:id="41"/>
    </w:p>
    <w:p w14:paraId="0670A181" w14:textId="77777777" w:rsidR="00924825" w:rsidRDefault="00924825" w:rsidP="00924825">
      <w:r>
        <w:t>Disk, tvätt och avfall hanteras enligt gängse rutin.</w:t>
      </w:r>
    </w:p>
    <w:bookmarkEnd w:id="0"/>
    <w:p w14:paraId="29F07A1A" w14:textId="77777777" w:rsidR="00924825" w:rsidRPr="007E5A34" w:rsidRDefault="00924825" w:rsidP="00924825">
      <w:pPr>
        <w:rPr>
          <w:szCs w:val="20"/>
        </w:rPr>
      </w:pPr>
    </w:p>
    <w:p w14:paraId="76B9F95B" w14:textId="24513497" w:rsidR="00536A5A" w:rsidRPr="00924825" w:rsidRDefault="00536A5A" w:rsidP="00924825"/>
    <w:sectPr w:rsidR="00536A5A" w:rsidRPr="00924825" w:rsidSect="00CF5023">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8F855" w14:textId="77777777" w:rsidR="00924825" w:rsidRDefault="0092482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6DBC858" w14:textId="77777777" w:rsidR="00924825" w:rsidRDefault="0092482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0801777"/>
      <w:docPartObj>
        <w:docPartGallery w:val="Page Numbers (Bottom of Page)"/>
        <w:docPartUnique/>
      </w:docPartObj>
    </w:sdtPr>
    <w:sdtEndPr>
      <w:rPr>
        <w:sz w:val="16"/>
        <w:szCs w:val="16"/>
      </w:rPr>
    </w:sdtEndPr>
    <w:sdtContent>
      <w:p w14:paraId="7DA809F2" w14:textId="77777777" w:rsidR="00924825" w:rsidRPr="00EC0A68" w:rsidRDefault="0092482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1A20D2" w14:textId="77777777" w:rsidR="00924825" w:rsidRDefault="00924825" w:rsidP="00FB2F0F">
    <w:pPr>
      <w:pStyle w:val="Sidfot"/>
      <w:ind w:left="6237" w:hanging="141"/>
      <w:jc w:val="left"/>
    </w:pPr>
    <w:r>
      <w:rPr>
        <w:noProof/>
      </w:rPr>
      <w:drawing>
        <wp:anchor distT="0" distB="0" distL="114300" distR="114300" simplePos="0" relativeHeight="251675649" behindDoc="0" locked="0" layoutInCell="1" allowOverlap="1" wp14:anchorId="03F879BB" wp14:editId="6E62B2AE">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EE48D9" w14:textId="77777777" w:rsidR="00924825" w:rsidRPr="00DA65C4" w:rsidRDefault="00924825"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8F393BE" wp14:editId="037794ED">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2A1695" w14:textId="77777777" w:rsidR="00924825" w:rsidRDefault="0092482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8F393BE" id="_x0000_t202" coordsize="21600,21600" o:spt="202" path="m,l,21600r21600,l21600,xe">
              <v:stroke joinstyle="miter"/>
              <v:path gradientshapeok="t" o:connecttype="rect"/>
            </v:shapetype>
            <v:shape id="Textruta 2"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1F2A1695" w14:textId="77777777" w:rsidR="00924825" w:rsidRDefault="0092482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9B343" w14:textId="77777777" w:rsidR="00924825" w:rsidRDefault="00924825"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D9904B8" wp14:editId="1256B84D">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321A414" w14:textId="77777777" w:rsidR="00924825" w:rsidRDefault="0092482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D9904B8" id="_x0000_t202" coordsize="21600,21600" o:spt="202" path="m,l,21600r21600,l21600,xe">
              <v:stroke joinstyle="miter"/>
              <v:path gradientshapeok="t" o:connecttype="rect"/>
            </v:shapetype>
            <v:shape id="Textruta 3"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321A414" w14:textId="77777777" w:rsidR="00924825" w:rsidRDefault="0092482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23E910F4" wp14:editId="3F3C3636">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0B7772"/>
    <w:multiLevelType w:val="hybridMultilevel"/>
    <w:tmpl w:val="4F284636"/>
    <w:lvl w:ilvl="0" w:tplc="C558404E">
      <w:start w:val="1"/>
      <w:numFmt w:val="bullet"/>
      <w:lvlText w:val=""/>
      <w:lvlJc w:val="left"/>
      <w:pPr>
        <w:ind w:left="720" w:hanging="360"/>
      </w:pPr>
      <w:rPr>
        <w:rFonts w:ascii="Symbol" w:hAnsi="Symbol" w:hint="default"/>
      </w:rPr>
    </w:lvl>
    <w:lvl w:ilvl="1" w:tplc="4E348F9E" w:tentative="1">
      <w:start w:val="1"/>
      <w:numFmt w:val="bullet"/>
      <w:lvlText w:val="o"/>
      <w:lvlJc w:val="left"/>
      <w:pPr>
        <w:ind w:left="1440" w:hanging="360"/>
      </w:pPr>
      <w:rPr>
        <w:rFonts w:ascii="Courier New" w:hAnsi="Courier New" w:cs="Courier New" w:hint="default"/>
      </w:rPr>
    </w:lvl>
    <w:lvl w:ilvl="2" w:tplc="2E8E7644" w:tentative="1">
      <w:start w:val="1"/>
      <w:numFmt w:val="bullet"/>
      <w:lvlText w:val=""/>
      <w:lvlJc w:val="left"/>
      <w:pPr>
        <w:ind w:left="2160" w:hanging="360"/>
      </w:pPr>
      <w:rPr>
        <w:rFonts w:ascii="Wingdings" w:hAnsi="Wingdings" w:hint="default"/>
      </w:rPr>
    </w:lvl>
    <w:lvl w:ilvl="3" w:tplc="A84AC3AA" w:tentative="1">
      <w:start w:val="1"/>
      <w:numFmt w:val="bullet"/>
      <w:lvlText w:val=""/>
      <w:lvlJc w:val="left"/>
      <w:pPr>
        <w:ind w:left="2880" w:hanging="360"/>
      </w:pPr>
      <w:rPr>
        <w:rFonts w:ascii="Symbol" w:hAnsi="Symbol" w:hint="default"/>
      </w:rPr>
    </w:lvl>
    <w:lvl w:ilvl="4" w:tplc="CDB66F72" w:tentative="1">
      <w:start w:val="1"/>
      <w:numFmt w:val="bullet"/>
      <w:lvlText w:val="o"/>
      <w:lvlJc w:val="left"/>
      <w:pPr>
        <w:ind w:left="3600" w:hanging="360"/>
      </w:pPr>
      <w:rPr>
        <w:rFonts w:ascii="Courier New" w:hAnsi="Courier New" w:cs="Courier New" w:hint="default"/>
      </w:rPr>
    </w:lvl>
    <w:lvl w:ilvl="5" w:tplc="F98C354A" w:tentative="1">
      <w:start w:val="1"/>
      <w:numFmt w:val="bullet"/>
      <w:lvlText w:val=""/>
      <w:lvlJc w:val="left"/>
      <w:pPr>
        <w:ind w:left="4320" w:hanging="360"/>
      </w:pPr>
      <w:rPr>
        <w:rFonts w:ascii="Wingdings" w:hAnsi="Wingdings" w:hint="default"/>
      </w:rPr>
    </w:lvl>
    <w:lvl w:ilvl="6" w:tplc="9E909A48" w:tentative="1">
      <w:start w:val="1"/>
      <w:numFmt w:val="bullet"/>
      <w:lvlText w:val=""/>
      <w:lvlJc w:val="left"/>
      <w:pPr>
        <w:ind w:left="5040" w:hanging="360"/>
      </w:pPr>
      <w:rPr>
        <w:rFonts w:ascii="Symbol" w:hAnsi="Symbol" w:hint="default"/>
      </w:rPr>
    </w:lvl>
    <w:lvl w:ilvl="7" w:tplc="5F22FDA4" w:tentative="1">
      <w:start w:val="1"/>
      <w:numFmt w:val="bullet"/>
      <w:lvlText w:val="o"/>
      <w:lvlJc w:val="left"/>
      <w:pPr>
        <w:ind w:left="5760" w:hanging="360"/>
      </w:pPr>
      <w:rPr>
        <w:rFonts w:ascii="Courier New" w:hAnsi="Courier New" w:cs="Courier New" w:hint="default"/>
      </w:rPr>
    </w:lvl>
    <w:lvl w:ilvl="8" w:tplc="311C683A"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AE6990"/>
    <w:multiLevelType w:val="hybridMultilevel"/>
    <w:tmpl w:val="095ECA80"/>
    <w:lvl w:ilvl="0" w:tplc="40289F26">
      <w:start w:val="1"/>
      <w:numFmt w:val="lowerLetter"/>
      <w:lvlText w:val="%1."/>
      <w:lvlJc w:val="left"/>
      <w:pPr>
        <w:ind w:left="2072" w:hanging="360"/>
      </w:pPr>
      <w:rPr>
        <w:rFonts w:hint="default"/>
      </w:rPr>
    </w:lvl>
    <w:lvl w:ilvl="1" w:tplc="20000019" w:tentative="1">
      <w:start w:val="1"/>
      <w:numFmt w:val="lowerLetter"/>
      <w:lvlText w:val="%2."/>
      <w:lvlJc w:val="left"/>
      <w:pPr>
        <w:ind w:left="2792" w:hanging="360"/>
      </w:pPr>
    </w:lvl>
    <w:lvl w:ilvl="2" w:tplc="2000001B" w:tentative="1">
      <w:start w:val="1"/>
      <w:numFmt w:val="lowerRoman"/>
      <w:lvlText w:val="%3."/>
      <w:lvlJc w:val="right"/>
      <w:pPr>
        <w:ind w:left="3512" w:hanging="180"/>
      </w:pPr>
    </w:lvl>
    <w:lvl w:ilvl="3" w:tplc="2000000F" w:tentative="1">
      <w:start w:val="1"/>
      <w:numFmt w:val="decimal"/>
      <w:lvlText w:val="%4."/>
      <w:lvlJc w:val="left"/>
      <w:pPr>
        <w:ind w:left="4232" w:hanging="360"/>
      </w:pPr>
    </w:lvl>
    <w:lvl w:ilvl="4" w:tplc="20000019" w:tentative="1">
      <w:start w:val="1"/>
      <w:numFmt w:val="lowerLetter"/>
      <w:lvlText w:val="%5."/>
      <w:lvlJc w:val="left"/>
      <w:pPr>
        <w:ind w:left="4952" w:hanging="360"/>
      </w:pPr>
    </w:lvl>
    <w:lvl w:ilvl="5" w:tplc="2000001B" w:tentative="1">
      <w:start w:val="1"/>
      <w:numFmt w:val="lowerRoman"/>
      <w:lvlText w:val="%6."/>
      <w:lvlJc w:val="right"/>
      <w:pPr>
        <w:ind w:left="5672" w:hanging="180"/>
      </w:pPr>
    </w:lvl>
    <w:lvl w:ilvl="6" w:tplc="2000000F" w:tentative="1">
      <w:start w:val="1"/>
      <w:numFmt w:val="decimal"/>
      <w:lvlText w:val="%7."/>
      <w:lvlJc w:val="left"/>
      <w:pPr>
        <w:ind w:left="6392" w:hanging="360"/>
      </w:pPr>
    </w:lvl>
    <w:lvl w:ilvl="7" w:tplc="20000019" w:tentative="1">
      <w:start w:val="1"/>
      <w:numFmt w:val="lowerLetter"/>
      <w:lvlText w:val="%8."/>
      <w:lvlJc w:val="left"/>
      <w:pPr>
        <w:ind w:left="7112" w:hanging="360"/>
      </w:pPr>
    </w:lvl>
    <w:lvl w:ilvl="8" w:tplc="2000001B" w:tentative="1">
      <w:start w:val="1"/>
      <w:numFmt w:val="lowerRoman"/>
      <w:lvlText w:val="%9."/>
      <w:lvlJc w:val="right"/>
      <w:pPr>
        <w:ind w:left="7832"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F15065D"/>
    <w:multiLevelType w:val="hybridMultilevel"/>
    <w:tmpl w:val="D8B43508"/>
    <w:lvl w:ilvl="0" w:tplc="E0A245D8">
      <w:start w:val="1"/>
      <w:numFmt w:val="bullet"/>
      <w:lvlText w:val=""/>
      <w:lvlJc w:val="left"/>
      <w:pPr>
        <w:ind w:left="720" w:hanging="360"/>
      </w:pPr>
      <w:rPr>
        <w:rFonts w:ascii="Symbol" w:hAnsi="Symbol" w:hint="default"/>
      </w:rPr>
    </w:lvl>
    <w:lvl w:ilvl="1" w:tplc="017E97F8" w:tentative="1">
      <w:start w:val="1"/>
      <w:numFmt w:val="bullet"/>
      <w:lvlText w:val="o"/>
      <w:lvlJc w:val="left"/>
      <w:pPr>
        <w:ind w:left="1440" w:hanging="360"/>
      </w:pPr>
      <w:rPr>
        <w:rFonts w:ascii="Courier New" w:hAnsi="Courier New" w:cs="Courier New" w:hint="default"/>
      </w:rPr>
    </w:lvl>
    <w:lvl w:ilvl="2" w:tplc="75B050A8" w:tentative="1">
      <w:start w:val="1"/>
      <w:numFmt w:val="bullet"/>
      <w:lvlText w:val=""/>
      <w:lvlJc w:val="left"/>
      <w:pPr>
        <w:ind w:left="2160" w:hanging="360"/>
      </w:pPr>
      <w:rPr>
        <w:rFonts w:ascii="Wingdings" w:hAnsi="Wingdings" w:hint="default"/>
      </w:rPr>
    </w:lvl>
    <w:lvl w:ilvl="3" w:tplc="9FFAA0E8" w:tentative="1">
      <w:start w:val="1"/>
      <w:numFmt w:val="bullet"/>
      <w:lvlText w:val=""/>
      <w:lvlJc w:val="left"/>
      <w:pPr>
        <w:ind w:left="2880" w:hanging="360"/>
      </w:pPr>
      <w:rPr>
        <w:rFonts w:ascii="Symbol" w:hAnsi="Symbol" w:hint="default"/>
      </w:rPr>
    </w:lvl>
    <w:lvl w:ilvl="4" w:tplc="745A04B2" w:tentative="1">
      <w:start w:val="1"/>
      <w:numFmt w:val="bullet"/>
      <w:lvlText w:val="o"/>
      <w:lvlJc w:val="left"/>
      <w:pPr>
        <w:ind w:left="3600" w:hanging="360"/>
      </w:pPr>
      <w:rPr>
        <w:rFonts w:ascii="Courier New" w:hAnsi="Courier New" w:cs="Courier New" w:hint="default"/>
      </w:rPr>
    </w:lvl>
    <w:lvl w:ilvl="5" w:tplc="881C1F50" w:tentative="1">
      <w:start w:val="1"/>
      <w:numFmt w:val="bullet"/>
      <w:lvlText w:val=""/>
      <w:lvlJc w:val="left"/>
      <w:pPr>
        <w:ind w:left="4320" w:hanging="360"/>
      </w:pPr>
      <w:rPr>
        <w:rFonts w:ascii="Wingdings" w:hAnsi="Wingdings" w:hint="default"/>
      </w:rPr>
    </w:lvl>
    <w:lvl w:ilvl="6" w:tplc="B554D1AC" w:tentative="1">
      <w:start w:val="1"/>
      <w:numFmt w:val="bullet"/>
      <w:lvlText w:val=""/>
      <w:lvlJc w:val="left"/>
      <w:pPr>
        <w:ind w:left="5040" w:hanging="360"/>
      </w:pPr>
      <w:rPr>
        <w:rFonts w:ascii="Symbol" w:hAnsi="Symbol" w:hint="default"/>
      </w:rPr>
    </w:lvl>
    <w:lvl w:ilvl="7" w:tplc="428EB838" w:tentative="1">
      <w:start w:val="1"/>
      <w:numFmt w:val="bullet"/>
      <w:lvlText w:val="o"/>
      <w:lvlJc w:val="left"/>
      <w:pPr>
        <w:ind w:left="5760" w:hanging="360"/>
      </w:pPr>
      <w:rPr>
        <w:rFonts w:ascii="Courier New" w:hAnsi="Courier New" w:cs="Courier New" w:hint="default"/>
      </w:rPr>
    </w:lvl>
    <w:lvl w:ilvl="8" w:tplc="C130E40E"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6324CC"/>
    <w:multiLevelType w:val="hybridMultilevel"/>
    <w:tmpl w:val="64349B2A"/>
    <w:lvl w:ilvl="0" w:tplc="5570FE2C">
      <w:start w:val="1"/>
      <w:numFmt w:val="lowerLetter"/>
      <w:lvlText w:val="%1."/>
      <w:lvlJc w:val="left"/>
      <w:pPr>
        <w:ind w:left="2072" w:hanging="360"/>
      </w:pPr>
      <w:rPr>
        <w:rFonts w:hint="default"/>
      </w:rPr>
    </w:lvl>
    <w:lvl w:ilvl="1" w:tplc="20000019" w:tentative="1">
      <w:start w:val="1"/>
      <w:numFmt w:val="lowerLetter"/>
      <w:lvlText w:val="%2."/>
      <w:lvlJc w:val="left"/>
      <w:pPr>
        <w:ind w:left="2792" w:hanging="360"/>
      </w:pPr>
    </w:lvl>
    <w:lvl w:ilvl="2" w:tplc="2000001B" w:tentative="1">
      <w:start w:val="1"/>
      <w:numFmt w:val="lowerRoman"/>
      <w:lvlText w:val="%3."/>
      <w:lvlJc w:val="right"/>
      <w:pPr>
        <w:ind w:left="3512" w:hanging="180"/>
      </w:pPr>
    </w:lvl>
    <w:lvl w:ilvl="3" w:tplc="2000000F" w:tentative="1">
      <w:start w:val="1"/>
      <w:numFmt w:val="decimal"/>
      <w:lvlText w:val="%4."/>
      <w:lvlJc w:val="left"/>
      <w:pPr>
        <w:ind w:left="4232" w:hanging="360"/>
      </w:pPr>
    </w:lvl>
    <w:lvl w:ilvl="4" w:tplc="20000019" w:tentative="1">
      <w:start w:val="1"/>
      <w:numFmt w:val="lowerLetter"/>
      <w:lvlText w:val="%5."/>
      <w:lvlJc w:val="left"/>
      <w:pPr>
        <w:ind w:left="4952" w:hanging="360"/>
      </w:pPr>
    </w:lvl>
    <w:lvl w:ilvl="5" w:tplc="2000001B" w:tentative="1">
      <w:start w:val="1"/>
      <w:numFmt w:val="lowerRoman"/>
      <w:lvlText w:val="%6."/>
      <w:lvlJc w:val="right"/>
      <w:pPr>
        <w:ind w:left="5672" w:hanging="180"/>
      </w:pPr>
    </w:lvl>
    <w:lvl w:ilvl="6" w:tplc="2000000F" w:tentative="1">
      <w:start w:val="1"/>
      <w:numFmt w:val="decimal"/>
      <w:lvlText w:val="%7."/>
      <w:lvlJc w:val="left"/>
      <w:pPr>
        <w:ind w:left="6392" w:hanging="360"/>
      </w:pPr>
    </w:lvl>
    <w:lvl w:ilvl="7" w:tplc="20000019" w:tentative="1">
      <w:start w:val="1"/>
      <w:numFmt w:val="lowerLetter"/>
      <w:lvlText w:val="%8."/>
      <w:lvlJc w:val="left"/>
      <w:pPr>
        <w:ind w:left="7112" w:hanging="360"/>
      </w:pPr>
    </w:lvl>
    <w:lvl w:ilvl="8" w:tplc="2000001B" w:tentative="1">
      <w:start w:val="1"/>
      <w:numFmt w:val="lowerRoman"/>
      <w:lvlText w:val="%9."/>
      <w:lvlJc w:val="right"/>
      <w:pPr>
        <w:ind w:left="7832"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7C441F8"/>
    <w:multiLevelType w:val="hybridMultilevel"/>
    <w:tmpl w:val="2048B930"/>
    <w:lvl w:ilvl="0" w:tplc="CF3CC0F4">
      <w:start w:val="1"/>
      <w:numFmt w:val="bullet"/>
      <w:lvlText w:val=""/>
      <w:lvlJc w:val="left"/>
      <w:pPr>
        <w:ind w:left="360" w:hanging="360"/>
      </w:pPr>
      <w:rPr>
        <w:rFonts w:ascii="Symbol" w:hAnsi="Symbol" w:hint="default"/>
      </w:rPr>
    </w:lvl>
    <w:lvl w:ilvl="1" w:tplc="C9206C1A">
      <w:start w:val="1"/>
      <w:numFmt w:val="bullet"/>
      <w:lvlText w:val="o"/>
      <w:lvlJc w:val="left"/>
      <w:pPr>
        <w:ind w:left="1080" w:hanging="360"/>
      </w:pPr>
      <w:rPr>
        <w:rFonts w:ascii="Courier New" w:hAnsi="Courier New" w:cs="Courier New" w:hint="default"/>
      </w:rPr>
    </w:lvl>
    <w:lvl w:ilvl="2" w:tplc="9E84B0DA" w:tentative="1">
      <w:start w:val="1"/>
      <w:numFmt w:val="bullet"/>
      <w:lvlText w:val=""/>
      <w:lvlJc w:val="left"/>
      <w:pPr>
        <w:ind w:left="1800" w:hanging="360"/>
      </w:pPr>
      <w:rPr>
        <w:rFonts w:ascii="Wingdings" w:hAnsi="Wingdings" w:hint="default"/>
      </w:rPr>
    </w:lvl>
    <w:lvl w:ilvl="3" w:tplc="234A2926" w:tentative="1">
      <w:start w:val="1"/>
      <w:numFmt w:val="bullet"/>
      <w:lvlText w:val=""/>
      <w:lvlJc w:val="left"/>
      <w:pPr>
        <w:ind w:left="2520" w:hanging="360"/>
      </w:pPr>
      <w:rPr>
        <w:rFonts w:ascii="Symbol" w:hAnsi="Symbol" w:hint="default"/>
      </w:rPr>
    </w:lvl>
    <w:lvl w:ilvl="4" w:tplc="E64A4CAE" w:tentative="1">
      <w:start w:val="1"/>
      <w:numFmt w:val="bullet"/>
      <w:lvlText w:val="o"/>
      <w:lvlJc w:val="left"/>
      <w:pPr>
        <w:ind w:left="3240" w:hanging="360"/>
      </w:pPr>
      <w:rPr>
        <w:rFonts w:ascii="Courier New" w:hAnsi="Courier New" w:cs="Courier New" w:hint="default"/>
      </w:rPr>
    </w:lvl>
    <w:lvl w:ilvl="5" w:tplc="2C004DF6" w:tentative="1">
      <w:start w:val="1"/>
      <w:numFmt w:val="bullet"/>
      <w:lvlText w:val=""/>
      <w:lvlJc w:val="left"/>
      <w:pPr>
        <w:ind w:left="3960" w:hanging="360"/>
      </w:pPr>
      <w:rPr>
        <w:rFonts w:ascii="Wingdings" w:hAnsi="Wingdings" w:hint="default"/>
      </w:rPr>
    </w:lvl>
    <w:lvl w:ilvl="6" w:tplc="2D7EB1BE" w:tentative="1">
      <w:start w:val="1"/>
      <w:numFmt w:val="bullet"/>
      <w:lvlText w:val=""/>
      <w:lvlJc w:val="left"/>
      <w:pPr>
        <w:ind w:left="4680" w:hanging="360"/>
      </w:pPr>
      <w:rPr>
        <w:rFonts w:ascii="Symbol" w:hAnsi="Symbol" w:hint="default"/>
      </w:rPr>
    </w:lvl>
    <w:lvl w:ilvl="7" w:tplc="6554C51E" w:tentative="1">
      <w:start w:val="1"/>
      <w:numFmt w:val="bullet"/>
      <w:lvlText w:val="o"/>
      <w:lvlJc w:val="left"/>
      <w:pPr>
        <w:ind w:left="5400" w:hanging="360"/>
      </w:pPr>
      <w:rPr>
        <w:rFonts w:ascii="Courier New" w:hAnsi="Courier New" w:cs="Courier New" w:hint="default"/>
      </w:rPr>
    </w:lvl>
    <w:lvl w:ilvl="8" w:tplc="B92EA340" w:tentative="1">
      <w:start w:val="1"/>
      <w:numFmt w:val="bullet"/>
      <w:lvlText w:val=""/>
      <w:lvlJc w:val="left"/>
      <w:pPr>
        <w:ind w:left="6120" w:hanging="360"/>
      </w:pPr>
      <w:rPr>
        <w:rFonts w:ascii="Wingdings" w:hAnsi="Wingdings" w:hint="default"/>
      </w:rPr>
    </w:lvl>
  </w:abstractNum>
  <w:abstractNum w:abstractNumId="20" w15:restartNumberingAfterBreak="0">
    <w:nsid w:val="5ECE461C"/>
    <w:multiLevelType w:val="hybridMultilevel"/>
    <w:tmpl w:val="AFD2A310"/>
    <w:lvl w:ilvl="0" w:tplc="63A8A3E0">
      <w:start w:val="1"/>
      <w:numFmt w:val="bullet"/>
      <w:lvlText w:val=""/>
      <w:lvlJc w:val="left"/>
      <w:pPr>
        <w:ind w:left="360" w:hanging="360"/>
      </w:pPr>
      <w:rPr>
        <w:rFonts w:ascii="Symbol" w:hAnsi="Symbol" w:hint="default"/>
      </w:rPr>
    </w:lvl>
    <w:lvl w:ilvl="1" w:tplc="64941964" w:tentative="1">
      <w:start w:val="1"/>
      <w:numFmt w:val="bullet"/>
      <w:lvlText w:val="o"/>
      <w:lvlJc w:val="left"/>
      <w:pPr>
        <w:ind w:left="1080" w:hanging="360"/>
      </w:pPr>
      <w:rPr>
        <w:rFonts w:ascii="Courier New" w:hAnsi="Courier New" w:cs="Courier New" w:hint="default"/>
      </w:rPr>
    </w:lvl>
    <w:lvl w:ilvl="2" w:tplc="51E08CF2" w:tentative="1">
      <w:start w:val="1"/>
      <w:numFmt w:val="bullet"/>
      <w:lvlText w:val=""/>
      <w:lvlJc w:val="left"/>
      <w:pPr>
        <w:ind w:left="1800" w:hanging="360"/>
      </w:pPr>
      <w:rPr>
        <w:rFonts w:ascii="Wingdings" w:hAnsi="Wingdings" w:hint="default"/>
      </w:rPr>
    </w:lvl>
    <w:lvl w:ilvl="3" w:tplc="C68C6E64" w:tentative="1">
      <w:start w:val="1"/>
      <w:numFmt w:val="bullet"/>
      <w:lvlText w:val=""/>
      <w:lvlJc w:val="left"/>
      <w:pPr>
        <w:ind w:left="2520" w:hanging="360"/>
      </w:pPr>
      <w:rPr>
        <w:rFonts w:ascii="Symbol" w:hAnsi="Symbol" w:hint="default"/>
      </w:rPr>
    </w:lvl>
    <w:lvl w:ilvl="4" w:tplc="68D403EC" w:tentative="1">
      <w:start w:val="1"/>
      <w:numFmt w:val="bullet"/>
      <w:lvlText w:val="o"/>
      <w:lvlJc w:val="left"/>
      <w:pPr>
        <w:ind w:left="3240" w:hanging="360"/>
      </w:pPr>
      <w:rPr>
        <w:rFonts w:ascii="Courier New" w:hAnsi="Courier New" w:cs="Courier New" w:hint="default"/>
      </w:rPr>
    </w:lvl>
    <w:lvl w:ilvl="5" w:tplc="E654E244" w:tentative="1">
      <w:start w:val="1"/>
      <w:numFmt w:val="bullet"/>
      <w:lvlText w:val=""/>
      <w:lvlJc w:val="left"/>
      <w:pPr>
        <w:ind w:left="3960" w:hanging="360"/>
      </w:pPr>
      <w:rPr>
        <w:rFonts w:ascii="Wingdings" w:hAnsi="Wingdings" w:hint="default"/>
      </w:rPr>
    </w:lvl>
    <w:lvl w:ilvl="6" w:tplc="0F44F9C2" w:tentative="1">
      <w:start w:val="1"/>
      <w:numFmt w:val="bullet"/>
      <w:lvlText w:val=""/>
      <w:lvlJc w:val="left"/>
      <w:pPr>
        <w:ind w:left="4680" w:hanging="360"/>
      </w:pPr>
      <w:rPr>
        <w:rFonts w:ascii="Symbol" w:hAnsi="Symbol" w:hint="default"/>
      </w:rPr>
    </w:lvl>
    <w:lvl w:ilvl="7" w:tplc="26A851FC" w:tentative="1">
      <w:start w:val="1"/>
      <w:numFmt w:val="bullet"/>
      <w:lvlText w:val="o"/>
      <w:lvlJc w:val="left"/>
      <w:pPr>
        <w:ind w:left="5400" w:hanging="360"/>
      </w:pPr>
      <w:rPr>
        <w:rFonts w:ascii="Courier New" w:hAnsi="Courier New" w:cs="Courier New" w:hint="default"/>
      </w:rPr>
    </w:lvl>
    <w:lvl w:ilvl="8" w:tplc="8272DFD2" w:tentative="1">
      <w:start w:val="1"/>
      <w:numFmt w:val="bullet"/>
      <w:lvlText w:val=""/>
      <w:lvlJc w:val="left"/>
      <w:pPr>
        <w:ind w:left="6120" w:hanging="360"/>
      </w:pPr>
      <w:rPr>
        <w:rFonts w:ascii="Wingdings" w:hAnsi="Wingdings" w:hint="default"/>
      </w:rPr>
    </w:lvl>
  </w:abstractNum>
  <w:abstractNum w:abstractNumId="21" w15:restartNumberingAfterBreak="0">
    <w:nsid w:val="64F733A5"/>
    <w:multiLevelType w:val="hybridMultilevel"/>
    <w:tmpl w:val="15C217B2"/>
    <w:lvl w:ilvl="0" w:tplc="26C6BDBC">
      <w:start w:val="1"/>
      <w:numFmt w:val="bullet"/>
      <w:lvlText w:val=""/>
      <w:lvlJc w:val="left"/>
      <w:pPr>
        <w:ind w:left="360" w:hanging="360"/>
      </w:pPr>
      <w:rPr>
        <w:rFonts w:ascii="Symbol" w:hAnsi="Symbol" w:hint="default"/>
      </w:rPr>
    </w:lvl>
    <w:lvl w:ilvl="1" w:tplc="68C26642" w:tentative="1">
      <w:start w:val="1"/>
      <w:numFmt w:val="bullet"/>
      <w:lvlText w:val="o"/>
      <w:lvlJc w:val="left"/>
      <w:pPr>
        <w:ind w:left="1080" w:hanging="360"/>
      </w:pPr>
      <w:rPr>
        <w:rFonts w:ascii="Courier New" w:hAnsi="Courier New" w:cs="Courier New" w:hint="default"/>
      </w:rPr>
    </w:lvl>
    <w:lvl w:ilvl="2" w:tplc="5B322108" w:tentative="1">
      <w:start w:val="1"/>
      <w:numFmt w:val="bullet"/>
      <w:lvlText w:val=""/>
      <w:lvlJc w:val="left"/>
      <w:pPr>
        <w:ind w:left="1800" w:hanging="360"/>
      </w:pPr>
      <w:rPr>
        <w:rFonts w:ascii="Wingdings" w:hAnsi="Wingdings" w:hint="default"/>
      </w:rPr>
    </w:lvl>
    <w:lvl w:ilvl="3" w:tplc="9B06E038" w:tentative="1">
      <w:start w:val="1"/>
      <w:numFmt w:val="bullet"/>
      <w:lvlText w:val=""/>
      <w:lvlJc w:val="left"/>
      <w:pPr>
        <w:ind w:left="2520" w:hanging="360"/>
      </w:pPr>
      <w:rPr>
        <w:rFonts w:ascii="Symbol" w:hAnsi="Symbol" w:hint="default"/>
      </w:rPr>
    </w:lvl>
    <w:lvl w:ilvl="4" w:tplc="6DC0C0A8" w:tentative="1">
      <w:start w:val="1"/>
      <w:numFmt w:val="bullet"/>
      <w:lvlText w:val="o"/>
      <w:lvlJc w:val="left"/>
      <w:pPr>
        <w:ind w:left="3240" w:hanging="360"/>
      </w:pPr>
      <w:rPr>
        <w:rFonts w:ascii="Courier New" w:hAnsi="Courier New" w:cs="Courier New" w:hint="default"/>
      </w:rPr>
    </w:lvl>
    <w:lvl w:ilvl="5" w:tplc="99142E64" w:tentative="1">
      <w:start w:val="1"/>
      <w:numFmt w:val="bullet"/>
      <w:lvlText w:val=""/>
      <w:lvlJc w:val="left"/>
      <w:pPr>
        <w:ind w:left="3960" w:hanging="360"/>
      </w:pPr>
      <w:rPr>
        <w:rFonts w:ascii="Wingdings" w:hAnsi="Wingdings" w:hint="default"/>
      </w:rPr>
    </w:lvl>
    <w:lvl w:ilvl="6" w:tplc="194249A6" w:tentative="1">
      <w:start w:val="1"/>
      <w:numFmt w:val="bullet"/>
      <w:lvlText w:val=""/>
      <w:lvlJc w:val="left"/>
      <w:pPr>
        <w:ind w:left="4680" w:hanging="360"/>
      </w:pPr>
      <w:rPr>
        <w:rFonts w:ascii="Symbol" w:hAnsi="Symbol" w:hint="default"/>
      </w:rPr>
    </w:lvl>
    <w:lvl w:ilvl="7" w:tplc="E1EE0A36" w:tentative="1">
      <w:start w:val="1"/>
      <w:numFmt w:val="bullet"/>
      <w:lvlText w:val="o"/>
      <w:lvlJc w:val="left"/>
      <w:pPr>
        <w:ind w:left="5400" w:hanging="360"/>
      </w:pPr>
      <w:rPr>
        <w:rFonts w:ascii="Courier New" w:hAnsi="Courier New" w:cs="Courier New" w:hint="default"/>
      </w:rPr>
    </w:lvl>
    <w:lvl w:ilvl="8" w:tplc="2808FEC6" w:tentative="1">
      <w:start w:val="1"/>
      <w:numFmt w:val="bullet"/>
      <w:lvlText w:val=""/>
      <w:lvlJc w:val="left"/>
      <w:pPr>
        <w:ind w:left="6120" w:hanging="360"/>
      </w:pPr>
      <w:rPr>
        <w:rFonts w:ascii="Wingdings" w:hAnsi="Wingdings" w:hint="default"/>
      </w:rPr>
    </w:lvl>
  </w:abstractNum>
  <w:abstractNum w:abstractNumId="22" w15:restartNumberingAfterBreak="0">
    <w:nsid w:val="67630BCE"/>
    <w:multiLevelType w:val="hybridMultilevel"/>
    <w:tmpl w:val="FFC02C84"/>
    <w:lvl w:ilvl="0" w:tplc="854E6D5E">
      <w:start w:val="1"/>
      <w:numFmt w:val="bullet"/>
      <w:lvlText w:val=""/>
      <w:lvlJc w:val="left"/>
      <w:pPr>
        <w:ind w:left="360" w:hanging="360"/>
      </w:pPr>
      <w:rPr>
        <w:rFonts w:ascii="Symbol" w:hAnsi="Symbol" w:hint="default"/>
      </w:rPr>
    </w:lvl>
    <w:lvl w:ilvl="1" w:tplc="18C6B956" w:tentative="1">
      <w:start w:val="1"/>
      <w:numFmt w:val="bullet"/>
      <w:lvlText w:val="o"/>
      <w:lvlJc w:val="left"/>
      <w:pPr>
        <w:ind w:left="1080" w:hanging="360"/>
      </w:pPr>
      <w:rPr>
        <w:rFonts w:ascii="Courier New" w:hAnsi="Courier New" w:cs="Courier New" w:hint="default"/>
      </w:rPr>
    </w:lvl>
    <w:lvl w:ilvl="2" w:tplc="A24E0650" w:tentative="1">
      <w:start w:val="1"/>
      <w:numFmt w:val="bullet"/>
      <w:lvlText w:val=""/>
      <w:lvlJc w:val="left"/>
      <w:pPr>
        <w:ind w:left="1800" w:hanging="360"/>
      </w:pPr>
      <w:rPr>
        <w:rFonts w:ascii="Wingdings" w:hAnsi="Wingdings" w:hint="default"/>
      </w:rPr>
    </w:lvl>
    <w:lvl w:ilvl="3" w:tplc="92961692" w:tentative="1">
      <w:start w:val="1"/>
      <w:numFmt w:val="bullet"/>
      <w:lvlText w:val=""/>
      <w:lvlJc w:val="left"/>
      <w:pPr>
        <w:ind w:left="2520" w:hanging="360"/>
      </w:pPr>
      <w:rPr>
        <w:rFonts w:ascii="Symbol" w:hAnsi="Symbol" w:hint="default"/>
      </w:rPr>
    </w:lvl>
    <w:lvl w:ilvl="4" w:tplc="3D38E2C2" w:tentative="1">
      <w:start w:val="1"/>
      <w:numFmt w:val="bullet"/>
      <w:lvlText w:val="o"/>
      <w:lvlJc w:val="left"/>
      <w:pPr>
        <w:ind w:left="3240" w:hanging="360"/>
      </w:pPr>
      <w:rPr>
        <w:rFonts w:ascii="Courier New" w:hAnsi="Courier New" w:cs="Courier New" w:hint="default"/>
      </w:rPr>
    </w:lvl>
    <w:lvl w:ilvl="5" w:tplc="D9AA0C9E" w:tentative="1">
      <w:start w:val="1"/>
      <w:numFmt w:val="bullet"/>
      <w:lvlText w:val=""/>
      <w:lvlJc w:val="left"/>
      <w:pPr>
        <w:ind w:left="3960" w:hanging="360"/>
      </w:pPr>
      <w:rPr>
        <w:rFonts w:ascii="Wingdings" w:hAnsi="Wingdings" w:hint="default"/>
      </w:rPr>
    </w:lvl>
    <w:lvl w:ilvl="6" w:tplc="895857AA" w:tentative="1">
      <w:start w:val="1"/>
      <w:numFmt w:val="bullet"/>
      <w:lvlText w:val=""/>
      <w:lvlJc w:val="left"/>
      <w:pPr>
        <w:ind w:left="4680" w:hanging="360"/>
      </w:pPr>
      <w:rPr>
        <w:rFonts w:ascii="Symbol" w:hAnsi="Symbol" w:hint="default"/>
      </w:rPr>
    </w:lvl>
    <w:lvl w:ilvl="7" w:tplc="AAE6B090" w:tentative="1">
      <w:start w:val="1"/>
      <w:numFmt w:val="bullet"/>
      <w:lvlText w:val="o"/>
      <w:lvlJc w:val="left"/>
      <w:pPr>
        <w:ind w:left="5400" w:hanging="360"/>
      </w:pPr>
      <w:rPr>
        <w:rFonts w:ascii="Courier New" w:hAnsi="Courier New" w:cs="Courier New" w:hint="default"/>
      </w:rPr>
    </w:lvl>
    <w:lvl w:ilvl="8" w:tplc="068A353C" w:tentative="1">
      <w:start w:val="1"/>
      <w:numFmt w:val="bullet"/>
      <w:lvlText w:val=""/>
      <w:lvlJc w:val="left"/>
      <w:pPr>
        <w:ind w:left="612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2AF78C7"/>
    <w:multiLevelType w:val="hybridMultilevel"/>
    <w:tmpl w:val="5784BED6"/>
    <w:lvl w:ilvl="0" w:tplc="61268080">
      <w:start w:val="1"/>
      <w:numFmt w:val="decimal"/>
      <w:lvlText w:val="%1."/>
      <w:lvlJc w:val="left"/>
      <w:pPr>
        <w:ind w:left="360" w:hanging="360"/>
      </w:pPr>
    </w:lvl>
    <w:lvl w:ilvl="1" w:tplc="5088C390">
      <w:start w:val="1"/>
      <w:numFmt w:val="lowerLetter"/>
      <w:lvlText w:val="%2."/>
      <w:lvlJc w:val="left"/>
      <w:pPr>
        <w:ind w:left="1080" w:hanging="360"/>
      </w:pPr>
    </w:lvl>
    <w:lvl w:ilvl="2" w:tplc="263C546C" w:tentative="1">
      <w:start w:val="1"/>
      <w:numFmt w:val="lowerRoman"/>
      <w:lvlText w:val="%3."/>
      <w:lvlJc w:val="right"/>
      <w:pPr>
        <w:ind w:left="1800" w:hanging="180"/>
      </w:pPr>
    </w:lvl>
    <w:lvl w:ilvl="3" w:tplc="4814AD60" w:tentative="1">
      <w:start w:val="1"/>
      <w:numFmt w:val="decimal"/>
      <w:lvlText w:val="%4."/>
      <w:lvlJc w:val="left"/>
      <w:pPr>
        <w:ind w:left="2520" w:hanging="360"/>
      </w:pPr>
    </w:lvl>
    <w:lvl w:ilvl="4" w:tplc="E85463D0" w:tentative="1">
      <w:start w:val="1"/>
      <w:numFmt w:val="lowerLetter"/>
      <w:lvlText w:val="%5."/>
      <w:lvlJc w:val="left"/>
      <w:pPr>
        <w:ind w:left="3240" w:hanging="360"/>
      </w:pPr>
    </w:lvl>
    <w:lvl w:ilvl="5" w:tplc="C0786D78" w:tentative="1">
      <w:start w:val="1"/>
      <w:numFmt w:val="lowerRoman"/>
      <w:lvlText w:val="%6."/>
      <w:lvlJc w:val="right"/>
      <w:pPr>
        <w:ind w:left="3960" w:hanging="180"/>
      </w:pPr>
    </w:lvl>
    <w:lvl w:ilvl="6" w:tplc="06703C24" w:tentative="1">
      <w:start w:val="1"/>
      <w:numFmt w:val="decimal"/>
      <w:lvlText w:val="%7."/>
      <w:lvlJc w:val="left"/>
      <w:pPr>
        <w:ind w:left="4680" w:hanging="360"/>
      </w:pPr>
    </w:lvl>
    <w:lvl w:ilvl="7" w:tplc="93C67B30" w:tentative="1">
      <w:start w:val="1"/>
      <w:numFmt w:val="lowerLetter"/>
      <w:lvlText w:val="%8."/>
      <w:lvlJc w:val="left"/>
      <w:pPr>
        <w:ind w:left="5400" w:hanging="360"/>
      </w:pPr>
    </w:lvl>
    <w:lvl w:ilvl="8" w:tplc="7D92EBEE" w:tentative="1">
      <w:start w:val="1"/>
      <w:numFmt w:val="lowerRoman"/>
      <w:lvlText w:val="%9."/>
      <w:lvlJc w:val="right"/>
      <w:pPr>
        <w:ind w:left="6120" w:hanging="180"/>
      </w:p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CFF0490"/>
    <w:multiLevelType w:val="hybridMultilevel"/>
    <w:tmpl w:val="5BF684AA"/>
    <w:lvl w:ilvl="0" w:tplc="CA2C8A68">
      <w:start w:val="1"/>
      <w:numFmt w:val="bullet"/>
      <w:lvlText w:val=""/>
      <w:lvlJc w:val="left"/>
      <w:pPr>
        <w:ind w:left="360" w:hanging="360"/>
      </w:pPr>
      <w:rPr>
        <w:rFonts w:ascii="Symbol" w:hAnsi="Symbol" w:hint="default"/>
      </w:rPr>
    </w:lvl>
    <w:lvl w:ilvl="1" w:tplc="29D67C08" w:tentative="1">
      <w:start w:val="1"/>
      <w:numFmt w:val="bullet"/>
      <w:lvlText w:val="o"/>
      <w:lvlJc w:val="left"/>
      <w:pPr>
        <w:ind w:left="1080" w:hanging="360"/>
      </w:pPr>
      <w:rPr>
        <w:rFonts w:ascii="Courier New" w:hAnsi="Courier New" w:cs="Courier New" w:hint="default"/>
      </w:rPr>
    </w:lvl>
    <w:lvl w:ilvl="2" w:tplc="CEA2D226" w:tentative="1">
      <w:start w:val="1"/>
      <w:numFmt w:val="bullet"/>
      <w:lvlText w:val=""/>
      <w:lvlJc w:val="left"/>
      <w:pPr>
        <w:ind w:left="1800" w:hanging="360"/>
      </w:pPr>
      <w:rPr>
        <w:rFonts w:ascii="Wingdings" w:hAnsi="Wingdings" w:hint="default"/>
      </w:rPr>
    </w:lvl>
    <w:lvl w:ilvl="3" w:tplc="A59AB44A" w:tentative="1">
      <w:start w:val="1"/>
      <w:numFmt w:val="bullet"/>
      <w:lvlText w:val=""/>
      <w:lvlJc w:val="left"/>
      <w:pPr>
        <w:ind w:left="2520" w:hanging="360"/>
      </w:pPr>
      <w:rPr>
        <w:rFonts w:ascii="Symbol" w:hAnsi="Symbol" w:hint="default"/>
      </w:rPr>
    </w:lvl>
    <w:lvl w:ilvl="4" w:tplc="EA30F7D0" w:tentative="1">
      <w:start w:val="1"/>
      <w:numFmt w:val="bullet"/>
      <w:lvlText w:val="o"/>
      <w:lvlJc w:val="left"/>
      <w:pPr>
        <w:ind w:left="3240" w:hanging="360"/>
      </w:pPr>
      <w:rPr>
        <w:rFonts w:ascii="Courier New" w:hAnsi="Courier New" w:cs="Courier New" w:hint="default"/>
      </w:rPr>
    </w:lvl>
    <w:lvl w:ilvl="5" w:tplc="938A8B8A" w:tentative="1">
      <w:start w:val="1"/>
      <w:numFmt w:val="bullet"/>
      <w:lvlText w:val=""/>
      <w:lvlJc w:val="left"/>
      <w:pPr>
        <w:ind w:left="3960" w:hanging="360"/>
      </w:pPr>
      <w:rPr>
        <w:rFonts w:ascii="Wingdings" w:hAnsi="Wingdings" w:hint="default"/>
      </w:rPr>
    </w:lvl>
    <w:lvl w:ilvl="6" w:tplc="A9F246F0" w:tentative="1">
      <w:start w:val="1"/>
      <w:numFmt w:val="bullet"/>
      <w:lvlText w:val=""/>
      <w:lvlJc w:val="left"/>
      <w:pPr>
        <w:ind w:left="4680" w:hanging="360"/>
      </w:pPr>
      <w:rPr>
        <w:rFonts w:ascii="Symbol" w:hAnsi="Symbol" w:hint="default"/>
      </w:rPr>
    </w:lvl>
    <w:lvl w:ilvl="7" w:tplc="E196E7B2" w:tentative="1">
      <w:start w:val="1"/>
      <w:numFmt w:val="bullet"/>
      <w:lvlText w:val="o"/>
      <w:lvlJc w:val="left"/>
      <w:pPr>
        <w:ind w:left="5400" w:hanging="360"/>
      </w:pPr>
      <w:rPr>
        <w:rFonts w:ascii="Courier New" w:hAnsi="Courier New" w:cs="Courier New" w:hint="default"/>
      </w:rPr>
    </w:lvl>
    <w:lvl w:ilvl="8" w:tplc="52E20776" w:tentative="1">
      <w:start w:val="1"/>
      <w:numFmt w:val="bullet"/>
      <w:lvlText w:val=""/>
      <w:lvlJc w:val="left"/>
      <w:pPr>
        <w:ind w:left="6120" w:hanging="360"/>
      </w:pPr>
      <w:rPr>
        <w:rFonts w:ascii="Wingdings" w:hAnsi="Wingdings" w:hint="default"/>
      </w:rPr>
    </w:lvl>
  </w:abstractNum>
  <w:abstractNum w:abstractNumId="27" w15:restartNumberingAfterBreak="0">
    <w:nsid w:val="7D2003CC"/>
    <w:multiLevelType w:val="hybridMultilevel"/>
    <w:tmpl w:val="8AAC9012"/>
    <w:lvl w:ilvl="0" w:tplc="1988ED9C">
      <w:start w:val="1"/>
      <w:numFmt w:val="bullet"/>
      <w:lvlText w:val=""/>
      <w:lvlJc w:val="left"/>
      <w:pPr>
        <w:ind w:left="360" w:hanging="360"/>
      </w:pPr>
      <w:rPr>
        <w:rFonts w:ascii="Symbol" w:hAnsi="Symbol" w:hint="default"/>
      </w:rPr>
    </w:lvl>
    <w:lvl w:ilvl="1" w:tplc="212C1EEE" w:tentative="1">
      <w:start w:val="1"/>
      <w:numFmt w:val="bullet"/>
      <w:lvlText w:val="o"/>
      <w:lvlJc w:val="left"/>
      <w:pPr>
        <w:ind w:left="1080" w:hanging="360"/>
      </w:pPr>
      <w:rPr>
        <w:rFonts w:ascii="Courier New" w:hAnsi="Courier New" w:cs="Courier New" w:hint="default"/>
      </w:rPr>
    </w:lvl>
    <w:lvl w:ilvl="2" w:tplc="DC041B54" w:tentative="1">
      <w:start w:val="1"/>
      <w:numFmt w:val="bullet"/>
      <w:lvlText w:val=""/>
      <w:lvlJc w:val="left"/>
      <w:pPr>
        <w:ind w:left="1800" w:hanging="360"/>
      </w:pPr>
      <w:rPr>
        <w:rFonts w:ascii="Wingdings" w:hAnsi="Wingdings" w:hint="default"/>
      </w:rPr>
    </w:lvl>
    <w:lvl w:ilvl="3" w:tplc="E858071A" w:tentative="1">
      <w:start w:val="1"/>
      <w:numFmt w:val="bullet"/>
      <w:lvlText w:val=""/>
      <w:lvlJc w:val="left"/>
      <w:pPr>
        <w:ind w:left="2520" w:hanging="360"/>
      </w:pPr>
      <w:rPr>
        <w:rFonts w:ascii="Symbol" w:hAnsi="Symbol" w:hint="default"/>
      </w:rPr>
    </w:lvl>
    <w:lvl w:ilvl="4" w:tplc="C22A423C" w:tentative="1">
      <w:start w:val="1"/>
      <w:numFmt w:val="bullet"/>
      <w:lvlText w:val="o"/>
      <w:lvlJc w:val="left"/>
      <w:pPr>
        <w:ind w:left="3240" w:hanging="360"/>
      </w:pPr>
      <w:rPr>
        <w:rFonts w:ascii="Courier New" w:hAnsi="Courier New" w:cs="Courier New" w:hint="default"/>
      </w:rPr>
    </w:lvl>
    <w:lvl w:ilvl="5" w:tplc="8434207A" w:tentative="1">
      <w:start w:val="1"/>
      <w:numFmt w:val="bullet"/>
      <w:lvlText w:val=""/>
      <w:lvlJc w:val="left"/>
      <w:pPr>
        <w:ind w:left="3960" w:hanging="360"/>
      </w:pPr>
      <w:rPr>
        <w:rFonts w:ascii="Wingdings" w:hAnsi="Wingdings" w:hint="default"/>
      </w:rPr>
    </w:lvl>
    <w:lvl w:ilvl="6" w:tplc="5CE4286C" w:tentative="1">
      <w:start w:val="1"/>
      <w:numFmt w:val="bullet"/>
      <w:lvlText w:val=""/>
      <w:lvlJc w:val="left"/>
      <w:pPr>
        <w:ind w:left="4680" w:hanging="360"/>
      </w:pPr>
      <w:rPr>
        <w:rFonts w:ascii="Symbol" w:hAnsi="Symbol" w:hint="default"/>
      </w:rPr>
    </w:lvl>
    <w:lvl w:ilvl="7" w:tplc="1366795E" w:tentative="1">
      <w:start w:val="1"/>
      <w:numFmt w:val="bullet"/>
      <w:lvlText w:val="o"/>
      <w:lvlJc w:val="left"/>
      <w:pPr>
        <w:ind w:left="5400" w:hanging="360"/>
      </w:pPr>
      <w:rPr>
        <w:rFonts w:ascii="Courier New" w:hAnsi="Courier New" w:cs="Courier New" w:hint="default"/>
      </w:rPr>
    </w:lvl>
    <w:lvl w:ilvl="8" w:tplc="84DECE32" w:tentative="1">
      <w:start w:val="1"/>
      <w:numFmt w:val="bullet"/>
      <w:lvlText w:val=""/>
      <w:lvlJc w:val="left"/>
      <w:pPr>
        <w:ind w:left="6120"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760818">
    <w:abstractNumId w:val="28"/>
  </w:num>
  <w:num w:numId="2" w16cid:durableId="1830321656">
    <w:abstractNumId w:val="18"/>
  </w:num>
  <w:num w:numId="3" w16cid:durableId="268120657">
    <w:abstractNumId w:val="0"/>
  </w:num>
  <w:num w:numId="4" w16cid:durableId="1833329200">
    <w:abstractNumId w:val="8"/>
  </w:num>
  <w:num w:numId="5" w16cid:durableId="1574658180">
    <w:abstractNumId w:val="23"/>
  </w:num>
  <w:num w:numId="6" w16cid:durableId="1792553691">
    <w:abstractNumId w:val="3"/>
  </w:num>
  <w:num w:numId="7" w16cid:durableId="1933779988">
    <w:abstractNumId w:val="14"/>
  </w:num>
  <w:num w:numId="8" w16cid:durableId="1356735000">
    <w:abstractNumId w:val="11"/>
  </w:num>
  <w:num w:numId="9" w16cid:durableId="918097189">
    <w:abstractNumId w:val="1"/>
  </w:num>
  <w:num w:numId="10" w16cid:durableId="589119698">
    <w:abstractNumId w:val="1"/>
  </w:num>
  <w:num w:numId="11" w16cid:durableId="1952861519">
    <w:abstractNumId w:val="4"/>
  </w:num>
  <w:num w:numId="12" w16cid:durableId="1583372414">
    <w:abstractNumId w:val="6"/>
  </w:num>
  <w:num w:numId="13" w16cid:durableId="1477456334">
    <w:abstractNumId w:val="17"/>
  </w:num>
  <w:num w:numId="14" w16cid:durableId="778067799">
    <w:abstractNumId w:val="12"/>
  </w:num>
  <w:num w:numId="15" w16cid:durableId="930239238">
    <w:abstractNumId w:val="9"/>
  </w:num>
  <w:num w:numId="16" w16cid:durableId="1051808905">
    <w:abstractNumId w:val="16"/>
  </w:num>
  <w:num w:numId="17" w16cid:durableId="534392665">
    <w:abstractNumId w:val="7"/>
  </w:num>
  <w:num w:numId="18" w16cid:durableId="913244329">
    <w:abstractNumId w:val="13"/>
  </w:num>
  <w:num w:numId="19" w16cid:durableId="69693486">
    <w:abstractNumId w:val="25"/>
  </w:num>
  <w:num w:numId="20" w16cid:durableId="1947232852">
    <w:abstractNumId w:val="22"/>
  </w:num>
  <w:num w:numId="21" w16cid:durableId="1598514850">
    <w:abstractNumId w:val="26"/>
  </w:num>
  <w:num w:numId="22" w16cid:durableId="418528274">
    <w:abstractNumId w:val="27"/>
  </w:num>
  <w:num w:numId="23" w16cid:durableId="854460218">
    <w:abstractNumId w:val="24"/>
  </w:num>
  <w:num w:numId="24" w16cid:durableId="1792552613">
    <w:abstractNumId w:val="19"/>
  </w:num>
  <w:num w:numId="25" w16cid:durableId="835847016">
    <w:abstractNumId w:val="20"/>
  </w:num>
  <w:num w:numId="26" w16cid:durableId="1618096602">
    <w:abstractNumId w:val="21"/>
  </w:num>
  <w:num w:numId="27" w16cid:durableId="1200751260">
    <w:abstractNumId w:val="10"/>
  </w:num>
  <w:num w:numId="28" w16cid:durableId="1369573404">
    <w:abstractNumId w:val="2"/>
  </w:num>
  <w:num w:numId="29" w16cid:durableId="745806655">
    <w:abstractNumId w:val="15"/>
  </w:num>
  <w:num w:numId="30" w16cid:durableId="274615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4825"/>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502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924825"/>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nusjukvarden.se/om-nu-sjukvarden/vardgivare/vardhygien/kontaktpersoner/" TargetMode="External" Id="rId18" /><Relationship Type="http://schemas.openxmlformats.org/officeDocument/2006/relationships/footer" Target="footer5.xml" Id="rId26" /><Relationship Type="http://schemas.openxmlformats.org/officeDocument/2006/relationships/hyperlink" Target="https://mellanarkiv-offentlig.vgregion.se/alfresco/s/archive/stream/public/v1/source/available/sofia/ssn11800-2140136717-510/surrogate/Handl%c3%a4ggning%20av%20multiresistenta%20bakterier%20(MRB).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halsa-och-vard/vardgivarwebben/vardriktlinjer/smittskydd-vastra-gotaland/anmalningspliktiga-sjukdomar---information-och-handlaggning-av-sjukdomsfall/esbl-carba/" TargetMode="External" Id="rId17" /><Relationship Type="http://schemas.openxmlformats.org/officeDocument/2006/relationships/footer" Target="footer4.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7912-869150034-61/SURROGATE/Lathund%20f%c3%b6r%20smittm%c3%a4rkning%20av%20journal%20i%20Melior.pdf"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7912-869150034-79/SURROGATE/St%c3%a4dning%20i%20v%c3%a5rdn%c3%a4ra%20lokaler%20och%20mottagningsrum_utrustning%20som%20delas%20-%20Checklista%20f%c3%b6r%20v%c3%a5rdpersonal%20(Arbetskopia).pdf" TargetMode="External" Id="rId23" /><Relationship Type="http://schemas.openxmlformats.org/officeDocument/2006/relationships/footer" Target="footer6.xml" Id="rId28" /><Relationship Type="http://schemas.openxmlformats.org/officeDocument/2006/relationships/footnotes" Target="footnotes.xml" Id="rId10" /><Relationship Type="http://schemas.openxmlformats.org/officeDocument/2006/relationships/hyperlink" Target="https://www.vgregion.se/halsa-och-vard/vardgivarwebben/vardriktlinjer/smittskydd-vastra-gotaland/kontakt2/"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7912-869150034-78/SURROGATE/St%c3%a4dning%20av%20patientn%c3%a4ra%20ytor%20p%c3%a5%20v%c3%a5rdrum%20-%20checklista%20f%c3%b6r%20v%c3%a5rdpersonal%20(Arbetskopia).pdf" TargetMode="External" Id="rId22" /><Relationship Type="http://schemas.openxmlformats.org/officeDocument/2006/relationships/header" Target="header4.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9</Pages>
  <Words>1999</Words>
  <Characters>15961</Characters>
  <Application>Microsoft Office Word</Application>
  <DocSecurity>0</DocSecurity>
  <Lines>133</Lines>
  <Paragraphs>35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17925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ESBLcarba</dc:title>
  <dc:subject/>
  <dc:creator>patrik.jens.johansson@vgregion.se</dc:creator>
  <keywords/>
  <lastModifiedBy>Jenny Sjöholm</lastModifiedBy>
  <revision>3</revision>
  <lastPrinted>2016-03-31T10:56:00.0000000Z</lastPrinted>
  <dcterms:created xsi:type="dcterms:W3CDTF">2022-05-02T06:50:00.0000000Z</dcterms:created>
  <dcterms:modified xsi:type="dcterms:W3CDTF">2024-04-19T09:25:00.0000000Z</dcterms:modified>
</coreProperties>
</file>