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15AD7" w14:textId="77777777" w:rsidR="007B1AC7" w:rsidRDefault="007B1AC7" w:rsidP="00F35B05">
      <w:pPr>
        <w:pStyle w:val="Rubrik2"/>
        <w:sectPr w:rsidR="007B1AC7" w:rsidSect="007B1AC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0C55A1C" w14:textId="7924641E" w:rsidR="00117536" w:rsidRPr="00117536" w:rsidRDefault="00117536" w:rsidP="00FD1102">
      <w:pPr>
        <w:spacing w:after="0" w:line="240" w:lineRule="auto"/>
        <w:ind w:left="-20" w:right="-20"/>
      </w:pPr>
      <w:r w:rsidRPr="00117536">
        <w:t> </w:t>
      </w:r>
    </w:p>
    <w:p w14:paraId="1E1EB180" w14:textId="77777777" w:rsidR="00117536" w:rsidRPr="00117536" w:rsidRDefault="00117536" w:rsidP="00117536">
      <w:pPr>
        <w:spacing w:after="0" w:line="240" w:lineRule="auto"/>
        <w:ind w:left="-20" w:right="-20"/>
      </w:pPr>
      <w:r w:rsidRPr="00117536">
        <w:t> </w:t>
      </w:r>
    </w:p>
    <w:p w14:paraId="1A8C405D" w14:textId="6CD71F9E" w:rsidR="00117536" w:rsidRPr="00117536" w:rsidRDefault="00117536" w:rsidP="00125B4E">
      <w:pPr>
        <w:pStyle w:val="Omslagsrubrik"/>
        <w:spacing w:after="0"/>
      </w:pPr>
      <w:r w:rsidRPr="00117536">
        <w:t>Resor med NU</w:t>
      </w:r>
      <w:r w:rsidR="00125B4E">
        <w:t>-</w:t>
      </w:r>
      <w:r w:rsidRPr="00117536">
        <w:t>turen </w:t>
      </w:r>
    </w:p>
    <w:p w14:paraId="118DE07E" w14:textId="77777777" w:rsidR="00117536" w:rsidRPr="00117536" w:rsidRDefault="00117536" w:rsidP="00117536">
      <w:pPr>
        <w:spacing w:after="0" w:line="240" w:lineRule="auto"/>
        <w:ind w:left="-20" w:right="-20"/>
      </w:pPr>
      <w:r w:rsidRPr="00117536">
        <w:t>  </w:t>
      </w:r>
    </w:p>
    <w:p w14:paraId="4580E7CF" w14:textId="29AB2420" w:rsidR="00B363C9" w:rsidRPr="00E64FB4" w:rsidRDefault="009058D0" w:rsidP="00E64FB4">
      <w:pPr>
        <w:pStyle w:val="Rubrik3"/>
        <w:rPr>
          <w:rStyle w:val="Rubrik2Char"/>
          <w:bCs/>
          <w:sz w:val="28"/>
          <w:szCs w:val="24"/>
        </w:rPr>
      </w:pPr>
      <w:r w:rsidRPr="00E64FB4">
        <w:rPr>
          <w:rStyle w:val="Rubrik2Char"/>
          <w:bCs/>
          <w:sz w:val="28"/>
          <w:szCs w:val="24"/>
        </w:rPr>
        <w:t>Förändringar sedan föregående version</w:t>
      </w:r>
    </w:p>
    <w:p w14:paraId="204BDD53" w14:textId="7BB53569" w:rsidR="00B363C9" w:rsidRPr="00B363C9" w:rsidRDefault="009058D0" w:rsidP="00B363C9">
      <w:pPr>
        <w:rPr>
          <w:rFonts w:eastAsiaTheme="majorEastAsia"/>
        </w:rPr>
      </w:pPr>
      <w:r>
        <w:rPr>
          <w:rFonts w:eastAsiaTheme="majorEastAsia"/>
        </w:rPr>
        <w:t>Inga</w:t>
      </w:r>
      <w:r w:rsidR="00B363C9">
        <w:rPr>
          <w:rFonts w:eastAsiaTheme="majorEastAsia"/>
        </w:rPr>
        <w:t xml:space="preserve"> </w:t>
      </w:r>
      <w:r>
        <w:rPr>
          <w:rFonts w:eastAsiaTheme="majorEastAsia"/>
        </w:rPr>
        <w:t xml:space="preserve">förändringar. </w:t>
      </w:r>
      <w:r w:rsidR="00B363C9">
        <w:rPr>
          <w:rFonts w:eastAsiaTheme="majorEastAsia"/>
        </w:rPr>
        <w:t xml:space="preserve"> </w:t>
      </w:r>
    </w:p>
    <w:p w14:paraId="0AE9F7CD" w14:textId="58C62B88" w:rsidR="00117536" w:rsidRPr="00117536" w:rsidRDefault="00117536" w:rsidP="00075998">
      <w:r w:rsidRPr="00075998">
        <w:rPr>
          <w:rStyle w:val="Rubrik2Char"/>
        </w:rPr>
        <w:t>Bakgrund </w:t>
      </w:r>
      <w:r w:rsidRPr="00075998">
        <w:rPr>
          <w:rStyle w:val="Rubrik2Char"/>
        </w:rPr>
        <w:br/>
      </w:r>
      <w:r w:rsidRPr="000B5067">
        <w:t>NU-sjukvården har utifrån Regionfullmäktiges resepolicy (2008) och lokalt kollektivavtal för Västra Götalandsregionen om reseersättningar, traktamenten och resetillägg (2004/2010) tagit fram lokala rutiner för resandet i tjänsten. I rutinerna anges bland annat att tjänsteresor mellan NÄL och Uddevalla sjukhus ska ske med Västtrafik linje 673 (NU-turen).</w:t>
      </w:r>
      <w:r w:rsidRPr="00117536">
        <w:t> </w:t>
      </w:r>
    </w:p>
    <w:p w14:paraId="08DAA344" w14:textId="5FE308CE" w:rsidR="0029448E" w:rsidRDefault="00117536" w:rsidP="0012503B">
      <w:pPr>
        <w:pStyle w:val="Rubrik2"/>
      </w:pPr>
      <w:r w:rsidRPr="00117536">
        <w:t>Syfte </w:t>
      </w:r>
      <w:r w:rsidRPr="00117536">
        <w:br/>
      </w:r>
      <w:r w:rsidRPr="0029448E">
        <w:rPr>
          <w:rFonts w:ascii="Georgia" w:hAnsi="Georgia"/>
          <w:sz w:val="24"/>
          <w:szCs w:val="24"/>
        </w:rPr>
        <w:t>Syftet är att tydliggöra regelverket kring resor med linje 673 (NU</w:t>
      </w:r>
      <w:r w:rsidR="00B363C9">
        <w:rPr>
          <w:rFonts w:ascii="Georgia" w:hAnsi="Georgia"/>
          <w:sz w:val="24"/>
          <w:szCs w:val="24"/>
        </w:rPr>
        <w:t>-</w:t>
      </w:r>
      <w:r w:rsidRPr="0029448E">
        <w:rPr>
          <w:rFonts w:ascii="Georgia" w:hAnsi="Georgia"/>
          <w:sz w:val="24"/>
          <w:szCs w:val="24"/>
        </w:rPr>
        <w:t>turen).</w:t>
      </w:r>
      <w:r w:rsidRPr="00075998">
        <w:t> </w:t>
      </w:r>
    </w:p>
    <w:p w14:paraId="4BE415FE" w14:textId="77777777" w:rsidR="001B683C" w:rsidRPr="001B683C" w:rsidRDefault="001B683C" w:rsidP="001B683C"/>
    <w:p w14:paraId="52FF18B8" w14:textId="12F4EA1E" w:rsidR="001B683C" w:rsidRDefault="00117536" w:rsidP="00B363C9">
      <w:pPr>
        <w:pStyle w:val="Rubrik2"/>
        <w:spacing w:before="0" w:after="0"/>
      </w:pPr>
      <w:r w:rsidRPr="00117536">
        <w:t>Anvisning </w:t>
      </w:r>
    </w:p>
    <w:p w14:paraId="683BACBE" w14:textId="1438681F" w:rsidR="00117536" w:rsidRPr="00117536" w:rsidRDefault="00117536" w:rsidP="001B683C">
      <w:pPr>
        <w:pStyle w:val="Rubrik3"/>
        <w:spacing w:after="0"/>
      </w:pPr>
      <w:r w:rsidRPr="00117536">
        <w:t>Tjänsteresa </w:t>
      </w:r>
    </w:p>
    <w:p w14:paraId="545EE27F" w14:textId="77777777" w:rsidR="00117536" w:rsidRPr="00117536" w:rsidRDefault="00117536" w:rsidP="001B683C">
      <w:pPr>
        <w:spacing w:before="240"/>
      </w:pPr>
      <w:r w:rsidRPr="00117536">
        <w:t>En tjänsteresa är en resa som anställd beordras göra i sitt arbete, det vill säga till ett annat arbetsställe (förrättningsställe) än där man normalt utför sina arbetsuppgifter (tjänsteställe).  </w:t>
      </w:r>
    </w:p>
    <w:p w14:paraId="5723FB13" w14:textId="77777777" w:rsidR="00117536" w:rsidRPr="00117536" w:rsidRDefault="00117536" w:rsidP="001B683C">
      <w:r w:rsidRPr="00117536">
        <w:lastRenderedPageBreak/>
        <w:t>NU-turen kan användas fritt för resor mellan tjänstestället och förrättningsstället. </w:t>
      </w:r>
    </w:p>
    <w:p w14:paraId="1A63F90C" w14:textId="77777777" w:rsidR="00117536" w:rsidRPr="00117536" w:rsidRDefault="00117536" w:rsidP="000612C5">
      <w:r w:rsidRPr="00117536">
        <w:t>Exempel: </w:t>
      </w:r>
    </w:p>
    <w:p w14:paraId="0855FF7B" w14:textId="77777777" w:rsidR="00117536" w:rsidRPr="00117536" w:rsidRDefault="00117536" w:rsidP="000612C5">
      <w:pPr>
        <w:pStyle w:val="Punktlista"/>
      </w:pPr>
      <w:r w:rsidRPr="00117536">
        <w:rPr>
          <w:b/>
          <w:bCs/>
        </w:rPr>
        <w:t>Tjänsteställe NÄL med tjänstgöring även i Uddevalla. </w:t>
      </w:r>
      <w:r w:rsidRPr="00117536">
        <w:t> </w:t>
      </w:r>
      <w:r w:rsidRPr="00117536">
        <w:br/>
        <w:t>Resan till Uddevalla sker </w:t>
      </w:r>
      <w:r w:rsidRPr="00117536">
        <w:rPr>
          <w:b/>
          <w:bCs/>
        </w:rPr>
        <w:t>utanför</w:t>
      </w:r>
      <w:r w:rsidRPr="00117536">
        <w:t> arbetstid. NU-turen kan användas - tjänsteresa.  </w:t>
      </w:r>
    </w:p>
    <w:p w14:paraId="6636B50C" w14:textId="77777777" w:rsidR="00117536" w:rsidRPr="00117536" w:rsidRDefault="00117536" w:rsidP="000612C5">
      <w:pPr>
        <w:pStyle w:val="Punktlista"/>
      </w:pPr>
      <w:r w:rsidRPr="00117536">
        <w:rPr>
          <w:b/>
          <w:bCs/>
        </w:rPr>
        <w:t>Tjänsteställe NÄL med möte under dagen i Uddevalla</w:t>
      </w:r>
      <w:r w:rsidRPr="00117536">
        <w:t>.  </w:t>
      </w:r>
      <w:r w:rsidRPr="00117536">
        <w:br/>
        <w:t>Resan sker </w:t>
      </w:r>
      <w:r w:rsidRPr="00117536">
        <w:rPr>
          <w:b/>
          <w:bCs/>
        </w:rPr>
        <w:t>på arbetstid </w:t>
      </w:r>
      <w:r w:rsidRPr="00117536">
        <w:t>om inte mötet är i direkt anslutning till ordinarie arbetstids början eller slut. NU-turen kan användas - tjänsteresa. </w:t>
      </w:r>
    </w:p>
    <w:p w14:paraId="5BCC835F" w14:textId="77777777" w:rsidR="00117536" w:rsidRPr="00117536" w:rsidRDefault="00117536" w:rsidP="00117536">
      <w:pPr>
        <w:spacing w:after="0" w:line="240" w:lineRule="auto"/>
        <w:ind w:left="-20" w:right="-20"/>
      </w:pPr>
      <w:r w:rsidRPr="00117536">
        <w:t>  </w:t>
      </w:r>
    </w:p>
    <w:p w14:paraId="4FD8B092" w14:textId="6DB7C217" w:rsidR="00117536" w:rsidRPr="00FD1102" w:rsidRDefault="00117536" w:rsidP="00FD1102">
      <w:pPr>
        <w:pStyle w:val="Rubrik3"/>
      </w:pPr>
      <w:r w:rsidRPr="00FD1102">
        <w:t>Resor till och från arbetet </w:t>
      </w:r>
    </w:p>
    <w:p w14:paraId="46FAC1CE" w14:textId="77777777" w:rsidR="00117536" w:rsidRPr="00117536" w:rsidRDefault="00117536" w:rsidP="00FD1102">
      <w:r w:rsidRPr="00117536">
        <w:t>Resa som arbetstagare gör mellan bostad och där man tjänstgör (tjänsteställe) sker alltid utanför arbetstid och bekostas alltid av den anställde. </w:t>
      </w:r>
    </w:p>
    <w:p w14:paraId="1CE9E3D7" w14:textId="77777777" w:rsidR="00117536" w:rsidRPr="00117536" w:rsidRDefault="00117536" w:rsidP="00117536">
      <w:pPr>
        <w:spacing w:after="0" w:line="240" w:lineRule="auto"/>
        <w:ind w:left="-20" w:right="-20"/>
      </w:pPr>
      <w:r w:rsidRPr="00117536">
        <w:rPr>
          <w:i/>
          <w:iCs/>
        </w:rPr>
        <w:t> </w:t>
      </w:r>
      <w:r w:rsidRPr="00117536">
        <w:t> </w:t>
      </w:r>
    </w:p>
    <w:p w14:paraId="53D66713" w14:textId="77777777" w:rsidR="00117536" w:rsidRPr="00117536" w:rsidRDefault="00117536" w:rsidP="00117536">
      <w:pPr>
        <w:spacing w:after="0" w:line="240" w:lineRule="auto"/>
        <w:ind w:left="-20" w:right="-20"/>
      </w:pPr>
      <w:r w:rsidRPr="00117536">
        <w:t> </w:t>
      </w:r>
    </w:p>
    <w:p w14:paraId="633D380A" w14:textId="77777777" w:rsidR="00117536" w:rsidRPr="00117536" w:rsidRDefault="00117536" w:rsidP="00117536">
      <w:pPr>
        <w:spacing w:after="0" w:line="240" w:lineRule="auto"/>
        <w:ind w:left="-20" w:right="-20"/>
      </w:pPr>
      <w:r w:rsidRPr="00117536">
        <w:t> </w:t>
      </w:r>
    </w:p>
    <w:p w14:paraId="2ED1EB72" w14:textId="5090AE4D" w:rsidR="007B1AC7" w:rsidRPr="007B1AC7" w:rsidRDefault="4A50B690" w:rsidP="206D1DFF">
      <w:pPr>
        <w:spacing w:after="0" w:line="240" w:lineRule="auto"/>
        <w:ind w:left="-20" w:right="-20"/>
      </w:pPr>
      <w:r w:rsidRPr="206D1DFF">
        <w:rPr>
          <w:i/>
          <w:iCs/>
        </w:rPr>
        <w:t xml:space="preserve"> </w:t>
      </w:r>
    </w:p>
    <w:p w14:paraId="06E02339" w14:textId="1080D7EB" w:rsidR="007B1AC7" w:rsidRPr="007B1AC7" w:rsidRDefault="007B1AC7" w:rsidP="206D1DFF">
      <w:pPr>
        <w:spacing w:after="0" w:line="240" w:lineRule="auto"/>
        <w:ind w:left="-20" w:right="-20" w:firstLine="1304"/>
      </w:pPr>
    </w:p>
    <w:bookmarkEnd w:id="0"/>
    <w:p w14:paraId="08C89956" w14:textId="46785120" w:rsidR="007B1AC7" w:rsidRPr="007B1AC7" w:rsidRDefault="007B1AC7" w:rsidP="206D1DFF">
      <w:pPr>
        <w:spacing w:after="0" w:line="240" w:lineRule="auto"/>
        <w:ind w:left="0" w:right="0"/>
      </w:pPr>
    </w:p>
    <w:sectPr w:rsidR="007B1AC7" w:rsidRPr="007B1AC7" w:rsidSect="007B1AC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0EB79" w14:textId="77777777" w:rsidR="007532F2" w:rsidRDefault="007532F2">
      <w:r>
        <w:separator/>
      </w:r>
    </w:p>
  </w:endnote>
  <w:endnote w:type="continuationSeparator" w:id="0">
    <w:p w14:paraId="7063A7E2" w14:textId="77777777" w:rsidR="007532F2" w:rsidRDefault="007532F2">
      <w:r>
        <w:continuationSeparator/>
      </w:r>
    </w:p>
  </w:endnote>
  <w:endnote w:type="continuationNotice" w:id="1">
    <w:p w14:paraId="59CA4503" w14:textId="77777777" w:rsidR="007532F2" w:rsidRDefault="007532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93832498" name="Bildobjekt 39383249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9247A" w14:textId="77777777" w:rsidR="007532F2" w:rsidRDefault="007532F2"/>
  </w:footnote>
  <w:footnote w:type="continuationSeparator" w:id="0">
    <w:p w14:paraId="7DD8046A" w14:textId="77777777" w:rsidR="007532F2" w:rsidRDefault="007532F2">
      <w:r>
        <w:continuationSeparator/>
      </w:r>
    </w:p>
  </w:footnote>
  <w:footnote w:type="continuationNotice" w:id="1">
    <w:p w14:paraId="023A6775" w14:textId="77777777" w:rsidR="007532F2" w:rsidRDefault="007532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298E21A8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C72ECBA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5E5C5766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0143B8F"/>
    <w:multiLevelType w:val="hybridMultilevel"/>
    <w:tmpl w:val="17E4EE58"/>
    <w:lvl w:ilvl="0" w:tplc="041D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6" w15:restartNumberingAfterBreak="0">
    <w:nsid w:val="63EB79A3"/>
    <w:multiLevelType w:val="hybridMultilevel"/>
    <w:tmpl w:val="42D42D7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6E91559"/>
    <w:multiLevelType w:val="hybridMultilevel"/>
    <w:tmpl w:val="3B92AA78"/>
    <w:lvl w:ilvl="0" w:tplc="041D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 w15:restartNumberingAfterBreak="0">
    <w:nsid w:val="77814F14"/>
    <w:multiLevelType w:val="multilevel"/>
    <w:tmpl w:val="0814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8BD31ED"/>
    <w:multiLevelType w:val="multilevel"/>
    <w:tmpl w:val="110C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3540775">
    <w:abstractNumId w:val="22"/>
  </w:num>
  <w:num w:numId="2" w16cid:durableId="311443444">
    <w:abstractNumId w:val="14"/>
  </w:num>
  <w:num w:numId="3" w16cid:durableId="1218857535">
    <w:abstractNumId w:val="0"/>
  </w:num>
  <w:num w:numId="4" w16cid:durableId="1316642959">
    <w:abstractNumId w:val="6"/>
  </w:num>
  <w:num w:numId="5" w16cid:durableId="187376836">
    <w:abstractNumId w:val="17"/>
  </w:num>
  <w:num w:numId="6" w16cid:durableId="567763405">
    <w:abstractNumId w:val="2"/>
  </w:num>
  <w:num w:numId="7" w16cid:durableId="3174803">
    <w:abstractNumId w:val="11"/>
  </w:num>
  <w:num w:numId="8" w16cid:durableId="649597595">
    <w:abstractNumId w:val="8"/>
  </w:num>
  <w:num w:numId="9" w16cid:durableId="505947052">
    <w:abstractNumId w:val="1"/>
  </w:num>
  <w:num w:numId="10" w16cid:durableId="1845973749">
    <w:abstractNumId w:val="1"/>
  </w:num>
  <w:num w:numId="11" w16cid:durableId="319389086">
    <w:abstractNumId w:val="3"/>
  </w:num>
  <w:num w:numId="12" w16cid:durableId="1289435001">
    <w:abstractNumId w:val="4"/>
  </w:num>
  <w:num w:numId="13" w16cid:durableId="216088075">
    <w:abstractNumId w:val="13"/>
  </w:num>
  <w:num w:numId="14" w16cid:durableId="375737844">
    <w:abstractNumId w:val="9"/>
  </w:num>
  <w:num w:numId="15" w16cid:durableId="546141269">
    <w:abstractNumId w:val="7"/>
  </w:num>
  <w:num w:numId="16" w16cid:durableId="730276818">
    <w:abstractNumId w:val="12"/>
  </w:num>
  <w:num w:numId="17" w16cid:durableId="236944819">
    <w:abstractNumId w:val="5"/>
  </w:num>
  <w:num w:numId="18" w16cid:durableId="1644189005">
    <w:abstractNumId w:val="10"/>
  </w:num>
  <w:num w:numId="19" w16cid:durableId="1651595959">
    <w:abstractNumId w:val="21"/>
  </w:num>
  <w:num w:numId="20" w16cid:durableId="1148202843">
    <w:abstractNumId w:val="18"/>
  </w:num>
  <w:num w:numId="21" w16cid:durableId="27920706">
    <w:abstractNumId w:val="15"/>
  </w:num>
  <w:num w:numId="22" w16cid:durableId="87968107">
    <w:abstractNumId w:val="16"/>
  </w:num>
  <w:num w:numId="23" w16cid:durableId="1825393794">
    <w:abstractNumId w:val="9"/>
  </w:num>
  <w:num w:numId="24" w16cid:durableId="1750535163">
    <w:abstractNumId w:val="6"/>
  </w:num>
  <w:num w:numId="25" w16cid:durableId="774328926">
    <w:abstractNumId w:val="20"/>
  </w:num>
  <w:num w:numId="26" w16cid:durableId="7084568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12C5"/>
    <w:rsid w:val="000655CC"/>
    <w:rsid w:val="000700AE"/>
    <w:rsid w:val="00075998"/>
    <w:rsid w:val="00084024"/>
    <w:rsid w:val="0009062C"/>
    <w:rsid w:val="00095368"/>
    <w:rsid w:val="000954C4"/>
    <w:rsid w:val="000A4C35"/>
    <w:rsid w:val="000A611A"/>
    <w:rsid w:val="000B12D9"/>
    <w:rsid w:val="000B4536"/>
    <w:rsid w:val="000B5067"/>
    <w:rsid w:val="000B7715"/>
    <w:rsid w:val="000E463B"/>
    <w:rsid w:val="000E5A7E"/>
    <w:rsid w:val="000F43A3"/>
    <w:rsid w:val="000F7681"/>
    <w:rsid w:val="00103031"/>
    <w:rsid w:val="001044FE"/>
    <w:rsid w:val="001139D4"/>
    <w:rsid w:val="00117536"/>
    <w:rsid w:val="0012503B"/>
    <w:rsid w:val="00125B4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683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48E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6006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346D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69BD"/>
    <w:rsid w:val="004F4518"/>
    <w:rsid w:val="004F4C62"/>
    <w:rsid w:val="00501433"/>
    <w:rsid w:val="00511CC4"/>
    <w:rsid w:val="00531E60"/>
    <w:rsid w:val="00536A5A"/>
    <w:rsid w:val="00541D07"/>
    <w:rsid w:val="005442EC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6D16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23B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32F2"/>
    <w:rsid w:val="00754905"/>
    <w:rsid w:val="00760038"/>
    <w:rsid w:val="00762EE0"/>
    <w:rsid w:val="00765C41"/>
    <w:rsid w:val="00771100"/>
    <w:rsid w:val="007759DD"/>
    <w:rsid w:val="00784BE3"/>
    <w:rsid w:val="0078609F"/>
    <w:rsid w:val="007917BA"/>
    <w:rsid w:val="007A5C6F"/>
    <w:rsid w:val="007B1AC7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58D0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3529"/>
    <w:rsid w:val="009828C0"/>
    <w:rsid w:val="009B1F6B"/>
    <w:rsid w:val="009C0D12"/>
    <w:rsid w:val="009C192E"/>
    <w:rsid w:val="009D01F4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637F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5EF4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63C9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513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0296"/>
    <w:rsid w:val="00CD0B3D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7712"/>
    <w:rsid w:val="00E026BF"/>
    <w:rsid w:val="00E07B1B"/>
    <w:rsid w:val="00E11853"/>
    <w:rsid w:val="00E4539B"/>
    <w:rsid w:val="00E52A86"/>
    <w:rsid w:val="00E54B47"/>
    <w:rsid w:val="00E553BF"/>
    <w:rsid w:val="00E55D93"/>
    <w:rsid w:val="00E61294"/>
    <w:rsid w:val="00E64FB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1102"/>
    <w:rsid w:val="00FD3C70"/>
    <w:rsid w:val="00FD6820"/>
    <w:rsid w:val="00FE12D8"/>
    <w:rsid w:val="00FF7C02"/>
    <w:rsid w:val="024801E3"/>
    <w:rsid w:val="206D1DFF"/>
    <w:rsid w:val="4A50B690"/>
    <w:rsid w:val="6311B4E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536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7536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17536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17536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117536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75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7536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117536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7536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11753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117536"/>
    <w:pPr>
      <w:numPr>
        <w:numId w:val="24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117536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117536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17536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17536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117536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7536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117536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117536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117536"/>
    <w:rPr>
      <w:rFonts w:ascii="Verdana" w:hAnsi="Verdana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17536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11753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117536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117536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117536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117536"/>
    <w:pPr>
      <w:numPr>
        <w:numId w:val="23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117536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117536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117536"/>
    <w:rPr>
      <w:rFonts w:ascii="Verdana" w:hAnsi="Verdana"/>
      <w:sz w:val="32"/>
      <w:szCs w:val="44"/>
    </w:rPr>
  </w:style>
  <w:style w:type="paragraph" w:customStyle="1" w:styleId="Tabell">
    <w:name w:val="Tabell"/>
    <w:link w:val="TabellChar"/>
    <w:qFormat/>
    <w:rsid w:val="00117536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117536"/>
    <w:rPr>
      <w:rFonts w:ascii="Georgia" w:hAnsi="Georgia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753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08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4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8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7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4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8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80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93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803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77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9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9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3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74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4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73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8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1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4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43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15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734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81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8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9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6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3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4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60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85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8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47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5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22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74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80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70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968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5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0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7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1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3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0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38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0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4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5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6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80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72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692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0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8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29</TotalTime>
  <Pages>2</Pages>
  <Words>182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Resor med NU-turen</vt:lpstr>
    </vt:vector>
  </TitlesOfParts>
  <Manager/>
  <Company/>
  <LinksUpToDate>false</LinksUpToDate>
  <CharactersWithSpaces>1379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Resor med NU-turen</dc:title>
  <dc:subject/>
  <dc:creator>patrik.jens.johansson@vgregion.se</dc:creator>
  <keywords/>
  <lastModifiedBy>Sara Johansson</lastModifiedBy>
  <revision>27</revision>
  <lastPrinted>2016-03-31T10:56:00.0000000Z</lastPrinted>
  <dcterms:created xsi:type="dcterms:W3CDTF">2022-05-03T11:50:00.0000000Z</dcterms:created>
  <dcterms:modified xsi:type="dcterms:W3CDTF">2026-01-08T11:46:00.0000000Z</dcterms:modified>
</coreProperties>
</file>