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F6181" w14:textId="77777777" w:rsidR="00BD16DA" w:rsidRDefault="00BD16DA" w:rsidP="00F35B05">
      <w:pPr>
        <w:pStyle w:val="Rubrik2"/>
        <w:sectPr w:rsidR="00BD16DA" w:rsidSect="00BD16D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8910F0" w14:textId="60EFFEF6" w:rsidR="00E63D17" w:rsidRDefault="00E63D17" w:rsidP="00E63D17">
      <w:pPr>
        <w:jc w:val="right"/>
      </w:pPr>
      <w:r>
        <w:t>Bilaga 1</w:t>
      </w:r>
    </w:p>
    <w:p w14:paraId="42E57C03" w14:textId="20761ED2" w:rsidR="002F3A74" w:rsidRPr="00631578" w:rsidRDefault="002F3A74" w:rsidP="00631578">
      <w:pPr>
        <w:pStyle w:val="Rubrik1"/>
      </w:pPr>
      <w:r w:rsidRPr="00631578">
        <w:t>FASTIGHET, STÖD OCH SERVICE – PATIENTTRANSPORT</w:t>
      </w:r>
    </w:p>
    <w:p w14:paraId="78D34DD6" w14:textId="463C9C93" w:rsidR="002F3A74" w:rsidRPr="009C4AA4" w:rsidRDefault="002F3A74" w:rsidP="002F3A74">
      <w:pPr>
        <w:pStyle w:val="Rubrik2"/>
      </w:pPr>
      <w:r w:rsidRPr="009C4AA4">
        <w:t>Kompetenskrav</w:t>
      </w:r>
    </w:p>
    <w:p w14:paraId="5D5E0746" w14:textId="77777777" w:rsidR="002F3A74" w:rsidRPr="0018752C" w:rsidRDefault="002F3A74" w:rsidP="002D0380">
      <w:r w:rsidRPr="0018752C">
        <w:t>Personal hos Patienttransport på Fastighet, stöd och service som självständigt ska transportera patienter mellan vårdenheter inom respektive sjukhus i NU-sjukvården ska ha:</w:t>
      </w:r>
    </w:p>
    <w:p w14:paraId="7B49DE12" w14:textId="77777777" w:rsidR="002F3A74" w:rsidRPr="009C4AA4" w:rsidRDefault="002F3A74" w:rsidP="00BA7D07">
      <w:pPr>
        <w:pStyle w:val="Liststycke"/>
      </w:pPr>
      <w:r w:rsidRPr="009C4AA4">
        <w:t>God kunskap i svenska språket för att på ett säkert sätt ta emot information i tal och skrift samt kommunicera med personal och patient/närstående i samband med transport</w:t>
      </w:r>
    </w:p>
    <w:p w14:paraId="5BD949FB" w14:textId="77777777" w:rsidR="002F3A74" w:rsidRPr="009C4AA4" w:rsidRDefault="002F3A74" w:rsidP="00BA7D07">
      <w:pPr>
        <w:pStyle w:val="Liststycke"/>
      </w:pPr>
      <w:r w:rsidRPr="009C4AA4">
        <w:t>God lokalkännedom i sjukhuse</w:t>
      </w:r>
      <w:r>
        <w:t>n</w:t>
      </w:r>
      <w:r w:rsidRPr="009C4AA4">
        <w:t>s lokaler</w:t>
      </w:r>
    </w:p>
    <w:p w14:paraId="39F7FC53" w14:textId="77777777" w:rsidR="002F3A74" w:rsidRPr="009C4AA4" w:rsidRDefault="002F3A74" w:rsidP="00BA7D07">
      <w:pPr>
        <w:pStyle w:val="Liststycke"/>
      </w:pPr>
      <w:r w:rsidRPr="009C4AA4">
        <w:t>God kunskap om åtgärd vid hissproblematik</w:t>
      </w:r>
    </w:p>
    <w:p w14:paraId="7997C355" w14:textId="77777777" w:rsidR="002F3A74" w:rsidRPr="009C4AA4" w:rsidRDefault="002F3A74" w:rsidP="00BA7D07">
      <w:pPr>
        <w:pStyle w:val="Liststycke"/>
      </w:pPr>
      <w:r w:rsidRPr="009C4AA4">
        <w:t xml:space="preserve">God kunskap om larmrutin. </w:t>
      </w:r>
    </w:p>
    <w:p w14:paraId="4E2D8326" w14:textId="77777777" w:rsidR="002F3A74" w:rsidRPr="009C4AA4" w:rsidRDefault="002F3A74" w:rsidP="00BA7D07">
      <w:pPr>
        <w:pStyle w:val="Liststycke"/>
      </w:pPr>
      <w:r w:rsidRPr="009C4AA4">
        <w:t>Inneha telefon med alla larmnummer och avdelningsnummer inprogrammerade</w:t>
      </w:r>
    </w:p>
    <w:p w14:paraId="430D189A" w14:textId="77777777" w:rsidR="002F3A74" w:rsidRPr="009C4AA4" w:rsidRDefault="002F3A74" w:rsidP="00BA7D07">
      <w:pPr>
        <w:pStyle w:val="Liststycke"/>
      </w:pPr>
      <w:r w:rsidRPr="009C4AA4">
        <w:t>Vuxen-HLR Samhället (utbildning som ges till allmänheten enl. HLR-rådet)</w:t>
      </w:r>
    </w:p>
    <w:p w14:paraId="6875B6F1" w14:textId="77777777" w:rsidR="002F3A74" w:rsidRPr="009C4AA4" w:rsidRDefault="002F3A74" w:rsidP="00BA7D07">
      <w:pPr>
        <w:pStyle w:val="Liststycke"/>
      </w:pPr>
      <w:r w:rsidRPr="009C4AA4">
        <w:t>Brandutbildning</w:t>
      </w:r>
    </w:p>
    <w:p w14:paraId="06F82414" w14:textId="77777777" w:rsidR="002F3A74" w:rsidRPr="009C4AA4" w:rsidRDefault="002F3A74" w:rsidP="00BA7D07">
      <w:pPr>
        <w:pStyle w:val="Liststycke"/>
      </w:pPr>
      <w:r w:rsidRPr="009C4AA4">
        <w:t>Basala hygienrutiner och arbetskläder</w:t>
      </w:r>
    </w:p>
    <w:p w14:paraId="788CD5A6" w14:textId="77777777" w:rsidR="002F3A74" w:rsidRPr="009C4AA4" w:rsidRDefault="002F3A74" w:rsidP="00BA7D07">
      <w:pPr>
        <w:pStyle w:val="Liststycke"/>
      </w:pPr>
      <w:r w:rsidRPr="009C4AA4">
        <w:t>Hantering av syrgas</w:t>
      </w:r>
    </w:p>
    <w:p w14:paraId="21952E5F" w14:textId="77777777" w:rsidR="002F3A74" w:rsidRPr="009C4AA4" w:rsidRDefault="002F3A74" w:rsidP="002D0380">
      <w:pPr>
        <w:pStyle w:val="Rubrik2"/>
      </w:pPr>
      <w:r w:rsidRPr="009C4AA4">
        <w:t>Vid händelse att patient blir dålig under transport:</w:t>
      </w:r>
    </w:p>
    <w:p w14:paraId="7320C588" w14:textId="77777777" w:rsidR="002F3A74" w:rsidRPr="009C4AA4" w:rsidRDefault="002F3A74" w:rsidP="002D0380">
      <w:r w:rsidRPr="009C4AA4">
        <w:t xml:space="preserve">Vid </w:t>
      </w:r>
      <w:r w:rsidRPr="0018752C">
        <w:t>transport från vårdavdelning eller till/från</w:t>
      </w:r>
      <w:r w:rsidRPr="0018752C">
        <w:rPr>
          <w:sz w:val="28"/>
          <w:szCs w:val="28"/>
        </w:rPr>
        <w:t xml:space="preserve"> </w:t>
      </w:r>
      <w:r w:rsidRPr="009C4AA4">
        <w:t>Bild- och funktionsmedicin</w:t>
      </w:r>
    </w:p>
    <w:p w14:paraId="4B46D623" w14:textId="77777777" w:rsidR="002F3A74" w:rsidRPr="009C4AA4" w:rsidRDefault="002F3A74" w:rsidP="00BA7D07">
      <w:pPr>
        <w:pStyle w:val="Punktlista"/>
      </w:pPr>
      <w:r w:rsidRPr="009C4AA4">
        <w:t>återvänd snarast till vårdavdelning</w:t>
      </w:r>
    </w:p>
    <w:p w14:paraId="74BF6C10" w14:textId="77777777" w:rsidR="00BA7D07" w:rsidRDefault="00BA7D07">
      <w:pPr>
        <w:spacing w:after="0" w:line="240" w:lineRule="auto"/>
        <w:ind w:left="0" w:right="0"/>
      </w:pPr>
      <w:r>
        <w:br w:type="page"/>
      </w:r>
    </w:p>
    <w:p w14:paraId="2F87E6C7" w14:textId="468B9AD3" w:rsidR="002F3A74" w:rsidRPr="009C4AA4" w:rsidRDefault="002F3A74" w:rsidP="00BA7D07">
      <w:r w:rsidRPr="009C4AA4">
        <w:lastRenderedPageBreak/>
        <w:t>Vid transport från operation/IVA/UVA, vilket alltid ska ske tillsammans med vårdutbildad personal</w:t>
      </w:r>
    </w:p>
    <w:p w14:paraId="0BAD35A4" w14:textId="77777777" w:rsidR="002F3A74" w:rsidRDefault="002F3A74" w:rsidP="00BA7D07">
      <w:pPr>
        <w:pStyle w:val="Punktlista"/>
      </w:pPr>
      <w:r w:rsidRPr="009C4AA4">
        <w:t xml:space="preserve">återvänd snarast till operation/IVA/UVA </w:t>
      </w:r>
    </w:p>
    <w:p w14:paraId="0EEF83C9" w14:textId="77777777" w:rsidR="002F3A74" w:rsidRPr="009C4AA4" w:rsidRDefault="002F3A74" w:rsidP="00BA7D07">
      <w:pPr>
        <w:pStyle w:val="Punktlista"/>
      </w:pPr>
      <w:r>
        <w:t>r</w:t>
      </w:r>
      <w:r w:rsidRPr="009C4AA4">
        <w:t>ing och meddela att du/ni är på väg tillbaka och att patienten inte mår bra.</w:t>
      </w:r>
    </w:p>
    <w:p w14:paraId="221D221A" w14:textId="77777777" w:rsidR="002F3A74" w:rsidRPr="009C4AA4" w:rsidRDefault="002F3A74" w:rsidP="002D0380">
      <w:r w:rsidRPr="009C4AA4">
        <w:t xml:space="preserve">Om patienten under transport visar tecken på andnings/hjärtstopp. </w:t>
      </w:r>
    </w:p>
    <w:p w14:paraId="52B1F851" w14:textId="22034813" w:rsidR="002F3A74" w:rsidRPr="00855EB6" w:rsidRDefault="002F3A74" w:rsidP="00855EB6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 xml:space="preserve">STANNA </w:t>
      </w:r>
      <w:r w:rsidRPr="00855EB6">
        <w:t xml:space="preserve">– kontrollera andning. Om något av dessa, eller båda, inte kan uppfattas: </w:t>
      </w:r>
    </w:p>
    <w:p w14:paraId="01C64C4D" w14:textId="4A4D02FF" w:rsidR="002F3A74" w:rsidRPr="00855EB6" w:rsidRDefault="002F3A74" w:rsidP="0053334F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>LARMA 2222</w:t>
      </w:r>
      <w:r w:rsidRPr="00855EB6">
        <w:t xml:space="preserve"> – informera växeln vad som har hänt och var ni befinner er</w:t>
      </w:r>
    </w:p>
    <w:p w14:paraId="0D1527F1" w14:textId="24D80BDC" w:rsidR="002F3A74" w:rsidRPr="00855EB6" w:rsidRDefault="002F3A74" w:rsidP="0053334F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>Påbörja HLR.</w:t>
      </w:r>
      <w:r w:rsidRPr="00855EB6">
        <w:t xml:space="preserve">  Hjälp är på väg!</w:t>
      </w:r>
    </w:p>
    <w:p w14:paraId="7FAA11C1" w14:textId="41DC0618" w:rsidR="002F3A74" w:rsidRPr="000137EB" w:rsidRDefault="002F3A74" w:rsidP="00CC1044">
      <w:pPr>
        <w:pStyle w:val="Rubrik2"/>
        <w:rPr>
          <w:rFonts w:ascii="Arial" w:hAnsi="Arial" w:cs="Arial"/>
          <w:b/>
          <w:sz w:val="24"/>
          <w:szCs w:val="24"/>
        </w:rPr>
      </w:pPr>
      <w:r w:rsidRPr="009C4AA4">
        <w:t>Larmrutiner för NU-sjukvården</w:t>
      </w:r>
    </w:p>
    <w:p w14:paraId="3A7804B6" w14:textId="77777777" w:rsidR="002F3A74" w:rsidRDefault="002F3A74" w:rsidP="00CC1044">
      <w:r w:rsidRPr="009C4AA4">
        <w:t>Internt i NU-sjukvården ska numret 2222 användas för alla akuta medicinska larm. Larmnumret går till växeln som sedan larmar vidare till rätt instans.</w:t>
      </w:r>
    </w:p>
    <w:p w14:paraId="6B9C7A89" w14:textId="0845BEBD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En incident inträffar (till exempel hjärtstillestånd).</w:t>
      </w:r>
    </w:p>
    <w:p w14:paraId="6D15DA6B" w14:textId="35A92CAD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Ring 2222, du kommer till växeln.</w:t>
      </w:r>
    </w:p>
    <w:p w14:paraId="7A69366D" w14:textId="5D6826F4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Meddela vem som ringer, vad som har hänt och vart du befinner dig</w:t>
      </w:r>
    </w:p>
    <w:p w14:paraId="60333084" w14:textId="4F3C1992" w:rsidR="002F3A74" w:rsidRPr="007E43D1" w:rsidRDefault="002F3A74" w:rsidP="007E43D1">
      <w:pPr>
        <w:pStyle w:val="Normalefterlista"/>
        <w:numPr>
          <w:ilvl w:val="0"/>
          <w:numId w:val="33"/>
        </w:numPr>
      </w:pPr>
      <w:r w:rsidRPr="00A967A7">
        <w:t>Växeln kontaktar (enligt instruktioner) de som är berörda av larmet.</w:t>
      </w:r>
    </w:p>
    <w:p w14:paraId="26D9182A" w14:textId="77777777" w:rsidR="002F3A74" w:rsidRPr="009C4AA4" w:rsidRDefault="002F3A74" w:rsidP="00A61332">
      <w:pPr>
        <w:pStyle w:val="Rubrik2"/>
      </w:pPr>
      <w:r w:rsidRPr="009C4AA4">
        <w:t>Vid avbrott/störning telefoni</w:t>
      </w:r>
    </w:p>
    <w:p w14:paraId="7180BF6C" w14:textId="77777777" w:rsidR="002F3A74" w:rsidRPr="009C4AA4" w:rsidRDefault="002F3A74" w:rsidP="00A61332">
      <w:r w:rsidRPr="009C4AA4">
        <w:t xml:space="preserve">Vid avbrott/störning i telefonin, då NU-sjukvårdens verksamheter inte kan nå televäxeln eller larmnumret för akuta medicinska larm gäller följande: </w:t>
      </w:r>
    </w:p>
    <w:p w14:paraId="74F8CDF2" w14:textId="77777777" w:rsidR="002F3A74" w:rsidRPr="007E43D1" w:rsidRDefault="002F3A74" w:rsidP="007E43D1">
      <w:pPr>
        <w:pStyle w:val="Liststycke"/>
        <w:numPr>
          <w:ilvl w:val="0"/>
          <w:numId w:val="34"/>
        </w:numPr>
        <w:rPr>
          <w:b/>
        </w:rPr>
      </w:pPr>
      <w:r w:rsidRPr="007E43D1">
        <w:rPr>
          <w:b/>
          <w:bCs/>
        </w:rPr>
        <w:t>Larmnumret 2222 ersätts med telefonnummer 0521-109 83</w:t>
      </w:r>
      <w:r w:rsidRPr="007E43D1">
        <w:rPr>
          <w:b/>
        </w:rPr>
        <w:t xml:space="preserve"> </w:t>
      </w:r>
      <w:r w:rsidRPr="007E43D1">
        <w:rPr>
          <w:bCs/>
        </w:rPr>
        <w:t xml:space="preserve">(lägg in som kontakt i telefonen). </w:t>
      </w:r>
      <w:bookmarkEnd w:id="0"/>
    </w:p>
    <w:sectPr w:rsidR="002F3A74" w:rsidRPr="007E43D1" w:rsidSect="00BD16D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CAC34" w14:textId="77777777" w:rsidR="00220422" w:rsidRDefault="00220422">
      <w:r>
        <w:separator/>
      </w:r>
    </w:p>
  </w:endnote>
  <w:endnote w:type="continuationSeparator" w:id="0">
    <w:p w14:paraId="2099EDC7" w14:textId="77777777" w:rsidR="00220422" w:rsidRDefault="00220422">
      <w:r>
        <w:continuationSeparator/>
      </w:r>
    </w:p>
  </w:endnote>
  <w:endnote w:type="continuationNotice" w:id="1">
    <w:p w14:paraId="5DEBC6A9" w14:textId="77777777" w:rsidR="00220422" w:rsidRDefault="002204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08BE9" w14:textId="77777777" w:rsidR="00220422" w:rsidRDefault="00220422"/>
  </w:footnote>
  <w:footnote w:type="continuationSeparator" w:id="0">
    <w:p w14:paraId="22F08D0A" w14:textId="77777777" w:rsidR="00220422" w:rsidRDefault="00220422">
      <w:r>
        <w:continuationSeparator/>
      </w:r>
    </w:p>
  </w:footnote>
  <w:footnote w:type="continuationNotice" w:id="1">
    <w:p w14:paraId="4583E591" w14:textId="77777777" w:rsidR="00220422" w:rsidRDefault="002204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6397D"/>
    <w:multiLevelType w:val="hybridMultilevel"/>
    <w:tmpl w:val="66B6C98C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146DBD"/>
    <w:multiLevelType w:val="hybridMultilevel"/>
    <w:tmpl w:val="099296F4"/>
    <w:lvl w:ilvl="0" w:tplc="42808C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66E6B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B8CC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E8C1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8689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9812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A8B9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C6D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D0B4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9B59C4"/>
    <w:multiLevelType w:val="hybridMultilevel"/>
    <w:tmpl w:val="FC90D0BA"/>
    <w:lvl w:ilvl="0" w:tplc="885CC3F8">
      <w:start w:val="1"/>
      <w:numFmt w:val="decimal"/>
      <w:lvlText w:val="%1."/>
      <w:lvlJc w:val="left"/>
      <w:pPr>
        <w:ind w:left="720" w:hanging="360"/>
      </w:pPr>
    </w:lvl>
    <w:lvl w:ilvl="1" w:tplc="A82ACC04" w:tentative="1">
      <w:start w:val="1"/>
      <w:numFmt w:val="lowerLetter"/>
      <w:lvlText w:val="%2."/>
      <w:lvlJc w:val="left"/>
      <w:pPr>
        <w:ind w:left="1440" w:hanging="360"/>
      </w:pPr>
    </w:lvl>
    <w:lvl w:ilvl="2" w:tplc="52D29312" w:tentative="1">
      <w:start w:val="1"/>
      <w:numFmt w:val="lowerRoman"/>
      <w:lvlText w:val="%3."/>
      <w:lvlJc w:val="right"/>
      <w:pPr>
        <w:ind w:left="2160" w:hanging="180"/>
      </w:pPr>
    </w:lvl>
    <w:lvl w:ilvl="3" w:tplc="83EC8408" w:tentative="1">
      <w:start w:val="1"/>
      <w:numFmt w:val="decimal"/>
      <w:lvlText w:val="%4."/>
      <w:lvlJc w:val="left"/>
      <w:pPr>
        <w:ind w:left="2880" w:hanging="360"/>
      </w:pPr>
    </w:lvl>
    <w:lvl w:ilvl="4" w:tplc="9FCCE51A" w:tentative="1">
      <w:start w:val="1"/>
      <w:numFmt w:val="lowerLetter"/>
      <w:lvlText w:val="%5."/>
      <w:lvlJc w:val="left"/>
      <w:pPr>
        <w:ind w:left="3600" w:hanging="360"/>
      </w:pPr>
    </w:lvl>
    <w:lvl w:ilvl="5" w:tplc="BA6091C6" w:tentative="1">
      <w:start w:val="1"/>
      <w:numFmt w:val="lowerRoman"/>
      <w:lvlText w:val="%6."/>
      <w:lvlJc w:val="right"/>
      <w:pPr>
        <w:ind w:left="4320" w:hanging="180"/>
      </w:pPr>
    </w:lvl>
    <w:lvl w:ilvl="6" w:tplc="F92E08EA" w:tentative="1">
      <w:start w:val="1"/>
      <w:numFmt w:val="decimal"/>
      <w:lvlText w:val="%7."/>
      <w:lvlJc w:val="left"/>
      <w:pPr>
        <w:ind w:left="5040" w:hanging="360"/>
      </w:pPr>
    </w:lvl>
    <w:lvl w:ilvl="7" w:tplc="4EF6B5A8" w:tentative="1">
      <w:start w:val="1"/>
      <w:numFmt w:val="lowerLetter"/>
      <w:lvlText w:val="%8."/>
      <w:lvlJc w:val="left"/>
      <w:pPr>
        <w:ind w:left="5760" w:hanging="360"/>
      </w:pPr>
    </w:lvl>
    <w:lvl w:ilvl="8" w:tplc="854089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D147B9"/>
    <w:multiLevelType w:val="hybridMultilevel"/>
    <w:tmpl w:val="AF06F8CC"/>
    <w:lvl w:ilvl="0" w:tplc="D0F277CC">
      <w:start w:val="1"/>
      <w:numFmt w:val="decimal"/>
      <w:lvlText w:val="%1."/>
      <w:lvlJc w:val="left"/>
      <w:pPr>
        <w:ind w:left="720" w:hanging="360"/>
      </w:pPr>
    </w:lvl>
    <w:lvl w:ilvl="1" w:tplc="70F629B6" w:tentative="1">
      <w:start w:val="1"/>
      <w:numFmt w:val="lowerLetter"/>
      <w:lvlText w:val="%2."/>
      <w:lvlJc w:val="left"/>
      <w:pPr>
        <w:ind w:left="1440" w:hanging="360"/>
      </w:pPr>
    </w:lvl>
    <w:lvl w:ilvl="2" w:tplc="89ECB68A" w:tentative="1">
      <w:start w:val="1"/>
      <w:numFmt w:val="lowerRoman"/>
      <w:lvlText w:val="%3."/>
      <w:lvlJc w:val="right"/>
      <w:pPr>
        <w:ind w:left="2160" w:hanging="180"/>
      </w:pPr>
    </w:lvl>
    <w:lvl w:ilvl="3" w:tplc="41166ABE" w:tentative="1">
      <w:start w:val="1"/>
      <w:numFmt w:val="decimal"/>
      <w:lvlText w:val="%4."/>
      <w:lvlJc w:val="left"/>
      <w:pPr>
        <w:ind w:left="2880" w:hanging="360"/>
      </w:pPr>
    </w:lvl>
    <w:lvl w:ilvl="4" w:tplc="6CDEE356" w:tentative="1">
      <w:start w:val="1"/>
      <w:numFmt w:val="lowerLetter"/>
      <w:lvlText w:val="%5."/>
      <w:lvlJc w:val="left"/>
      <w:pPr>
        <w:ind w:left="3600" w:hanging="360"/>
      </w:pPr>
    </w:lvl>
    <w:lvl w:ilvl="5" w:tplc="EA60F796" w:tentative="1">
      <w:start w:val="1"/>
      <w:numFmt w:val="lowerRoman"/>
      <w:lvlText w:val="%6."/>
      <w:lvlJc w:val="right"/>
      <w:pPr>
        <w:ind w:left="4320" w:hanging="180"/>
      </w:pPr>
    </w:lvl>
    <w:lvl w:ilvl="6" w:tplc="C49057A6" w:tentative="1">
      <w:start w:val="1"/>
      <w:numFmt w:val="decimal"/>
      <w:lvlText w:val="%7."/>
      <w:lvlJc w:val="left"/>
      <w:pPr>
        <w:ind w:left="5040" w:hanging="360"/>
      </w:pPr>
    </w:lvl>
    <w:lvl w:ilvl="7" w:tplc="FBE63278" w:tentative="1">
      <w:start w:val="1"/>
      <w:numFmt w:val="lowerLetter"/>
      <w:lvlText w:val="%8."/>
      <w:lvlJc w:val="left"/>
      <w:pPr>
        <w:ind w:left="5760" w:hanging="360"/>
      </w:pPr>
    </w:lvl>
    <w:lvl w:ilvl="8" w:tplc="7D9C3A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80702F"/>
    <w:multiLevelType w:val="hybridMultilevel"/>
    <w:tmpl w:val="6A5A6F5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3E43738"/>
    <w:multiLevelType w:val="hybridMultilevel"/>
    <w:tmpl w:val="14241124"/>
    <w:lvl w:ilvl="0" w:tplc="42808C34">
      <w:numFmt w:val="bullet"/>
      <w:lvlText w:val="-"/>
      <w:lvlJc w:val="left"/>
      <w:pPr>
        <w:ind w:left="717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48A1C01"/>
    <w:multiLevelType w:val="hybridMultilevel"/>
    <w:tmpl w:val="16B2F1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0B0CC0"/>
    <w:multiLevelType w:val="hybridMultilevel"/>
    <w:tmpl w:val="7DBAAF1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88500C"/>
    <w:multiLevelType w:val="hybridMultilevel"/>
    <w:tmpl w:val="9C7253A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F017C3"/>
    <w:multiLevelType w:val="hybridMultilevel"/>
    <w:tmpl w:val="7B26D2C4"/>
    <w:lvl w:ilvl="0" w:tplc="DA94F4F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2" w15:restartNumberingAfterBreak="0">
    <w:nsid w:val="498F341F"/>
    <w:multiLevelType w:val="hybridMultilevel"/>
    <w:tmpl w:val="FD44A476"/>
    <w:lvl w:ilvl="0" w:tplc="041D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3304DD"/>
    <w:multiLevelType w:val="hybridMultilevel"/>
    <w:tmpl w:val="284E87EC"/>
    <w:lvl w:ilvl="0" w:tplc="041D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D1477BF"/>
    <w:multiLevelType w:val="hybridMultilevel"/>
    <w:tmpl w:val="356022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1245325"/>
    <w:multiLevelType w:val="hybridMultilevel"/>
    <w:tmpl w:val="99467CB4"/>
    <w:lvl w:ilvl="0" w:tplc="DA94F4F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0" w15:restartNumberingAfterBreak="0">
    <w:nsid w:val="729A5E91"/>
    <w:multiLevelType w:val="hybridMultilevel"/>
    <w:tmpl w:val="3E56B5BE"/>
    <w:lvl w:ilvl="0" w:tplc="DA94F4F2">
      <w:start w:val="1"/>
      <w:numFmt w:val="decimal"/>
      <w:lvlText w:val="%1."/>
      <w:lvlJc w:val="left"/>
      <w:pPr>
        <w:ind w:left="234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9664761">
    <w:abstractNumId w:val="32"/>
  </w:num>
  <w:num w:numId="2" w16cid:durableId="1049693633">
    <w:abstractNumId w:val="26"/>
  </w:num>
  <w:num w:numId="3" w16cid:durableId="903681673">
    <w:abstractNumId w:val="0"/>
  </w:num>
  <w:num w:numId="4" w16cid:durableId="18505442">
    <w:abstractNumId w:val="13"/>
  </w:num>
  <w:num w:numId="5" w16cid:durableId="753434197">
    <w:abstractNumId w:val="28"/>
  </w:num>
  <w:num w:numId="6" w16cid:durableId="317079180">
    <w:abstractNumId w:val="4"/>
  </w:num>
  <w:num w:numId="7" w16cid:durableId="1383292247">
    <w:abstractNumId w:val="20"/>
  </w:num>
  <w:num w:numId="8" w16cid:durableId="1923905020">
    <w:abstractNumId w:val="15"/>
  </w:num>
  <w:num w:numId="9" w16cid:durableId="1630893023">
    <w:abstractNumId w:val="1"/>
  </w:num>
  <w:num w:numId="10" w16cid:durableId="1179582904">
    <w:abstractNumId w:val="1"/>
  </w:num>
  <w:num w:numId="11" w16cid:durableId="1941914038">
    <w:abstractNumId w:val="5"/>
  </w:num>
  <w:num w:numId="12" w16cid:durableId="851801436">
    <w:abstractNumId w:val="9"/>
  </w:num>
  <w:num w:numId="13" w16cid:durableId="1861359176">
    <w:abstractNumId w:val="24"/>
  </w:num>
  <w:num w:numId="14" w16cid:durableId="466436550">
    <w:abstractNumId w:val="17"/>
  </w:num>
  <w:num w:numId="15" w16cid:durableId="793249957">
    <w:abstractNumId w:val="14"/>
  </w:num>
  <w:num w:numId="16" w16cid:durableId="2086298708">
    <w:abstractNumId w:val="23"/>
  </w:num>
  <w:num w:numId="17" w16cid:durableId="547380545">
    <w:abstractNumId w:val="11"/>
  </w:num>
  <w:num w:numId="18" w16cid:durableId="927350548">
    <w:abstractNumId w:val="19"/>
  </w:num>
  <w:num w:numId="19" w16cid:durableId="698704192">
    <w:abstractNumId w:val="31"/>
  </w:num>
  <w:num w:numId="20" w16cid:durableId="1106580206">
    <w:abstractNumId w:val="3"/>
  </w:num>
  <w:num w:numId="21" w16cid:durableId="1743867316">
    <w:abstractNumId w:val="6"/>
  </w:num>
  <w:num w:numId="22" w16cid:durableId="1251233696">
    <w:abstractNumId w:val="7"/>
  </w:num>
  <w:num w:numId="23" w16cid:durableId="1650091975">
    <w:abstractNumId w:val="2"/>
  </w:num>
  <w:num w:numId="24" w16cid:durableId="774833017">
    <w:abstractNumId w:val="27"/>
  </w:num>
  <w:num w:numId="25" w16cid:durableId="135411783">
    <w:abstractNumId w:val="8"/>
  </w:num>
  <w:num w:numId="26" w16cid:durableId="295766386">
    <w:abstractNumId w:val="10"/>
  </w:num>
  <w:num w:numId="27" w16cid:durableId="1148979063">
    <w:abstractNumId w:val="25"/>
  </w:num>
  <w:num w:numId="28" w16cid:durableId="1361659970">
    <w:abstractNumId w:val="16"/>
  </w:num>
  <w:num w:numId="29" w16cid:durableId="1105538170">
    <w:abstractNumId w:val="22"/>
  </w:num>
  <w:num w:numId="30" w16cid:durableId="81538109">
    <w:abstractNumId w:val="21"/>
  </w:num>
  <w:num w:numId="31" w16cid:durableId="1579901297">
    <w:abstractNumId w:val="30"/>
  </w:num>
  <w:num w:numId="32" w16cid:durableId="358244360">
    <w:abstractNumId w:val="18"/>
  </w:num>
  <w:num w:numId="33" w16cid:durableId="853298906">
    <w:abstractNumId w:val="29"/>
  </w:num>
  <w:num w:numId="34" w16cid:durableId="20913462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42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380"/>
    <w:rsid w:val="002D0E0E"/>
    <w:rsid w:val="002D6023"/>
    <w:rsid w:val="002E263F"/>
    <w:rsid w:val="002E6F81"/>
    <w:rsid w:val="002F08BA"/>
    <w:rsid w:val="002F2CFF"/>
    <w:rsid w:val="002F3A74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6F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34F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578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838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43D1"/>
    <w:rsid w:val="007F1CFF"/>
    <w:rsid w:val="007F5DD5"/>
    <w:rsid w:val="00821A1B"/>
    <w:rsid w:val="008262E9"/>
    <w:rsid w:val="00827E69"/>
    <w:rsid w:val="00835C4D"/>
    <w:rsid w:val="00843F48"/>
    <w:rsid w:val="00851423"/>
    <w:rsid w:val="00855EB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AAA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78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332"/>
    <w:rsid w:val="00A65FD4"/>
    <w:rsid w:val="00A81198"/>
    <w:rsid w:val="00A81E48"/>
    <w:rsid w:val="00A82035"/>
    <w:rsid w:val="00A86D2F"/>
    <w:rsid w:val="00A90D77"/>
    <w:rsid w:val="00A92E07"/>
    <w:rsid w:val="00A967A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D07"/>
    <w:rsid w:val="00BB69DB"/>
    <w:rsid w:val="00BC322E"/>
    <w:rsid w:val="00BC44CD"/>
    <w:rsid w:val="00BC48A6"/>
    <w:rsid w:val="00BD16DA"/>
    <w:rsid w:val="00BE7978"/>
    <w:rsid w:val="00C07DDB"/>
    <w:rsid w:val="00C2492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044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D1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3EB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69A2A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325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Patienttransporter inom sjukhuset (Bilaga. 1 Kompetenskrav för Regionservice personal)</dc:title>
  <dc:subject/>
  <dc:creator>patrik.jens.johansson@vgregion.se</dc:creator>
  <keywords/>
  <lastModifiedBy>Jenny Sjöholm</lastModifiedBy>
  <revision>19</revision>
  <lastPrinted>2016-03-31T10:56:00.0000000Z</lastPrinted>
  <dcterms:created xsi:type="dcterms:W3CDTF">2022-05-02T08:15:00.0000000Z</dcterms:created>
  <dcterms:modified xsi:type="dcterms:W3CDTF">2024-03-19T10:41:00.0000000Z</dcterms:modified>
</coreProperties>
</file>