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BB9E" w14:textId="77777777" w:rsidR="00370D10" w:rsidRDefault="00370D10" w:rsidP="00370D10">
      <w:pPr>
        <w:pStyle w:val="Rubrik2"/>
        <w:sectPr w:rsidR="00370D10" w:rsidSect="00370D1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43F7B69" w14:textId="77777777" w:rsidR="00370D10" w:rsidRPr="003D1466" w:rsidRDefault="00370D10" w:rsidP="00370D10">
      <w:pPr>
        <w:spacing w:after="0" w:line="240" w:lineRule="auto"/>
        <w:ind w:left="0" w:right="0"/>
        <w:rPr>
          <w:szCs w:val="20"/>
        </w:rPr>
      </w:pPr>
    </w:p>
    <w:p w14:paraId="026E2AEA" w14:textId="77777777" w:rsidR="00370D10" w:rsidRPr="003D1466" w:rsidRDefault="00370D10" w:rsidP="00370D1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D1466">
        <w:rPr>
          <w:szCs w:val="20"/>
        </w:rPr>
        <w:tab/>
      </w:r>
    </w:p>
    <w:p w14:paraId="5770F639" w14:textId="77777777" w:rsidR="00370D10" w:rsidRPr="0028148D" w:rsidRDefault="00370D10" w:rsidP="00370D10">
      <w:pPr>
        <w:rPr>
          <w:rFonts w:ascii="Calibri" w:hAnsi="Calibri" w:cs="Calibri"/>
        </w:rPr>
      </w:pPr>
      <w:r w:rsidRPr="0028148D">
        <w:rPr>
          <w:rFonts w:ascii="Calibri" w:hAnsi="Calibri" w:cs="Calibri"/>
        </w:rPr>
        <w:t>Bilaga D</w:t>
      </w:r>
    </w:p>
    <w:p w14:paraId="23A2D0C9" w14:textId="77777777" w:rsidR="00370D10" w:rsidRPr="003D1466" w:rsidRDefault="00370D10" w:rsidP="00370D10">
      <w:pPr>
        <w:pStyle w:val="Rubrik1"/>
      </w:pPr>
      <w:r>
        <w:t>Sexuellt övergrepp - checklista</w:t>
      </w:r>
    </w:p>
    <w:p w14:paraId="383084F7" w14:textId="77777777" w:rsidR="00370D10" w:rsidRPr="003D1466" w:rsidRDefault="00370D10" w:rsidP="00370D10">
      <w:pPr>
        <w:pStyle w:val="Rubrik3"/>
      </w:pPr>
      <w:bookmarkStart w:id="1" w:name="_1314629194"/>
      <w:bookmarkStart w:id="2" w:name="Rubrik"/>
      <w:bookmarkEnd w:id="1"/>
      <w:bookmarkEnd w:id="2"/>
      <w:r w:rsidRPr="003D1466">
        <w:t>Revidering i denna version</w:t>
      </w:r>
    </w:p>
    <w:p w14:paraId="3869B852" w14:textId="77777777" w:rsidR="00370D10" w:rsidRPr="003D1466" w:rsidRDefault="00370D10" w:rsidP="00370D10">
      <w:pPr>
        <w:rPr>
          <w:rFonts w:ascii="Arial" w:hAnsi="Arial" w:cs="Arial"/>
          <w:b/>
          <w:szCs w:val="20"/>
        </w:rPr>
      </w:pPr>
      <w:r>
        <w:rPr>
          <w:rFonts w:ascii="Calibri" w:hAnsi="Calibri" w:cs="Calibri"/>
        </w:rPr>
        <w:t>Ändring checklista provtagning: Blodprov.</w:t>
      </w:r>
      <w:r>
        <w:rPr>
          <w:rFonts w:ascii="Calibri" w:hAnsi="Calibri" w:cs="Calibri"/>
        </w:rPr>
        <w:br/>
        <w:t>Ändring under ”Att tänka på”</w:t>
      </w:r>
    </w:p>
    <w:p w14:paraId="4AD0EB4B" w14:textId="77777777" w:rsidR="00370D10" w:rsidRPr="00780CE5" w:rsidRDefault="00370D10" w:rsidP="00370D10">
      <w:pPr>
        <w:pStyle w:val="Rubrik2"/>
      </w:pPr>
      <w:r w:rsidRPr="00780CE5">
        <w:t>Checklista för assistent och undersökare vid misstänkt sexuellt övergrepp</w:t>
      </w:r>
    </w:p>
    <w:p w14:paraId="4BDF7D5A" w14:textId="77777777" w:rsidR="00370D10" w:rsidRPr="00780CE5" w:rsidRDefault="00370D10" w:rsidP="00370D10">
      <w:pPr>
        <w:pStyle w:val="Rubrik3"/>
      </w:pPr>
      <w:r w:rsidRPr="00780CE5">
        <w:t>Registrera patienten</w:t>
      </w:r>
      <w:r w:rsidRPr="00780CE5">
        <w:tab/>
      </w:r>
    </w:p>
    <w:p w14:paraId="57D8CF1E" w14:textId="77777777" w:rsidR="00370D10" w:rsidRPr="00780CE5" w:rsidRDefault="00370D10" w:rsidP="00370D10">
      <w:pPr>
        <w:ind w:right="-2"/>
        <w:rPr>
          <w:rFonts w:ascii="Calibri" w:hAnsi="Calibri" w:cs="Calibri"/>
          <w:iCs/>
          <w:color w:val="000000"/>
        </w:rPr>
      </w:pPr>
      <w:r w:rsidRPr="00780CE5">
        <w:rPr>
          <w:rFonts w:ascii="Calibri" w:hAnsi="Calibri" w:cs="Calibri"/>
          <w:color w:val="000000"/>
        </w:rPr>
        <w:t>ID-kontroll skall göras. Registrera samtliga uppgifter på</w:t>
      </w:r>
      <w:r w:rsidRPr="00780CE5">
        <w:rPr>
          <w:rFonts w:ascii="Calibri" w:hAnsi="Calibri" w:cs="Calibri"/>
          <w:i/>
          <w:iCs/>
          <w:color w:val="000000"/>
        </w:rPr>
        <w:t xml:space="preserve"> </w:t>
      </w:r>
      <w:r w:rsidRPr="00780CE5">
        <w:rPr>
          <w:rFonts w:ascii="Calibri" w:hAnsi="Calibri" w:cs="Calibri"/>
          <w:iCs/>
          <w:color w:val="000000"/>
        </w:rPr>
        <w:t>sid 3 i NCK-guiden (finns i lådan).</w:t>
      </w:r>
    </w:p>
    <w:p w14:paraId="338EA18B" w14:textId="77777777" w:rsidR="00370D10" w:rsidRPr="00780CE5" w:rsidRDefault="00370D10" w:rsidP="00370D10">
      <w:pPr>
        <w:ind w:right="-2"/>
        <w:rPr>
          <w:rFonts w:ascii="Calibri" w:hAnsi="Calibri" w:cs="Calibri"/>
        </w:rPr>
      </w:pPr>
      <w:r w:rsidRPr="00780CE5">
        <w:rPr>
          <w:rFonts w:ascii="Calibri" w:hAnsi="Calibri" w:cs="Calibri"/>
          <w:color w:val="000000"/>
        </w:rPr>
        <w:t>Förutom det, ange hur patienten får kontaktas och om vi får ringa eventuella anhöriga. Om barn</w:t>
      </w:r>
      <w:r>
        <w:rPr>
          <w:rFonts w:ascii="Calibri" w:hAnsi="Calibri" w:cs="Calibri"/>
          <w:color w:val="000000"/>
        </w:rPr>
        <w:t xml:space="preserve">- </w:t>
      </w:r>
      <w:r w:rsidRPr="00780CE5">
        <w:rPr>
          <w:rFonts w:ascii="Calibri" w:hAnsi="Calibri" w:cs="Calibri"/>
          <w:color w:val="000000"/>
        </w:rPr>
        <w:t xml:space="preserve">&lt;18 år; är föräldrarna kontaktade? Ange om det finns hedersrelaterad problematik i familjen och eventuell etnisk tillhörighet om det är aktuellt. </w:t>
      </w:r>
    </w:p>
    <w:p w14:paraId="01D81DB4" w14:textId="77777777" w:rsidR="00370D10" w:rsidRPr="00780CE5" w:rsidRDefault="00370D10" w:rsidP="00370D10">
      <w:pPr>
        <w:pStyle w:val="Rubrik3"/>
      </w:pPr>
      <w:r w:rsidRPr="00780CE5">
        <w:t>Provtagning</w:t>
      </w:r>
    </w:p>
    <w:p w14:paraId="5AF82B73" w14:textId="77777777" w:rsidR="00370D10" w:rsidRPr="00780CE5" w:rsidRDefault="00370D10" w:rsidP="00370D10">
      <w:pPr>
        <w:ind w:right="-2"/>
        <w:rPr>
          <w:rFonts w:ascii="Calibri" w:hAnsi="Calibri" w:cs="Calibri"/>
        </w:rPr>
      </w:pPr>
      <w:r w:rsidRPr="00780CE5">
        <w:rPr>
          <w:rFonts w:ascii="Calibri" w:hAnsi="Calibri" w:cs="Calibri"/>
        </w:rPr>
        <w:t>Sjuksköterska/undersköterska börjar med provtagningen direkt när patienten anländer till akuten. Urin-, blod-, MoS- och nagelprov samt övrigt angående allmäntillstånd skall tas även om inte läkare är på plats. Utskrivna etiketter med namn och personnr kan sättas på provrören.</w:t>
      </w:r>
    </w:p>
    <w:p w14:paraId="7DA7C94C" w14:textId="77777777" w:rsidR="00370D10" w:rsidRPr="00780CE5" w:rsidRDefault="00370D10" w:rsidP="00370D10">
      <w:pPr>
        <w:ind w:right="-2"/>
        <w:rPr>
          <w:rFonts w:ascii="Calibri" w:hAnsi="Calibri" w:cs="Calibri"/>
          <w:noProof/>
        </w:rPr>
      </w:pPr>
      <w:r w:rsidRPr="00780CE5">
        <w:rPr>
          <w:rFonts w:ascii="Calibri" w:hAnsi="Calibri" w:cs="Calibri"/>
          <w:noProof/>
        </w:rPr>
        <w:t>För att se mer specifikt hur proverna tas se utförlig beskrivning i blå stencil ”Åtgärdskalender – spårsäkring och provtagning av misstänkt kvinna/man”, finns i lådan. Behöver ej fyllas i! Checklistan skall vara ett hjälpmedel för att inte glömma något i handläggningen och provtagningen. För att fukta tops använd steril NaCl från pipetten i lådan.</w:t>
      </w:r>
    </w:p>
    <w:p w14:paraId="28E25662" w14:textId="77777777" w:rsidR="00370D10" w:rsidRPr="00780CE5" w:rsidRDefault="00370D10" w:rsidP="00370D10">
      <w:pPr>
        <w:ind w:right="-2"/>
        <w:rPr>
          <w:rFonts w:ascii="Calibri" w:hAnsi="Calibri" w:cs="Calibri"/>
        </w:rPr>
      </w:pPr>
      <w:r w:rsidRPr="00780CE5">
        <w:rPr>
          <w:rFonts w:ascii="Calibri" w:hAnsi="Calibri" w:cs="Calibri"/>
        </w:rPr>
        <w:lastRenderedPageBreak/>
        <w:tab/>
      </w:r>
    </w:p>
    <w:tbl>
      <w:tblPr>
        <w:tblStyle w:val="Tabellrutnt"/>
        <w:tblW w:w="9227" w:type="dxa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012"/>
        <w:gridCol w:w="1916"/>
        <w:gridCol w:w="2139"/>
      </w:tblGrid>
      <w:tr w:rsidR="00370D10" w14:paraId="7DAC4A19" w14:textId="77777777" w:rsidTr="00370D10">
        <w:tc>
          <w:tcPr>
            <w:tcW w:w="2160" w:type="dxa"/>
          </w:tcPr>
          <w:p w14:paraId="0E18A520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  <w:tc>
          <w:tcPr>
            <w:tcW w:w="3012" w:type="dxa"/>
          </w:tcPr>
          <w:p w14:paraId="628386F4" w14:textId="77777777" w:rsidR="00370D10" w:rsidRPr="004E6F94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4E6F94">
              <w:rPr>
                <w:rFonts w:ascii="Calibri" w:hAnsi="Calibri" w:cs="Calibri"/>
                <w:b/>
                <w:bCs/>
              </w:rPr>
              <w:t>Prover</w:t>
            </w:r>
          </w:p>
        </w:tc>
        <w:tc>
          <w:tcPr>
            <w:tcW w:w="1916" w:type="dxa"/>
          </w:tcPr>
          <w:p w14:paraId="6ADD1FAC" w14:textId="77777777" w:rsidR="00370D10" w:rsidRPr="004E6F94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4E6F94">
              <w:rPr>
                <w:rFonts w:ascii="Calibri" w:hAnsi="Calibri" w:cs="Calibri"/>
                <w:b/>
                <w:bCs/>
              </w:rPr>
              <w:t>Rör (färg på kork)</w:t>
            </w:r>
          </w:p>
        </w:tc>
        <w:tc>
          <w:tcPr>
            <w:tcW w:w="2139" w:type="dxa"/>
          </w:tcPr>
          <w:p w14:paraId="4014EBF1" w14:textId="77777777" w:rsidR="00370D10" w:rsidRPr="004E6F94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4E6F94">
              <w:rPr>
                <w:rFonts w:ascii="Calibri" w:hAnsi="Calibri" w:cs="Calibri"/>
                <w:b/>
                <w:bCs/>
              </w:rPr>
              <w:t>Till</w:t>
            </w:r>
          </w:p>
        </w:tc>
      </w:tr>
      <w:tr w:rsidR="00370D10" w14:paraId="5857B1CD" w14:textId="77777777" w:rsidTr="00370D10">
        <w:tc>
          <w:tcPr>
            <w:tcW w:w="2160" w:type="dxa"/>
          </w:tcPr>
          <w:p w14:paraId="55A3A135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AB57D5">
              <w:rPr>
                <w:rFonts w:ascii="Calibri" w:hAnsi="Calibri" w:cs="Calibri"/>
                <w:b/>
                <w:bCs/>
              </w:rPr>
              <w:t>Urinprov</w:t>
            </w:r>
          </w:p>
        </w:tc>
        <w:tc>
          <w:tcPr>
            <w:tcW w:w="3012" w:type="dxa"/>
          </w:tcPr>
          <w:p w14:paraId="016C5F7A" w14:textId="77777777" w:rsidR="00370D10" w:rsidRDefault="00370D10" w:rsidP="00701EDE">
            <w:pPr>
              <w:pStyle w:val="Liststycke"/>
              <w:numPr>
                <w:ilvl w:val="0"/>
                <w:numId w:val="21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Urinsticka</w:t>
            </w:r>
          </w:p>
          <w:p w14:paraId="35976A0B" w14:textId="77777777" w:rsidR="00370D10" w:rsidRDefault="00370D10" w:rsidP="00701EDE">
            <w:pPr>
              <w:pStyle w:val="Liststycke"/>
              <w:numPr>
                <w:ilvl w:val="0"/>
                <w:numId w:val="21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U-CG</w:t>
            </w:r>
          </w:p>
          <w:p w14:paraId="0CCBED9C" w14:textId="77777777" w:rsidR="00370D10" w:rsidRDefault="00370D10" w:rsidP="00701EDE">
            <w:pPr>
              <w:pStyle w:val="Liststycke"/>
              <w:numPr>
                <w:ilvl w:val="0"/>
                <w:numId w:val="21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Alkoholanalys</w:t>
            </w:r>
          </w:p>
          <w:p w14:paraId="06672ECD" w14:textId="77777777" w:rsidR="00370D10" w:rsidRPr="0044143F" w:rsidRDefault="00370D10" w:rsidP="00701EDE">
            <w:pPr>
              <w:pStyle w:val="Liststycke"/>
              <w:numPr>
                <w:ilvl w:val="0"/>
                <w:numId w:val="21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Droganalys</w:t>
            </w:r>
          </w:p>
        </w:tc>
        <w:tc>
          <w:tcPr>
            <w:tcW w:w="1916" w:type="dxa"/>
          </w:tcPr>
          <w:p w14:paraId="3F7B19A2" w14:textId="77777777" w:rsidR="00370D10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br/>
              <w:t>Finns i lådan</w:t>
            </w:r>
            <w:r>
              <w:rPr>
                <w:rFonts w:ascii="Calibri" w:hAnsi="Calibri" w:cs="Calibri"/>
              </w:rPr>
              <w:br/>
              <w:t>Finns i lådan</w:t>
            </w:r>
          </w:p>
        </w:tc>
        <w:tc>
          <w:tcPr>
            <w:tcW w:w="2139" w:type="dxa"/>
          </w:tcPr>
          <w:p w14:paraId="7093274D" w14:textId="77777777" w:rsidR="00370D10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Mott/läk</w:t>
            </w:r>
            <w:r>
              <w:rPr>
                <w:rFonts w:ascii="Calibri" w:hAnsi="Calibri" w:cs="Calibri"/>
              </w:rPr>
              <w:br/>
              <w:t>Mott/läk</w:t>
            </w:r>
            <w:r>
              <w:rPr>
                <w:rFonts w:ascii="Calibri" w:hAnsi="Calibri" w:cs="Calibri"/>
              </w:rPr>
              <w:br/>
              <w:t>Polisen</w:t>
            </w:r>
            <w:r>
              <w:rPr>
                <w:rFonts w:ascii="Calibri" w:hAnsi="Calibri" w:cs="Calibri"/>
              </w:rPr>
              <w:br/>
              <w:t>Polisen</w:t>
            </w:r>
          </w:p>
        </w:tc>
      </w:tr>
      <w:tr w:rsidR="00370D10" w14:paraId="4DA8A823" w14:textId="77777777" w:rsidTr="00701EDE">
        <w:tc>
          <w:tcPr>
            <w:tcW w:w="2160" w:type="dxa"/>
          </w:tcPr>
          <w:p w14:paraId="374CF6FD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1EAC28DF" w14:textId="77777777" w:rsidR="00370D10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>(Patienten ska kissa i personals närvaro)</w:t>
            </w:r>
            <w:r>
              <w:rPr>
                <w:rFonts w:ascii="Calibri" w:hAnsi="Calibri" w:cs="Calibri"/>
                <w:i/>
                <w:iCs/>
              </w:rPr>
              <w:br/>
            </w:r>
          </w:p>
        </w:tc>
      </w:tr>
      <w:tr w:rsidR="00370D10" w14:paraId="42C1C75A" w14:textId="77777777" w:rsidTr="00370D10">
        <w:tc>
          <w:tcPr>
            <w:tcW w:w="2160" w:type="dxa"/>
          </w:tcPr>
          <w:p w14:paraId="5A47183C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AB57D5">
              <w:rPr>
                <w:rFonts w:ascii="Calibri" w:hAnsi="Calibri" w:cs="Calibri"/>
                <w:b/>
                <w:bCs/>
              </w:rPr>
              <w:t>Blodprov</w:t>
            </w:r>
          </w:p>
        </w:tc>
        <w:tc>
          <w:tcPr>
            <w:tcW w:w="3012" w:type="dxa"/>
          </w:tcPr>
          <w:p w14:paraId="7479A79C" w14:textId="77777777" w:rsidR="00370D10" w:rsidRDefault="00370D10" w:rsidP="00701EDE">
            <w:pPr>
              <w:pStyle w:val="Liststycke"/>
              <w:numPr>
                <w:ilvl w:val="0"/>
                <w:numId w:val="22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HIV, HTLV I och II, HbsAg, HCV, lues</w:t>
            </w:r>
          </w:p>
          <w:p w14:paraId="7A200880" w14:textId="77777777" w:rsidR="00370D10" w:rsidRDefault="00370D10" w:rsidP="00701EDE">
            <w:pPr>
              <w:pStyle w:val="Liststycke"/>
              <w:numPr>
                <w:ilvl w:val="0"/>
                <w:numId w:val="22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P-etanol (</w:t>
            </w:r>
            <w:r>
              <w:rPr>
                <w:rFonts w:ascii="Calibri" w:hAnsi="Calibri" w:cs="Calibri"/>
                <w:i/>
                <w:iCs/>
              </w:rPr>
              <w:t>inom 2 dygn)</w:t>
            </w:r>
          </w:p>
          <w:p w14:paraId="39F30804" w14:textId="77777777" w:rsidR="00370D10" w:rsidRDefault="00370D10" w:rsidP="00701EDE">
            <w:pPr>
              <w:pStyle w:val="Liststycke"/>
              <w:numPr>
                <w:ilvl w:val="0"/>
                <w:numId w:val="22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DNA-analys</w:t>
            </w:r>
          </w:p>
          <w:p w14:paraId="3B87627C" w14:textId="77777777" w:rsidR="00370D10" w:rsidRPr="00F74192" w:rsidRDefault="00370D10" w:rsidP="00701EDE">
            <w:pPr>
              <w:pStyle w:val="Liststycke"/>
              <w:numPr>
                <w:ilvl w:val="0"/>
                <w:numId w:val="22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Droganalys (</w:t>
            </w:r>
            <w:r>
              <w:rPr>
                <w:rFonts w:ascii="Calibri" w:hAnsi="Calibri" w:cs="Calibri"/>
                <w:i/>
                <w:iCs/>
              </w:rPr>
              <w:t>2 rör)</w:t>
            </w:r>
          </w:p>
        </w:tc>
        <w:tc>
          <w:tcPr>
            <w:tcW w:w="1916" w:type="dxa"/>
          </w:tcPr>
          <w:p w14:paraId="53DA1180" w14:textId="77777777" w:rsidR="00370D10" w:rsidRPr="00E4023D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Guldgul</w:t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br/>
              <w:t>Finns i lådan</w:t>
            </w:r>
            <w:r>
              <w:rPr>
                <w:rFonts w:ascii="Calibri" w:hAnsi="Calibri" w:cs="Calibri"/>
              </w:rPr>
              <w:br/>
              <w:t>Finns i lådan</w:t>
            </w:r>
          </w:p>
        </w:tc>
        <w:tc>
          <w:tcPr>
            <w:tcW w:w="2139" w:type="dxa"/>
          </w:tcPr>
          <w:p w14:paraId="6FDE4F43" w14:textId="77777777" w:rsidR="00370D10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Kem lab</w:t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br/>
              <w:t>Kem lab</w:t>
            </w:r>
            <w:r>
              <w:rPr>
                <w:rFonts w:ascii="Calibri" w:hAnsi="Calibri" w:cs="Calibri"/>
              </w:rPr>
              <w:br/>
              <w:t>Polisen</w:t>
            </w:r>
            <w:r>
              <w:rPr>
                <w:rFonts w:ascii="Calibri" w:hAnsi="Calibri" w:cs="Calibri"/>
              </w:rPr>
              <w:br/>
              <w:t>Polisen</w:t>
            </w:r>
          </w:p>
          <w:p w14:paraId="3E93AF88" w14:textId="77777777" w:rsidR="00370D10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</w:p>
        </w:tc>
      </w:tr>
      <w:tr w:rsidR="00370D10" w14:paraId="27501DF0" w14:textId="77777777" w:rsidTr="00370D10">
        <w:tc>
          <w:tcPr>
            <w:tcW w:w="2160" w:type="dxa"/>
          </w:tcPr>
          <w:p w14:paraId="1F09A475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AB57D5">
              <w:rPr>
                <w:rFonts w:ascii="Calibri" w:hAnsi="Calibri" w:cs="Calibri"/>
                <w:b/>
                <w:bCs/>
              </w:rPr>
              <w:t>MoS-prov</w:t>
            </w:r>
          </w:p>
        </w:tc>
        <w:tc>
          <w:tcPr>
            <w:tcW w:w="3012" w:type="dxa"/>
          </w:tcPr>
          <w:p w14:paraId="4FF6F166" w14:textId="77777777" w:rsidR="00370D10" w:rsidRPr="00A65E6A" w:rsidRDefault="00370D10" w:rsidP="00701EDE">
            <w:pPr>
              <w:pStyle w:val="Liststycke"/>
              <w:numPr>
                <w:ilvl w:val="0"/>
                <w:numId w:val="23"/>
              </w:numPr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Tops enl NCK-guide</w:t>
            </w:r>
          </w:p>
        </w:tc>
        <w:tc>
          <w:tcPr>
            <w:tcW w:w="1916" w:type="dxa"/>
          </w:tcPr>
          <w:p w14:paraId="4F97A82D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Finns i lådan</w:t>
            </w:r>
          </w:p>
        </w:tc>
        <w:tc>
          <w:tcPr>
            <w:tcW w:w="2139" w:type="dxa"/>
          </w:tcPr>
          <w:p w14:paraId="081BA330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Polisen</w:t>
            </w:r>
          </w:p>
        </w:tc>
      </w:tr>
      <w:tr w:rsidR="00370D10" w14:paraId="03770CA6" w14:textId="77777777" w:rsidTr="00701EDE">
        <w:tc>
          <w:tcPr>
            <w:tcW w:w="2160" w:type="dxa"/>
          </w:tcPr>
          <w:p w14:paraId="47994E30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5F5964A6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 xml:space="preserve">(för att spara sperma/DNA tas 4 tops, 2 stycken fuktade från läppar, </w:t>
            </w:r>
            <w:r>
              <w:rPr>
                <w:rFonts w:ascii="Calibri" w:hAnsi="Calibri" w:cs="Calibri"/>
                <w:i/>
                <w:iCs/>
              </w:rPr>
              <w:br/>
              <w:t>2 stycken från munhålan, tops-påsar C)</w:t>
            </w:r>
          </w:p>
        </w:tc>
      </w:tr>
      <w:tr w:rsidR="00370D10" w14:paraId="5B1FFF21" w14:textId="77777777" w:rsidTr="00370D10">
        <w:tc>
          <w:tcPr>
            <w:tcW w:w="2160" w:type="dxa"/>
          </w:tcPr>
          <w:p w14:paraId="092CF5B4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12" w:type="dxa"/>
          </w:tcPr>
          <w:p w14:paraId="1CDAB31D" w14:textId="77777777" w:rsidR="00370D10" w:rsidRPr="00191479" w:rsidRDefault="00370D10" w:rsidP="00701EDE">
            <w:pPr>
              <w:pStyle w:val="Liststycke"/>
              <w:numPr>
                <w:ilvl w:val="0"/>
                <w:numId w:val="23"/>
              </w:numPr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Klamydia/Gonokock (PCR)</w:t>
            </w:r>
          </w:p>
        </w:tc>
        <w:tc>
          <w:tcPr>
            <w:tcW w:w="1916" w:type="dxa"/>
          </w:tcPr>
          <w:p w14:paraId="0D162645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  <w:tc>
          <w:tcPr>
            <w:tcW w:w="2139" w:type="dxa"/>
          </w:tcPr>
          <w:p w14:paraId="25C6EA87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Bakt lab</w:t>
            </w:r>
          </w:p>
        </w:tc>
      </w:tr>
      <w:tr w:rsidR="00370D10" w14:paraId="0E74EDBE" w14:textId="77777777" w:rsidTr="00701EDE">
        <w:tc>
          <w:tcPr>
            <w:tcW w:w="2160" w:type="dxa"/>
          </w:tcPr>
          <w:p w14:paraId="758B76C4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02583EFC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 w:rsidRPr="00905B9A">
              <w:rPr>
                <w:rFonts w:ascii="Calibri" w:hAnsi="Calibri" w:cs="Calibri"/>
                <w:i/>
                <w:iCs/>
              </w:rPr>
              <w:t>(läk – tryck och rotera pinnen mot bakre svalgväggen)</w:t>
            </w:r>
          </w:p>
        </w:tc>
      </w:tr>
      <w:tr w:rsidR="00370D10" w14:paraId="6C9578E4" w14:textId="77777777" w:rsidTr="00370D10">
        <w:tc>
          <w:tcPr>
            <w:tcW w:w="2160" w:type="dxa"/>
          </w:tcPr>
          <w:p w14:paraId="36D13B3D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928" w:type="dxa"/>
            <w:gridSpan w:val="2"/>
          </w:tcPr>
          <w:p w14:paraId="13DA59E5" w14:textId="77777777" w:rsidR="00370D10" w:rsidRDefault="00370D10" w:rsidP="00701EDE">
            <w:pPr>
              <w:pStyle w:val="Liststycke"/>
              <w:numPr>
                <w:ilvl w:val="0"/>
                <w:numId w:val="23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Snytprov</w:t>
            </w:r>
          </w:p>
          <w:p w14:paraId="3AB76BA7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 w:rsidRPr="008B082A">
              <w:rPr>
                <w:rFonts w:ascii="Calibri" w:hAnsi="Calibri" w:cs="Calibri"/>
                <w:i/>
                <w:iCs/>
              </w:rPr>
              <w:t>(läk – kraftig snytning i steril kompress)</w:t>
            </w:r>
            <w:r>
              <w:rPr>
                <w:rFonts w:ascii="Calibri" w:hAnsi="Calibri" w:cs="Calibri"/>
              </w:rPr>
              <w:br/>
              <w:t>Använd överbliven tops-påse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2139" w:type="dxa"/>
          </w:tcPr>
          <w:p w14:paraId="29A9A7C2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Polisen</w:t>
            </w:r>
          </w:p>
        </w:tc>
      </w:tr>
      <w:tr w:rsidR="00370D10" w14:paraId="56D86AFA" w14:textId="77777777" w:rsidTr="00370D10">
        <w:tc>
          <w:tcPr>
            <w:tcW w:w="2160" w:type="dxa"/>
          </w:tcPr>
          <w:p w14:paraId="3D4BC49B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AB57D5">
              <w:rPr>
                <w:rFonts w:ascii="Calibri" w:hAnsi="Calibri" w:cs="Calibri"/>
                <w:b/>
                <w:bCs/>
              </w:rPr>
              <w:t>Nagelprov</w:t>
            </w:r>
          </w:p>
        </w:tc>
        <w:tc>
          <w:tcPr>
            <w:tcW w:w="3012" w:type="dxa"/>
          </w:tcPr>
          <w:p w14:paraId="1EC238DD" w14:textId="77777777" w:rsidR="00370D10" w:rsidRPr="00CE5676" w:rsidRDefault="00370D10" w:rsidP="00701EDE">
            <w:pPr>
              <w:pStyle w:val="Liststycke"/>
              <w:numPr>
                <w:ilvl w:val="0"/>
                <w:numId w:val="23"/>
              </w:numPr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Tops enl NCK-guide</w:t>
            </w:r>
          </w:p>
        </w:tc>
        <w:tc>
          <w:tcPr>
            <w:tcW w:w="1916" w:type="dxa"/>
          </w:tcPr>
          <w:p w14:paraId="1C0C45DD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Finns i lådan</w:t>
            </w:r>
          </w:p>
        </w:tc>
        <w:tc>
          <w:tcPr>
            <w:tcW w:w="2139" w:type="dxa"/>
          </w:tcPr>
          <w:p w14:paraId="1DE0DF04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Polisen</w:t>
            </w:r>
          </w:p>
        </w:tc>
      </w:tr>
      <w:tr w:rsidR="00370D10" w14:paraId="369FD473" w14:textId="77777777" w:rsidTr="00701EDE">
        <w:tc>
          <w:tcPr>
            <w:tcW w:w="2160" w:type="dxa"/>
          </w:tcPr>
          <w:p w14:paraId="478CE072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028B5746" w14:textId="77777777" w:rsidR="00370D10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 w:rsidRPr="006A7C6B">
              <w:rPr>
                <w:rFonts w:ascii="Calibri" w:hAnsi="Calibri" w:cs="Calibri"/>
                <w:i/>
                <w:iCs/>
              </w:rPr>
              <w:t>(för att säkra blod/sekret/vävnadsrester tas fuktad spetsig tops, en vardera finger, dra över nagelband och under nagel. 5 stycken tops läggs i påsen för höger hand och 5 stycken i påsen för vänster hand, tops-påsar E)</w:t>
            </w:r>
            <w:r>
              <w:rPr>
                <w:rFonts w:ascii="Calibri" w:hAnsi="Calibri" w:cs="Calibri"/>
                <w:i/>
                <w:iCs/>
              </w:rPr>
              <w:br/>
            </w:r>
          </w:p>
        </w:tc>
      </w:tr>
      <w:tr w:rsidR="00370D10" w14:paraId="7ACAF43D" w14:textId="77777777" w:rsidTr="00701EDE">
        <w:tc>
          <w:tcPr>
            <w:tcW w:w="2160" w:type="dxa"/>
          </w:tcPr>
          <w:p w14:paraId="2CA60637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AB57D5">
              <w:rPr>
                <w:rFonts w:ascii="Calibri" w:hAnsi="Calibri" w:cs="Calibri"/>
                <w:b/>
                <w:bCs/>
              </w:rPr>
              <w:t>Övrigt</w:t>
            </w:r>
          </w:p>
        </w:tc>
        <w:tc>
          <w:tcPr>
            <w:tcW w:w="7067" w:type="dxa"/>
            <w:gridSpan w:val="3"/>
          </w:tcPr>
          <w:p w14:paraId="78492C91" w14:textId="77777777" w:rsidR="00370D10" w:rsidRPr="0021187E" w:rsidRDefault="00370D10" w:rsidP="00701EDE">
            <w:pPr>
              <w:pStyle w:val="Liststycke"/>
              <w:numPr>
                <w:ilvl w:val="0"/>
                <w:numId w:val="23"/>
              </w:numPr>
              <w:spacing w:line="240" w:lineRule="auto"/>
              <w:ind w:right="-2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 xml:space="preserve">BT, puls, temp, längd och vikt </w:t>
            </w:r>
            <w:r w:rsidRPr="0021187E">
              <w:rPr>
                <w:rFonts w:ascii="Calibri" w:hAnsi="Calibri" w:cs="Calibri"/>
                <w:i/>
                <w:iCs/>
              </w:rPr>
              <w:t>(registrera i akutjournalen som vanligt)</w:t>
            </w:r>
          </w:p>
          <w:p w14:paraId="2A3FA68C" w14:textId="77777777" w:rsidR="00370D10" w:rsidRDefault="00370D10" w:rsidP="00701EDE">
            <w:pPr>
              <w:pStyle w:val="Liststycke"/>
              <w:numPr>
                <w:ilvl w:val="0"/>
                <w:numId w:val="23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Trosor läggs i angiven påse i lådan</w:t>
            </w:r>
          </w:p>
          <w:p w14:paraId="66E503AD" w14:textId="77777777" w:rsidR="00370D10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Övriga kläder (med eventuella besudlingar läggs i papperspåse)</w:t>
            </w:r>
          </w:p>
        </w:tc>
      </w:tr>
      <w:tr w:rsidR="00370D10" w14:paraId="07216BFD" w14:textId="77777777" w:rsidTr="00370D10">
        <w:tc>
          <w:tcPr>
            <w:tcW w:w="2160" w:type="dxa"/>
          </w:tcPr>
          <w:p w14:paraId="5708B3AE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12" w:type="dxa"/>
          </w:tcPr>
          <w:p w14:paraId="03E20D3B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  <w:tc>
          <w:tcPr>
            <w:tcW w:w="1916" w:type="dxa"/>
          </w:tcPr>
          <w:p w14:paraId="12223CF2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  <w:tc>
          <w:tcPr>
            <w:tcW w:w="2139" w:type="dxa"/>
          </w:tcPr>
          <w:p w14:paraId="4688BF58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</w:tr>
    </w:tbl>
    <w:p w14:paraId="261E8B7A" w14:textId="77777777" w:rsidR="00370D10" w:rsidRDefault="00370D10">
      <w:r>
        <w:br w:type="page"/>
      </w:r>
    </w:p>
    <w:tbl>
      <w:tblPr>
        <w:tblStyle w:val="Tabellrutnt"/>
        <w:tblW w:w="9227" w:type="dxa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012"/>
        <w:gridCol w:w="1916"/>
        <w:gridCol w:w="2139"/>
      </w:tblGrid>
      <w:tr w:rsidR="00370D10" w14:paraId="6A82D4AB" w14:textId="77777777" w:rsidTr="00701EDE">
        <w:tc>
          <w:tcPr>
            <w:tcW w:w="2160" w:type="dxa"/>
          </w:tcPr>
          <w:p w14:paraId="2838744C" w14:textId="60513301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AB57D5">
              <w:rPr>
                <w:rFonts w:ascii="Calibri" w:hAnsi="Calibri" w:cs="Calibri"/>
                <w:b/>
                <w:bCs/>
              </w:rPr>
              <w:lastRenderedPageBreak/>
              <w:t>Vaginalprov</w:t>
            </w:r>
          </w:p>
        </w:tc>
        <w:tc>
          <w:tcPr>
            <w:tcW w:w="3012" w:type="dxa"/>
          </w:tcPr>
          <w:p w14:paraId="18D2419B" w14:textId="77777777" w:rsidR="00370D10" w:rsidRPr="008739DA" w:rsidRDefault="00370D10" w:rsidP="00701EDE">
            <w:pPr>
              <w:pStyle w:val="Liststycke"/>
              <w:numPr>
                <w:ilvl w:val="0"/>
                <w:numId w:val="24"/>
              </w:numPr>
              <w:ind w:right="-2"/>
              <w:rPr>
                <w:rFonts w:ascii="Calibri" w:hAnsi="Calibri" w:cs="Calibri"/>
              </w:rPr>
            </w:pPr>
            <w:r w:rsidRPr="008739DA">
              <w:rPr>
                <w:rFonts w:ascii="Calibri" w:hAnsi="Calibri" w:cs="Calibri"/>
              </w:rPr>
              <w:t>Tops enl NCK-guide</w:t>
            </w:r>
          </w:p>
        </w:tc>
        <w:tc>
          <w:tcPr>
            <w:tcW w:w="1916" w:type="dxa"/>
          </w:tcPr>
          <w:p w14:paraId="552BA169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Finns i lådan</w:t>
            </w:r>
          </w:p>
        </w:tc>
        <w:tc>
          <w:tcPr>
            <w:tcW w:w="2137" w:type="dxa"/>
          </w:tcPr>
          <w:p w14:paraId="05DC2BA4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Polisen</w:t>
            </w:r>
          </w:p>
        </w:tc>
      </w:tr>
      <w:tr w:rsidR="00370D10" w14:paraId="76D7FAD4" w14:textId="77777777" w:rsidTr="00701EDE">
        <w:tc>
          <w:tcPr>
            <w:tcW w:w="2160" w:type="dxa"/>
          </w:tcPr>
          <w:p w14:paraId="382596C3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15158D3C" w14:textId="77777777" w:rsidR="00370D10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 w:rsidRPr="00780CE5">
              <w:rPr>
                <w:rFonts w:ascii="Calibri" w:hAnsi="Calibri" w:cs="Calibri"/>
                <w:i/>
                <w:iCs/>
              </w:rPr>
              <w:t>(för att säkra sperma/DNA, 2 tops vardera från introitus, cervix, bakre fornix, annat ställe till exempel perineum, tops-påsar G)</w:t>
            </w:r>
          </w:p>
        </w:tc>
      </w:tr>
      <w:tr w:rsidR="00370D10" w14:paraId="78735255" w14:textId="77777777" w:rsidTr="00701EDE">
        <w:tc>
          <w:tcPr>
            <w:tcW w:w="2160" w:type="dxa"/>
          </w:tcPr>
          <w:p w14:paraId="56BE9485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12" w:type="dxa"/>
          </w:tcPr>
          <w:p w14:paraId="685495BE" w14:textId="77777777" w:rsidR="00370D10" w:rsidRPr="008739DA" w:rsidRDefault="00370D10" w:rsidP="00701EDE">
            <w:pPr>
              <w:pStyle w:val="Liststycke"/>
              <w:numPr>
                <w:ilvl w:val="0"/>
                <w:numId w:val="24"/>
              </w:numPr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Klamydia/Gonokock/PCR</w:t>
            </w:r>
          </w:p>
        </w:tc>
        <w:tc>
          <w:tcPr>
            <w:tcW w:w="1916" w:type="dxa"/>
          </w:tcPr>
          <w:p w14:paraId="10019BA7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  <w:tc>
          <w:tcPr>
            <w:tcW w:w="2137" w:type="dxa"/>
          </w:tcPr>
          <w:p w14:paraId="28BD1249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Bakt lab</w:t>
            </w:r>
          </w:p>
        </w:tc>
      </w:tr>
      <w:tr w:rsidR="00370D10" w14:paraId="49202BDE" w14:textId="77777777" w:rsidTr="00701EDE">
        <w:tc>
          <w:tcPr>
            <w:tcW w:w="2160" w:type="dxa"/>
          </w:tcPr>
          <w:p w14:paraId="7B2A8295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28E08A23" w14:textId="77777777" w:rsidR="00370D10" w:rsidRPr="00E42A1F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  <w:i/>
                <w:iCs/>
              </w:rPr>
            </w:pPr>
            <w:r w:rsidRPr="00E42A1F">
              <w:rPr>
                <w:rFonts w:ascii="Calibri" w:hAnsi="Calibri" w:cs="Calibri"/>
                <w:i/>
                <w:iCs/>
              </w:rPr>
              <w:t>(tryck och rotera pinnen mot vaginalväggen några centimeter innanför introitus)</w:t>
            </w:r>
          </w:p>
        </w:tc>
      </w:tr>
      <w:tr w:rsidR="00370D10" w14:paraId="5629E8B5" w14:textId="77777777" w:rsidTr="00701EDE">
        <w:tc>
          <w:tcPr>
            <w:tcW w:w="2160" w:type="dxa"/>
          </w:tcPr>
          <w:p w14:paraId="723FC49A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136649CD" w14:textId="77777777" w:rsidR="00370D10" w:rsidRPr="00E42A1F" w:rsidRDefault="00370D10" w:rsidP="00701EDE">
            <w:pPr>
              <w:pStyle w:val="Liststycke"/>
              <w:numPr>
                <w:ilvl w:val="0"/>
                <w:numId w:val="24"/>
              </w:numPr>
              <w:ind w:right="-2"/>
              <w:rPr>
                <w:rFonts w:ascii="Calibri" w:hAnsi="Calibri" w:cs="Calibri"/>
              </w:rPr>
            </w:pPr>
            <w:r w:rsidRPr="00E42A1F">
              <w:rPr>
                <w:rFonts w:ascii="Calibri" w:hAnsi="Calibri" w:cs="Calibri"/>
              </w:rPr>
              <w:t xml:space="preserve">Direktmikroskopering, spermier? </w:t>
            </w:r>
          </w:p>
        </w:tc>
      </w:tr>
      <w:tr w:rsidR="00370D10" w14:paraId="5ABB520A" w14:textId="77777777" w:rsidTr="00701EDE">
        <w:tc>
          <w:tcPr>
            <w:tcW w:w="2160" w:type="dxa"/>
          </w:tcPr>
          <w:p w14:paraId="20D13A2D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15B1A2B2" w14:textId="77777777" w:rsidR="00370D10" w:rsidRPr="00E42A1F" w:rsidRDefault="00370D10" w:rsidP="00701EDE">
            <w:pPr>
              <w:pStyle w:val="Liststycke"/>
              <w:numPr>
                <w:ilvl w:val="0"/>
                <w:numId w:val="24"/>
              </w:numPr>
              <w:spacing w:line="240" w:lineRule="auto"/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Kam/tejpfolie från mons pubis/vulva, annat ställe </w:t>
            </w:r>
            <w:r w:rsidRPr="00245EFB">
              <w:rPr>
                <w:rFonts w:ascii="Calibri" w:hAnsi="Calibri" w:cs="Calibri"/>
                <w:i/>
                <w:iCs/>
              </w:rPr>
              <w:t>(tops-påse A alt H)</w:t>
            </w:r>
          </w:p>
        </w:tc>
      </w:tr>
      <w:tr w:rsidR="00370D10" w14:paraId="3B48977D" w14:textId="77777777" w:rsidTr="00701EDE">
        <w:tc>
          <w:tcPr>
            <w:tcW w:w="2160" w:type="dxa"/>
          </w:tcPr>
          <w:p w14:paraId="5F473F7E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  <w:r w:rsidRPr="00AB57D5">
              <w:rPr>
                <w:rFonts w:ascii="Calibri" w:hAnsi="Calibri" w:cs="Calibri"/>
                <w:b/>
                <w:bCs/>
              </w:rPr>
              <w:t>Analprov</w:t>
            </w:r>
          </w:p>
        </w:tc>
        <w:tc>
          <w:tcPr>
            <w:tcW w:w="3012" w:type="dxa"/>
          </w:tcPr>
          <w:p w14:paraId="4B5BBA43" w14:textId="77777777" w:rsidR="00370D10" w:rsidRPr="008739DA" w:rsidRDefault="00370D10" w:rsidP="00701EDE">
            <w:pPr>
              <w:pStyle w:val="Liststycke"/>
              <w:numPr>
                <w:ilvl w:val="0"/>
                <w:numId w:val="25"/>
              </w:numPr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Tops enl NCK-guide</w:t>
            </w:r>
          </w:p>
        </w:tc>
        <w:tc>
          <w:tcPr>
            <w:tcW w:w="1916" w:type="dxa"/>
          </w:tcPr>
          <w:p w14:paraId="19056EFD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Finns i lådan</w:t>
            </w:r>
          </w:p>
        </w:tc>
        <w:tc>
          <w:tcPr>
            <w:tcW w:w="2137" w:type="dxa"/>
          </w:tcPr>
          <w:p w14:paraId="007FA0CD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Polisen</w:t>
            </w:r>
          </w:p>
        </w:tc>
      </w:tr>
      <w:tr w:rsidR="00370D10" w14:paraId="66D6DAC9" w14:textId="77777777" w:rsidTr="00701EDE">
        <w:tc>
          <w:tcPr>
            <w:tcW w:w="2160" w:type="dxa"/>
          </w:tcPr>
          <w:p w14:paraId="6AE86708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70C5944A" w14:textId="77777777" w:rsidR="00370D10" w:rsidRPr="00FC279A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  <w:i/>
                <w:iCs/>
              </w:rPr>
            </w:pPr>
            <w:r w:rsidRPr="00FC279A">
              <w:rPr>
                <w:rFonts w:ascii="Calibri" w:hAnsi="Calibri" w:cs="Calibri"/>
                <w:i/>
                <w:iCs/>
              </w:rPr>
              <w:t>(för att säkra sperma/DNA tas 4 fuktade tops, 2 stycken från ändtarmsmynning och 2 stycken längre upp i rektum, tops-påsar I)</w:t>
            </w:r>
          </w:p>
        </w:tc>
      </w:tr>
      <w:tr w:rsidR="00370D10" w14:paraId="3F24BC1E" w14:textId="77777777" w:rsidTr="00701EDE">
        <w:tc>
          <w:tcPr>
            <w:tcW w:w="2160" w:type="dxa"/>
          </w:tcPr>
          <w:p w14:paraId="5B942D41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12" w:type="dxa"/>
          </w:tcPr>
          <w:p w14:paraId="5E990774" w14:textId="77777777" w:rsidR="00370D10" w:rsidRPr="008739DA" w:rsidRDefault="00370D10" w:rsidP="00701EDE">
            <w:pPr>
              <w:pStyle w:val="Liststycke"/>
              <w:numPr>
                <w:ilvl w:val="0"/>
                <w:numId w:val="25"/>
              </w:numPr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Klamydia/Gonokock/PCR</w:t>
            </w:r>
          </w:p>
        </w:tc>
        <w:tc>
          <w:tcPr>
            <w:tcW w:w="1916" w:type="dxa"/>
          </w:tcPr>
          <w:p w14:paraId="2FBFDC1C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  <w:tc>
          <w:tcPr>
            <w:tcW w:w="2137" w:type="dxa"/>
          </w:tcPr>
          <w:p w14:paraId="6E6BF862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Bakt lab</w:t>
            </w:r>
          </w:p>
        </w:tc>
      </w:tr>
      <w:tr w:rsidR="00370D10" w14:paraId="108D9D09" w14:textId="77777777" w:rsidTr="00701EDE">
        <w:tc>
          <w:tcPr>
            <w:tcW w:w="2160" w:type="dxa"/>
          </w:tcPr>
          <w:p w14:paraId="7F518FC1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67" w:type="dxa"/>
            <w:gridSpan w:val="3"/>
          </w:tcPr>
          <w:p w14:paraId="7704DC8A" w14:textId="77777777" w:rsidR="00370D10" w:rsidRPr="00F47AD4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  <w:i/>
                <w:iCs/>
              </w:rPr>
            </w:pPr>
            <w:r w:rsidRPr="00F47AD4">
              <w:rPr>
                <w:rFonts w:ascii="Calibri" w:hAnsi="Calibri" w:cs="Calibri"/>
                <w:i/>
                <w:iCs/>
              </w:rPr>
              <w:t>(pinnen ska föras innanför sfinktern och tryckas och roteras mot slemhinnan)</w:t>
            </w:r>
          </w:p>
        </w:tc>
      </w:tr>
      <w:tr w:rsidR="00370D10" w14:paraId="1F413EA0" w14:textId="77777777" w:rsidTr="00701EDE">
        <w:tc>
          <w:tcPr>
            <w:tcW w:w="2160" w:type="dxa"/>
          </w:tcPr>
          <w:p w14:paraId="23CE2256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12" w:type="dxa"/>
          </w:tcPr>
          <w:p w14:paraId="3607FC55" w14:textId="77777777" w:rsidR="00370D10" w:rsidRPr="00F47AD4" w:rsidRDefault="00370D10" w:rsidP="00701EDE">
            <w:pPr>
              <w:pStyle w:val="Liststycke"/>
              <w:numPr>
                <w:ilvl w:val="0"/>
                <w:numId w:val="25"/>
              </w:numPr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Proktoskopi </w:t>
            </w:r>
            <w:r w:rsidRPr="0016673A">
              <w:rPr>
                <w:rFonts w:ascii="Calibri" w:hAnsi="Calibri" w:cs="Calibri"/>
                <w:i/>
                <w:iCs/>
              </w:rPr>
              <w:t>(vid behov)</w:t>
            </w:r>
          </w:p>
        </w:tc>
        <w:tc>
          <w:tcPr>
            <w:tcW w:w="1916" w:type="dxa"/>
          </w:tcPr>
          <w:p w14:paraId="6B682078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  <w:tc>
          <w:tcPr>
            <w:tcW w:w="2137" w:type="dxa"/>
          </w:tcPr>
          <w:p w14:paraId="14B28266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</w:tr>
      <w:tr w:rsidR="00370D10" w14:paraId="545B8ACE" w14:textId="77777777" w:rsidTr="00701EDE">
        <w:tc>
          <w:tcPr>
            <w:tcW w:w="2160" w:type="dxa"/>
          </w:tcPr>
          <w:p w14:paraId="250C431D" w14:textId="77777777" w:rsidR="00370D10" w:rsidRPr="00AB57D5" w:rsidRDefault="00370D10" w:rsidP="00701EDE">
            <w:pPr>
              <w:ind w:left="0" w:right="-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12" w:type="dxa"/>
          </w:tcPr>
          <w:p w14:paraId="627771D8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  <w:tc>
          <w:tcPr>
            <w:tcW w:w="1916" w:type="dxa"/>
          </w:tcPr>
          <w:p w14:paraId="1B576228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  <w:tc>
          <w:tcPr>
            <w:tcW w:w="2137" w:type="dxa"/>
          </w:tcPr>
          <w:p w14:paraId="025D6796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</w:tr>
      <w:tr w:rsidR="00370D10" w14:paraId="0276E18F" w14:textId="77777777" w:rsidTr="00701EDE">
        <w:tc>
          <w:tcPr>
            <w:tcW w:w="2160" w:type="dxa"/>
          </w:tcPr>
          <w:p w14:paraId="56E8EC36" w14:textId="77777777" w:rsidR="00370D10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  <w:b/>
                <w:bCs/>
              </w:rPr>
            </w:pPr>
            <w:r w:rsidRPr="00AB57D5">
              <w:rPr>
                <w:rFonts w:ascii="Calibri" w:hAnsi="Calibri" w:cs="Calibri"/>
                <w:b/>
                <w:bCs/>
              </w:rPr>
              <w:t>Resterande kroppsundersöknig</w:t>
            </w:r>
          </w:p>
          <w:p w14:paraId="40BAA943" w14:textId="77777777" w:rsidR="00370D10" w:rsidRPr="0016673A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Efter behov och anamnes</w:t>
            </w:r>
          </w:p>
        </w:tc>
        <w:tc>
          <w:tcPr>
            <w:tcW w:w="7067" w:type="dxa"/>
            <w:gridSpan w:val="3"/>
          </w:tcPr>
          <w:p w14:paraId="53FC3A6B" w14:textId="77777777" w:rsidR="00370D10" w:rsidRDefault="00370D10" w:rsidP="00701EDE">
            <w:pPr>
              <w:pStyle w:val="Liststycke"/>
              <w:numPr>
                <w:ilvl w:val="0"/>
                <w:numId w:val="25"/>
              </w:numPr>
              <w:ind w:right="-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Tops enl NCK-guide</w:t>
            </w:r>
          </w:p>
          <w:p w14:paraId="0E59F4DD" w14:textId="77777777" w:rsidR="00370D10" w:rsidRPr="00780CE5" w:rsidRDefault="00370D10" w:rsidP="00701EDE">
            <w:pPr>
              <w:spacing w:line="240" w:lineRule="auto"/>
              <w:ind w:left="0" w:right="-2"/>
              <w:rPr>
                <w:rFonts w:ascii="Calibri" w:hAnsi="Calibri" w:cs="Calibri"/>
              </w:rPr>
            </w:pPr>
            <w:r w:rsidRPr="00780CE5">
              <w:rPr>
                <w:rFonts w:ascii="Calibri" w:hAnsi="Calibri" w:cs="Calibri"/>
                <w:i/>
                <w:iCs/>
              </w:rPr>
              <w:t xml:space="preserve">För att säkra sperma/DNA tas 2 fuktade tops från vardera ställe. Om yta större än 5 x 5 cm, tag fler tops. </w:t>
            </w:r>
            <w:r w:rsidRPr="00780CE5">
              <w:rPr>
                <w:rFonts w:ascii="Calibri" w:hAnsi="Calibri" w:cs="Calibri"/>
                <w:i/>
                <w:iCs/>
              </w:rPr>
              <w:br/>
              <w:t>Tops-påse B (Huvud/hals,) tops-påse D (Bröstkorg, rygg och buk), tops-påse E (armar och händer)</w:t>
            </w:r>
            <w:r w:rsidRPr="00780CE5">
              <w:rPr>
                <w:rFonts w:ascii="Calibri" w:hAnsi="Calibri" w:cs="Calibri"/>
              </w:rPr>
              <w:t xml:space="preserve"> </w:t>
            </w:r>
            <w:r w:rsidRPr="00780CE5">
              <w:rPr>
                <w:rFonts w:ascii="Calibri" w:hAnsi="Calibri" w:cs="Calibri"/>
                <w:i/>
                <w:iCs/>
              </w:rPr>
              <w:t>tops-påse F (skinkor, ben och fötter)</w:t>
            </w:r>
          </w:p>
          <w:p w14:paraId="2C137B88" w14:textId="77777777" w:rsidR="00370D10" w:rsidRDefault="00370D10" w:rsidP="00701EDE">
            <w:pPr>
              <w:ind w:left="0" w:right="-2"/>
              <w:rPr>
                <w:rFonts w:ascii="Calibri" w:hAnsi="Calibri" w:cs="Calibri"/>
              </w:rPr>
            </w:pPr>
          </w:p>
        </w:tc>
      </w:tr>
    </w:tbl>
    <w:p w14:paraId="25B7D390" w14:textId="77777777" w:rsidR="00370D10" w:rsidRPr="00780CE5" w:rsidRDefault="00370D10" w:rsidP="00370D10">
      <w:pPr>
        <w:ind w:right="-2"/>
        <w:rPr>
          <w:rFonts w:ascii="Calibri" w:hAnsi="Calibri" w:cs="Calibri"/>
        </w:rPr>
      </w:pPr>
    </w:p>
    <w:p w14:paraId="183C0007" w14:textId="77777777" w:rsidR="00370D10" w:rsidRPr="00AC6BE8" w:rsidRDefault="00370D10" w:rsidP="00370D10">
      <w:pPr>
        <w:ind w:right="-2"/>
        <w:rPr>
          <w:rFonts w:ascii="Calibri" w:hAnsi="Calibri" w:cs="Calibri"/>
          <w:b/>
        </w:rPr>
      </w:pPr>
      <w:r w:rsidRPr="00AC6BE8">
        <w:rPr>
          <w:rFonts w:ascii="Calibri" w:hAnsi="Calibri" w:cs="Calibri"/>
          <w:b/>
        </w:rPr>
        <w:t>Att tänka på</w:t>
      </w:r>
    </w:p>
    <w:p w14:paraId="50D9C650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>
        <w:rPr>
          <w:rFonts w:ascii="Calibri" w:hAnsi="Calibri" w:cs="Calibri"/>
        </w:rPr>
        <w:t xml:space="preserve">Kamera med foto/minneskort läggs till sekretariatet. </w:t>
      </w:r>
    </w:p>
    <w:p w14:paraId="4D99C6A0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 xml:space="preserve">Vaccin mot hepatit B givits, vid behov kan det hämtas på Infektionskliniken. </w:t>
      </w:r>
    </w:p>
    <w:p w14:paraId="1F65C09E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>Akut-p-piller givits.</w:t>
      </w:r>
    </w:p>
    <w:p w14:paraId="1D9B34BC" w14:textId="334E54DF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>Sjuksköterska/undersköterska som deltagit vid undersökning har skrivit sitt namn i NCK-guiden, sid 3.</w:t>
      </w:r>
    </w:p>
    <w:p w14:paraId="6642C0C6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>Tagit emot blankett ”Begäran av undersökning” av polisen.</w:t>
      </w:r>
    </w:p>
    <w:p w14:paraId="29EA59C7" w14:textId="682FDC38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>Fyllt i och kopierat vit blankett ”Kriminaltekniska spår och prover”, finns i lådan.</w:t>
      </w:r>
      <w:r w:rsidR="002462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Lämnas till polisen. Kopia till journalen.</w:t>
      </w:r>
    </w:p>
    <w:p w14:paraId="1E82E5B6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 xml:space="preserve">Lämnat broschyr ”Vad händer sedan” till patienten, finns under ”Patientinformation”. </w:t>
      </w:r>
    </w:p>
    <w:p w14:paraId="1EB3365C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 xml:space="preserve">Spårsäkringssatsen sparas på </w:t>
      </w:r>
      <w:r>
        <w:rPr>
          <w:rFonts w:ascii="Calibri" w:hAnsi="Calibri" w:cs="Calibri"/>
        </w:rPr>
        <w:t>gyn</w:t>
      </w:r>
      <w:r w:rsidRPr="00AC6BE8">
        <w:rPr>
          <w:rFonts w:ascii="Calibri" w:hAnsi="Calibri" w:cs="Calibri"/>
        </w:rPr>
        <w:t>akuten/gynmottagningen tills polisen hämtar den.</w:t>
      </w:r>
      <w:r>
        <w:rPr>
          <w:rFonts w:ascii="Calibri" w:hAnsi="Calibri" w:cs="Calibri"/>
        </w:rPr>
        <w:t xml:space="preserve"> För långtidsförvaring – lämnas till gynmottagningen nästkommande vardag. Kan förvaras i rumstemperatur till dess.</w:t>
      </w:r>
    </w:p>
    <w:p w14:paraId="5C392696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lastRenderedPageBreak/>
        <w:t>Diktera i journalen utifrån NCK-guiden.</w:t>
      </w:r>
    </w:p>
    <w:p w14:paraId="178A270E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>Journalkopia till uppföljande barnmorskor.</w:t>
      </w:r>
    </w:p>
    <w:p w14:paraId="2A090068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 xml:space="preserve">Dikterat anmälan till socialtjänsten. </w:t>
      </w:r>
    </w:p>
    <w:p w14:paraId="366151BA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 xml:space="preserve">Dikterat remiss för kontakt med kurator/barnklinikens psykosociala team enligt mall </w:t>
      </w:r>
      <w:r>
        <w:rPr>
          <w:rFonts w:ascii="Calibri" w:hAnsi="Calibri" w:cs="Calibri"/>
        </w:rPr>
        <w:t>bilaga 1.</w:t>
      </w:r>
    </w:p>
    <w:p w14:paraId="4E890C09" w14:textId="77777777" w:rsidR="00370D10" w:rsidRPr="00AC6BE8" w:rsidRDefault="00370D10" w:rsidP="00370D10">
      <w:pPr>
        <w:pStyle w:val="Liststycke"/>
        <w:numPr>
          <w:ilvl w:val="3"/>
          <w:numId w:val="28"/>
        </w:numPr>
        <w:spacing w:line="240" w:lineRule="auto"/>
        <w:ind w:left="1349" w:right="0" w:hanging="357"/>
        <w:rPr>
          <w:rFonts w:ascii="Calibri" w:hAnsi="Calibri" w:cs="Calibri"/>
        </w:rPr>
      </w:pPr>
      <w:r w:rsidRPr="00AC6BE8">
        <w:rPr>
          <w:rFonts w:ascii="Calibri" w:hAnsi="Calibri" w:cs="Calibri"/>
        </w:rPr>
        <w:t>Planering för återbesök på gynmottagningen.</w:t>
      </w:r>
    </w:p>
    <w:bookmarkEnd w:id="0"/>
    <w:p w14:paraId="7A9F8956" w14:textId="77777777" w:rsidR="00370D10" w:rsidRPr="00780CE5" w:rsidRDefault="00370D10" w:rsidP="00370D10">
      <w:pPr>
        <w:ind w:right="-2"/>
        <w:rPr>
          <w:rFonts w:ascii="Calibri" w:hAnsi="Calibri" w:cs="Calibri"/>
        </w:rPr>
      </w:pPr>
    </w:p>
    <w:p w14:paraId="76B9F95B" w14:textId="24513497" w:rsidR="00536A5A" w:rsidRPr="005D52C1" w:rsidRDefault="00536A5A" w:rsidP="005D52C1"/>
    <w:sectPr w:rsidR="00536A5A" w:rsidRPr="005D52C1" w:rsidSect="003D1466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CD85A" w14:textId="77777777" w:rsidR="00636CBE" w:rsidRDefault="00636CBE">
      <w:r>
        <w:separator/>
      </w:r>
    </w:p>
  </w:endnote>
  <w:endnote w:type="continuationSeparator" w:id="0">
    <w:p w14:paraId="5F336231" w14:textId="77777777" w:rsidR="00636CBE" w:rsidRDefault="00636CBE">
      <w:r>
        <w:continuationSeparator/>
      </w:r>
    </w:p>
  </w:endnote>
  <w:endnote w:type="continuationNotice" w:id="1">
    <w:p w14:paraId="40B1DEE0" w14:textId="77777777" w:rsidR="00636CBE" w:rsidRDefault="00636C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61D1" w14:textId="77777777" w:rsidR="00370D10" w:rsidRDefault="00370D10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146342A" w14:textId="77777777" w:rsidR="00370D10" w:rsidRDefault="00370D10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972494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A9B2385" w14:textId="77777777" w:rsidR="00370D10" w:rsidRPr="00EC0A68" w:rsidRDefault="00370D10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276E7" w14:textId="77777777" w:rsidR="00370D10" w:rsidRDefault="00370D10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741E63B4" wp14:editId="4CE3EAAC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44469397" name="Bildobjekt 124446939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6F2F" w14:textId="77777777" w:rsidR="00636CBE" w:rsidRDefault="00636CBE"/>
  </w:footnote>
  <w:footnote w:type="continuationSeparator" w:id="0">
    <w:p w14:paraId="720F815F" w14:textId="77777777" w:rsidR="00636CBE" w:rsidRDefault="00636CBE">
      <w:r>
        <w:continuationSeparator/>
      </w:r>
    </w:p>
  </w:footnote>
  <w:footnote w:type="continuationNotice" w:id="1">
    <w:p w14:paraId="3C47AB48" w14:textId="77777777" w:rsidR="00636CBE" w:rsidRDefault="00636C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8E45" w14:textId="77777777" w:rsidR="00370D10" w:rsidRPr="00DA65C4" w:rsidRDefault="00370D10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EB09BB5" wp14:editId="18524E3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192005239" name="Textruta 1192005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3BA768" w14:textId="77777777" w:rsidR="00370D10" w:rsidRDefault="00370D10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B09BB5" id="_x0000_t202" coordsize="21600,21600" o:spt="202" path="m,l,21600r21600,l21600,xe">
              <v:stroke joinstyle="miter"/>
              <v:path gradientshapeok="t" o:connecttype="rect"/>
            </v:shapetype>
            <v:shape id="Textruta 1192005239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293BA768" w14:textId="77777777" w:rsidR="00370D10" w:rsidRDefault="00370D10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1DAD" w14:textId="77777777" w:rsidR="00370D10" w:rsidRDefault="00370D1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88F5731" wp14:editId="1E10CA0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448183465" name="Textruta 14481834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BE3256" w14:textId="77777777" w:rsidR="00370D10" w:rsidRDefault="00370D1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8F5731" id="_x0000_t202" coordsize="21600,21600" o:spt="202" path="m,l,21600r21600,l21600,xe">
              <v:stroke joinstyle="miter"/>
              <v:path gradientshapeok="t" o:connecttype="rect"/>
            </v:shapetype>
            <v:shape id="Textruta 1448183465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2DBE3256" w14:textId="77777777" w:rsidR="00370D10" w:rsidRDefault="00370D1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0522E5C8" wp14:editId="26D5D378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0589416" name="Bildobjekt 1205894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" name="Bildobjekt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90547A"/>
    <w:multiLevelType w:val="hybridMultilevel"/>
    <w:tmpl w:val="F8E88100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FF421A"/>
    <w:multiLevelType w:val="hybridMultilevel"/>
    <w:tmpl w:val="A7D08210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11464A"/>
    <w:multiLevelType w:val="hybridMultilevel"/>
    <w:tmpl w:val="15AA9E1A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bullet"/>
      <w:lvlText w:val="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9D91640"/>
    <w:multiLevelType w:val="hybridMultilevel"/>
    <w:tmpl w:val="B0B0CBEE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2E5F44"/>
    <w:multiLevelType w:val="hybridMultilevel"/>
    <w:tmpl w:val="6E342B60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B8C2E0F"/>
    <w:multiLevelType w:val="hybridMultilevel"/>
    <w:tmpl w:val="35901CB4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AC39C4"/>
    <w:multiLevelType w:val="hybridMultilevel"/>
    <w:tmpl w:val="CA6C1114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1686E10"/>
    <w:multiLevelType w:val="hybridMultilevel"/>
    <w:tmpl w:val="4CE2010E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3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7781AFE"/>
    <w:multiLevelType w:val="hybridMultilevel"/>
    <w:tmpl w:val="C9B24214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6839968">
    <w:abstractNumId w:val="26"/>
  </w:num>
  <w:num w:numId="2" w16cid:durableId="814221364">
    <w:abstractNumId w:val="22"/>
  </w:num>
  <w:num w:numId="3" w16cid:durableId="1479492174">
    <w:abstractNumId w:val="0"/>
  </w:num>
  <w:num w:numId="4" w16cid:durableId="198665040">
    <w:abstractNumId w:val="9"/>
  </w:num>
  <w:num w:numId="5" w16cid:durableId="945960979">
    <w:abstractNumId w:val="23"/>
  </w:num>
  <w:num w:numId="6" w16cid:durableId="52779832">
    <w:abstractNumId w:val="2"/>
  </w:num>
  <w:num w:numId="7" w16cid:durableId="1579747909">
    <w:abstractNumId w:val="19"/>
  </w:num>
  <w:num w:numId="8" w16cid:durableId="1423987013">
    <w:abstractNumId w:val="13"/>
  </w:num>
  <w:num w:numId="9" w16cid:durableId="920992510">
    <w:abstractNumId w:val="1"/>
  </w:num>
  <w:num w:numId="10" w16cid:durableId="48237072">
    <w:abstractNumId w:val="1"/>
  </w:num>
  <w:num w:numId="11" w16cid:durableId="1038117141">
    <w:abstractNumId w:val="3"/>
  </w:num>
  <w:num w:numId="12" w16cid:durableId="1369066815">
    <w:abstractNumId w:val="4"/>
  </w:num>
  <w:num w:numId="13" w16cid:durableId="1775830860">
    <w:abstractNumId w:val="21"/>
  </w:num>
  <w:num w:numId="14" w16cid:durableId="1730955357">
    <w:abstractNumId w:val="14"/>
  </w:num>
  <w:num w:numId="15" w16cid:durableId="1654260437">
    <w:abstractNumId w:val="10"/>
  </w:num>
  <w:num w:numId="16" w16cid:durableId="1138300490">
    <w:abstractNumId w:val="20"/>
  </w:num>
  <w:num w:numId="17" w16cid:durableId="1320187250">
    <w:abstractNumId w:val="5"/>
  </w:num>
  <w:num w:numId="18" w16cid:durableId="1799445076">
    <w:abstractNumId w:val="17"/>
  </w:num>
  <w:num w:numId="19" w16cid:durableId="695468489">
    <w:abstractNumId w:val="25"/>
  </w:num>
  <w:num w:numId="20" w16cid:durableId="1437139709">
    <w:abstractNumId w:val="8"/>
  </w:num>
  <w:num w:numId="21" w16cid:durableId="1866744694">
    <w:abstractNumId w:val="16"/>
  </w:num>
  <w:num w:numId="22" w16cid:durableId="1686517203">
    <w:abstractNumId w:val="11"/>
  </w:num>
  <w:num w:numId="23" w16cid:durableId="1989898715">
    <w:abstractNumId w:val="15"/>
  </w:num>
  <w:num w:numId="24" w16cid:durableId="1022558612">
    <w:abstractNumId w:val="12"/>
  </w:num>
  <w:num w:numId="25" w16cid:durableId="939218989">
    <w:abstractNumId w:val="24"/>
  </w:num>
  <w:num w:numId="26" w16cid:durableId="360517702">
    <w:abstractNumId w:val="6"/>
  </w:num>
  <w:num w:numId="27" w16cid:durableId="796334406">
    <w:abstractNumId w:val="7"/>
  </w:num>
  <w:num w:numId="28" w16cid:durableId="6098249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608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27B3"/>
    <w:rsid w:val="000778E9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5960"/>
    <w:rsid w:val="000E463B"/>
    <w:rsid w:val="000E547D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4F8"/>
    <w:rsid w:val="001522AE"/>
    <w:rsid w:val="00157D5B"/>
    <w:rsid w:val="00161FE6"/>
    <w:rsid w:val="001647EA"/>
    <w:rsid w:val="00164C3D"/>
    <w:rsid w:val="0016673A"/>
    <w:rsid w:val="00166D3A"/>
    <w:rsid w:val="00170AEE"/>
    <w:rsid w:val="00172886"/>
    <w:rsid w:val="00181FDC"/>
    <w:rsid w:val="001834A6"/>
    <w:rsid w:val="001860B9"/>
    <w:rsid w:val="00186F2B"/>
    <w:rsid w:val="001874D6"/>
    <w:rsid w:val="00191479"/>
    <w:rsid w:val="0019632A"/>
    <w:rsid w:val="001A4E7C"/>
    <w:rsid w:val="001B762C"/>
    <w:rsid w:val="001C4D0A"/>
    <w:rsid w:val="001C5FEF"/>
    <w:rsid w:val="002067E6"/>
    <w:rsid w:val="00211487"/>
    <w:rsid w:val="0021187E"/>
    <w:rsid w:val="00211D91"/>
    <w:rsid w:val="00217DEC"/>
    <w:rsid w:val="0022198F"/>
    <w:rsid w:val="00235B57"/>
    <w:rsid w:val="00245EFB"/>
    <w:rsid w:val="0024628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48D"/>
    <w:rsid w:val="00284119"/>
    <w:rsid w:val="00290B5C"/>
    <w:rsid w:val="00294791"/>
    <w:rsid w:val="002B0B30"/>
    <w:rsid w:val="002B0C78"/>
    <w:rsid w:val="002B4942"/>
    <w:rsid w:val="002C0C02"/>
    <w:rsid w:val="002C1277"/>
    <w:rsid w:val="002C60AD"/>
    <w:rsid w:val="002D0E0E"/>
    <w:rsid w:val="002D0E8C"/>
    <w:rsid w:val="002D2A8F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7DB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D10"/>
    <w:rsid w:val="003711A0"/>
    <w:rsid w:val="00371BED"/>
    <w:rsid w:val="00384019"/>
    <w:rsid w:val="003854F1"/>
    <w:rsid w:val="0039118E"/>
    <w:rsid w:val="00397756"/>
    <w:rsid w:val="00397F54"/>
    <w:rsid w:val="003A0D43"/>
    <w:rsid w:val="003A0FBC"/>
    <w:rsid w:val="003A6FA7"/>
    <w:rsid w:val="003B20DC"/>
    <w:rsid w:val="003B2A4B"/>
    <w:rsid w:val="003D099E"/>
    <w:rsid w:val="003D1466"/>
    <w:rsid w:val="003D21A2"/>
    <w:rsid w:val="003D29D2"/>
    <w:rsid w:val="003E0705"/>
    <w:rsid w:val="003E1E4C"/>
    <w:rsid w:val="003E2FF7"/>
    <w:rsid w:val="003F1013"/>
    <w:rsid w:val="003F1ACF"/>
    <w:rsid w:val="0040247C"/>
    <w:rsid w:val="00404948"/>
    <w:rsid w:val="00406BEA"/>
    <w:rsid w:val="00407B25"/>
    <w:rsid w:val="00413A60"/>
    <w:rsid w:val="004230F7"/>
    <w:rsid w:val="004303EC"/>
    <w:rsid w:val="0043167E"/>
    <w:rsid w:val="0043409A"/>
    <w:rsid w:val="0044143F"/>
    <w:rsid w:val="00443C1E"/>
    <w:rsid w:val="00446255"/>
    <w:rsid w:val="00451935"/>
    <w:rsid w:val="00460ED0"/>
    <w:rsid w:val="00465651"/>
    <w:rsid w:val="00470CE7"/>
    <w:rsid w:val="00470F4F"/>
    <w:rsid w:val="00472482"/>
    <w:rsid w:val="0047503B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59B"/>
    <w:rsid w:val="004D7BA3"/>
    <w:rsid w:val="004E6F94"/>
    <w:rsid w:val="004F4518"/>
    <w:rsid w:val="004F4C62"/>
    <w:rsid w:val="00501433"/>
    <w:rsid w:val="00511CC4"/>
    <w:rsid w:val="00531E60"/>
    <w:rsid w:val="00535B18"/>
    <w:rsid w:val="00536A5A"/>
    <w:rsid w:val="00541D07"/>
    <w:rsid w:val="00544BAB"/>
    <w:rsid w:val="00545F31"/>
    <w:rsid w:val="00547624"/>
    <w:rsid w:val="005578FA"/>
    <w:rsid w:val="00565129"/>
    <w:rsid w:val="00565CD0"/>
    <w:rsid w:val="00567820"/>
    <w:rsid w:val="005770AD"/>
    <w:rsid w:val="00581414"/>
    <w:rsid w:val="00582490"/>
    <w:rsid w:val="005826FA"/>
    <w:rsid w:val="0058519D"/>
    <w:rsid w:val="00591949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2C1"/>
    <w:rsid w:val="005E02B3"/>
    <w:rsid w:val="005E1E24"/>
    <w:rsid w:val="005F021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2103"/>
    <w:rsid w:val="00636CBE"/>
    <w:rsid w:val="0065595B"/>
    <w:rsid w:val="00660269"/>
    <w:rsid w:val="00665F89"/>
    <w:rsid w:val="00673C92"/>
    <w:rsid w:val="006753EC"/>
    <w:rsid w:val="006817A6"/>
    <w:rsid w:val="00683104"/>
    <w:rsid w:val="00683B6B"/>
    <w:rsid w:val="006A2789"/>
    <w:rsid w:val="006A4978"/>
    <w:rsid w:val="006A7261"/>
    <w:rsid w:val="006A7C6B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00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5E0D"/>
    <w:rsid w:val="00750263"/>
    <w:rsid w:val="00754905"/>
    <w:rsid w:val="00760038"/>
    <w:rsid w:val="00762EE0"/>
    <w:rsid w:val="00765C41"/>
    <w:rsid w:val="00771100"/>
    <w:rsid w:val="007759DD"/>
    <w:rsid w:val="00780CE5"/>
    <w:rsid w:val="0078609F"/>
    <w:rsid w:val="007917BA"/>
    <w:rsid w:val="007A4BBC"/>
    <w:rsid w:val="007A5C6F"/>
    <w:rsid w:val="007D4241"/>
    <w:rsid w:val="007D4317"/>
    <w:rsid w:val="007D4EA3"/>
    <w:rsid w:val="007F0DB1"/>
    <w:rsid w:val="007F1CFF"/>
    <w:rsid w:val="007F5DD5"/>
    <w:rsid w:val="00821A1B"/>
    <w:rsid w:val="008262E9"/>
    <w:rsid w:val="00827E69"/>
    <w:rsid w:val="00835C4D"/>
    <w:rsid w:val="00843F48"/>
    <w:rsid w:val="00851423"/>
    <w:rsid w:val="00853D2E"/>
    <w:rsid w:val="00855DEF"/>
    <w:rsid w:val="00857848"/>
    <w:rsid w:val="00861D42"/>
    <w:rsid w:val="008654B6"/>
    <w:rsid w:val="0087139C"/>
    <w:rsid w:val="008739DA"/>
    <w:rsid w:val="00880E83"/>
    <w:rsid w:val="00892F28"/>
    <w:rsid w:val="00895F58"/>
    <w:rsid w:val="008A0C5F"/>
    <w:rsid w:val="008A3DEA"/>
    <w:rsid w:val="008A4EB9"/>
    <w:rsid w:val="008A74C0"/>
    <w:rsid w:val="008B082A"/>
    <w:rsid w:val="008B1694"/>
    <w:rsid w:val="008C4B27"/>
    <w:rsid w:val="008C7F2A"/>
    <w:rsid w:val="008E36F8"/>
    <w:rsid w:val="008E46B2"/>
    <w:rsid w:val="008E682C"/>
    <w:rsid w:val="008E78A1"/>
    <w:rsid w:val="008F589F"/>
    <w:rsid w:val="00904232"/>
    <w:rsid w:val="00905B9A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BEF"/>
    <w:rsid w:val="009B1F6B"/>
    <w:rsid w:val="009C0D12"/>
    <w:rsid w:val="009C192E"/>
    <w:rsid w:val="009D6819"/>
    <w:rsid w:val="009D6D1C"/>
    <w:rsid w:val="009D7499"/>
    <w:rsid w:val="009D7F0F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7E4"/>
    <w:rsid w:val="00A407AD"/>
    <w:rsid w:val="00A40923"/>
    <w:rsid w:val="00A41C05"/>
    <w:rsid w:val="00A42426"/>
    <w:rsid w:val="00A514B7"/>
    <w:rsid w:val="00A54A0B"/>
    <w:rsid w:val="00A629C5"/>
    <w:rsid w:val="00A65E6A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7D5"/>
    <w:rsid w:val="00AC3FF6"/>
    <w:rsid w:val="00AC6BE8"/>
    <w:rsid w:val="00AD73EC"/>
    <w:rsid w:val="00AE5BC7"/>
    <w:rsid w:val="00AF05AA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EEA"/>
    <w:rsid w:val="00C07DDB"/>
    <w:rsid w:val="00C31ED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848"/>
    <w:rsid w:val="00C9071C"/>
    <w:rsid w:val="00C908FF"/>
    <w:rsid w:val="00C97BD3"/>
    <w:rsid w:val="00CA39EF"/>
    <w:rsid w:val="00CA521F"/>
    <w:rsid w:val="00CB0493"/>
    <w:rsid w:val="00CB17FF"/>
    <w:rsid w:val="00CB1ED7"/>
    <w:rsid w:val="00CB547B"/>
    <w:rsid w:val="00CC167C"/>
    <w:rsid w:val="00CC52D9"/>
    <w:rsid w:val="00CD6647"/>
    <w:rsid w:val="00CE26E2"/>
    <w:rsid w:val="00CE4B73"/>
    <w:rsid w:val="00CE5676"/>
    <w:rsid w:val="00CF70BB"/>
    <w:rsid w:val="00D074DB"/>
    <w:rsid w:val="00D139CF"/>
    <w:rsid w:val="00D24A51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023D"/>
    <w:rsid w:val="00E42A1F"/>
    <w:rsid w:val="00E52A86"/>
    <w:rsid w:val="00E54B47"/>
    <w:rsid w:val="00E553BF"/>
    <w:rsid w:val="00E55D93"/>
    <w:rsid w:val="00E61294"/>
    <w:rsid w:val="00E7237C"/>
    <w:rsid w:val="00E77313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5B44"/>
    <w:rsid w:val="00F016A8"/>
    <w:rsid w:val="00F22264"/>
    <w:rsid w:val="00F2564D"/>
    <w:rsid w:val="00F35B05"/>
    <w:rsid w:val="00F40016"/>
    <w:rsid w:val="00F413D9"/>
    <w:rsid w:val="00F47AD4"/>
    <w:rsid w:val="00F5135F"/>
    <w:rsid w:val="00F51F78"/>
    <w:rsid w:val="00F74192"/>
    <w:rsid w:val="00F86F47"/>
    <w:rsid w:val="00F90B64"/>
    <w:rsid w:val="00FB2F0F"/>
    <w:rsid w:val="00FB3182"/>
    <w:rsid w:val="00FB5086"/>
    <w:rsid w:val="00FB5411"/>
    <w:rsid w:val="00FB6392"/>
    <w:rsid w:val="00FC279A"/>
    <w:rsid w:val="00FD1358"/>
    <w:rsid w:val="00FD3C70"/>
    <w:rsid w:val="00FD6820"/>
    <w:rsid w:val="00FE12D8"/>
    <w:rsid w:val="00FF34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80</TotalTime>
  <Pages>4</Pages>
  <Words>661</Words>
  <Characters>3775</Characters>
  <Application>Microsoft Office Word</Application>
  <DocSecurity>0</DocSecurity>
  <Lines>188</Lines>
  <Paragraphs>100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Sexuellt övergrepp - bilaga D - Checklista</vt:lpstr>
    </vt:vector>
  </TitlesOfParts>
  <Manager/>
  <Company/>
  <LinksUpToDate>false</LinksUpToDate>
  <CharactersWithSpaces>4336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Sexuellt övergrepp - bilaga D - Checklista</dc:title>
  <dc:subject/>
  <dc:creator>patrik.jens.johansson@vgregion.se</dc:creator>
  <keywords/>
  <lastModifiedBy>Ewelyn Persson</lastModifiedBy>
  <revision>83</revision>
  <lastPrinted>2016-03-31T10:56:00.0000000Z</lastPrinted>
  <dcterms:created xsi:type="dcterms:W3CDTF">2022-05-13T03:38:00.0000000Z</dcterms:created>
  <dcterms:modified xsi:type="dcterms:W3CDTF">2026-06-05T08:21:00.0000000Z</dcterms:modified>
</coreProperties>
</file>