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93C2" w14:textId="77777777" w:rsidR="001357F9" w:rsidRDefault="001357F9" w:rsidP="00F35B05">
      <w:pPr>
        <w:pStyle w:val="Rubrik2"/>
        <w:sectPr w:rsidR="001357F9" w:rsidSect="001357F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BF6520C" w14:textId="77777777" w:rsidR="001357F9" w:rsidRPr="001357F9" w:rsidRDefault="001357F9" w:rsidP="001357F9">
      <w:pPr>
        <w:spacing w:after="0" w:line="240" w:lineRule="auto"/>
        <w:ind w:left="0" w:right="0"/>
        <w:rPr>
          <w:szCs w:val="20"/>
        </w:rPr>
      </w:pPr>
    </w:p>
    <w:p w14:paraId="63B688FF" w14:textId="77777777" w:rsidR="001357F9" w:rsidRPr="001357F9" w:rsidRDefault="001357F9" w:rsidP="001357F9">
      <w:pPr>
        <w:spacing w:after="0" w:line="240" w:lineRule="auto"/>
        <w:ind w:left="0" w:right="0"/>
        <w:rPr>
          <w:szCs w:val="20"/>
        </w:rPr>
      </w:pPr>
    </w:p>
    <w:p w14:paraId="590A19C5" w14:textId="77777777" w:rsidR="009D2A1F" w:rsidRPr="009D2A1F" w:rsidRDefault="001357F9" w:rsidP="009D2A1F">
      <w:pPr>
        <w:rPr>
          <w:rFonts w:ascii="Calibri" w:hAnsi="Calibri" w:cs="Calibri"/>
        </w:rPr>
      </w:pPr>
      <w:r w:rsidRPr="009D2A1F">
        <w:rPr>
          <w:rFonts w:ascii="Calibri" w:hAnsi="Calibri" w:cs="Calibri"/>
        </w:rPr>
        <w:t>Bilaga C</w:t>
      </w:r>
    </w:p>
    <w:p w14:paraId="0DC5BDDD" w14:textId="77777777" w:rsidR="00866114" w:rsidRDefault="009D2A1F" w:rsidP="009D2A1F">
      <w:pPr>
        <w:pStyle w:val="Rubrik1"/>
      </w:pPr>
      <w:r>
        <w:t>Sexuellt övergrepp – anmälan till Socialtjänsten</w:t>
      </w:r>
      <w:r w:rsidR="001357F9" w:rsidRPr="001357F9">
        <w:tab/>
      </w:r>
    </w:p>
    <w:p w14:paraId="6CB29B8A" w14:textId="79E4AD84" w:rsidR="001357F9" w:rsidRDefault="001357F9" w:rsidP="00866114">
      <w:pPr>
        <w:pStyle w:val="Rubrik3"/>
      </w:pPr>
      <w:r w:rsidRPr="001357F9">
        <w:rPr>
          <w:noProof/>
        </w:rPr>
        <mc:AlternateContent>
          <mc:Choice Requires="wps">
            <w:drawing>
              <wp:anchor distT="0" distB="0" distL="114300" distR="114300" simplePos="0" relativeHeight="251659264" behindDoc="0" locked="0" layoutInCell="1" allowOverlap="1" wp14:anchorId="5FECEC47" wp14:editId="765BF246">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15043" w14:textId="77777777" w:rsidR="001357F9" w:rsidRPr="003D37FD" w:rsidRDefault="001357F9" w:rsidP="001357F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13652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ECEC4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F315043" w14:textId="77777777" w:rsidR="001357F9" w:rsidRPr="003D37FD" w:rsidRDefault="001357F9" w:rsidP="001357F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13652</w:t>
                      </w:r>
                      <w:proofErr w:type="gramEnd"/>
                      <w:r w:rsidRPr="003D37FD">
                        <w:rPr>
                          <w:rFonts w:ascii="Arial" w:hAnsi="Arial" w:cs="Arial"/>
                          <w:color w:val="FFFFFF"/>
                          <w:sz w:val="18"/>
                          <w:szCs w:val="18"/>
                        </w:rPr>
                        <w:fldChar w:fldCharType="end"/>
                      </w:r>
                    </w:p>
                  </w:txbxContent>
                </v:textbox>
              </v:shape>
            </w:pict>
          </mc:Fallback>
        </mc:AlternateContent>
      </w:r>
      <w:r w:rsidR="00866114">
        <w:t>Revidering i denna version</w:t>
      </w:r>
    </w:p>
    <w:p w14:paraId="6F7A4711" w14:textId="7EAED051" w:rsidR="00866114" w:rsidRPr="00866114" w:rsidRDefault="00866114" w:rsidP="00866114">
      <w:pPr>
        <w:rPr>
          <w:rFonts w:ascii="Calibri" w:hAnsi="Calibri" w:cs="Calibri"/>
        </w:rPr>
      </w:pPr>
      <w:r>
        <w:rPr>
          <w:rFonts w:ascii="Calibri" w:hAnsi="Calibri" w:cs="Calibri"/>
        </w:rPr>
        <w:t xml:space="preserve">Inga ändringar i denna version. </w:t>
      </w:r>
    </w:p>
    <w:p w14:paraId="6FDF449E" w14:textId="77777777" w:rsidR="001357F9" w:rsidRPr="001357F9" w:rsidRDefault="001357F9" w:rsidP="001357F9">
      <w:pPr>
        <w:spacing w:after="0" w:line="240" w:lineRule="auto"/>
        <w:ind w:left="0" w:right="0"/>
        <w:rPr>
          <w:rFonts w:ascii="Arial" w:hAnsi="Arial" w:cs="Arial"/>
          <w:b/>
          <w:bCs/>
          <w:sz w:val="16"/>
          <w:szCs w:val="16"/>
        </w:rPr>
      </w:pPr>
      <w:bookmarkStart w:id="1" w:name="_1314629194"/>
      <w:bookmarkStart w:id="2" w:name="Rubrik"/>
      <w:bookmarkEnd w:id="1"/>
      <w:bookmarkEnd w:id="2"/>
    </w:p>
    <w:p w14:paraId="63584CC5" w14:textId="77777777" w:rsidR="001357F9" w:rsidRPr="00057D1C" w:rsidRDefault="001357F9" w:rsidP="00866114">
      <w:pPr>
        <w:spacing w:after="0" w:line="240" w:lineRule="auto"/>
        <w:ind w:right="0"/>
        <w:rPr>
          <w:rFonts w:ascii="Calibri" w:hAnsi="Calibri" w:cs="Calibri"/>
        </w:rPr>
      </w:pPr>
      <w:r w:rsidRPr="00057D1C">
        <w:rPr>
          <w:rFonts w:ascii="Calibri" w:hAnsi="Calibri" w:cs="Calibri"/>
          <w:b/>
          <w:bCs/>
        </w:rPr>
        <w:t>Mall för anmälan till Socialtjänsten i samband med misstänkt sexuellt övergrepp</w:t>
      </w:r>
      <w:r w:rsidRPr="00057D1C">
        <w:rPr>
          <w:rFonts w:ascii="Calibri" w:hAnsi="Calibri" w:cs="Calibri"/>
        </w:rPr>
        <w:t>.</w:t>
      </w:r>
    </w:p>
    <w:p w14:paraId="4D8606A5" w14:textId="77777777" w:rsidR="001357F9" w:rsidRPr="00057D1C" w:rsidRDefault="001357F9" w:rsidP="00866114">
      <w:pPr>
        <w:spacing w:after="0" w:line="240" w:lineRule="auto"/>
        <w:ind w:right="0"/>
        <w:rPr>
          <w:rFonts w:ascii="Calibri" w:hAnsi="Calibri" w:cs="Calibri"/>
          <w:sz w:val="16"/>
          <w:szCs w:val="16"/>
        </w:rPr>
      </w:pPr>
    </w:p>
    <w:p w14:paraId="29B9C30E" w14:textId="77777777" w:rsidR="001357F9" w:rsidRPr="006D780D" w:rsidRDefault="001357F9" w:rsidP="00866114">
      <w:pPr>
        <w:spacing w:after="0" w:line="240" w:lineRule="auto"/>
        <w:ind w:right="-709"/>
        <w:rPr>
          <w:rFonts w:ascii="Calibri" w:hAnsi="Calibri" w:cs="Calibri"/>
          <w:i/>
          <w:iCs/>
        </w:rPr>
      </w:pPr>
      <w:r w:rsidRPr="006D780D">
        <w:rPr>
          <w:rFonts w:ascii="Calibri" w:hAnsi="Calibri" w:cs="Calibri"/>
          <w:i/>
          <w:iCs/>
        </w:rPr>
        <w:t xml:space="preserve">Diktera som brev angående patienten. Då kommer hennes personnummer, namn, adress och telefon med. Komplettera med alla tillgängliga telefonnummer hon kan nås på! </w:t>
      </w:r>
    </w:p>
    <w:p w14:paraId="567CC521" w14:textId="77777777" w:rsidR="001357F9" w:rsidRPr="006D780D" w:rsidRDefault="001357F9" w:rsidP="00866114">
      <w:pPr>
        <w:spacing w:after="0" w:line="240" w:lineRule="auto"/>
        <w:ind w:right="0"/>
        <w:rPr>
          <w:rFonts w:ascii="Calibri" w:hAnsi="Calibri" w:cs="Calibri"/>
          <w:i/>
          <w:iCs/>
        </w:rPr>
      </w:pPr>
      <w:r w:rsidRPr="006D780D">
        <w:rPr>
          <w:rFonts w:ascii="Calibri" w:hAnsi="Calibri" w:cs="Calibri"/>
          <w:i/>
          <w:iCs/>
        </w:rPr>
        <w:t>Välj det alternativ nedan som är aktuellt.</w:t>
      </w:r>
    </w:p>
    <w:p w14:paraId="0BA3630D" w14:textId="77777777" w:rsidR="001357F9" w:rsidRPr="006D780D" w:rsidRDefault="001357F9" w:rsidP="00866114">
      <w:pPr>
        <w:spacing w:after="0" w:line="240" w:lineRule="auto"/>
        <w:ind w:right="0"/>
        <w:rPr>
          <w:rFonts w:ascii="Calibri" w:hAnsi="Calibri" w:cs="Calibri"/>
        </w:rPr>
      </w:pPr>
    </w:p>
    <w:p w14:paraId="161B97F5" w14:textId="77777777" w:rsidR="001357F9" w:rsidRPr="006D780D" w:rsidRDefault="001357F9" w:rsidP="00866114">
      <w:pPr>
        <w:spacing w:after="0" w:line="240" w:lineRule="auto"/>
        <w:ind w:right="0"/>
        <w:rPr>
          <w:rFonts w:ascii="Calibri" w:hAnsi="Calibri" w:cs="Calibri"/>
        </w:rPr>
      </w:pPr>
      <w:r w:rsidRPr="006D780D">
        <w:rPr>
          <w:rFonts w:ascii="Calibri" w:hAnsi="Calibri" w:cs="Calibri"/>
        </w:rPr>
        <w:t>Till Mottagningsgruppen</w:t>
      </w:r>
    </w:p>
    <w:p w14:paraId="3BA14841" w14:textId="77777777" w:rsidR="001357F9" w:rsidRPr="006D780D" w:rsidRDefault="001357F9" w:rsidP="00516C7D">
      <w:pPr>
        <w:spacing w:after="0" w:line="240" w:lineRule="auto"/>
        <w:ind w:right="0"/>
        <w:rPr>
          <w:rFonts w:ascii="Calibri" w:hAnsi="Calibri" w:cs="Calibri"/>
        </w:rPr>
      </w:pPr>
      <w:r w:rsidRPr="006D780D">
        <w:rPr>
          <w:rFonts w:ascii="Calibri" w:hAnsi="Calibri" w:cs="Calibri"/>
        </w:rPr>
        <w:t xml:space="preserve">      Socialtjänsten</w:t>
      </w:r>
    </w:p>
    <w:p w14:paraId="355DAC92" w14:textId="77777777" w:rsidR="001357F9" w:rsidRPr="006D780D" w:rsidRDefault="001357F9" w:rsidP="00866114">
      <w:pPr>
        <w:spacing w:after="0" w:line="240" w:lineRule="auto"/>
        <w:ind w:right="0"/>
        <w:rPr>
          <w:rFonts w:ascii="Calibri" w:hAnsi="Calibri" w:cs="Calibri"/>
        </w:rPr>
      </w:pPr>
      <w:r w:rsidRPr="006D780D">
        <w:rPr>
          <w:rFonts w:ascii="Calibri" w:hAnsi="Calibri" w:cs="Calibri"/>
        </w:rPr>
        <w:t xml:space="preserve">      Vederbörande kommun.</w:t>
      </w:r>
    </w:p>
    <w:p w14:paraId="65B23767" w14:textId="77777777" w:rsidR="001357F9" w:rsidRPr="00057D1C" w:rsidRDefault="001357F9" w:rsidP="00866114">
      <w:pPr>
        <w:spacing w:after="0" w:line="240" w:lineRule="auto"/>
        <w:ind w:right="0"/>
        <w:rPr>
          <w:rFonts w:ascii="Calibri" w:hAnsi="Calibri" w:cs="Calibri"/>
          <w:sz w:val="16"/>
          <w:szCs w:val="16"/>
        </w:rPr>
      </w:pPr>
    </w:p>
    <w:p w14:paraId="01044682" w14:textId="55D667AA" w:rsidR="001357F9" w:rsidRPr="00DB74AB" w:rsidRDefault="001357F9" w:rsidP="00DB74AB">
      <w:pPr>
        <w:pStyle w:val="Liststycke"/>
        <w:numPr>
          <w:ilvl w:val="0"/>
          <w:numId w:val="21"/>
        </w:numPr>
        <w:spacing w:after="0" w:line="240" w:lineRule="auto"/>
        <w:ind w:right="0"/>
        <w:rPr>
          <w:rFonts w:ascii="Calibri" w:hAnsi="Calibri" w:cs="Calibri"/>
          <w:b/>
          <w:bCs/>
          <w:sz w:val="26"/>
          <w:szCs w:val="26"/>
        </w:rPr>
      </w:pPr>
      <w:r w:rsidRPr="00DB74AB">
        <w:rPr>
          <w:rFonts w:ascii="Calibri" w:hAnsi="Calibri" w:cs="Calibri"/>
          <w:b/>
          <w:bCs/>
          <w:sz w:val="26"/>
          <w:szCs w:val="26"/>
        </w:rPr>
        <w:t>Offret för övergreppet är under 18 år.</w:t>
      </w:r>
    </w:p>
    <w:p w14:paraId="1C11A5C5"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Ovanstående har blivit undersökt vid Kvinnokliniken, NÄL efter att ha varit utsatt för ett misstänkt sexuellt övergrepp.  Utifrån socialtjänstlagen 14 kap 1§ önskar vi Er medverkan vid bedömningen av om det misstänkta övergreppet är en signal på att denna unga kvinna/flicka far illa.</w:t>
      </w:r>
    </w:p>
    <w:p w14:paraId="6C11476A"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Polisanmälan är inte gjord p g a…………. /gjord.</w:t>
      </w:r>
    </w:p>
    <w:p w14:paraId="6DED9279"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Föräldrar namn, adress och tfn-nummer</w:t>
      </w:r>
    </w:p>
    <w:p w14:paraId="4E190FD6"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Vårdnadshavare (om skilda föräldrar) namn, adress och tfn-nummer om annan än någon av ovanstående föräldrar</w:t>
      </w:r>
    </w:p>
    <w:p w14:paraId="32816387"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Vårdnadshavare vet/vet ej om övergreppet</w:t>
      </w:r>
    </w:p>
    <w:p w14:paraId="28D40344"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lastRenderedPageBreak/>
        <w:t>Kontaktad kurator och tfn till denna. Barnklinikens psykosociala team nås via barnmottagningen 010-435 20 10 (direktnummer för socialtjänsten.)</w:t>
      </w:r>
    </w:p>
    <w:p w14:paraId="688E1DA5" w14:textId="77777777" w:rsidR="001357F9" w:rsidRPr="00DB74AB" w:rsidRDefault="001357F9" w:rsidP="006C78DE">
      <w:pPr>
        <w:pStyle w:val="Normalefterlista"/>
        <w:ind w:left="1712" w:right="-2"/>
        <w:rPr>
          <w:rFonts w:ascii="Calibri" w:hAnsi="Calibri" w:cs="Calibri"/>
          <w:i/>
          <w:iCs/>
        </w:rPr>
      </w:pPr>
      <w:r w:rsidRPr="00DB74AB">
        <w:rPr>
          <w:rFonts w:ascii="Calibri" w:hAnsi="Calibri" w:cs="Calibri"/>
          <w:i/>
          <w:iCs/>
        </w:rPr>
        <w:t xml:space="preserve">Övriga upplysningar </w:t>
      </w:r>
      <w:proofErr w:type="gramStart"/>
      <w:r w:rsidRPr="00DB74AB">
        <w:rPr>
          <w:rFonts w:ascii="Calibri" w:hAnsi="Calibri" w:cs="Calibri"/>
          <w:i/>
          <w:iCs/>
        </w:rPr>
        <w:t>t ex</w:t>
      </w:r>
      <w:proofErr w:type="gramEnd"/>
      <w:r w:rsidRPr="00DB74AB">
        <w:rPr>
          <w:rFonts w:ascii="Calibri" w:hAnsi="Calibri" w:cs="Calibri"/>
          <w:i/>
          <w:iCs/>
        </w:rPr>
        <w:t xml:space="preserve"> angående berusning.</w:t>
      </w:r>
    </w:p>
    <w:p w14:paraId="2F1429E5" w14:textId="77777777" w:rsidR="001357F9" w:rsidRPr="00DB74AB" w:rsidRDefault="001357F9" w:rsidP="006C78DE">
      <w:pPr>
        <w:pStyle w:val="Normalefterlista"/>
        <w:ind w:left="1712" w:right="-2"/>
        <w:rPr>
          <w:rFonts w:ascii="Calibri" w:hAnsi="Calibri" w:cs="Calibri"/>
          <w:i/>
          <w:iCs/>
          <w:color w:val="000000"/>
        </w:rPr>
      </w:pPr>
      <w:r w:rsidRPr="00DB74AB">
        <w:rPr>
          <w:rFonts w:ascii="Calibri" w:hAnsi="Calibri" w:cs="Calibri"/>
          <w:i/>
          <w:iCs/>
        </w:rPr>
        <w:t xml:space="preserve">OBS! Om risk för hedersrelaterat hot/våld samråd först anonymt med Mikael Thörn, </w:t>
      </w:r>
      <w:proofErr w:type="spellStart"/>
      <w:r w:rsidRPr="00DB74AB">
        <w:rPr>
          <w:rFonts w:ascii="Calibri" w:hAnsi="Calibri" w:cs="Calibri"/>
          <w:i/>
          <w:iCs/>
        </w:rPr>
        <w:t>Soc.styrelsen</w:t>
      </w:r>
      <w:proofErr w:type="spellEnd"/>
      <w:r w:rsidRPr="00DB74AB">
        <w:rPr>
          <w:rFonts w:ascii="Calibri" w:hAnsi="Calibri" w:cs="Calibri"/>
          <w:i/>
          <w:iCs/>
        </w:rPr>
        <w:t>, Göteborg tfn 075-247 41 67 eller Länsstyrelsens i Östergötland rådgivare i dessa frågor tfn 013-19 60 00</w:t>
      </w:r>
      <w:r w:rsidRPr="00DB74AB">
        <w:rPr>
          <w:rFonts w:ascii="Calibri" w:hAnsi="Calibri" w:cs="Calibri"/>
        </w:rPr>
        <w:t xml:space="preserve"> </w:t>
      </w:r>
      <w:proofErr w:type="spellStart"/>
      <w:r w:rsidRPr="00DB74AB">
        <w:rPr>
          <w:rFonts w:ascii="Calibri" w:hAnsi="Calibri" w:cs="Calibri"/>
          <w:i/>
          <w:iCs/>
        </w:rPr>
        <w:t>vx</w:t>
      </w:r>
      <w:proofErr w:type="spellEnd"/>
      <w:r w:rsidRPr="00DB74AB">
        <w:rPr>
          <w:rFonts w:ascii="Calibri" w:hAnsi="Calibri" w:cs="Calibri"/>
          <w:i/>
          <w:iCs/>
        </w:rPr>
        <w:t>. Länk till kontaktpersoner</w:t>
      </w:r>
      <w:r w:rsidRPr="00DB74AB">
        <w:rPr>
          <w:rFonts w:ascii="Calibri" w:hAnsi="Calibri" w:cs="Calibri"/>
        </w:rPr>
        <w:t xml:space="preserve"> </w:t>
      </w:r>
      <w:hyperlink r:id="rId17" w:tgtFrame="_blank" w:history="1">
        <w:r w:rsidRPr="00DB74AB">
          <w:rPr>
            <w:rFonts w:ascii="Calibri" w:hAnsi="Calibri" w:cs="Calibri"/>
            <w:i/>
            <w:iCs/>
            <w:color w:val="000000"/>
            <w:u w:val="single"/>
          </w:rPr>
          <w:t>http://www.lansstyrelsen.se/ostergotland/Sv/manniska-och-samhalle/manskliga-rattigheter/hedersrelaterat-vald/Pages/index.aspx</w:t>
        </w:r>
      </w:hyperlink>
    </w:p>
    <w:p w14:paraId="3397FFB2" w14:textId="77777777" w:rsidR="001357F9" w:rsidRPr="00DB74AB" w:rsidRDefault="001357F9" w:rsidP="006C78DE">
      <w:pPr>
        <w:pStyle w:val="Normalefterlista"/>
        <w:ind w:left="1712" w:right="-2"/>
        <w:rPr>
          <w:rFonts w:ascii="Calibri" w:hAnsi="Calibri" w:cs="Calibri"/>
        </w:rPr>
      </w:pPr>
      <w:r w:rsidRPr="00DB74AB">
        <w:rPr>
          <w:rFonts w:ascii="Calibri" w:hAnsi="Calibri" w:cs="Calibri"/>
        </w:rPr>
        <w:t>Underskrift och tjänsteställning.</w:t>
      </w:r>
    </w:p>
    <w:p w14:paraId="693930C5" w14:textId="77777777" w:rsidR="001357F9" w:rsidRPr="00DB74AB" w:rsidRDefault="001357F9" w:rsidP="006C78DE">
      <w:pPr>
        <w:pStyle w:val="Normalefterlista"/>
        <w:ind w:left="1712" w:right="-2"/>
        <w:rPr>
          <w:rFonts w:ascii="Calibri" w:hAnsi="Calibri" w:cs="Calibri"/>
        </w:rPr>
      </w:pPr>
    </w:p>
    <w:p w14:paraId="5210DEFD" w14:textId="0B9DF864" w:rsidR="001357F9" w:rsidRPr="006C78DE" w:rsidRDefault="001357F9" w:rsidP="006C78DE">
      <w:pPr>
        <w:pStyle w:val="Liststycke"/>
        <w:numPr>
          <w:ilvl w:val="0"/>
          <w:numId w:val="21"/>
        </w:numPr>
        <w:spacing w:after="0" w:line="240" w:lineRule="auto"/>
        <w:ind w:right="0"/>
        <w:rPr>
          <w:rFonts w:ascii="Calibri" w:hAnsi="Calibri" w:cs="Calibri"/>
          <w:b/>
          <w:bCs/>
          <w:sz w:val="26"/>
          <w:szCs w:val="26"/>
        </w:rPr>
      </w:pPr>
      <w:r w:rsidRPr="006C78DE">
        <w:rPr>
          <w:rFonts w:ascii="Calibri" w:hAnsi="Calibri" w:cs="Calibri"/>
          <w:b/>
          <w:bCs/>
          <w:sz w:val="26"/>
          <w:szCs w:val="26"/>
        </w:rPr>
        <w:t>Offret för övergreppet är över 18 år men har minderåriga barn som varit i samma bostad när övergreppet skett.</w:t>
      </w:r>
    </w:p>
    <w:p w14:paraId="6C477F8D"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Ovanstående har blivit undersökt vid Kvinnokliniken, NÄL efter att ha varit utsatt för ett misstänkt sexuellt övergrepp och/ eller misshandel av sambo/make/annan person i samma bostad, som hennes minderåriga barn samtidigt vistades i. Utifrån socialtjänstlagen 14 kap 1§ önskar vi Er medverkan vid bedömningen av hur illa barnen farit av detta och att de får adekvat stöd och hjälp.</w:t>
      </w:r>
    </w:p>
    <w:p w14:paraId="0DF536CB" w14:textId="77777777" w:rsidR="001357F9" w:rsidRPr="006C78DE" w:rsidRDefault="001357F9" w:rsidP="006C78DE">
      <w:pPr>
        <w:pStyle w:val="Normalefterlista"/>
        <w:ind w:left="1712" w:right="-2"/>
        <w:rPr>
          <w:rFonts w:ascii="Calibri" w:hAnsi="Calibri" w:cs="Calibri"/>
        </w:rPr>
      </w:pPr>
    </w:p>
    <w:p w14:paraId="1343B2E3"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Polisanmälan är inte gjord p g a ………………. /gjord.</w:t>
      </w:r>
    </w:p>
    <w:p w14:paraId="2732573A"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Kvinnojouren i ……</w:t>
      </w:r>
      <w:proofErr w:type="gramStart"/>
      <w:r w:rsidRPr="006C78DE">
        <w:rPr>
          <w:rFonts w:ascii="Calibri" w:hAnsi="Calibri" w:cs="Calibri"/>
        </w:rPr>
        <w:t>…….</w:t>
      </w:r>
      <w:proofErr w:type="gramEnd"/>
      <w:r w:rsidRPr="006C78DE">
        <w:rPr>
          <w:rFonts w:ascii="Calibri" w:hAnsi="Calibri" w:cs="Calibri"/>
        </w:rPr>
        <w:t>.  är kontaktad.</w:t>
      </w:r>
    </w:p>
    <w:p w14:paraId="51491EB7"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Barnets/barnens namn, ålder och ev. mobiltelefoner.</w:t>
      </w:r>
    </w:p>
    <w:p w14:paraId="7D2C39BA"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 xml:space="preserve">Faderns namn, adress och tfn-nummer om annan än ovanstående. </w:t>
      </w:r>
    </w:p>
    <w:p w14:paraId="24AFA050"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Vårdnadshavare om annan än föräldrarna.</w:t>
      </w:r>
    </w:p>
    <w:p w14:paraId="00A5EDC4"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Vårdnadshavare vet/vet ej om övergreppet.</w:t>
      </w:r>
    </w:p>
    <w:p w14:paraId="789F1D5D"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Kontaktad kurator och tfn-nummer till denna.</w:t>
      </w:r>
    </w:p>
    <w:p w14:paraId="0B367C97" w14:textId="47E1D2B8" w:rsidR="001357F9" w:rsidRPr="006C78DE" w:rsidRDefault="001357F9" w:rsidP="006C78DE">
      <w:pPr>
        <w:pStyle w:val="Normalefterlista"/>
        <w:ind w:left="1712" w:right="-2"/>
        <w:rPr>
          <w:rFonts w:ascii="Calibri" w:hAnsi="Calibri" w:cs="Calibri"/>
        </w:rPr>
      </w:pPr>
      <w:r w:rsidRPr="006C78DE">
        <w:rPr>
          <w:rFonts w:ascii="Calibri" w:hAnsi="Calibri" w:cs="Calibri"/>
        </w:rPr>
        <w:t xml:space="preserve">Övriga upplysningar </w:t>
      </w:r>
      <w:proofErr w:type="gramStart"/>
      <w:r w:rsidRPr="006C78DE">
        <w:rPr>
          <w:rFonts w:ascii="Calibri" w:hAnsi="Calibri" w:cs="Calibri"/>
        </w:rPr>
        <w:t>t ex</w:t>
      </w:r>
      <w:proofErr w:type="gramEnd"/>
      <w:r w:rsidRPr="006C78DE">
        <w:rPr>
          <w:rFonts w:ascii="Calibri" w:hAnsi="Calibri" w:cs="Calibri"/>
        </w:rPr>
        <w:t xml:space="preserve"> tidigare våld i hemmet, </w:t>
      </w:r>
      <w:proofErr w:type="spellStart"/>
      <w:r w:rsidRPr="006C78DE">
        <w:rPr>
          <w:rFonts w:ascii="Calibri" w:hAnsi="Calibri" w:cs="Calibri"/>
        </w:rPr>
        <w:t>ev</w:t>
      </w:r>
      <w:proofErr w:type="spellEnd"/>
      <w:r w:rsidRPr="006C78DE">
        <w:rPr>
          <w:rFonts w:ascii="Calibri" w:hAnsi="Calibri" w:cs="Calibri"/>
        </w:rPr>
        <w:t xml:space="preserve"> berusning.</w:t>
      </w:r>
    </w:p>
    <w:p w14:paraId="445658FD" w14:textId="77777777" w:rsidR="001357F9" w:rsidRPr="006C78DE" w:rsidRDefault="001357F9" w:rsidP="006C78DE">
      <w:pPr>
        <w:pStyle w:val="Normalefterlista"/>
        <w:ind w:left="1712" w:right="-2"/>
        <w:rPr>
          <w:rFonts w:ascii="Calibri" w:hAnsi="Calibri" w:cs="Calibri"/>
        </w:rPr>
      </w:pPr>
      <w:r w:rsidRPr="006C78DE">
        <w:rPr>
          <w:rFonts w:ascii="Calibri" w:hAnsi="Calibri" w:cs="Calibri"/>
        </w:rPr>
        <w:t>Underskrift och tjänsteställning.</w:t>
      </w:r>
    </w:p>
    <w:bookmarkEnd w:id="0"/>
    <w:p w14:paraId="76B9F95B" w14:textId="24513497" w:rsidR="00536A5A" w:rsidRPr="00057D1C" w:rsidRDefault="00536A5A" w:rsidP="00866114">
      <w:pPr>
        <w:spacing w:after="0" w:line="240" w:lineRule="auto"/>
        <w:ind w:right="0"/>
        <w:rPr>
          <w:rFonts w:ascii="Calibri" w:hAnsi="Calibri" w:cs="Calibri"/>
        </w:rPr>
      </w:pPr>
    </w:p>
    <w:sectPr w:rsidR="00536A5A" w:rsidRPr="00057D1C" w:rsidSect="001357F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F6F69" w14:textId="77777777" w:rsidR="00632CA3" w:rsidRDefault="00632CA3">
      <w:r>
        <w:separator/>
      </w:r>
    </w:p>
  </w:endnote>
  <w:endnote w:type="continuationSeparator" w:id="0">
    <w:p w14:paraId="4AB07AE5" w14:textId="77777777" w:rsidR="00632CA3" w:rsidRDefault="00632CA3">
      <w:r>
        <w:continuationSeparator/>
      </w:r>
    </w:p>
  </w:endnote>
  <w:endnote w:type="continuationNotice" w:id="1">
    <w:p w14:paraId="6DE44837" w14:textId="77777777" w:rsidR="00632CA3" w:rsidRDefault="00632C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9E85" w14:textId="77777777" w:rsidR="00632CA3" w:rsidRDefault="00632CA3"/>
  </w:footnote>
  <w:footnote w:type="continuationSeparator" w:id="0">
    <w:p w14:paraId="4F2144DA" w14:textId="77777777" w:rsidR="00632CA3" w:rsidRDefault="00632CA3">
      <w:r>
        <w:continuationSeparator/>
      </w:r>
    </w:p>
  </w:footnote>
  <w:footnote w:type="continuationNotice" w:id="1">
    <w:p w14:paraId="2B3D0233" w14:textId="77777777" w:rsidR="00632CA3" w:rsidRDefault="00632C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895950"/>
    <w:multiLevelType w:val="hybridMultilevel"/>
    <w:tmpl w:val="895C35C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6308743">
    <w:abstractNumId w:val="19"/>
  </w:num>
  <w:num w:numId="2" w16cid:durableId="2134665932">
    <w:abstractNumId w:val="16"/>
  </w:num>
  <w:num w:numId="3" w16cid:durableId="1399282755">
    <w:abstractNumId w:val="0"/>
  </w:num>
  <w:num w:numId="4" w16cid:durableId="898201538">
    <w:abstractNumId w:val="7"/>
  </w:num>
  <w:num w:numId="5" w16cid:durableId="919102389">
    <w:abstractNumId w:val="17"/>
  </w:num>
  <w:num w:numId="6" w16cid:durableId="2116948200">
    <w:abstractNumId w:val="3"/>
  </w:num>
  <w:num w:numId="7" w16cid:durableId="674461321">
    <w:abstractNumId w:val="12"/>
  </w:num>
  <w:num w:numId="8" w16cid:durableId="1051539466">
    <w:abstractNumId w:val="9"/>
  </w:num>
  <w:num w:numId="9" w16cid:durableId="668947970">
    <w:abstractNumId w:val="2"/>
  </w:num>
  <w:num w:numId="10" w16cid:durableId="1373309991">
    <w:abstractNumId w:val="2"/>
  </w:num>
  <w:num w:numId="11" w16cid:durableId="1094404103">
    <w:abstractNumId w:val="4"/>
  </w:num>
  <w:num w:numId="12" w16cid:durableId="506680052">
    <w:abstractNumId w:val="5"/>
  </w:num>
  <w:num w:numId="13" w16cid:durableId="968318932">
    <w:abstractNumId w:val="15"/>
  </w:num>
  <w:num w:numId="14" w16cid:durableId="1098870620">
    <w:abstractNumId w:val="10"/>
  </w:num>
  <w:num w:numId="15" w16cid:durableId="2021393962">
    <w:abstractNumId w:val="8"/>
  </w:num>
  <w:num w:numId="16" w16cid:durableId="997997596">
    <w:abstractNumId w:val="14"/>
  </w:num>
  <w:num w:numId="17" w16cid:durableId="2114740999">
    <w:abstractNumId w:val="6"/>
  </w:num>
  <w:num w:numId="18" w16cid:durableId="1139148816">
    <w:abstractNumId w:val="11"/>
  </w:num>
  <w:num w:numId="19" w16cid:durableId="969238266">
    <w:abstractNumId w:val="18"/>
  </w:num>
  <w:num w:numId="20" w16cid:durableId="1607345848">
    <w:abstractNumId w:val="1"/>
  </w:num>
  <w:num w:numId="21" w16cid:durableId="1600217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57D1C"/>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7F9"/>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3F9B"/>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6C7D"/>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2CA3"/>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C78DE"/>
    <w:rsid w:val="006D01F5"/>
    <w:rsid w:val="006D0CFB"/>
    <w:rsid w:val="006D30C0"/>
    <w:rsid w:val="006D7535"/>
    <w:rsid w:val="006D780D"/>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66114"/>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2A1F"/>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74A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1357F9"/>
    <w:pPr>
      <w:numPr>
        <w:numId w:val="20"/>
      </w:numPr>
      <w:spacing w:after="0"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lansstyrelsen.se/ostergotland/Sv/manniska-och-samhalle/manskliga-rattigheter/hedersrelaterat-vald/Pages/index.aspx"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427</Words>
  <Characters>2269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2691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Sexuellt övergrepp - bilaga C - Anmälan till Socialtjänsten</dc:title>
  <dc:subject/>
  <dc:creator>patrik.jens.johansson@vgregion.se</dc:creator>
  <keywords/>
  <lastModifiedBy>Ewelyn Persson</lastModifiedBy>
  <revision>10</revision>
  <lastPrinted>2016-03-31T10:56:00.0000000Z</lastPrinted>
  <dcterms:created xsi:type="dcterms:W3CDTF">2022-05-13T03:38:00.0000000Z</dcterms:created>
  <dcterms:modified xsi:type="dcterms:W3CDTF">2024-03-27T14:04:00.0000000Z</dcterms:modified>
</coreProperties>
</file>