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D31441" w14:textId="77777777" w:rsidR="00CE53CD" w:rsidRDefault="00CE53CD" w:rsidP="00F35B05">
      <w:pPr>
        <w:pStyle w:val="Rubrik2"/>
        <w:sectPr w:rsidR="00CE53CD" w:rsidSect="00CE53C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7A3D9F" w14:textId="77777777" w:rsidR="00426A28" w:rsidRDefault="00426A28" w:rsidP="00426A28">
      <w:pPr>
        <w:pStyle w:val="Rubrik1"/>
      </w:pPr>
    </w:p>
    <w:p w14:paraId="4A53F23F" w14:textId="77777777" w:rsidR="00426A28" w:rsidRDefault="00426A28" w:rsidP="00426A28">
      <w:pPr>
        <w:pStyle w:val="Rubrik1"/>
      </w:pPr>
    </w:p>
    <w:p w14:paraId="48844281" w14:textId="6A9AA90B" w:rsidR="00CE53CD" w:rsidRPr="00CE53CD" w:rsidRDefault="00426A28" w:rsidP="00426A28">
      <w:pPr>
        <w:pStyle w:val="Rubrik1"/>
      </w:pPr>
      <w:r>
        <w:t>Vakuumextraktion (VE) – bilaga 2</w:t>
      </w:r>
    </w:p>
    <w:p w14:paraId="248CA096" w14:textId="77777777" w:rsidR="006C3570" w:rsidRDefault="00CE53CD" w:rsidP="006C3570">
      <w:pPr>
        <w:pStyle w:val="Rubrik3"/>
      </w:pPr>
      <w:bookmarkStart w:id="1" w:name="_Toc501440349"/>
      <w:r w:rsidRPr="00CE53CD">
        <w:t>Revidering i denna version</w:t>
      </w:r>
    </w:p>
    <w:bookmarkEnd w:id="1"/>
    <w:p w14:paraId="3A25B3DA" w14:textId="25F04625" w:rsidR="00CE53CD" w:rsidRPr="006C3570" w:rsidRDefault="00BB234A" w:rsidP="006C3570">
      <w:pPr>
        <w:rPr>
          <w:rFonts w:ascii="Calibri" w:hAnsi="Calibri" w:cs="Calibri"/>
          <w:bCs/>
          <w:szCs w:val="26"/>
        </w:rPr>
      </w:pPr>
      <w:r>
        <w:rPr>
          <w:rFonts w:ascii="Calibri" w:hAnsi="Calibri" w:cs="Calibri"/>
          <w:bCs/>
          <w:szCs w:val="26"/>
        </w:rPr>
        <w:t xml:space="preserve">Inga ändringar i denna version. </w:t>
      </w:r>
    </w:p>
    <w:p w14:paraId="0C518673" w14:textId="77777777" w:rsidR="00E65DCD" w:rsidRDefault="00E65DCD" w:rsidP="00853BD3">
      <w:pPr>
        <w:rPr>
          <w:rFonts w:ascii="Calibri" w:hAnsi="Calibri" w:cs="Calibri"/>
          <w:b/>
          <w:bCs/>
          <w:sz w:val="28"/>
          <w:szCs w:val="28"/>
        </w:rPr>
      </w:pPr>
    </w:p>
    <w:p w14:paraId="466F22EF" w14:textId="58D8B2D5" w:rsidR="00CE53CD" w:rsidRPr="00853BD3" w:rsidRDefault="00853BD3" w:rsidP="00853BD3">
      <w:pPr>
        <w:rPr>
          <w:rFonts w:ascii="Calibri" w:hAnsi="Calibri" w:cs="Calibri"/>
          <w:b/>
          <w:bCs/>
          <w:sz w:val="28"/>
          <w:szCs w:val="28"/>
        </w:rPr>
      </w:pPr>
      <w:r w:rsidRPr="00853BD3">
        <w:rPr>
          <w:rFonts w:ascii="Calibri" w:hAnsi="Calibri" w:cs="Calibri"/>
          <w:b/>
          <w:bCs/>
          <w:sz w:val="28"/>
          <w:szCs w:val="28"/>
        </w:rPr>
        <w:t>Check-in inför VE</w:t>
      </w:r>
    </w:p>
    <w:p w14:paraId="309BF78D" w14:textId="435797F2" w:rsidR="00CE53CD" w:rsidRPr="00CE53CD" w:rsidRDefault="00B65849" w:rsidP="00CE53CD">
      <w:pPr>
        <w:spacing w:after="0" w:line="240" w:lineRule="auto"/>
        <w:ind w:left="0" w:right="0"/>
        <w:rPr>
          <w:szCs w:val="20"/>
        </w:rPr>
      </w:pPr>
      <w:r w:rsidRPr="00CE53C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F8486B" wp14:editId="25DFC4EF">
                <wp:simplePos x="0" y="0"/>
                <wp:positionH relativeFrom="page">
                  <wp:posOffset>1214120</wp:posOffset>
                </wp:positionH>
                <wp:positionV relativeFrom="paragraph">
                  <wp:posOffset>13970</wp:posOffset>
                </wp:positionV>
                <wp:extent cx="4994910" cy="4314825"/>
                <wp:effectExtent l="19050" t="19050" r="15240" b="285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4910" cy="431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D39759" w14:textId="3D49DE49" w:rsidR="00CE53CD" w:rsidRPr="0019352F" w:rsidRDefault="00CE53CD" w:rsidP="004021BC">
                            <w:pPr>
                              <w:spacing w:line="240" w:lineRule="auto"/>
                              <w:ind w:left="0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b/>
                                <w:sz w:val="26"/>
                                <w:szCs w:val="26"/>
                              </w:rPr>
                              <w:t>Check-in/VE</w:t>
                            </w: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 (läses av USK eller BM 2) (USK = undersköterska, </w:t>
                            </w: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br/>
                              <w:t>BM = barnmorska)</w:t>
                            </w:r>
                          </w:p>
                          <w:p w14:paraId="5462143D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Är alla på plats: (BJ vid behov, BM 2, USK 2)</w:t>
                            </w:r>
                          </w:p>
                          <w:p w14:paraId="51AF3902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Indikation? CTG ska klassificeras</w:t>
                            </w:r>
                          </w:p>
                          <w:p w14:paraId="4A2ADB31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Är barnpersonal tillkallad?</w:t>
                            </w:r>
                          </w:p>
                          <w:p w14:paraId="6927BBFE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Är yttre och inre palpation gjord?</w:t>
                            </w:r>
                          </w:p>
                          <w:p w14:paraId="3463ED45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Är urinblåsan tappad?</w:t>
                            </w:r>
                          </w:p>
                          <w:p w14:paraId="78923C6A" w14:textId="260D3447" w:rsidR="00CE53CD" w:rsidRPr="0019352F" w:rsidRDefault="00901A9A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PVK </w:t>
                            </w:r>
                            <w:r w:rsidR="00CE53CD"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och </w:t>
                            </w:r>
                            <w:proofErr w:type="spellStart"/>
                            <w:r w:rsidR="00CE53CD"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bastest</w:t>
                            </w:r>
                            <w:proofErr w:type="spellEnd"/>
                          </w:p>
                          <w:p w14:paraId="1D24B23C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Mamma </w:t>
                            </w:r>
                            <w:proofErr w:type="spellStart"/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pulsregistreras</w:t>
                            </w:r>
                            <w:proofErr w:type="spellEnd"/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 med </w:t>
                            </w:r>
                            <w:proofErr w:type="spellStart"/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pulsoximeter</w:t>
                            </w:r>
                            <w:proofErr w:type="spellEnd"/>
                          </w:p>
                          <w:p w14:paraId="23D667DD" w14:textId="77777777" w:rsidR="00CE53CD" w:rsidRPr="0019352F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Är PDB lagd? Infiltration förberedd? </w:t>
                            </w:r>
                          </w:p>
                          <w:p w14:paraId="735B485F" w14:textId="50CFE655" w:rsidR="00CE53CD" w:rsidRDefault="00CE53CD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Är </w:t>
                            </w:r>
                            <w:proofErr w:type="spellStart"/>
                            <w:r w:rsidR="004B72B7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Oxytocin</w:t>
                            </w: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dropp</w:t>
                            </w:r>
                            <w:proofErr w:type="spellEnd"/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 förberett/kopplat?</w:t>
                            </w:r>
                          </w:p>
                          <w:p w14:paraId="356B618C" w14:textId="256CBEA3" w:rsidR="00090C8A" w:rsidRDefault="00090C8A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Vem utför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perine</w:t>
                            </w:r>
                            <w:r w:rsidR="00A261C2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al</w:t>
                            </w:r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skydd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?</w:t>
                            </w:r>
                          </w:p>
                          <w:p w14:paraId="054BAD45" w14:textId="371913C1" w:rsidR="00090C8A" w:rsidRDefault="00090C8A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Vem förlöser?</w:t>
                            </w:r>
                          </w:p>
                          <w:p w14:paraId="1BE345E4" w14:textId="651C1E68" w:rsidR="00090C8A" w:rsidRPr="0019352F" w:rsidRDefault="00090C8A" w:rsidP="00CE53CD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left="1276" w:right="0" w:hanging="556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>Vem klampar?</w:t>
                            </w:r>
                          </w:p>
                          <w:p w14:paraId="52333C3B" w14:textId="77777777" w:rsidR="00CE53CD" w:rsidRPr="00970773" w:rsidRDefault="00CE53CD" w:rsidP="00CE53CD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4F904C64" w14:textId="02BFA89C" w:rsidR="00CE53CD" w:rsidRPr="0019352F" w:rsidRDefault="00CE53CD" w:rsidP="004021BC">
                            <w:pPr>
                              <w:spacing w:after="0" w:line="240" w:lineRule="auto"/>
                              <w:ind w:left="0"/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</w:pPr>
                            <w:r w:rsidRPr="0019352F">
                              <w:rPr>
                                <w:rFonts w:ascii="Calibri" w:hAnsi="Calibri" w:cs="Calibri"/>
                                <w:b/>
                                <w:sz w:val="26"/>
                                <w:szCs w:val="26"/>
                              </w:rPr>
                              <w:t>Utvärdering</w:t>
                            </w:r>
                            <w:r w:rsidR="0019352F" w:rsidRPr="0019352F">
                              <w:rPr>
                                <w:rFonts w:ascii="Calibri" w:hAnsi="Calibri" w:cs="Calibri"/>
                                <w:b/>
                                <w:sz w:val="26"/>
                                <w:szCs w:val="26"/>
                              </w:rPr>
                              <w:br/>
                            </w:r>
                            <w:r w:rsidRPr="0019352F">
                              <w:rPr>
                                <w:rFonts w:ascii="Calibri" w:hAnsi="Calibri" w:cs="Calibri"/>
                                <w:sz w:val="26"/>
                                <w:szCs w:val="26"/>
                              </w:rPr>
                              <w:t xml:space="preserve">Barnmorskan (PAB) samlar inblandade för utvärdering av teamarbetet.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5F8486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95.6pt;margin-top:1.1pt;width:393.3pt;height:339.7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" strokeweight="3pt">
                <v:textbox>
                  <w:txbxContent>
                    <w:p w14:paraId="54D39759" w14:textId="3D49DE49" w:rsidR="00CE53CD" w:rsidRPr="0019352F" w:rsidRDefault="00CE53CD" w:rsidP="004021BC">
                      <w:pPr>
                        <w:spacing w:line="240" w:lineRule="auto"/>
                        <w:ind w:left="0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b/>
                          <w:sz w:val="26"/>
                          <w:szCs w:val="26"/>
                        </w:rPr>
                        <w:t>Check-in/VE</w:t>
                      </w: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 (läses av USK eller BM 2) (USK = undersköterska, </w:t>
                      </w: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br/>
                        <w:t>BM = barnmorska)</w:t>
                      </w:r>
                    </w:p>
                    <w:p w14:paraId="5462143D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Är alla på plats: (BJ vid behov, BM 2, USK 2)</w:t>
                      </w:r>
                    </w:p>
                    <w:p w14:paraId="51AF3902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Indikation? CTG ska klassificeras</w:t>
                      </w:r>
                    </w:p>
                    <w:p w14:paraId="4A2ADB31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Är barnpersonal tillkallad?</w:t>
                      </w:r>
                    </w:p>
                    <w:p w14:paraId="6927BBFE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Är yttre och inre palpation gjord?</w:t>
                      </w:r>
                    </w:p>
                    <w:p w14:paraId="3463ED45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Är urinblåsan tappad?</w:t>
                      </w:r>
                    </w:p>
                    <w:p w14:paraId="78923C6A" w14:textId="260D3447" w:rsidR="00CE53CD" w:rsidRPr="0019352F" w:rsidRDefault="00901A9A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PVK </w:t>
                      </w:r>
                      <w:r w:rsidR="00CE53CD"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och </w:t>
                      </w:r>
                      <w:proofErr w:type="spellStart"/>
                      <w:r w:rsidR="00CE53CD"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bastest</w:t>
                      </w:r>
                      <w:proofErr w:type="spellEnd"/>
                    </w:p>
                    <w:p w14:paraId="1D24B23C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Mamma </w:t>
                      </w:r>
                      <w:proofErr w:type="spellStart"/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pulsregistreras</w:t>
                      </w:r>
                      <w:proofErr w:type="spellEnd"/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 med </w:t>
                      </w:r>
                      <w:proofErr w:type="spellStart"/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pulsoximeter</w:t>
                      </w:r>
                      <w:proofErr w:type="spellEnd"/>
                    </w:p>
                    <w:p w14:paraId="23D667DD" w14:textId="77777777" w:rsidR="00CE53CD" w:rsidRPr="0019352F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Är PDB lagd? Infiltration förberedd? </w:t>
                      </w:r>
                    </w:p>
                    <w:p w14:paraId="735B485F" w14:textId="50CFE655" w:rsidR="00CE53CD" w:rsidRDefault="00CE53CD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Är </w:t>
                      </w:r>
                      <w:proofErr w:type="spellStart"/>
                      <w:r w:rsidR="004B72B7">
                        <w:rPr>
                          <w:rFonts w:ascii="Calibri" w:hAnsi="Calibri" w:cs="Calibri"/>
                          <w:sz w:val="26"/>
                          <w:szCs w:val="26"/>
                        </w:rPr>
                        <w:t>Oxytocin</w:t>
                      </w: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>dropp</w:t>
                      </w:r>
                      <w:proofErr w:type="spellEnd"/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 förberett/kopplat?</w:t>
                      </w:r>
                    </w:p>
                    <w:p w14:paraId="356B618C" w14:textId="256CBEA3" w:rsidR="00090C8A" w:rsidRDefault="00090C8A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Vem utför </w:t>
                      </w:r>
                      <w:proofErr w:type="spellStart"/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>perine</w:t>
                      </w:r>
                      <w:r w:rsidR="00A261C2">
                        <w:rPr>
                          <w:rFonts w:ascii="Calibri" w:hAnsi="Calibri" w:cs="Calibri"/>
                          <w:sz w:val="26"/>
                          <w:szCs w:val="26"/>
                        </w:rPr>
                        <w:t>al</w:t>
                      </w:r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>skydd</w:t>
                      </w:r>
                      <w:proofErr w:type="spellEnd"/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>?</w:t>
                      </w:r>
                    </w:p>
                    <w:p w14:paraId="054BAD45" w14:textId="371913C1" w:rsidR="00090C8A" w:rsidRDefault="00090C8A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>Vem förlöser?</w:t>
                      </w:r>
                    </w:p>
                    <w:p w14:paraId="1BE345E4" w14:textId="651C1E68" w:rsidR="00090C8A" w:rsidRPr="0019352F" w:rsidRDefault="00090C8A" w:rsidP="00CE53CD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left="1276" w:right="0" w:hanging="556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 w:cs="Calibri"/>
                          <w:sz w:val="26"/>
                          <w:szCs w:val="26"/>
                        </w:rPr>
                        <w:t>Vem klampar?</w:t>
                      </w:r>
                    </w:p>
                    <w:p w14:paraId="52333C3B" w14:textId="77777777" w:rsidR="00CE53CD" w:rsidRPr="00970773" w:rsidRDefault="00CE53CD" w:rsidP="00CE53CD">
                      <w:pPr>
                        <w:rPr>
                          <w:rFonts w:ascii="Arial" w:hAnsi="Arial" w:cs="Arial"/>
                        </w:rPr>
                      </w:pPr>
                    </w:p>
                    <w:p w14:paraId="4F904C64" w14:textId="02BFA89C" w:rsidR="00CE53CD" w:rsidRPr="0019352F" w:rsidRDefault="00CE53CD" w:rsidP="004021BC">
                      <w:pPr>
                        <w:spacing w:after="0" w:line="240" w:lineRule="auto"/>
                        <w:ind w:left="0"/>
                        <w:rPr>
                          <w:rFonts w:ascii="Calibri" w:hAnsi="Calibri" w:cs="Calibri"/>
                          <w:sz w:val="26"/>
                          <w:szCs w:val="26"/>
                        </w:rPr>
                      </w:pPr>
                      <w:r w:rsidRPr="0019352F">
                        <w:rPr>
                          <w:rFonts w:ascii="Calibri" w:hAnsi="Calibri" w:cs="Calibri"/>
                          <w:b/>
                          <w:sz w:val="26"/>
                          <w:szCs w:val="26"/>
                        </w:rPr>
                        <w:t>Utvärdering</w:t>
                      </w:r>
                      <w:r w:rsidR="0019352F" w:rsidRPr="0019352F">
                        <w:rPr>
                          <w:rFonts w:ascii="Calibri" w:hAnsi="Calibri" w:cs="Calibri"/>
                          <w:b/>
                          <w:sz w:val="26"/>
                          <w:szCs w:val="26"/>
                        </w:rPr>
                        <w:br/>
                      </w:r>
                      <w:r w:rsidRPr="0019352F">
                        <w:rPr>
                          <w:rFonts w:ascii="Calibri" w:hAnsi="Calibri" w:cs="Calibri"/>
                          <w:sz w:val="26"/>
                          <w:szCs w:val="26"/>
                        </w:rPr>
                        <w:t xml:space="preserve">Barnmorskan (PAB) samlar inblandade för utvärdering av teamarbetet.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E53C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4EC2E" w14:textId="77777777" w:rsidR="00270361" w:rsidRDefault="00270361">
      <w:r>
        <w:separator/>
      </w:r>
    </w:p>
  </w:endnote>
  <w:endnote w:type="continuationSeparator" w:id="0">
    <w:p w14:paraId="56AED0FB" w14:textId="77777777" w:rsidR="00270361" w:rsidRDefault="00270361">
      <w:r>
        <w:continuationSeparator/>
      </w:r>
    </w:p>
  </w:endnote>
  <w:endnote w:type="continuationNotice" w:id="1">
    <w:p w14:paraId="48CA23C2" w14:textId="77777777" w:rsidR="00270361" w:rsidRDefault="002703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7098C3" w14:textId="77777777" w:rsidR="00270361" w:rsidRDefault="00270361"/>
  </w:footnote>
  <w:footnote w:type="continuationSeparator" w:id="0">
    <w:p w14:paraId="1FCC5D21" w14:textId="77777777" w:rsidR="00270361" w:rsidRDefault="00270361">
      <w:r>
        <w:continuationSeparator/>
      </w:r>
    </w:p>
  </w:footnote>
  <w:footnote w:type="continuationNotice" w:id="1">
    <w:p w14:paraId="4CCFBE1F" w14:textId="77777777" w:rsidR="00270361" w:rsidRDefault="002703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F87E9E"/>
    <w:multiLevelType w:val="hybridMultilevel"/>
    <w:tmpl w:val="7596611E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95153330">
    <w:abstractNumId w:val="18"/>
  </w:num>
  <w:num w:numId="2" w16cid:durableId="1058823291">
    <w:abstractNumId w:val="15"/>
  </w:num>
  <w:num w:numId="3" w16cid:durableId="1764035276">
    <w:abstractNumId w:val="0"/>
  </w:num>
  <w:num w:numId="4" w16cid:durableId="363098235">
    <w:abstractNumId w:val="7"/>
  </w:num>
  <w:num w:numId="5" w16cid:durableId="1740253378">
    <w:abstractNumId w:val="16"/>
  </w:num>
  <w:num w:numId="6" w16cid:durableId="1651858355">
    <w:abstractNumId w:val="2"/>
  </w:num>
  <w:num w:numId="7" w16cid:durableId="478771855">
    <w:abstractNumId w:val="12"/>
  </w:num>
  <w:num w:numId="8" w16cid:durableId="103696043">
    <w:abstractNumId w:val="9"/>
  </w:num>
  <w:num w:numId="9" w16cid:durableId="885532388">
    <w:abstractNumId w:val="1"/>
  </w:num>
  <w:num w:numId="10" w16cid:durableId="1445804970">
    <w:abstractNumId w:val="1"/>
  </w:num>
  <w:num w:numId="11" w16cid:durableId="836649717">
    <w:abstractNumId w:val="4"/>
  </w:num>
  <w:num w:numId="12" w16cid:durableId="501361425">
    <w:abstractNumId w:val="5"/>
  </w:num>
  <w:num w:numId="13" w16cid:durableId="1334530871">
    <w:abstractNumId w:val="14"/>
  </w:num>
  <w:num w:numId="14" w16cid:durableId="1086345387">
    <w:abstractNumId w:val="10"/>
  </w:num>
  <w:num w:numId="15" w16cid:durableId="22828591">
    <w:abstractNumId w:val="8"/>
  </w:num>
  <w:num w:numId="16" w16cid:durableId="1500465618">
    <w:abstractNumId w:val="13"/>
  </w:num>
  <w:num w:numId="17" w16cid:durableId="1492913039">
    <w:abstractNumId w:val="6"/>
  </w:num>
  <w:num w:numId="18" w16cid:durableId="963657322">
    <w:abstractNumId w:val="11"/>
  </w:num>
  <w:num w:numId="19" w16cid:durableId="1003124531">
    <w:abstractNumId w:val="17"/>
  </w:num>
  <w:num w:numId="20" w16cid:durableId="7063681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0C8A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52F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361"/>
    <w:rsid w:val="00280A85"/>
    <w:rsid w:val="00280C0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B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1BC"/>
    <w:rsid w:val="00404948"/>
    <w:rsid w:val="00406BEA"/>
    <w:rsid w:val="00413A60"/>
    <w:rsid w:val="004230F7"/>
    <w:rsid w:val="00426A28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2B7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703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570"/>
    <w:rsid w:val="006C5048"/>
    <w:rsid w:val="006C6A4B"/>
    <w:rsid w:val="006C779F"/>
    <w:rsid w:val="006D01F5"/>
    <w:rsid w:val="006D0CFB"/>
    <w:rsid w:val="006D30C0"/>
    <w:rsid w:val="006D7535"/>
    <w:rsid w:val="006E0DFB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3BD3"/>
    <w:rsid w:val="00857848"/>
    <w:rsid w:val="008654B6"/>
    <w:rsid w:val="0087139C"/>
    <w:rsid w:val="00880E83"/>
    <w:rsid w:val="00890D6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A9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1C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A5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849"/>
    <w:rsid w:val="00B65A9D"/>
    <w:rsid w:val="00B66D60"/>
    <w:rsid w:val="00B7433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34A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3CD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30B8"/>
    <w:rsid w:val="00E52A86"/>
    <w:rsid w:val="00E54B47"/>
    <w:rsid w:val="00E553BF"/>
    <w:rsid w:val="00E55D93"/>
    <w:rsid w:val="00E61294"/>
    <w:rsid w:val="00E65DCD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46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1</Pages>
  <Words>18</Words>
  <Characters>100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Vakuumextraktion (VE) - bilaga 2</dc:title>
  <dc:subject/>
  <dc:creator>patrik.jens.johansson@vgregion.se</dc:creator>
  <keywords/>
  <lastModifiedBy>Ewelyn Persson</lastModifiedBy>
  <revision>19</revision>
  <lastPrinted>2016-03-31T10:56:00.0000000Z</lastPrinted>
  <dcterms:created xsi:type="dcterms:W3CDTF">2022-05-13T03:56:00.0000000Z</dcterms:created>
  <dcterms:modified xsi:type="dcterms:W3CDTF">2026-02-16T14:02:00.0000000Z</dcterms:modified>
</coreProperties>
</file>