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0A4A" w14:textId="77777777" w:rsidR="00BE4618" w:rsidRDefault="00BE4618" w:rsidP="00BE4618">
      <w:pPr>
        <w:ind w:left="0"/>
        <w:sectPr w:rsidR="00BE4618" w:rsidSect="00BE461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>
        <w:tab/>
      </w:r>
      <w:r>
        <w:tab/>
      </w:r>
    </w:p>
    <w:bookmarkStart w:id="1" w:name="_Toc175659049"/>
    <w:p w14:paraId="7AD18A54" w14:textId="77777777" w:rsidR="00BE4618" w:rsidRPr="007B1BCA" w:rsidRDefault="00BE4618" w:rsidP="00BE4618">
      <w:pPr>
        <w:pStyle w:val="Rubrik1"/>
      </w:pPr>
      <w:r w:rsidRPr="007B1B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A0B41" wp14:editId="46DE902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C1F7" w14:textId="77777777" w:rsidR="00BE4618" w:rsidRPr="003D37FD" w:rsidRDefault="00BE4618" w:rsidP="00BE4618">
                            <w:r w:rsidRPr="003D37FD">
                              <w:t xml:space="preserve">Dok.ID: </w: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 PubID  \* MERGEFORMAT </w:instrText>
                            </w:r>
                            <w:r>
                              <w:fldChar w:fldCharType="separate"/>
                            </w:r>
                            <w:proofErr w:type="gramStart"/>
                            <w:r w:rsidRPr="003D37FD">
                              <w:t>13222</w:t>
                            </w:r>
                            <w:proofErr w:type="gramEnd"/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A0B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E1AC1F7" w14:textId="77777777" w:rsidR="00BE4618" w:rsidRPr="003D37FD" w:rsidRDefault="00BE4618" w:rsidP="00BE4618">
                      <w:r w:rsidRPr="003D37FD">
                        <w:t xml:space="preserve">Dok.ID: </w:t>
                      </w:r>
                      <w:r>
                        <w:fldChar w:fldCharType="begin"/>
                      </w:r>
                      <w:r>
                        <w:instrText xml:space="preserve"> DOCPROPERTY  PubID  \* MERGEFORMAT </w:instrText>
                      </w:r>
                      <w:r>
                        <w:fldChar w:fldCharType="separate"/>
                      </w:r>
                      <w:proofErr w:type="gramStart"/>
                      <w:r w:rsidRPr="003D37FD">
                        <w:t>13222</w:t>
                      </w:r>
                      <w:proofErr w:type="gramEnd"/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7B1BCA">
        <w:t>Amningsproblem och bröstinfektioner</w:t>
      </w:r>
      <w:bookmarkEnd w:id="1"/>
    </w:p>
    <w:bookmarkStart w:id="2" w:name="_1314629194" w:displacedByCustomXml="next"/>
    <w:bookmarkEnd w:id="2" w:displacedByCustomXml="next"/>
    <w:sdt>
      <w:sdtPr>
        <w:rPr>
          <w:rFonts w:ascii="Calibri" w:eastAsia="Times New Roman" w:hAnsi="Calibri" w:cs="Calibri"/>
          <w:color w:val="auto"/>
          <w:sz w:val="24"/>
          <w:szCs w:val="24"/>
        </w:rPr>
        <w:id w:val="-1161516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53B4A35D" w14:textId="77777777" w:rsidR="00BE4618" w:rsidRDefault="00BE4618" w:rsidP="00BE4618">
          <w:pPr>
            <w:pStyle w:val="Innehllsfrteckningsrubrik"/>
          </w:pPr>
          <w:r>
            <w:t>Innehåll</w:t>
          </w:r>
        </w:p>
        <w:p w14:paraId="53EC0186" w14:textId="77777777" w:rsidR="00BE4618" w:rsidRPr="001F7C87" w:rsidRDefault="00BE4618" w:rsidP="00BE4618">
          <w:pPr>
            <w:pStyle w:val="Innehll1"/>
            <w:spacing w:after="0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20034A3F" w14:textId="27619CCB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9442130" w14:textId="41C14904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Bakgrund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BA012A" w14:textId="372D3882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Handläggning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BCB49C0" w14:textId="3CF5117D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Klinik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0D92C02" w14:textId="1F515B2A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Såriga bröstvårtor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67A19BA" w14:textId="51F1D30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Mjölkstas (spända bröst)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39B59D" w14:textId="3B6A78A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Bröstinflammation = inflammatorisk mastit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1F8EEA0" w14:textId="4FBA640B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7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Bröstinfektion = infekterad mastit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_Toc175659057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4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5E73882" w14:textId="66131A73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8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Diagnos bröstinflammation kontra bröstinfektion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_Toc175659058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4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6F9889" w14:textId="1327B5A4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59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Blandinfektion = erysipelas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_Toc175659059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5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E3B9A48" w14:textId="6608D1B9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Galaktocele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6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F9AA62D" w14:textId="0D9A953E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Bröstböld = bröstabscess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7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AE60D72" w14:textId="2D52295E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Spontanperforerad abscess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8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69ECD6C" w14:textId="438575E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Eksem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53B5736" w14:textId="58177761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Bröstsmärta = Mastodyni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08DAE8D" w14:textId="4C102A8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Raynaud´s fenomen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10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66E1B55" w14:textId="55410575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White spot och mjölkblåsa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11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91B69FE" w14:textId="2265148A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7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Övriga tillstånd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_Toc175659067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BBDEE24" w14:textId="7CCD29A9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8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Bröstsekretioner under graviditet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_Toc175659068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65D61C" w14:textId="342F1228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69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Bröstcancer under graviditeten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_Toc175659069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DD3D3E7" w14:textId="6387D097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0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Oklara eller avvikande fynd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_Toc175659070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12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7515B0" w14:textId="552E0246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1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Galaktorré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_Toc175659071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0CDF9CC" w14:textId="438AADE8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2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Amningsnedläggning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_Toc175659072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8F4E06D" w14:textId="08DCF867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3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Läkemedelsbehandling – ges endast undantagsvis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_Toc175659073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13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5527CDB" w14:textId="441B1D11" w:rsidR="00BE4618" w:rsidRPr="001F7C87" w:rsidRDefault="00BE4618" w:rsidP="00BE4618">
          <w:pPr>
            <w:pStyle w:val="Innehll3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4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Referenser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_Toc175659074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15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88CAD6E" w14:textId="5AC3EF61" w:rsidR="00BE4618" w:rsidRPr="001F7C87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75659075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Behandlingsdelen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_Toc175659075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16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7E646EC" w14:textId="4542BDCB" w:rsidR="00BE4618" w:rsidRDefault="00BE4618" w:rsidP="00BE4618">
          <w:pPr>
            <w:pStyle w:val="Innehll2"/>
            <w:tabs>
              <w:tab w:val="right" w:leader="dot" w:pos="8919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75659076" w:history="1">
            <w:r w:rsidRPr="001F7C87">
              <w:rPr>
                <w:rStyle w:val="Hyperlnk"/>
                <w:rFonts w:ascii="Calibri" w:eastAsia="MS Gothic" w:hAnsi="Calibri" w:cs="Calibri"/>
                <w:noProof/>
              </w:rPr>
              <w:t>Diagnossättning</w:t>
            </w:r>
            <w:r w:rsidRPr="001F7C87">
              <w:rPr>
                <w:rFonts w:ascii="Calibri" w:hAnsi="Calibri" w:cs="Calibri"/>
                <w:noProof/>
                <w:webHidden/>
              </w:rPr>
              <w:tab/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F7C87">
              <w:rPr>
                <w:rFonts w:ascii="Calibri" w:hAnsi="Calibri" w:cs="Calibri"/>
                <w:noProof/>
                <w:webHidden/>
              </w:rPr>
              <w:instrText xml:space="preserve"> PAGEREF _Toc175659076 \h </w:instrText>
            </w:r>
            <w:r w:rsidRPr="001F7C87">
              <w:rPr>
                <w:rFonts w:ascii="Calibri" w:hAnsi="Calibri" w:cs="Calibri"/>
                <w:noProof/>
                <w:webHidden/>
              </w:rPr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924D37">
              <w:rPr>
                <w:rFonts w:ascii="Calibri" w:hAnsi="Calibri" w:cs="Calibri"/>
                <w:noProof/>
                <w:webHidden/>
              </w:rPr>
              <w:t>19</w:t>
            </w:r>
            <w:r w:rsidRPr="001F7C87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83BD680" w14:textId="77777777" w:rsidR="00BE4618" w:rsidRDefault="00BE4618" w:rsidP="00BE4618">
          <w:r>
            <w:rPr>
              <w:b/>
              <w:bCs/>
            </w:rPr>
            <w:fldChar w:fldCharType="end"/>
          </w:r>
        </w:p>
      </w:sdtContent>
    </w:sdt>
    <w:p w14:paraId="0AA0D5A1" w14:textId="77777777" w:rsidR="00BE4618" w:rsidRDefault="00BE4618" w:rsidP="00BE461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3" w:name="_Toc175659050"/>
      <w:r>
        <w:br w:type="page"/>
      </w:r>
    </w:p>
    <w:p w14:paraId="57302EE5" w14:textId="77777777" w:rsidR="00BE4618" w:rsidRPr="00392AE6" w:rsidRDefault="00BE4618" w:rsidP="00BE4618">
      <w:pPr>
        <w:pStyle w:val="Rubrik3"/>
      </w:pPr>
      <w:r w:rsidRPr="00915C58">
        <w:lastRenderedPageBreak/>
        <w:t xml:space="preserve">Revidering i </w:t>
      </w:r>
      <w:r w:rsidRPr="00E350D3">
        <w:t>denna</w:t>
      </w:r>
      <w:r w:rsidRPr="00915C58">
        <w:t xml:space="preserve"> version</w:t>
      </w:r>
      <w:bookmarkEnd w:id="3"/>
    </w:p>
    <w:p w14:paraId="63EEDC00" w14:textId="4E47260D" w:rsidR="00BE4618" w:rsidRPr="00392AE6" w:rsidRDefault="008A7DB9" w:rsidP="00BE4618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5D7AC876" w14:textId="77777777" w:rsidR="00BE4618" w:rsidRPr="00894DD7" w:rsidRDefault="00BE4618" w:rsidP="00BE4618">
      <w:pPr>
        <w:pStyle w:val="Rubrik2"/>
      </w:pPr>
      <w:bookmarkStart w:id="4" w:name="_Toc175659051"/>
      <w:r w:rsidRPr="00894DD7">
        <w:t>Bakgrund</w:t>
      </w:r>
      <w:bookmarkEnd w:id="4"/>
    </w:p>
    <w:p w14:paraId="4A693640" w14:textId="77777777" w:rsidR="00BE4618" w:rsidRPr="00392AE6" w:rsidRDefault="00BE4618" w:rsidP="00A30EBE">
      <w:pPr>
        <w:ind w:right="-2"/>
        <w:rPr>
          <w:rFonts w:ascii="Calibri" w:hAnsi="Calibri" w:cs="Calibri"/>
          <w:b/>
          <w:bCs/>
        </w:rPr>
      </w:pPr>
      <w:r w:rsidRPr="00392AE6">
        <w:rPr>
          <w:rFonts w:ascii="Calibri" w:hAnsi="Calibri" w:cs="Calibri"/>
        </w:rPr>
        <w:t xml:space="preserve">Rekommendationerna bygger på </w:t>
      </w:r>
      <w:r w:rsidRPr="00392AE6">
        <w:rPr>
          <w:rFonts w:ascii="Calibri" w:hAnsi="Calibri" w:cs="Calibri"/>
          <w:b/>
          <w:bCs/>
        </w:rPr>
        <w:t>Stockholms Läns Landstings</w:t>
      </w:r>
    </w:p>
    <w:p w14:paraId="415317DB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regionala vårdprogram: </w:t>
      </w:r>
      <w:hyperlink r:id="rId17">
        <w:r w:rsidRPr="00392AE6">
          <w:rPr>
            <w:rStyle w:val="Hyperlnk"/>
            <w:rFonts w:ascii="Calibri" w:hAnsi="Calibri" w:cs="Calibri"/>
          </w:rPr>
          <w:t>Bröstkomplikationer i samband med amning</w:t>
        </w:r>
      </w:hyperlink>
      <w:r w:rsidRPr="00392AE6">
        <w:rPr>
          <w:rFonts w:ascii="Calibri" w:hAnsi="Calibri" w:cs="Calibri"/>
        </w:rPr>
        <w:t xml:space="preserve"> tillsammans med övriga dokument samt beprövad klinisk erfarenhet.</w:t>
      </w:r>
    </w:p>
    <w:p w14:paraId="2BC707E6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De viktigaste åtgärderna för att förebygga bröstkomplikationer är </w:t>
      </w:r>
    </w:p>
    <w:p w14:paraId="0D86C625" w14:textId="77777777" w:rsidR="00BE4618" w:rsidRPr="00392AE6" w:rsidRDefault="00BE4618">
      <w:pPr>
        <w:pStyle w:val="Liststycke"/>
        <w:numPr>
          <w:ilvl w:val="0"/>
          <w:numId w:val="4"/>
        </w:num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Rätt amningsteknik för att förebygga såriga bröstvårtor och </w:t>
      </w:r>
      <w:proofErr w:type="spellStart"/>
      <w:r w:rsidRPr="00392AE6">
        <w:rPr>
          <w:rFonts w:ascii="Calibri" w:hAnsi="Calibri" w:cs="Calibri"/>
        </w:rPr>
        <w:t>mastit</w:t>
      </w:r>
      <w:proofErr w:type="spellEnd"/>
      <w:r w:rsidRPr="00392AE6">
        <w:rPr>
          <w:rFonts w:ascii="Calibri" w:hAnsi="Calibri" w:cs="Calibri"/>
        </w:rPr>
        <w:t xml:space="preserve">. </w:t>
      </w:r>
    </w:p>
    <w:p w14:paraId="066C26C7" w14:textId="77777777" w:rsidR="00BE4618" w:rsidRPr="00392AE6" w:rsidRDefault="00BE4618">
      <w:pPr>
        <w:pStyle w:val="Liststycke"/>
        <w:numPr>
          <w:ilvl w:val="0"/>
          <w:numId w:val="4"/>
        </w:num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God hygien för att förebygga bakteriell infektion. </w:t>
      </w:r>
    </w:p>
    <w:p w14:paraId="7E184FA5" w14:textId="77777777" w:rsidR="00BE4618" w:rsidRPr="00915C58" w:rsidRDefault="00BE4618" w:rsidP="00BE4618">
      <w:pPr>
        <w:pStyle w:val="Rubrik2"/>
      </w:pPr>
      <w:bookmarkStart w:id="5" w:name="_Toc175659052"/>
      <w:r w:rsidRPr="00915C58">
        <w:t>Handläggning</w:t>
      </w:r>
      <w:bookmarkEnd w:id="5"/>
    </w:p>
    <w:p w14:paraId="05B4655B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Patienter med bröstkomplikationer som söker dagtid (alla dagar) hänvisas direkt till BB-/Amningsmottagning på Mottagning för gravida och nyförlösta (MGN). På övriga tider hänvisas patienten akut till BB-enheten. </w:t>
      </w:r>
    </w:p>
    <w:p w14:paraId="74A103A3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Meddela alltid BB-/Amningsmottagningen om patienter som har kommit på jourtid. Patienten får i första hand hjälp av barnmorskor som gör en bedömning och ger råd om egenvård och amningshjälp. Vid misstanke om infektion anordnas en konsult hos förlossningsläkaren. </w:t>
      </w:r>
    </w:p>
    <w:p w14:paraId="60156B2A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Inskrivning på grund av bröstkomplikationer sker i första hand på gynekologisk avdelning 35. Journal skrivs då i </w:t>
      </w:r>
      <w:proofErr w:type="spellStart"/>
      <w:r w:rsidRPr="00392AE6">
        <w:rPr>
          <w:rFonts w:ascii="Calibri" w:hAnsi="Calibri" w:cs="Calibri"/>
        </w:rPr>
        <w:t>Melior</w:t>
      </w:r>
      <w:proofErr w:type="spellEnd"/>
      <w:r w:rsidRPr="00392AE6">
        <w:rPr>
          <w:rFonts w:ascii="Calibri" w:hAnsi="Calibri" w:cs="Calibri"/>
        </w:rPr>
        <w:t xml:space="preserve"> med notering i </w:t>
      </w:r>
      <w:proofErr w:type="spellStart"/>
      <w:r w:rsidRPr="00392AE6">
        <w:rPr>
          <w:rFonts w:ascii="Calibri" w:hAnsi="Calibri" w:cs="Calibri"/>
        </w:rPr>
        <w:t>Obstetrix</w:t>
      </w:r>
      <w:proofErr w:type="spellEnd"/>
      <w:r w:rsidRPr="00392AE6">
        <w:rPr>
          <w:rFonts w:ascii="Calibri" w:hAnsi="Calibri" w:cs="Calibri"/>
        </w:rPr>
        <w:t>. Alternativt inläggning på BB avdelning 37.</w:t>
      </w:r>
    </w:p>
    <w:p w14:paraId="30BD1A47" w14:textId="77777777" w:rsidR="00BE4618" w:rsidRPr="00915C58" w:rsidRDefault="00BE4618" w:rsidP="00BE4618">
      <w:pPr>
        <w:pStyle w:val="Rubrik2"/>
      </w:pPr>
      <w:bookmarkStart w:id="6" w:name="_Toc175659053"/>
      <w:r w:rsidRPr="00915C58">
        <w:t>Klinik</w:t>
      </w:r>
      <w:bookmarkEnd w:id="6"/>
    </w:p>
    <w:p w14:paraId="61A5DE79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>Bröstkomplikationer</w:t>
      </w:r>
      <w:r w:rsidRPr="00392AE6">
        <w:rPr>
          <w:rFonts w:ascii="Calibri" w:hAnsi="Calibri" w:cs="Calibri"/>
        </w:rPr>
        <w:t xml:space="preserve"> delas in i olika kliniska tillstånd även om gränsen mellan dessa ibland är svår att dra och tillstånden kan övergå i varandra. Spända bröst som är ett normalt fysiologiskt tillstånd beskrivs här för att det inte ska blandas ihop med de patologiska tillstånden. </w:t>
      </w:r>
    </w:p>
    <w:p w14:paraId="3354A924" w14:textId="77777777" w:rsidR="00BE4618" w:rsidRPr="004059FA" w:rsidRDefault="00BE4618" w:rsidP="00BE4618">
      <w:pPr>
        <w:pStyle w:val="Rubrik3"/>
      </w:pPr>
      <w:bookmarkStart w:id="7" w:name="_Toc175659054"/>
      <w:bookmarkStart w:id="8" w:name="Rubrik"/>
      <w:r w:rsidRPr="004059FA">
        <w:t>Såriga bröstvårtor</w:t>
      </w:r>
      <w:bookmarkEnd w:id="7"/>
    </w:p>
    <w:p w14:paraId="51E9941B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>Bakomliggande orsak till såriga bröstvårtor är ofta felaktig amningsteknik som ger ett litet tag vid bröstet och mekanisk nötning av bröstvårtan. Annan bidragande orsak som kort tungband bör alltid åtgärdas.</w:t>
      </w:r>
    </w:p>
    <w:p w14:paraId="08E3BB56" w14:textId="1A8B98C4" w:rsidR="00BE4618" w:rsidRPr="00392AE6" w:rsidRDefault="00BE4618" w:rsidP="00A30EBE">
      <w:pPr>
        <w:ind w:right="-2"/>
        <w:rPr>
          <w:rFonts w:ascii="Calibri" w:hAnsi="Calibri" w:cs="Calibri"/>
          <w:b/>
        </w:rPr>
      </w:pPr>
      <w:r w:rsidRPr="00392AE6">
        <w:rPr>
          <w:rFonts w:ascii="Calibri" w:hAnsi="Calibri" w:cs="Calibri"/>
          <w:b/>
          <w:bCs/>
        </w:rPr>
        <w:t>Egenvård</w:t>
      </w:r>
    </w:p>
    <w:p w14:paraId="23967875" w14:textId="77777777" w:rsidR="00BE4618" w:rsidRPr="00392AE6" w:rsidRDefault="00BE4618" w:rsidP="00A30EBE">
      <w:pPr>
        <w:ind w:right="-2"/>
        <w:rPr>
          <w:rFonts w:ascii="Calibri" w:hAnsi="Calibri" w:cs="Calibri"/>
          <w:bCs/>
        </w:rPr>
      </w:pPr>
      <w:r w:rsidRPr="00392AE6">
        <w:rPr>
          <w:rFonts w:ascii="Calibri" w:hAnsi="Calibri" w:cs="Calibri"/>
          <w:bCs/>
        </w:rPr>
        <w:t xml:space="preserve">Målet är att förhindra avdunstning i sårytan och bildning av en sårskorpa. Utifrån detta används produkter för att främja fuktig sårläkning. </w:t>
      </w:r>
    </w:p>
    <w:p w14:paraId="5E97EC68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  <w:bCs/>
        </w:rPr>
        <w:lastRenderedPageBreak/>
        <w:t>Länk:</w:t>
      </w:r>
      <w:hyperlink r:id="rId18" w:history="1">
        <w:r w:rsidRPr="00392AE6">
          <w:rPr>
            <w:rStyle w:val="Hyperlnk"/>
            <w:rFonts w:ascii="Calibri" w:hAnsi="Calibri" w:cs="Calibri"/>
            <w:bCs/>
          </w:rPr>
          <w:t xml:space="preserve"> </w:t>
        </w:r>
        <w:r w:rsidRPr="00392AE6">
          <w:rPr>
            <w:rStyle w:val="Hyperlnk"/>
            <w:rFonts w:ascii="Calibri" w:hAnsi="Calibri" w:cs="Calibri"/>
          </w:rPr>
          <w:t>VGR Föräldrainformation Egenvård såriga bröstvårtor</w:t>
        </w:r>
      </w:hyperlink>
    </w:p>
    <w:p w14:paraId="05552BB3" w14:textId="77777777" w:rsidR="00BE4618" w:rsidRPr="00392AE6" w:rsidRDefault="00BE4618" w:rsidP="00A30EBE">
      <w:pPr>
        <w:ind w:right="-2"/>
        <w:rPr>
          <w:rFonts w:ascii="Calibri" w:hAnsi="Calibri" w:cs="Calibri"/>
          <w:b/>
          <w:bCs/>
        </w:rPr>
      </w:pPr>
      <w:r w:rsidRPr="00392AE6">
        <w:rPr>
          <w:rFonts w:ascii="Calibri" w:hAnsi="Calibri" w:cs="Calibri"/>
          <w:b/>
          <w:bCs/>
        </w:rPr>
        <w:t>Behandling svårläkt sår</w:t>
      </w:r>
    </w:p>
    <w:p w14:paraId="2F7A244E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Sår som inte läker trots justeringar av amningsposition för optimalt tag vid bröstet kan bero på en infektion med bakterier eller svamp. </w:t>
      </w:r>
    </w:p>
    <w:p w14:paraId="7BCF999A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Risk finns för utveckling av bröstinflammation eller infektion. </w:t>
      </w:r>
    </w:p>
    <w:p w14:paraId="66449DE8" w14:textId="77777777" w:rsidR="00BE4618" w:rsidRPr="00392AE6" w:rsidRDefault="00BE4618">
      <w:pPr>
        <w:pStyle w:val="Liststycke"/>
        <w:numPr>
          <w:ilvl w:val="0"/>
          <w:numId w:val="5"/>
        </w:numPr>
        <w:ind w:right="-2"/>
        <w:rPr>
          <w:rFonts w:ascii="Calibri" w:hAnsi="Calibri" w:cs="Calibri"/>
          <w:i/>
          <w:iCs/>
        </w:rPr>
      </w:pPr>
      <w:proofErr w:type="spellStart"/>
      <w:r w:rsidRPr="00392AE6">
        <w:rPr>
          <w:rFonts w:ascii="Calibri" w:hAnsi="Calibri" w:cs="Calibri"/>
        </w:rPr>
        <w:t>Microcid</w:t>
      </w:r>
      <w:proofErr w:type="spellEnd"/>
      <w:r w:rsidRPr="00392AE6">
        <w:rPr>
          <w:rFonts w:ascii="Calibri" w:hAnsi="Calibri" w:cs="Calibri"/>
        </w:rPr>
        <w:t xml:space="preserve"> salva påstryks x 3 i 3 - 5 dagar. Kan varvas med </w:t>
      </w:r>
      <w:proofErr w:type="spellStart"/>
      <w:r w:rsidRPr="00392AE6">
        <w:rPr>
          <w:rFonts w:ascii="Calibri" w:hAnsi="Calibri" w:cs="Calibri"/>
        </w:rPr>
        <w:t>Purelansalva</w:t>
      </w:r>
      <w:proofErr w:type="spellEnd"/>
      <w:r w:rsidRPr="00392AE6">
        <w:rPr>
          <w:rFonts w:ascii="Calibri" w:hAnsi="Calibri" w:cs="Calibri"/>
        </w:rPr>
        <w:t xml:space="preserve"> eller annan produkt för fuktig sårläkning.</w:t>
      </w:r>
    </w:p>
    <w:p w14:paraId="716ABBF3" w14:textId="77777777" w:rsidR="00BE4618" w:rsidRPr="00392AE6" w:rsidRDefault="00BE4618">
      <w:pPr>
        <w:pStyle w:val="Liststycke"/>
        <w:numPr>
          <w:ilvl w:val="0"/>
          <w:numId w:val="5"/>
        </w:num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Alternativ </w:t>
      </w:r>
      <w:proofErr w:type="spellStart"/>
      <w:r w:rsidRPr="00392AE6">
        <w:rPr>
          <w:rFonts w:ascii="Calibri" w:hAnsi="Calibri" w:cs="Calibri"/>
        </w:rPr>
        <w:t>Mepitel</w:t>
      </w:r>
      <w:proofErr w:type="spellEnd"/>
      <w:r w:rsidRPr="00392AE6">
        <w:rPr>
          <w:rFonts w:ascii="Calibri" w:hAnsi="Calibri" w:cs="Calibri"/>
        </w:rPr>
        <w:t xml:space="preserve"> kompress</w:t>
      </w:r>
    </w:p>
    <w:p w14:paraId="26B93DFC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>Medicinsk</w:t>
      </w:r>
      <w:r>
        <w:rPr>
          <w:rFonts w:ascii="Calibri" w:hAnsi="Calibri" w:cs="Calibri"/>
          <w:b/>
          <w:bCs/>
        </w:rPr>
        <w:t xml:space="preserve"> </w:t>
      </w:r>
      <w:r w:rsidRPr="00392AE6">
        <w:rPr>
          <w:rFonts w:ascii="Calibri" w:hAnsi="Calibri" w:cs="Calibri"/>
          <w:b/>
          <w:bCs/>
        </w:rPr>
        <w:t xml:space="preserve">behandling </w:t>
      </w:r>
      <w:r w:rsidRPr="00392AE6">
        <w:rPr>
          <w:rFonts w:ascii="Calibri" w:hAnsi="Calibri" w:cs="Calibri"/>
        </w:rPr>
        <w:t xml:space="preserve">enligt </w:t>
      </w:r>
      <w:hyperlink w:anchor="Behandlingsdelen" w:history="1">
        <w:r w:rsidRPr="00392AE6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B8BA4D2" w14:textId="77777777" w:rsidR="00BE4618" w:rsidRPr="00A51596" w:rsidRDefault="00BE4618" w:rsidP="00BE4618">
      <w:pPr>
        <w:pStyle w:val="Rubrik3"/>
      </w:pPr>
      <w:bookmarkStart w:id="9" w:name="_Toc175659055"/>
      <w:r w:rsidRPr="00A51596">
        <w:t>Mjölkstas (spända bröst)</w:t>
      </w:r>
      <w:bookmarkEnd w:id="9"/>
    </w:p>
    <w:bookmarkEnd w:id="8"/>
    <w:p w14:paraId="273ECF94" w14:textId="77777777" w:rsidR="00BE4618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>Spända bröst i samband med att mjölkproduktionen etablerar sig (på cirka 3 - 4 dygnet efter förlossningen) är ett normalt fysiologiskt tillstånd. Det innebär en ökning i vävnadsvätska, lymfvätska och blodvolym i bröstet. Om barnet har fri tillgång till bröstet och suger med ordentligt tag brukar bröstspänningen lägga sig inom ett par dagar. Mammorna kan behöva extra stöd och råd.</w:t>
      </w:r>
    </w:p>
    <w:p w14:paraId="2FAE1897" w14:textId="77777777" w:rsidR="00BE4618" w:rsidRPr="00392AE6" w:rsidRDefault="00BE4618" w:rsidP="00A30EBE">
      <w:pPr>
        <w:ind w:right="-2"/>
        <w:rPr>
          <w:rFonts w:ascii="Calibri" w:hAnsi="Calibri" w:cs="Calibri"/>
          <w:b/>
        </w:rPr>
      </w:pPr>
      <w:r w:rsidRPr="00392AE6">
        <w:rPr>
          <w:rFonts w:ascii="Calibri" w:hAnsi="Calibri" w:cs="Calibri"/>
          <w:b/>
        </w:rPr>
        <w:t>Behandling sker med egenvård</w:t>
      </w:r>
    </w:p>
    <w:p w14:paraId="44F218B2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 xml:space="preserve">Länk: </w:t>
      </w:r>
      <w:hyperlink r:id="rId19" w:history="1">
        <w:r w:rsidRPr="00392AE6">
          <w:rPr>
            <w:rStyle w:val="Hyperlnk"/>
            <w:rFonts w:ascii="Calibri" w:hAnsi="Calibri" w:cs="Calibri"/>
          </w:rPr>
          <w:t>VGR Föräldrainformation Spända bröst</w:t>
        </w:r>
      </w:hyperlink>
    </w:p>
    <w:p w14:paraId="16AA3537" w14:textId="77777777" w:rsidR="00BE4618" w:rsidRPr="00953478" w:rsidRDefault="00BE4618" w:rsidP="00BE4618">
      <w:pPr>
        <w:pStyle w:val="Rubrik3"/>
      </w:pPr>
      <w:bookmarkStart w:id="10" w:name="_Toc175659056"/>
      <w:r w:rsidRPr="00953478">
        <w:t xml:space="preserve">Bröstinflammation = inflammatorisk </w:t>
      </w:r>
      <w:proofErr w:type="spellStart"/>
      <w:r w:rsidRPr="00953478">
        <w:t>mastit</w:t>
      </w:r>
      <w:bookmarkEnd w:id="10"/>
      <w:proofErr w:type="spellEnd"/>
    </w:p>
    <w:p w14:paraId="1AC83C93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>I det friska bröstet finns en rad olika mikroorganismer och bakterier i balans. Dessa utgör ”</w:t>
      </w:r>
      <w:proofErr w:type="spellStart"/>
      <w:r w:rsidRPr="00392AE6">
        <w:rPr>
          <w:rFonts w:ascii="Calibri" w:hAnsi="Calibri" w:cs="Calibri"/>
        </w:rPr>
        <w:t>mjölkmikrobiomet</w:t>
      </w:r>
      <w:proofErr w:type="spellEnd"/>
      <w:r w:rsidRPr="00392AE6">
        <w:rPr>
          <w:rFonts w:ascii="Calibri" w:hAnsi="Calibri" w:cs="Calibri"/>
        </w:rPr>
        <w:t xml:space="preserve">”. En obalans i det friska </w:t>
      </w:r>
      <w:proofErr w:type="spellStart"/>
      <w:r w:rsidRPr="00392AE6">
        <w:rPr>
          <w:rFonts w:ascii="Calibri" w:hAnsi="Calibri" w:cs="Calibri"/>
        </w:rPr>
        <w:t>mikrobiomet</w:t>
      </w:r>
      <w:proofErr w:type="spellEnd"/>
      <w:r w:rsidRPr="00392AE6">
        <w:rPr>
          <w:rFonts w:ascii="Calibri" w:hAnsi="Calibri" w:cs="Calibri"/>
        </w:rPr>
        <w:t xml:space="preserve"> tillsammans med tömningsproblematik kan leda till förträngning av mjölkgångarna, utvidgning av mjölkalveolerna och mjölkstas. Mjölken pressas ut i bröstvävnaden och orsakar en inflammatorisk reaktion utan förekomst av bakteriell infektion. Orsaken är således otillräckligt mjölkflöde. </w:t>
      </w:r>
    </w:p>
    <w:p w14:paraId="0EC892B8" w14:textId="77777777" w:rsidR="00BE4618" w:rsidRPr="00392AE6" w:rsidRDefault="00BE4618" w:rsidP="00A30EBE">
      <w:p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  <w:b/>
          <w:bCs/>
        </w:rPr>
        <w:t xml:space="preserve">Symtom </w:t>
      </w:r>
      <w:r w:rsidRPr="00392AE6">
        <w:rPr>
          <w:rFonts w:ascii="Calibri" w:hAnsi="Calibri" w:cs="Calibri"/>
        </w:rPr>
        <w:t>(&lt;2 - 3 dagar brukar anges som hållpunkt).</w:t>
      </w:r>
    </w:p>
    <w:p w14:paraId="3FB162FA" w14:textId="77777777" w:rsidR="00BE4618" w:rsidRPr="00392AE6" w:rsidRDefault="00BE4618">
      <w:pPr>
        <w:pStyle w:val="Liststycke"/>
        <w:numPr>
          <w:ilvl w:val="0"/>
          <w:numId w:val="6"/>
        </w:num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>Avgränsat område med lokal värmeökning, rodnad, förhårdnad, ömhet</w:t>
      </w:r>
    </w:p>
    <w:p w14:paraId="132EEB43" w14:textId="77777777" w:rsidR="00BE4618" w:rsidRPr="00392AE6" w:rsidRDefault="00BE4618">
      <w:pPr>
        <w:pStyle w:val="Liststycke"/>
        <w:numPr>
          <w:ilvl w:val="0"/>
          <w:numId w:val="6"/>
        </w:numPr>
        <w:ind w:right="-2"/>
        <w:rPr>
          <w:rFonts w:ascii="Calibri" w:hAnsi="Calibri" w:cs="Calibri"/>
        </w:rPr>
      </w:pPr>
      <w:r w:rsidRPr="00392AE6">
        <w:rPr>
          <w:rFonts w:ascii="Calibri" w:hAnsi="Calibri" w:cs="Calibri"/>
        </w:rPr>
        <w:t>Frossa, feber, huvudvärk, nedsatt allmäntillstånd</w:t>
      </w:r>
    </w:p>
    <w:p w14:paraId="0A042609" w14:textId="77777777" w:rsidR="00BE4618" w:rsidRPr="00DE2CA4" w:rsidRDefault="00BE4618" w:rsidP="00BE4618">
      <w:pPr>
        <w:pStyle w:val="Rubrik3"/>
        <w:ind w:left="0" w:firstLine="992"/>
      </w:pPr>
      <w:bookmarkStart w:id="11" w:name="_Toc175659057"/>
      <w:r w:rsidRPr="00DE2CA4">
        <w:t xml:space="preserve">Bröstinfektion = infekterad </w:t>
      </w:r>
      <w:proofErr w:type="spellStart"/>
      <w:r w:rsidRPr="00DE2CA4">
        <w:t>mastit</w:t>
      </w:r>
      <w:bookmarkEnd w:id="11"/>
      <w:proofErr w:type="spellEnd"/>
      <w:r w:rsidRPr="00DE2CA4">
        <w:tab/>
      </w:r>
    </w:p>
    <w:p w14:paraId="5C33DFB0" w14:textId="77777777" w:rsidR="00BE4618" w:rsidRPr="00C66B66" w:rsidRDefault="00BE4618" w:rsidP="00A30EBE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Kan uppstå till följd av en förvärring av bröstinflammationen. Obalansen i </w:t>
      </w:r>
      <w:proofErr w:type="spellStart"/>
      <w:r w:rsidRPr="00C66B66">
        <w:rPr>
          <w:rFonts w:ascii="Calibri" w:hAnsi="Calibri" w:cs="Calibri"/>
        </w:rPr>
        <w:t>mjölkmikrobiomet</w:t>
      </w:r>
      <w:proofErr w:type="spellEnd"/>
      <w:r w:rsidRPr="00C66B66">
        <w:rPr>
          <w:rFonts w:ascii="Calibri" w:hAnsi="Calibri" w:cs="Calibri"/>
        </w:rPr>
        <w:t xml:space="preserve"> och överväxt av skadliga bakterier (vanligtvis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) tycks vara den primära orsaken till bröstinfektion. </w:t>
      </w:r>
    </w:p>
    <w:p w14:paraId="4D195A86" w14:textId="77777777" w:rsidR="00BE4618" w:rsidRPr="00C66B66" w:rsidRDefault="00BE4618" w:rsidP="00A30EBE">
      <w:pPr>
        <w:ind w:right="-2"/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  <w:bCs/>
        </w:rPr>
        <w:t xml:space="preserve">Symtom </w:t>
      </w:r>
      <w:r w:rsidRPr="00C66B66">
        <w:rPr>
          <w:rFonts w:ascii="Calibri" w:hAnsi="Calibri" w:cs="Calibri"/>
        </w:rPr>
        <w:t>är som vid bröstinflammation, dock kvarstående eller tilltagande (&gt;2 - 3 dagar brukar anges som hållpunkt).</w:t>
      </w:r>
    </w:p>
    <w:p w14:paraId="60B29C9F" w14:textId="77777777" w:rsidR="00BE4618" w:rsidRPr="00C66B66" w:rsidRDefault="00BE4618" w:rsidP="00A30EBE">
      <w:pPr>
        <w:ind w:right="-2"/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</w:rPr>
        <w:lastRenderedPageBreak/>
        <w:t>Egenvård Bröstinflammation/infektion</w:t>
      </w:r>
    </w:p>
    <w:p w14:paraId="3F2F66B7" w14:textId="77777777" w:rsidR="00BE4618" w:rsidRPr="00C66B66" w:rsidRDefault="00BE4618" w:rsidP="00A30EBE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  <w:bCs/>
        </w:rPr>
        <w:t xml:space="preserve">Länk: </w:t>
      </w:r>
      <w:hyperlink r:id="rId20" w:history="1">
        <w:r w:rsidRPr="00C66B66">
          <w:rPr>
            <w:rStyle w:val="Hyperlnk"/>
            <w:rFonts w:ascii="Calibri" w:hAnsi="Calibri" w:cs="Calibri"/>
          </w:rPr>
          <w:t>VGR Föräldrainformation Egenvård mjölkstockning</w:t>
        </w:r>
      </w:hyperlink>
      <w:r w:rsidRPr="00C66B66">
        <w:rPr>
          <w:rFonts w:ascii="Calibri" w:hAnsi="Calibri" w:cs="Calibri"/>
          <w:bCs/>
          <w:color w:val="0000FF"/>
        </w:rPr>
        <w:t xml:space="preserve"> </w:t>
      </w:r>
    </w:p>
    <w:p w14:paraId="188443FD" w14:textId="77777777" w:rsidR="00BE4618" w:rsidRPr="00C66B66" w:rsidRDefault="00BE4618" w:rsidP="00A30EBE">
      <w:pPr>
        <w:ind w:right="-2"/>
        <w:rPr>
          <w:rFonts w:ascii="Calibri" w:hAnsi="Calibri" w:cs="Calibri"/>
          <w:color w:val="0000FF"/>
          <w:u w:val="single"/>
        </w:rPr>
      </w:pPr>
      <w:r w:rsidRPr="00C66B66">
        <w:rPr>
          <w:rFonts w:ascii="Calibri" w:hAnsi="Calibri" w:cs="Calibri"/>
          <w:b/>
          <w:bCs/>
        </w:rPr>
        <w:t xml:space="preserve">Medicinskbehandling: </w:t>
      </w:r>
      <w:r w:rsidRPr="00C66B66">
        <w:rPr>
          <w:rFonts w:ascii="Calibri" w:hAnsi="Calibri" w:cs="Calibri"/>
          <w:bCs/>
        </w:rPr>
        <w:t>e</w:t>
      </w:r>
      <w:r w:rsidRPr="00C66B66">
        <w:rPr>
          <w:rFonts w:ascii="Calibri" w:hAnsi="Calibri" w:cs="Calibri"/>
        </w:rPr>
        <w:t xml:space="preserve">nligt </w:t>
      </w:r>
      <w:hyperlink w:anchor="Behandlingsdelen" w:history="1">
        <w:r w:rsidRPr="00C66B66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530FBA8" w14:textId="77777777" w:rsidR="00BE4618" w:rsidRPr="00C66B66" w:rsidRDefault="00BE4618" w:rsidP="00A30EBE">
      <w:pPr>
        <w:ind w:right="-2"/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Uppföljning</w:t>
      </w:r>
    </w:p>
    <w:p w14:paraId="63331F17" w14:textId="77777777" w:rsidR="00BE4618" w:rsidRPr="00C66B66" w:rsidRDefault="00BE4618">
      <w:pPr>
        <w:pStyle w:val="Liststycke"/>
        <w:numPr>
          <w:ilvl w:val="0"/>
          <w:numId w:val="7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Bestäms utifrån kliniskbedömning och i samråd med patienten. </w:t>
      </w:r>
    </w:p>
    <w:p w14:paraId="3B3CA500" w14:textId="77777777" w:rsidR="00BE4618" w:rsidRPr="00C66B66" w:rsidRDefault="00BE4618">
      <w:pPr>
        <w:pStyle w:val="Liststycke"/>
        <w:numPr>
          <w:ilvl w:val="0"/>
          <w:numId w:val="7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Kvinnor med recidiverande bröstinfektion ska remitteras till Bröstmottagningen.</w:t>
      </w:r>
    </w:p>
    <w:p w14:paraId="2092BD34" w14:textId="77777777" w:rsidR="00BE4618" w:rsidRDefault="00BE4618" w:rsidP="00BE4618">
      <w:pPr>
        <w:pStyle w:val="Rubrik3"/>
        <w:rPr>
          <w:b/>
        </w:rPr>
      </w:pPr>
      <w:bookmarkStart w:id="12" w:name="_Toc175659058"/>
      <w:r w:rsidRPr="00A56DA0">
        <w:t>Diagnos bröstinflammation kontra bröstinfektion</w:t>
      </w:r>
      <w:bookmarkEnd w:id="12"/>
      <w:r w:rsidRPr="00A80863">
        <w:rPr>
          <w:b/>
        </w:rPr>
        <w:t xml:space="preserve"> </w:t>
      </w:r>
    </w:p>
    <w:p w14:paraId="38714351" w14:textId="77777777" w:rsidR="00BE4618" w:rsidRPr="00C66B66" w:rsidRDefault="00BE4618" w:rsidP="00A30EBE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Diagnosen baseras på </w:t>
      </w:r>
      <w:r w:rsidRPr="00C66B66">
        <w:rPr>
          <w:rFonts w:ascii="Calibri" w:hAnsi="Calibri" w:cs="Calibri"/>
          <w:b/>
          <w:bCs/>
        </w:rPr>
        <w:t>klinisk bedömning</w:t>
      </w:r>
      <w:r w:rsidRPr="00C66B66">
        <w:rPr>
          <w:rFonts w:ascii="Calibri" w:hAnsi="Calibri" w:cs="Calibri"/>
        </w:rPr>
        <w:t xml:space="preserve"> vad gäller gränsdragning mellan bröstinflammation och bröstinfektion. Utebliven förbättring trots påbörjad egenvård, långdraget/svårt förlopp eller återkommande symtom talar för infektion. </w:t>
      </w:r>
    </w:p>
    <w:p w14:paraId="6C304294" w14:textId="77777777" w:rsidR="00BE4618" w:rsidRPr="00C66B66" w:rsidRDefault="00BE4618">
      <w:pPr>
        <w:pStyle w:val="Liststycke"/>
        <w:numPr>
          <w:ilvl w:val="0"/>
          <w:numId w:val="8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Infektionsprover </w:t>
      </w:r>
      <w:r w:rsidRPr="00C66B66">
        <w:rPr>
          <w:rFonts w:ascii="Calibri" w:hAnsi="Calibri" w:cs="Calibri"/>
          <w:b/>
        </w:rPr>
        <w:t>CRP och LPK</w:t>
      </w:r>
      <w:r w:rsidRPr="00C66B66">
        <w:rPr>
          <w:rFonts w:ascii="Calibri" w:hAnsi="Calibri" w:cs="Calibri"/>
        </w:rPr>
        <w:t xml:space="preserve"> </w:t>
      </w:r>
      <w:r w:rsidRPr="00C66B66">
        <w:rPr>
          <w:rFonts w:ascii="Calibri" w:hAnsi="Calibri" w:cs="Calibri"/>
          <w:b/>
          <w:bCs/>
        </w:rPr>
        <w:t>tas inte</w:t>
      </w:r>
      <w:r w:rsidRPr="00C66B66">
        <w:rPr>
          <w:rFonts w:ascii="Calibri" w:hAnsi="Calibri" w:cs="Calibri"/>
        </w:rPr>
        <w:t xml:space="preserve"> rutinmässigt. Detta för att provsvaren inte är av kliniskt värde för differentialdiagnostik</w:t>
      </w:r>
    </w:p>
    <w:p w14:paraId="127724E6" w14:textId="77777777" w:rsidR="00BE4618" w:rsidRPr="00C66B66" w:rsidRDefault="00BE4618">
      <w:pPr>
        <w:pStyle w:val="Liststycke"/>
        <w:numPr>
          <w:ilvl w:val="0"/>
          <w:numId w:val="8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t xml:space="preserve">Odling </w:t>
      </w:r>
      <w:r w:rsidRPr="00C66B66">
        <w:rPr>
          <w:rFonts w:ascii="Calibri" w:hAnsi="Calibri" w:cs="Calibri"/>
        </w:rPr>
        <w:t xml:space="preserve">från bröstmjölk och/eller sår </w:t>
      </w:r>
      <w:r w:rsidRPr="00C66B66">
        <w:rPr>
          <w:rFonts w:ascii="Calibri" w:hAnsi="Calibri" w:cs="Calibri"/>
          <w:b/>
          <w:bCs/>
        </w:rPr>
        <w:t>tas inte</w:t>
      </w:r>
      <w:r w:rsidRPr="00C66B66">
        <w:rPr>
          <w:rFonts w:ascii="Calibri" w:hAnsi="Calibri" w:cs="Calibri"/>
        </w:rPr>
        <w:t xml:space="preserve"> rutinmässigt. Detta för att både falskt positiva och falskt negativa svar förekommer. Positiv odling kräver inte alltid antibiotikabehandling där egenvård har gett bra effekt.</w:t>
      </w:r>
    </w:p>
    <w:p w14:paraId="7FCF4C37" w14:textId="77777777" w:rsidR="00BE4618" w:rsidRPr="00C66B66" w:rsidRDefault="00BE4618">
      <w:pPr>
        <w:pStyle w:val="Liststycke"/>
        <w:numPr>
          <w:ilvl w:val="0"/>
          <w:numId w:val="8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t>Odling tas</w:t>
      </w:r>
      <w:r w:rsidRPr="00C66B66">
        <w:rPr>
          <w:rFonts w:ascii="Calibri" w:hAnsi="Calibri" w:cs="Calibri"/>
        </w:rPr>
        <w:t xml:space="preserve"> vid insättning av behandling eller vid komplicerat förlopp för att säkerställa rätt val av antibiotika (</w:t>
      </w:r>
      <w:r w:rsidRPr="00C66B66">
        <w:rPr>
          <w:rFonts w:ascii="Calibri" w:hAnsi="Calibri" w:cs="Calibri"/>
          <w:b/>
          <w:bCs/>
        </w:rPr>
        <w:t>se ruta 1:</w:t>
      </w:r>
      <w:r w:rsidRPr="00C66B66">
        <w:rPr>
          <w:rFonts w:ascii="Calibri" w:hAnsi="Calibri" w:cs="Calibri"/>
        </w:rPr>
        <w:t xml:space="preserve"> Odlingsteknik). </w:t>
      </w:r>
    </w:p>
    <w:p w14:paraId="4EABD0D1" w14:textId="77777777" w:rsidR="00BE4618" w:rsidRDefault="00BE4618" w:rsidP="00BE4618">
      <w:r w:rsidRPr="00C66B66">
        <w:rPr>
          <w:rFonts w:ascii="Calibri" w:hAnsi="Calibri" w:cs="Calibri"/>
        </w:rPr>
        <w:t>Ruta 1: odlingsteknik</w:t>
      </w:r>
    </w:p>
    <w:p w14:paraId="3076BF10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Odling tas vid insatt behandling med antibiotika</w:t>
      </w:r>
    </w:p>
    <w:p w14:paraId="568C9A2F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av bröstvårtan och vårtgården</w:t>
      </w:r>
    </w:p>
    <w:p w14:paraId="6B03E0F4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 xml:space="preserve">-Rengör med </w:t>
      </w:r>
      <w:proofErr w:type="spellStart"/>
      <w:r w:rsidRPr="00C66B66">
        <w:rPr>
          <w:rFonts w:ascii="Calibri" w:hAnsi="Calibri" w:cs="Calibri"/>
          <w:sz w:val="22"/>
          <w:szCs w:val="22"/>
        </w:rPr>
        <w:t>NaCl</w:t>
      </w:r>
      <w:proofErr w:type="spellEnd"/>
    </w:p>
    <w:p w14:paraId="0ED9CF5A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-Ta odlingen i gränsen frisk och infekterad vävnad</w:t>
      </w:r>
    </w:p>
    <w:p w14:paraId="54F479F3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av bröstmjölk</w:t>
      </w:r>
    </w:p>
    <w:p w14:paraId="41F73957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-Innan odling amning/urmjölkning av bröstet om möjligt</w:t>
      </w:r>
    </w:p>
    <w:p w14:paraId="445FA52F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 xml:space="preserve">-Rengör bröstvårtan med </w:t>
      </w:r>
      <w:proofErr w:type="spellStart"/>
      <w:r w:rsidRPr="00C66B66">
        <w:rPr>
          <w:rFonts w:ascii="Calibri" w:hAnsi="Calibri" w:cs="Calibri"/>
          <w:sz w:val="22"/>
          <w:szCs w:val="22"/>
        </w:rPr>
        <w:t>NaCl</w:t>
      </w:r>
      <w:proofErr w:type="spellEnd"/>
    </w:p>
    <w:p w14:paraId="2450C91A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12"/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sz w:val="22"/>
          <w:szCs w:val="22"/>
        </w:rPr>
        <w:t>-Handmjölka fram några droppar på odlingspinne</w:t>
      </w:r>
    </w:p>
    <w:p w14:paraId="4A3FB9CB" w14:textId="77777777" w:rsidR="00BE4618" w:rsidRPr="00C66B66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C66B66">
        <w:rPr>
          <w:rFonts w:ascii="Calibri" w:hAnsi="Calibri" w:cs="Calibri"/>
          <w:b/>
          <w:bCs/>
          <w:sz w:val="22"/>
          <w:szCs w:val="22"/>
        </w:rPr>
        <w:t>Vid odling för svamp och bakterie</w:t>
      </w:r>
      <w:r w:rsidRPr="00C66B66">
        <w:rPr>
          <w:rFonts w:ascii="Calibri" w:hAnsi="Calibri" w:cs="Calibri"/>
          <w:sz w:val="22"/>
          <w:szCs w:val="22"/>
        </w:rPr>
        <w:t xml:space="preserve"> använd 2 odlingsrör, 2 remiss</w:t>
      </w:r>
    </w:p>
    <w:p w14:paraId="09C7884D" w14:textId="77777777" w:rsidR="00BE4618" w:rsidRPr="00685A50" w:rsidRDefault="00BE4618" w:rsidP="00BE4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6C4A67F" w14:textId="77777777" w:rsidR="00BE4618" w:rsidRDefault="00BE4618" w:rsidP="00BE4618"/>
    <w:p w14:paraId="01343CA5" w14:textId="77777777" w:rsidR="00BE4618" w:rsidRPr="00F740B2" w:rsidRDefault="00BE4618" w:rsidP="00BE4618">
      <w:pPr>
        <w:pStyle w:val="Rubrik3"/>
      </w:pPr>
      <w:bookmarkStart w:id="13" w:name="_Toc175659059"/>
      <w:r w:rsidRPr="00F740B2">
        <w:lastRenderedPageBreak/>
        <w:t xml:space="preserve">Blandinfektion = </w:t>
      </w:r>
      <w:proofErr w:type="spellStart"/>
      <w:r w:rsidRPr="00F740B2">
        <w:t>erysipelas</w:t>
      </w:r>
      <w:bookmarkEnd w:id="13"/>
      <w:proofErr w:type="spellEnd"/>
      <w:r w:rsidRPr="00F740B2">
        <w:t xml:space="preserve"> </w:t>
      </w:r>
    </w:p>
    <w:p w14:paraId="4C0725A3" w14:textId="77777777" w:rsidR="00BE4618" w:rsidRPr="00C66B66" w:rsidRDefault="00BE4618" w:rsidP="00487DA0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Blandinfektioner med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 och Streptokocker (grupp A, B, C eller G) föranleder oftast </w:t>
      </w: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; en akut infektion i huden och bindvävnaden. </w:t>
      </w:r>
    </w:p>
    <w:p w14:paraId="493BB1B0" w14:textId="77777777" w:rsidR="00BE4618" w:rsidRPr="00C66B66" w:rsidRDefault="00BE4618" w:rsidP="00487DA0">
      <w:pPr>
        <w:ind w:right="-2"/>
        <w:rPr>
          <w:rFonts w:ascii="Calibri" w:hAnsi="Calibri" w:cs="Calibri"/>
          <w:b/>
        </w:rPr>
      </w:pPr>
      <w:r w:rsidRPr="00C66B66">
        <w:rPr>
          <w:rFonts w:ascii="Calibri" w:hAnsi="Calibri" w:cs="Calibri"/>
          <w:b/>
        </w:rPr>
        <w:t>Symtom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S</w:t>
      </w:r>
      <w:r w:rsidRPr="00C66B66">
        <w:rPr>
          <w:rFonts w:ascii="Calibri" w:hAnsi="Calibri" w:cs="Calibri"/>
        </w:rPr>
        <w:t xml:space="preserve">kiljer sig från bröstinfektion orsakad av enbart </w:t>
      </w:r>
      <w:proofErr w:type="spellStart"/>
      <w:r w:rsidRPr="00C66B66">
        <w:rPr>
          <w:rFonts w:ascii="Calibri" w:hAnsi="Calibri" w:cs="Calibri"/>
        </w:rPr>
        <w:t>Staphylococcus</w:t>
      </w:r>
      <w:proofErr w:type="spellEnd"/>
      <w:r w:rsidRPr="00C66B66">
        <w:rPr>
          <w:rFonts w:ascii="Calibri" w:hAnsi="Calibri" w:cs="Calibri"/>
        </w:rPr>
        <w:t xml:space="preserve"> </w:t>
      </w:r>
      <w:proofErr w:type="spellStart"/>
      <w:r w:rsidRPr="00C66B66">
        <w:rPr>
          <w:rFonts w:ascii="Calibri" w:hAnsi="Calibri" w:cs="Calibri"/>
        </w:rPr>
        <w:t>aureus</w:t>
      </w:r>
      <w:proofErr w:type="spellEnd"/>
      <w:r w:rsidRPr="00C66B66">
        <w:rPr>
          <w:rFonts w:ascii="Calibri" w:hAnsi="Calibri" w:cs="Calibri"/>
        </w:rPr>
        <w:t xml:space="preserve">. </w:t>
      </w:r>
    </w:p>
    <w:p w14:paraId="121C7938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Snabbuppseglande </w:t>
      </w:r>
    </w:p>
    <w:p w14:paraId="6963095F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Skärpt avgränsad ytlig infektion med intensiv/ ilsken rodnad som sprider sig successivt över bröstet </w:t>
      </w:r>
    </w:p>
    <w:p w14:paraId="176B6BEA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Generellt förstorat och ödematöst bröst (lokala förhårdnader palperas inte)</w:t>
      </w:r>
    </w:p>
    <w:p w14:paraId="0F17A0CA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Kraftig värmeökning och smärta </w:t>
      </w:r>
    </w:p>
    <w:p w14:paraId="18802261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Frossa, feber, huvudvärk, nedsatt allmäntillstånd</w:t>
      </w:r>
    </w:p>
    <w:p w14:paraId="06B3912C" w14:textId="77777777" w:rsidR="00BE4618" w:rsidRPr="00C66B66" w:rsidRDefault="00BE4618">
      <w:pPr>
        <w:pStyle w:val="Liststycke"/>
        <w:numPr>
          <w:ilvl w:val="0"/>
          <w:numId w:val="9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Ödemet kan orsaka mjölkstas vilket försvårar brösttömning</w:t>
      </w:r>
    </w:p>
    <w:p w14:paraId="31D505B9" w14:textId="77777777" w:rsidR="00BE4618" w:rsidRPr="00C66B66" w:rsidRDefault="00BE4618" w:rsidP="00487DA0">
      <w:pPr>
        <w:ind w:right="-2"/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Diagnos</w:t>
      </w:r>
    </w:p>
    <w:p w14:paraId="544961A6" w14:textId="77777777" w:rsidR="00BE4618" w:rsidRPr="00C66B66" w:rsidRDefault="00BE4618">
      <w:pPr>
        <w:pStyle w:val="Liststycke"/>
        <w:numPr>
          <w:ilvl w:val="0"/>
          <w:numId w:val="10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Diagnosen baseras på klinisk bedömning - generellt förstorat och ödematöst bröst är det starkaste tecknet</w:t>
      </w:r>
    </w:p>
    <w:p w14:paraId="1E33F62C" w14:textId="77777777" w:rsidR="00BE4618" w:rsidRPr="00C66B66" w:rsidRDefault="00BE4618">
      <w:pPr>
        <w:pStyle w:val="Liststycke"/>
        <w:numPr>
          <w:ilvl w:val="0"/>
          <w:numId w:val="10"/>
        </w:numPr>
        <w:ind w:right="-2"/>
        <w:rPr>
          <w:rFonts w:ascii="Calibri" w:hAnsi="Calibri" w:cs="Calibri"/>
        </w:rPr>
      </w:pP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 skiljer sig något från ”vanlig” </w:t>
      </w:r>
      <w:proofErr w:type="spellStart"/>
      <w:r w:rsidRPr="00C66B66">
        <w:rPr>
          <w:rFonts w:ascii="Calibri" w:hAnsi="Calibri" w:cs="Calibri"/>
        </w:rPr>
        <w:t>mastit</w:t>
      </w:r>
      <w:proofErr w:type="spellEnd"/>
      <w:r w:rsidRPr="00C66B66">
        <w:rPr>
          <w:rFonts w:ascii="Calibri" w:hAnsi="Calibri" w:cs="Calibri"/>
        </w:rPr>
        <w:t xml:space="preserve"> i att de kliniska symtomen är annorlunda och förloppet är oftast svårare och mer långdraget. </w:t>
      </w:r>
    </w:p>
    <w:p w14:paraId="4A77B9CB" w14:textId="77777777" w:rsidR="00BE4618" w:rsidRPr="00C66B66" w:rsidRDefault="00BE4618">
      <w:pPr>
        <w:pStyle w:val="Liststycke"/>
        <w:numPr>
          <w:ilvl w:val="0"/>
          <w:numId w:val="10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Odling från bröstmjölk och/eller sår tas vid misstanke om </w:t>
      </w:r>
      <w:proofErr w:type="spellStart"/>
      <w:r w:rsidRPr="00C66B66">
        <w:rPr>
          <w:rFonts w:ascii="Calibri" w:hAnsi="Calibri" w:cs="Calibri"/>
        </w:rPr>
        <w:t>erysipelas</w:t>
      </w:r>
      <w:proofErr w:type="spellEnd"/>
      <w:r w:rsidRPr="00C66B66">
        <w:rPr>
          <w:rFonts w:ascii="Calibri" w:hAnsi="Calibri" w:cs="Calibri"/>
        </w:rPr>
        <w:t xml:space="preserve">. Positiv odling på blandinfektion underlättar diagnosen, men det är viktigt att utgå från klinisksymtomen i första hand. </w:t>
      </w:r>
    </w:p>
    <w:p w14:paraId="6E1F8958" w14:textId="77777777" w:rsidR="00BE4618" w:rsidRPr="00C66B66" w:rsidRDefault="00BE4618">
      <w:pPr>
        <w:pStyle w:val="Liststycke"/>
        <w:numPr>
          <w:ilvl w:val="0"/>
          <w:numId w:val="10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Infektionsprover CRP och LPK tas inte rutinmässigt. Detta för att provsvaren inte är av kliniskt värde för differentialdiagnostik.</w:t>
      </w:r>
    </w:p>
    <w:p w14:paraId="4AE4E4B0" w14:textId="77777777" w:rsidR="00BE4618" w:rsidRPr="00C66B66" w:rsidRDefault="00BE4618" w:rsidP="00487DA0">
      <w:pPr>
        <w:ind w:right="-2"/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Egenvård</w:t>
      </w:r>
    </w:p>
    <w:p w14:paraId="4A26072F" w14:textId="77777777" w:rsidR="00BE4618" w:rsidRPr="00C66B66" w:rsidRDefault="00BE4618">
      <w:pPr>
        <w:pStyle w:val="Liststycke"/>
        <w:numPr>
          <w:ilvl w:val="0"/>
          <w:numId w:val="11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Använd enbart kalla omslag (viktig att undvika värmeomslag eftersom detta förvärrar ödemet)</w:t>
      </w:r>
    </w:p>
    <w:p w14:paraId="2FEE6859" w14:textId="77777777" w:rsidR="00BE4618" w:rsidRPr="00C66B66" w:rsidRDefault="00BE4618">
      <w:pPr>
        <w:pStyle w:val="Liststycke"/>
        <w:numPr>
          <w:ilvl w:val="0"/>
          <w:numId w:val="11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Om pumpning eller amning är för smärtsamt och inte ger effekt, låt bröstet vara i det akuta skedet. Handmjölka om möjligt lite och ofta.</w:t>
      </w:r>
    </w:p>
    <w:p w14:paraId="6825E2BD" w14:textId="77777777" w:rsidR="00BE4618" w:rsidRPr="00C66B66" w:rsidRDefault="00BE4618">
      <w:pPr>
        <w:pStyle w:val="Liststycke"/>
        <w:numPr>
          <w:ilvl w:val="0"/>
          <w:numId w:val="11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Smärtlindring: </w:t>
      </w:r>
      <w:proofErr w:type="spellStart"/>
      <w:r w:rsidRPr="00C66B66">
        <w:rPr>
          <w:rFonts w:ascii="Calibri" w:hAnsi="Calibri" w:cs="Calibri"/>
        </w:rPr>
        <w:t>Paracetamol</w:t>
      </w:r>
      <w:proofErr w:type="spellEnd"/>
      <w:r w:rsidRPr="00C66B66">
        <w:rPr>
          <w:rFonts w:ascii="Calibri" w:hAnsi="Calibri" w:cs="Calibri"/>
        </w:rPr>
        <w:t xml:space="preserve"> och Ibuprofen.</w:t>
      </w:r>
    </w:p>
    <w:p w14:paraId="107866A6" w14:textId="77777777" w:rsidR="00BE4618" w:rsidRPr="00C66B66" w:rsidRDefault="00BE4618" w:rsidP="00487DA0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  <w:b/>
          <w:bCs/>
        </w:rPr>
        <w:t xml:space="preserve">Medicinsk behandling: </w:t>
      </w:r>
      <w:r w:rsidRPr="00C66B66">
        <w:rPr>
          <w:rFonts w:ascii="Calibri" w:hAnsi="Calibri" w:cs="Calibri"/>
        </w:rPr>
        <w:t xml:space="preserve">viktigt med snabb insättning av kombinerad behandling enligt </w:t>
      </w:r>
      <w:hyperlink w:anchor="Behandlingsdelen">
        <w:r w:rsidRPr="00C66B66">
          <w:rPr>
            <w:rFonts w:ascii="Calibri" w:hAnsi="Calibri" w:cs="Calibri"/>
            <w:color w:val="0000FF"/>
            <w:u w:val="single"/>
          </w:rPr>
          <w:t>läkemedelsbehandlingsdelen</w:t>
        </w:r>
      </w:hyperlink>
      <w:r w:rsidRPr="00C66B66">
        <w:rPr>
          <w:rFonts w:ascii="Calibri" w:hAnsi="Calibri" w:cs="Calibri"/>
        </w:rPr>
        <w:t xml:space="preserve"> </w:t>
      </w:r>
    </w:p>
    <w:p w14:paraId="760696B0" w14:textId="77777777" w:rsidR="00BE4618" w:rsidRPr="00C66B66" w:rsidRDefault="00BE4618">
      <w:pPr>
        <w:pStyle w:val="Liststycke"/>
        <w:numPr>
          <w:ilvl w:val="0"/>
          <w:numId w:val="12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Efter insatt behandling kan rodnaden fortsätta breda ut sig ytterligare några dygn för att mycket långsamt blekna. </w:t>
      </w:r>
    </w:p>
    <w:p w14:paraId="75CFDA77" w14:textId="77777777" w:rsidR="00BE4618" w:rsidRPr="00C66B66" w:rsidRDefault="00BE4618" w:rsidP="00487DA0">
      <w:pPr>
        <w:ind w:right="-2"/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Uppföljning</w:t>
      </w:r>
    </w:p>
    <w:p w14:paraId="41FD033D" w14:textId="77777777" w:rsidR="00BE4618" w:rsidRPr="00C66B66" w:rsidRDefault="00BE4618">
      <w:pPr>
        <w:pStyle w:val="Liststycke"/>
        <w:numPr>
          <w:ilvl w:val="0"/>
          <w:numId w:val="12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Bestäms utifrån klinisk bedömning och i samråd med patienten. </w:t>
      </w:r>
    </w:p>
    <w:p w14:paraId="22720651" w14:textId="77777777" w:rsidR="00BE4618" w:rsidRPr="00C66B66" w:rsidRDefault="00BE4618">
      <w:pPr>
        <w:pStyle w:val="Liststycke"/>
        <w:numPr>
          <w:ilvl w:val="0"/>
          <w:numId w:val="12"/>
        </w:num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>Kvinnor med recidiverande bröstinfektion ska remitteras till Bröstcentrum</w:t>
      </w:r>
    </w:p>
    <w:p w14:paraId="0B690C06" w14:textId="77777777" w:rsidR="00BE4618" w:rsidRDefault="00BE4618" w:rsidP="00BE4618">
      <w:pPr>
        <w:pStyle w:val="Rubrik3"/>
      </w:pPr>
      <w:bookmarkStart w:id="14" w:name="_Toc175659060"/>
      <w:proofErr w:type="spellStart"/>
      <w:r w:rsidRPr="00612298">
        <w:lastRenderedPageBreak/>
        <w:t>Galaktocele</w:t>
      </w:r>
      <w:bookmarkEnd w:id="14"/>
      <w:proofErr w:type="spellEnd"/>
    </w:p>
    <w:p w14:paraId="57FEF74D" w14:textId="77777777" w:rsidR="00BE4618" w:rsidRPr="00C66B66" w:rsidRDefault="00BE4618" w:rsidP="00CE0167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Ett cyst-liknade hålrum orsakad av en förträngning av mjölkgångarna och flödeshinder. I motsats till bröstabscess fylls inte en </w:t>
      </w:r>
      <w:proofErr w:type="spellStart"/>
      <w:r w:rsidRPr="00C66B66">
        <w:rPr>
          <w:rFonts w:ascii="Calibri" w:hAnsi="Calibri" w:cs="Calibri"/>
        </w:rPr>
        <w:t>galaktocele</w:t>
      </w:r>
      <w:proofErr w:type="spellEnd"/>
      <w:r w:rsidRPr="00C66B66">
        <w:rPr>
          <w:rFonts w:ascii="Calibri" w:hAnsi="Calibri" w:cs="Calibri"/>
        </w:rPr>
        <w:t xml:space="preserve"> på, vilket gör att de är svåra att dränera. </w:t>
      </w:r>
    </w:p>
    <w:p w14:paraId="6B623CDB" w14:textId="77777777" w:rsidR="00BE4618" w:rsidRPr="00C66B66" w:rsidRDefault="00BE4618" w:rsidP="00CE0167">
      <w:pPr>
        <w:ind w:right="-2"/>
        <w:rPr>
          <w:rFonts w:ascii="Calibri" w:hAnsi="Calibri" w:cs="Calibri"/>
          <w:b/>
          <w:bCs/>
        </w:rPr>
      </w:pPr>
      <w:r w:rsidRPr="00C66B66">
        <w:rPr>
          <w:rFonts w:ascii="Calibri" w:hAnsi="Calibri" w:cs="Calibri"/>
          <w:b/>
          <w:bCs/>
        </w:rPr>
        <w:t>Symtom och diagnos</w:t>
      </w:r>
    </w:p>
    <w:p w14:paraId="32C58F60" w14:textId="77777777" w:rsidR="00BE4618" w:rsidRPr="00182B67" w:rsidRDefault="00BE4618">
      <w:pPr>
        <w:pStyle w:val="Liststycke"/>
        <w:numPr>
          <w:ilvl w:val="0"/>
          <w:numId w:val="14"/>
        </w:numPr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182B67">
        <w:rPr>
          <w:rFonts w:ascii="Calibri" w:hAnsi="Calibri" w:cs="Calibri"/>
        </w:rPr>
        <w:t>id palpation – måttlig till fast resistens/vid ultraljud kan vara mellan 1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>2 cm uppemot 10 cm i storlek - storlek kan fluktuera under dagen, med en tillfällig minskning efter amning</w:t>
      </w:r>
    </w:p>
    <w:p w14:paraId="601A2C6A" w14:textId="77777777" w:rsidR="00BE4618" w:rsidRPr="00C66B66" w:rsidRDefault="00BE4618">
      <w:pPr>
        <w:pStyle w:val="Liststycke"/>
        <w:numPr>
          <w:ilvl w:val="0"/>
          <w:numId w:val="13"/>
        </w:numPr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C66B66">
        <w:rPr>
          <w:rFonts w:ascii="Calibri" w:hAnsi="Calibri" w:cs="Calibri"/>
        </w:rPr>
        <w:t>pplevs som obekväma men ej smärtsamma såsom vid abscess</w:t>
      </w:r>
    </w:p>
    <w:p w14:paraId="6726D6D7" w14:textId="77777777" w:rsidR="00BE4618" w:rsidRPr="00C66B66" w:rsidRDefault="00BE4618">
      <w:pPr>
        <w:pStyle w:val="Liststycke"/>
        <w:numPr>
          <w:ilvl w:val="0"/>
          <w:numId w:val="13"/>
        </w:numPr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C66B66">
        <w:rPr>
          <w:rFonts w:ascii="Calibri" w:hAnsi="Calibri" w:cs="Calibri"/>
        </w:rPr>
        <w:t xml:space="preserve">vsaknad av systemiska symtom på </w:t>
      </w:r>
    </w:p>
    <w:p w14:paraId="580CEB5E" w14:textId="77777777" w:rsidR="00BE4618" w:rsidRPr="00C66B66" w:rsidRDefault="00BE4618">
      <w:pPr>
        <w:pStyle w:val="Liststycke"/>
        <w:numPr>
          <w:ilvl w:val="0"/>
          <w:numId w:val="13"/>
        </w:numPr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C66B66">
        <w:rPr>
          <w:rFonts w:ascii="Calibri" w:hAnsi="Calibri" w:cs="Calibri"/>
        </w:rPr>
        <w:t>röstinflammation/infektion samt bröstet ej rodnat (förutom om det blir infekterat)</w:t>
      </w:r>
    </w:p>
    <w:p w14:paraId="02AE5942" w14:textId="77777777" w:rsidR="00BE4618" w:rsidRPr="00C66B66" w:rsidRDefault="00BE4618" w:rsidP="00CE0167">
      <w:pPr>
        <w:ind w:right="-2"/>
        <w:rPr>
          <w:rFonts w:ascii="Calibri" w:hAnsi="Calibri" w:cs="Calibri"/>
        </w:rPr>
      </w:pPr>
      <w:r w:rsidRPr="00C66B66">
        <w:rPr>
          <w:rFonts w:ascii="Calibri" w:hAnsi="Calibri" w:cs="Calibri"/>
        </w:rPr>
        <w:t xml:space="preserve">Upprepade punktion kan föranleda att </w:t>
      </w:r>
      <w:proofErr w:type="spellStart"/>
      <w:r w:rsidRPr="00C66B66">
        <w:rPr>
          <w:rFonts w:ascii="Calibri" w:hAnsi="Calibri" w:cs="Calibri"/>
        </w:rPr>
        <w:t>galaktocelen</w:t>
      </w:r>
      <w:proofErr w:type="spellEnd"/>
      <w:r w:rsidRPr="00C66B66">
        <w:rPr>
          <w:rFonts w:ascii="Calibri" w:hAnsi="Calibri" w:cs="Calibri"/>
        </w:rPr>
        <w:t xml:space="preserve"> blir infekterad</w:t>
      </w:r>
      <w:r>
        <w:rPr>
          <w:rFonts w:ascii="Calibri" w:hAnsi="Calibri" w:cs="Calibri"/>
        </w:rPr>
        <w:t>.</w:t>
      </w:r>
    </w:p>
    <w:p w14:paraId="75A2DFDD" w14:textId="77777777" w:rsidR="00BE4618" w:rsidRDefault="00BE4618" w:rsidP="00CE0167">
      <w:pPr>
        <w:ind w:right="-2"/>
      </w:pPr>
      <w:r w:rsidRPr="00C66B66">
        <w:rPr>
          <w:rFonts w:ascii="Calibri" w:hAnsi="Calibri" w:cs="Calibri"/>
        </w:rPr>
        <w:t xml:space="preserve">Remittera alltid till bröstmottagningen för ställningstagande till dränering och insättning antibiotika. </w:t>
      </w:r>
    </w:p>
    <w:p w14:paraId="0473058C" w14:textId="77777777" w:rsidR="00BE4618" w:rsidRPr="006B431E" w:rsidRDefault="00BE4618" w:rsidP="00BE4618">
      <w:pPr>
        <w:pStyle w:val="Rubrik3"/>
      </w:pPr>
      <w:bookmarkStart w:id="15" w:name="_Toc175659061"/>
      <w:r w:rsidRPr="006B431E">
        <w:t>Bröstböld = bröstabscess</w:t>
      </w:r>
      <w:bookmarkEnd w:id="15"/>
    </w:p>
    <w:p w14:paraId="4BA87166" w14:textId="77777777" w:rsidR="00BE4618" w:rsidRPr="00182B67" w:rsidRDefault="00BE4618" w:rsidP="00CE0167">
      <w:pPr>
        <w:ind w:right="-2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Symtom</w:t>
      </w:r>
    </w:p>
    <w:p w14:paraId="18132FF9" w14:textId="77777777" w:rsidR="00BE4618" w:rsidRPr="00182B67" w:rsidRDefault="00BE4618">
      <w:pPr>
        <w:pStyle w:val="Liststycke"/>
        <w:numPr>
          <w:ilvl w:val="0"/>
          <w:numId w:val="15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Föregås alltid av </w:t>
      </w:r>
      <w:proofErr w:type="spellStart"/>
      <w:r w:rsidRPr="00182B67">
        <w:rPr>
          <w:rFonts w:ascii="Calibri" w:hAnsi="Calibri" w:cs="Calibri"/>
        </w:rPr>
        <w:t>mastit</w:t>
      </w:r>
      <w:proofErr w:type="spellEnd"/>
      <w:r w:rsidRPr="00182B67">
        <w:rPr>
          <w:rFonts w:ascii="Calibri" w:hAnsi="Calibri" w:cs="Calibri"/>
        </w:rPr>
        <w:t xml:space="preserve"> som inte läkt ut. Det ömmande området kan vara mindre smärtsamt än den tidigare </w:t>
      </w:r>
      <w:proofErr w:type="spellStart"/>
      <w:r w:rsidRPr="00182B67">
        <w:rPr>
          <w:rFonts w:ascii="Calibri" w:hAnsi="Calibri" w:cs="Calibri"/>
        </w:rPr>
        <w:t>mastiten</w:t>
      </w:r>
      <w:proofErr w:type="spellEnd"/>
      <w:r w:rsidRPr="00182B67">
        <w:rPr>
          <w:rFonts w:ascii="Calibri" w:hAnsi="Calibri" w:cs="Calibri"/>
        </w:rPr>
        <w:t xml:space="preserve">. Feber kan vara lägre, svängande eller ibland ingen alls. </w:t>
      </w:r>
    </w:p>
    <w:p w14:paraId="332415BC" w14:textId="77777777" w:rsidR="00BE4618" w:rsidRPr="00182B67" w:rsidRDefault="00BE4618" w:rsidP="00CE0167">
      <w:pPr>
        <w:ind w:right="-2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Diagnos</w:t>
      </w:r>
    </w:p>
    <w:p w14:paraId="0A62A292" w14:textId="77777777" w:rsidR="00BE4618" w:rsidRPr="00182B67" w:rsidRDefault="00BE4618">
      <w:pPr>
        <w:pStyle w:val="Liststycke"/>
        <w:numPr>
          <w:ilvl w:val="0"/>
          <w:numId w:val="15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Klinik: I typiska fall fluktuation, ibland hudnekros</w:t>
      </w:r>
    </w:p>
    <w:p w14:paraId="05036348" w14:textId="77777777" w:rsidR="00BE4618" w:rsidRPr="00182B67" w:rsidRDefault="00BE4618">
      <w:pPr>
        <w:pStyle w:val="Liststycke"/>
        <w:numPr>
          <w:ilvl w:val="0"/>
          <w:numId w:val="15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Ultraljud: Abdominal givare med handske på. Bedömning avseende storlek och djup. Abscess saknar flöde till skillnad från </w:t>
      </w:r>
      <w:proofErr w:type="spellStart"/>
      <w:r w:rsidRPr="00182B67">
        <w:rPr>
          <w:rFonts w:ascii="Calibri" w:hAnsi="Calibri" w:cs="Calibri"/>
        </w:rPr>
        <w:t>mastit</w:t>
      </w:r>
      <w:proofErr w:type="spellEnd"/>
      <w:r w:rsidRPr="00182B67">
        <w:rPr>
          <w:rFonts w:ascii="Calibri" w:hAnsi="Calibri" w:cs="Calibri"/>
        </w:rPr>
        <w:t xml:space="preserve">. </w:t>
      </w:r>
    </w:p>
    <w:p w14:paraId="6E046305" w14:textId="77777777" w:rsidR="00BE4618" w:rsidRPr="00182B67" w:rsidRDefault="00BE4618" w:rsidP="00BE4618">
      <w:pPr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Behandling</w:t>
      </w:r>
    </w:p>
    <w:p w14:paraId="3957BAEA" w14:textId="77777777" w:rsidR="00BE4618" w:rsidRPr="00182B67" w:rsidRDefault="00BE4618">
      <w:pPr>
        <w:pStyle w:val="Liststycke"/>
        <w:numPr>
          <w:ilvl w:val="0"/>
          <w:numId w:val="16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I de flesta fall kan abscess dräneras polikliniskt. </w:t>
      </w:r>
    </w:p>
    <w:p w14:paraId="75AA85D6" w14:textId="77777777" w:rsidR="00BE4618" w:rsidRPr="00182B67" w:rsidRDefault="00BE4618">
      <w:pPr>
        <w:pStyle w:val="Liststycke"/>
        <w:numPr>
          <w:ilvl w:val="0"/>
          <w:numId w:val="16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Om patienten kommer akut på jourtid men efter bedömning förväntas kunna klara sig natten hemma med smärtlindring, meddelas BB/amningsmottagningen som tar kontakt och anordnar </w:t>
      </w:r>
      <w:proofErr w:type="spellStart"/>
      <w:r w:rsidRPr="00182B67">
        <w:rPr>
          <w:rFonts w:ascii="Calibri" w:hAnsi="Calibri" w:cs="Calibri"/>
        </w:rPr>
        <w:t>polbesök</w:t>
      </w:r>
      <w:proofErr w:type="spellEnd"/>
      <w:r w:rsidRPr="00182B67">
        <w:rPr>
          <w:rFonts w:ascii="Calibri" w:hAnsi="Calibri" w:cs="Calibri"/>
        </w:rPr>
        <w:t xml:space="preserve"> nästföljande dag.</w:t>
      </w:r>
    </w:p>
    <w:p w14:paraId="29DD52FD" w14:textId="77777777" w:rsidR="00BE4618" w:rsidRPr="00182B67" w:rsidRDefault="00BE4618">
      <w:pPr>
        <w:pStyle w:val="Liststycke"/>
        <w:numPr>
          <w:ilvl w:val="0"/>
          <w:numId w:val="16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Vid behov av dränering av abscessen på jourtid finns utrustning i expeditionen på BB/-amningsmottagningen (på MGN).</w:t>
      </w:r>
    </w:p>
    <w:p w14:paraId="2AC56B49" w14:textId="77777777" w:rsidR="00BE4618" w:rsidRPr="00182B67" w:rsidRDefault="00BE4618">
      <w:pPr>
        <w:pStyle w:val="Liststycke"/>
        <w:numPr>
          <w:ilvl w:val="0"/>
          <w:numId w:val="17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Antibiotika</w:t>
      </w:r>
      <w:r w:rsidRPr="00182B67">
        <w:rPr>
          <w:rFonts w:ascii="Calibri" w:hAnsi="Calibri" w:cs="Calibri"/>
        </w:rPr>
        <w:t xml:space="preserve"> kan undvikas om abscessen dräneras fullständigt och om patienten är opåverkad i övrigt. Vid feber, allmänpåverkan </w:t>
      </w:r>
      <w:r w:rsidRPr="00182B67">
        <w:rPr>
          <w:rFonts w:ascii="Calibri" w:hAnsi="Calibri" w:cs="Calibri"/>
        </w:rPr>
        <w:lastRenderedPageBreak/>
        <w:t xml:space="preserve">eller tecken på infektion i övriga delen av bröstet behövs behandling 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  <w:r w:rsidRPr="00182B67">
        <w:rPr>
          <w:rFonts w:ascii="Calibri" w:hAnsi="Calibri" w:cs="Calibri"/>
        </w:rPr>
        <w:t xml:space="preserve"> </w:t>
      </w:r>
    </w:p>
    <w:p w14:paraId="72B18BE9" w14:textId="77777777" w:rsidR="00BE4618" w:rsidRPr="00182B67" w:rsidRDefault="00BE4618">
      <w:pPr>
        <w:pStyle w:val="Liststycke"/>
        <w:numPr>
          <w:ilvl w:val="0"/>
          <w:numId w:val="17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Smärtstillande vid behov</w:t>
      </w:r>
      <w:r>
        <w:rPr>
          <w:rFonts w:ascii="Calibri" w:hAnsi="Calibri" w:cs="Calibri"/>
        </w:rPr>
        <w:t xml:space="preserve"> </w:t>
      </w:r>
      <w:r w:rsidRPr="00182B67">
        <w:rPr>
          <w:rFonts w:ascii="Calibri" w:hAnsi="Calibri" w:cs="Calibri"/>
        </w:rPr>
        <w:t xml:space="preserve">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205152EC" w14:textId="77777777" w:rsidR="00BE4618" w:rsidRPr="00182B67" w:rsidRDefault="00BE4618">
      <w:pPr>
        <w:pStyle w:val="Liststycke"/>
        <w:numPr>
          <w:ilvl w:val="0"/>
          <w:numId w:val="17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Dränage</w:t>
      </w:r>
      <w:r w:rsidRPr="00182B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</w:t>
      </w:r>
      <w:r w:rsidRPr="00182B67">
        <w:rPr>
          <w:rFonts w:ascii="Calibri" w:hAnsi="Calibri" w:cs="Calibri"/>
        </w:rPr>
        <w:t xml:space="preserve">örs av förlossningsjouren eller annan läkare. </w:t>
      </w:r>
    </w:p>
    <w:p w14:paraId="6AE6E326" w14:textId="77777777" w:rsidR="00BE4618" w:rsidRPr="00182B67" w:rsidRDefault="00BE4618" w:rsidP="00611E90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Abscess &lt;3 cm:</w:t>
      </w:r>
      <w:r w:rsidRPr="00182B67">
        <w:rPr>
          <w:rFonts w:ascii="Calibri" w:hAnsi="Calibri" w:cs="Calibri"/>
        </w:rPr>
        <w:t xml:space="preserve"> punkteras med rosa kanyl. </w:t>
      </w:r>
    </w:p>
    <w:p w14:paraId="36A52A95" w14:textId="77777777" w:rsidR="00BE4618" w:rsidRPr="00182B67" w:rsidRDefault="00BE4618">
      <w:pPr>
        <w:pStyle w:val="Liststycke"/>
        <w:numPr>
          <w:ilvl w:val="0"/>
          <w:numId w:val="18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Lokalanestesi (</w:t>
      </w:r>
      <w:proofErr w:type="spellStart"/>
      <w:r w:rsidRPr="00182B67">
        <w:rPr>
          <w:rFonts w:ascii="Calibri" w:hAnsi="Calibri" w:cs="Calibri"/>
        </w:rPr>
        <w:t>Carbocain</w:t>
      </w:r>
      <w:proofErr w:type="spellEnd"/>
      <w:r w:rsidRPr="00182B67">
        <w:rPr>
          <w:rFonts w:ascii="Calibri" w:hAnsi="Calibri" w:cs="Calibri"/>
        </w:rPr>
        <w:t xml:space="preserve"> 20 mg/ml med Adrenalin 5 </w:t>
      </w:r>
      <w:proofErr w:type="spellStart"/>
      <w:r w:rsidRPr="00182B67">
        <w:rPr>
          <w:rFonts w:ascii="Calibri" w:hAnsi="Calibri" w:cs="Calibri"/>
        </w:rPr>
        <w:t>mcg</w:t>
      </w:r>
      <w:proofErr w:type="spellEnd"/>
      <w:r w:rsidRPr="00182B67">
        <w:rPr>
          <w:rFonts w:ascii="Calibri" w:hAnsi="Calibri" w:cs="Calibri"/>
        </w:rPr>
        <w:t>/ml).</w:t>
      </w:r>
    </w:p>
    <w:p w14:paraId="795F60AE" w14:textId="77777777" w:rsidR="00BE4618" w:rsidRPr="00182B67" w:rsidRDefault="00BE4618">
      <w:pPr>
        <w:pStyle w:val="Liststycke"/>
        <w:numPr>
          <w:ilvl w:val="0"/>
          <w:numId w:val="18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Punktering med rosa kanyl och därefter görs en liten </w:t>
      </w:r>
      <w:proofErr w:type="spellStart"/>
      <w:r w:rsidRPr="00182B67">
        <w:rPr>
          <w:rFonts w:ascii="Calibri" w:hAnsi="Calibri" w:cs="Calibri"/>
        </w:rPr>
        <w:t>hudincision</w:t>
      </w:r>
      <w:proofErr w:type="spellEnd"/>
      <w:r w:rsidRPr="00182B67">
        <w:rPr>
          <w:rFonts w:ascii="Calibri" w:hAnsi="Calibri" w:cs="Calibri"/>
        </w:rPr>
        <w:t xml:space="preserve"> med skalpell.</w:t>
      </w:r>
    </w:p>
    <w:p w14:paraId="5B0CE926" w14:textId="77777777" w:rsidR="00BE4618" w:rsidRPr="00182B67" w:rsidRDefault="00BE4618">
      <w:pPr>
        <w:pStyle w:val="Liststycke"/>
        <w:numPr>
          <w:ilvl w:val="0"/>
          <w:numId w:val="18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Vid ytlig abscess och tillräckligt stor ingång till hålrummet kan Suprasorb gel användas för att fylla upp sårytan och eventuellt förebygga behov av upprepade tömningar</w:t>
      </w:r>
    </w:p>
    <w:p w14:paraId="19592D0D" w14:textId="77777777" w:rsidR="00BE4618" w:rsidRPr="00182B67" w:rsidRDefault="00BE4618">
      <w:pPr>
        <w:pStyle w:val="Liststycke"/>
        <w:numPr>
          <w:ilvl w:val="0"/>
          <w:numId w:val="18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Åter om 2 - 3 dagar, eventuellt upprepad punktion. </w:t>
      </w:r>
    </w:p>
    <w:p w14:paraId="6CACB4AC" w14:textId="5778C1FF" w:rsidR="00BE4618" w:rsidRPr="00611E90" w:rsidRDefault="00BE4618" w:rsidP="00835801">
      <w:pPr>
        <w:spacing w:after="0" w:line="240" w:lineRule="auto"/>
        <w:ind w:left="993" w:right="0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Abscess &gt;3 cm:</w:t>
      </w:r>
      <w:r w:rsidRPr="00182B67">
        <w:rPr>
          <w:rFonts w:ascii="Calibri" w:hAnsi="Calibri" w:cs="Calibri"/>
        </w:rPr>
        <w:t xml:space="preserve"> dränage med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 xml:space="preserve">-kateter. </w:t>
      </w:r>
    </w:p>
    <w:p w14:paraId="389C0D17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Lokalanestesi.</w:t>
      </w:r>
    </w:p>
    <w:p w14:paraId="55AF06B1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Eventuellt provpunktering med rosa kanyl. </w:t>
      </w:r>
    </w:p>
    <w:p w14:paraId="36A09E40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Gör en liten </w:t>
      </w:r>
      <w:proofErr w:type="spellStart"/>
      <w:r w:rsidRPr="00182B67">
        <w:rPr>
          <w:rFonts w:ascii="Calibri" w:hAnsi="Calibri" w:cs="Calibri"/>
        </w:rPr>
        <w:t>hudincision</w:t>
      </w:r>
      <w:proofErr w:type="spellEnd"/>
      <w:r w:rsidRPr="00182B67">
        <w:rPr>
          <w:rFonts w:ascii="Calibri" w:hAnsi="Calibri" w:cs="Calibri"/>
        </w:rPr>
        <w:t xml:space="preserve"> med skalpell –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 xml:space="preserve">-katetern ska sitta </w:t>
      </w:r>
      <w:r w:rsidRPr="00182B67">
        <w:rPr>
          <w:rFonts w:ascii="Calibri" w:hAnsi="Calibri" w:cs="Calibri"/>
          <w:b/>
        </w:rPr>
        <w:t>tight.</w:t>
      </w:r>
    </w:p>
    <w:p w14:paraId="4AE3D0F2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Stick med </w:t>
      </w:r>
      <w:proofErr w:type="spellStart"/>
      <w:r w:rsidRPr="00182B67">
        <w:rPr>
          <w:rFonts w:ascii="Calibri" w:hAnsi="Calibri" w:cs="Calibri"/>
        </w:rPr>
        <w:t>pigtail</w:t>
      </w:r>
      <w:proofErr w:type="spellEnd"/>
      <w:r w:rsidRPr="00182B67">
        <w:rPr>
          <w:rFonts w:ascii="Calibri" w:hAnsi="Calibri" w:cs="Calibri"/>
        </w:rPr>
        <w:t>-kateter (</w:t>
      </w:r>
      <w:proofErr w:type="spellStart"/>
      <w:r w:rsidRPr="00182B67">
        <w:rPr>
          <w:rFonts w:ascii="Calibri" w:hAnsi="Calibri" w:cs="Calibri"/>
        </w:rPr>
        <w:t>French</w:t>
      </w:r>
      <w:proofErr w:type="spellEnd"/>
      <w:r w:rsidRPr="00182B67">
        <w:rPr>
          <w:rFonts w:ascii="Calibri" w:hAnsi="Calibri" w:cs="Calibri"/>
        </w:rPr>
        <w:t xml:space="preserve"> nr 8), aspirera pus. </w:t>
      </w:r>
      <w:r w:rsidRPr="00182B67">
        <w:rPr>
          <w:rFonts w:ascii="Calibri" w:hAnsi="Calibri" w:cs="Calibri"/>
          <w:b/>
          <w:bCs/>
        </w:rPr>
        <w:t>Abscessen odlas</w:t>
      </w:r>
    </w:p>
    <w:p w14:paraId="20D3A9A2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Vid utbyte ”knorras” katetern genom att dra i tråden. Lås tråden genom att vira den runt katetern och dra plaststycket över tråden. </w:t>
      </w:r>
    </w:p>
    <w:p w14:paraId="731F7DE5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Töm kaviteten på pus, uppskatta mängden och spola med motsvarande mängd </w:t>
      </w:r>
      <w:proofErr w:type="spellStart"/>
      <w:r w:rsidRPr="00182B67">
        <w:rPr>
          <w:rFonts w:ascii="Calibri" w:hAnsi="Calibri" w:cs="Calibri"/>
        </w:rPr>
        <w:t>NaCl</w:t>
      </w:r>
      <w:proofErr w:type="spellEnd"/>
      <w:r w:rsidRPr="00182B67">
        <w:rPr>
          <w:rFonts w:ascii="Calibri" w:hAnsi="Calibri" w:cs="Calibri"/>
        </w:rPr>
        <w:t xml:space="preserve">. </w:t>
      </w:r>
    </w:p>
    <w:p w14:paraId="1A2DB66D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Katetern fästs med förband. Bröstvårtan lämnas fri så att amningen inte försvåras. </w:t>
      </w:r>
    </w:p>
    <w:p w14:paraId="66BC2D5E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Patienten instrueras att själv </w:t>
      </w:r>
      <w:r w:rsidRPr="00182B67">
        <w:rPr>
          <w:rFonts w:ascii="Calibri" w:hAnsi="Calibri" w:cs="Calibri"/>
          <w:b/>
        </w:rPr>
        <w:t xml:space="preserve">spola 3 gånger dagligen, </w:t>
      </w:r>
      <w:r w:rsidRPr="00182B67">
        <w:rPr>
          <w:rFonts w:ascii="Calibri" w:hAnsi="Calibri" w:cs="Calibri"/>
        </w:rPr>
        <w:t xml:space="preserve">visas av barnmorska och patienten erhåller skriftlig information. Amningen kan fortsätta. </w:t>
      </w:r>
    </w:p>
    <w:p w14:paraId="5C254AB6" w14:textId="77777777" w:rsidR="00BE4618" w:rsidRPr="00182B67" w:rsidRDefault="00BE4618">
      <w:pPr>
        <w:pStyle w:val="Liststycke"/>
        <w:numPr>
          <w:ilvl w:val="0"/>
          <w:numId w:val="19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När mängden av spolvätska understiger 10 ml vid minst 3 spolningstillfällen kan kateterbehandlingen avslutas. Katetern klipps av och dras ut. </w:t>
      </w:r>
    </w:p>
    <w:p w14:paraId="1DB0009C" w14:textId="77777777" w:rsidR="00BE4618" w:rsidRPr="00182B67" w:rsidRDefault="00BE4618" w:rsidP="00835801">
      <w:pPr>
        <w:ind w:right="-2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Uppföljning</w:t>
      </w:r>
    </w:p>
    <w:p w14:paraId="04142802" w14:textId="77777777" w:rsidR="00BE4618" w:rsidRPr="00182B67" w:rsidRDefault="00BE4618">
      <w:pPr>
        <w:pStyle w:val="Liststycke"/>
        <w:numPr>
          <w:ilvl w:val="0"/>
          <w:numId w:val="20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Telefonkontakt nästföljande dag. </w:t>
      </w:r>
    </w:p>
    <w:p w14:paraId="144F8535" w14:textId="77777777" w:rsidR="00BE4618" w:rsidRPr="00182B67" w:rsidRDefault="00BE4618">
      <w:pPr>
        <w:pStyle w:val="Liststycke"/>
        <w:numPr>
          <w:ilvl w:val="0"/>
          <w:numId w:val="20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Återbesök bokas utifrån behandlingsförlopp, ofta kan kateterbehandling avslutas efter 3 - 4 dagar. </w:t>
      </w:r>
    </w:p>
    <w:p w14:paraId="49B609BC" w14:textId="77777777" w:rsidR="00BE4618" w:rsidRPr="00182B67" w:rsidRDefault="00BE4618">
      <w:pPr>
        <w:pStyle w:val="Liststycke"/>
        <w:numPr>
          <w:ilvl w:val="0"/>
          <w:numId w:val="20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Efter borttagning av katetern ska resistensen minska successivt. Om den kvarstår efter 3 månader bör ny läkarkontakt tas. </w:t>
      </w:r>
    </w:p>
    <w:p w14:paraId="67A05613" w14:textId="77777777" w:rsidR="00BE4618" w:rsidRPr="00915C58" w:rsidRDefault="00BE4618" w:rsidP="00BE4618">
      <w:pPr>
        <w:pStyle w:val="Rubrik3"/>
      </w:pPr>
      <w:bookmarkStart w:id="16" w:name="_Toc175659062"/>
      <w:r>
        <w:lastRenderedPageBreak/>
        <w:t>Spontanperforerad abscess</w:t>
      </w:r>
      <w:bookmarkEnd w:id="16"/>
    </w:p>
    <w:p w14:paraId="0D12FC82" w14:textId="77777777" w:rsidR="00BE4618" w:rsidRPr="00182B67" w:rsidRDefault="00BE4618" w:rsidP="00835801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Vid tidpunkten för spontanperforering kan såret vara relativt litet men blir oftast mer omfattande inom 1 - 3 dagar vilket föranleder bra tömning av abscesskaviteten. För denna anledning behövs oftast ingen ytterligare åtgärd.</w:t>
      </w:r>
      <w:r w:rsidRPr="00182B67">
        <w:rPr>
          <w:rFonts w:ascii="Calibri" w:hAnsi="Calibri" w:cs="Calibri"/>
          <w:b/>
        </w:rPr>
        <w:t xml:space="preserve"> </w:t>
      </w:r>
      <w:r w:rsidRPr="00182B67">
        <w:rPr>
          <w:rFonts w:ascii="Calibri" w:hAnsi="Calibri" w:cs="Calibri"/>
          <w:b/>
        </w:rPr>
        <w:br/>
      </w:r>
      <w:r w:rsidRPr="00182B67">
        <w:rPr>
          <w:rFonts w:ascii="Calibri" w:hAnsi="Calibri" w:cs="Calibri"/>
        </w:rPr>
        <w:t>I det fall det bedöms nödvändigt med ytterligare punktion eller dränage:</w:t>
      </w:r>
    </w:p>
    <w:p w14:paraId="2C6DC665" w14:textId="77777777" w:rsidR="00BE4618" w:rsidRPr="00182B67" w:rsidRDefault="00BE4618">
      <w:pPr>
        <w:pStyle w:val="Liststycke"/>
        <w:numPr>
          <w:ilvl w:val="0"/>
          <w:numId w:val="21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undvik att lägga katetern i perforeringen, </w:t>
      </w:r>
      <w:r w:rsidRPr="00182B67">
        <w:rPr>
          <w:rFonts w:ascii="Calibri" w:hAnsi="Calibri" w:cs="Calibri"/>
          <w:b/>
          <w:bCs/>
        </w:rPr>
        <w:t>punktera i frisk hud</w:t>
      </w:r>
      <w:r w:rsidRPr="00182B67">
        <w:rPr>
          <w:rFonts w:ascii="Calibri" w:hAnsi="Calibri" w:cs="Calibri"/>
        </w:rPr>
        <w:t xml:space="preserve">. </w:t>
      </w:r>
    </w:p>
    <w:p w14:paraId="0A60C8E4" w14:textId="77777777" w:rsidR="00BE4618" w:rsidRPr="00182B67" w:rsidRDefault="00BE4618" w:rsidP="00835801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Där ingång till abscessen tillåter kan Hydrosorb gel användas för att fylla upp abscessen och uppmuntra tömning och läkning inifrån</w:t>
      </w:r>
    </w:p>
    <w:p w14:paraId="3E078F25" w14:textId="77777777" w:rsidR="00BE4618" w:rsidRPr="00182B67" w:rsidRDefault="00BE4618" w:rsidP="00835801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Såret rengörs med koksalt och </w:t>
      </w:r>
      <w:proofErr w:type="spellStart"/>
      <w:r w:rsidRPr="00182B67">
        <w:rPr>
          <w:rFonts w:ascii="Calibri" w:hAnsi="Calibri" w:cs="Calibri"/>
        </w:rPr>
        <w:t>Mepilex</w:t>
      </w:r>
      <w:proofErr w:type="spellEnd"/>
      <w:r w:rsidRPr="00182B67">
        <w:rPr>
          <w:rFonts w:ascii="Calibri" w:hAnsi="Calibri" w:cs="Calibri"/>
        </w:rPr>
        <w:t xml:space="preserve"> Border eller annan absorberande kompress appliceras över området.</w:t>
      </w:r>
    </w:p>
    <w:p w14:paraId="430B60BF" w14:textId="77777777" w:rsidR="00BE4618" w:rsidRPr="00915C58" w:rsidRDefault="00BE4618" w:rsidP="00BE4618">
      <w:pPr>
        <w:pStyle w:val="Rubrik3"/>
      </w:pPr>
      <w:bookmarkStart w:id="17" w:name="_Toc175659063"/>
      <w:r w:rsidRPr="00915C58">
        <w:t>Eksem</w:t>
      </w:r>
      <w:bookmarkEnd w:id="17"/>
    </w:p>
    <w:p w14:paraId="268B6537" w14:textId="77777777" w:rsidR="00BE4618" w:rsidRPr="00182B67" w:rsidRDefault="00BE4618" w:rsidP="002772CA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Även grundsjukdomar som eksem kan orsaka att såren inte läker.</w:t>
      </w:r>
    </w:p>
    <w:p w14:paraId="4CB6C30D" w14:textId="77777777" w:rsidR="00BE4618" w:rsidRPr="00182B67" w:rsidRDefault="00BE4618" w:rsidP="002772CA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>Behandling</w:t>
      </w:r>
      <w:r w:rsidRPr="00182B67">
        <w:rPr>
          <w:rFonts w:ascii="Calibri" w:hAnsi="Calibri" w:cs="Calibri"/>
        </w:rPr>
        <w:t xml:space="preserve"> 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1A659BEC" w14:textId="77777777" w:rsidR="00BE4618" w:rsidRPr="00BC55C4" w:rsidRDefault="00BE4618" w:rsidP="00BE4618">
      <w:pPr>
        <w:pStyle w:val="Rubrik3"/>
      </w:pPr>
      <w:bookmarkStart w:id="18" w:name="_Toc175659064"/>
      <w:r w:rsidRPr="00BC55C4">
        <w:t xml:space="preserve">Bröstsmärta = </w:t>
      </w:r>
      <w:proofErr w:type="spellStart"/>
      <w:r w:rsidRPr="00BC55C4">
        <w:t>Mastodyni</w:t>
      </w:r>
      <w:bookmarkEnd w:id="18"/>
      <w:proofErr w:type="spellEnd"/>
    </w:p>
    <w:p w14:paraId="471B6A2D" w14:textId="77777777" w:rsidR="00BE4618" w:rsidRPr="00182B67" w:rsidRDefault="00BE4618" w:rsidP="002772CA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Bröstsmärta uppstår oftast till följd av felaktig amningsteknik. Svår smärta som inte svarar på justering av amningsposition kan bero på infektion med bakterier och/eller svamp.</w:t>
      </w:r>
    </w:p>
    <w:p w14:paraId="01C51818" w14:textId="77777777" w:rsidR="00BE4618" w:rsidRPr="00182B67" w:rsidRDefault="00BE4618" w:rsidP="002772CA">
      <w:pPr>
        <w:ind w:right="-2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Diagnos</w:t>
      </w:r>
    </w:p>
    <w:p w14:paraId="0139F8BC" w14:textId="77777777" w:rsidR="00BE4618" w:rsidRPr="00182B67" w:rsidRDefault="00BE4618">
      <w:pPr>
        <w:pStyle w:val="Liststycke"/>
        <w:numPr>
          <w:ilvl w:val="0"/>
          <w:numId w:val="21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Diagnosen baseras på </w:t>
      </w:r>
      <w:r w:rsidRPr="00182B67">
        <w:rPr>
          <w:rFonts w:ascii="Calibri" w:hAnsi="Calibri" w:cs="Calibri"/>
          <w:b/>
          <w:bCs/>
        </w:rPr>
        <w:t>klinisk bedömning</w:t>
      </w:r>
      <w:r w:rsidRPr="00182B67">
        <w:rPr>
          <w:rFonts w:ascii="Calibri" w:hAnsi="Calibri" w:cs="Calibri"/>
        </w:rPr>
        <w:t xml:space="preserve"> </w:t>
      </w:r>
    </w:p>
    <w:p w14:paraId="2807F7A0" w14:textId="77777777" w:rsidR="00BE4618" w:rsidRPr="00182B67" w:rsidRDefault="00BE4618">
      <w:pPr>
        <w:pStyle w:val="Liststycke"/>
        <w:numPr>
          <w:ilvl w:val="0"/>
          <w:numId w:val="21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 xml:space="preserve">Odling </w:t>
      </w:r>
      <w:r w:rsidRPr="00182B67">
        <w:rPr>
          <w:rFonts w:ascii="Calibri" w:hAnsi="Calibri" w:cs="Calibri"/>
        </w:rPr>
        <w:t xml:space="preserve">från bröstmjölk kan tas men både falskt positiva och falskt negativa svar förekommer. </w:t>
      </w:r>
    </w:p>
    <w:p w14:paraId="54B38FDB" w14:textId="77777777" w:rsidR="00BE4618" w:rsidRPr="00267D4D" w:rsidRDefault="00BE4618" w:rsidP="002772CA">
      <w:pPr>
        <w:pStyle w:val="MellanrubrikVGR"/>
        <w:ind w:right="-2"/>
      </w:pPr>
      <w:r w:rsidRPr="00267D4D">
        <w:t>Bakteriell infektion</w:t>
      </w:r>
    </w:p>
    <w:p w14:paraId="07A2B059" w14:textId="77777777" w:rsidR="00BE4618" w:rsidRPr="00182B67" w:rsidRDefault="00BE4618" w:rsidP="002772CA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Den vanligaste bakterien är </w:t>
      </w:r>
      <w:proofErr w:type="spellStart"/>
      <w:r w:rsidRPr="00182B67">
        <w:rPr>
          <w:rFonts w:ascii="Calibri" w:hAnsi="Calibri" w:cs="Calibri"/>
        </w:rPr>
        <w:t>Staphylococcus</w:t>
      </w:r>
      <w:proofErr w:type="spellEnd"/>
      <w:r w:rsidRPr="00182B67">
        <w:rPr>
          <w:rFonts w:ascii="Calibri" w:hAnsi="Calibri" w:cs="Calibri"/>
        </w:rPr>
        <w:t xml:space="preserve"> </w:t>
      </w:r>
      <w:proofErr w:type="spellStart"/>
      <w:r w:rsidRPr="00182B67">
        <w:rPr>
          <w:rFonts w:ascii="Calibri" w:hAnsi="Calibri" w:cs="Calibri"/>
        </w:rPr>
        <w:t>aureus</w:t>
      </w:r>
      <w:proofErr w:type="spellEnd"/>
      <w:r w:rsidRPr="00182B67">
        <w:rPr>
          <w:rFonts w:ascii="Calibri" w:hAnsi="Calibri" w:cs="Calibri"/>
        </w:rPr>
        <w:t xml:space="preserve">, men andra bakterier kan förekomma. Bakterieinfektion kan oftast kopplas till </w:t>
      </w:r>
      <w:r w:rsidRPr="00182B67">
        <w:rPr>
          <w:rFonts w:ascii="Calibri" w:hAnsi="Calibri" w:cs="Calibri"/>
          <w:i/>
          <w:iCs/>
        </w:rPr>
        <w:t>djup bröstsmärta</w:t>
      </w:r>
      <w:r w:rsidRPr="00182B67">
        <w:rPr>
          <w:rFonts w:ascii="Calibri" w:hAnsi="Calibri" w:cs="Calibri"/>
        </w:rPr>
        <w:t>.</w:t>
      </w:r>
    </w:p>
    <w:p w14:paraId="0753F1CB" w14:textId="77777777" w:rsidR="00BE4618" w:rsidRPr="00182B67" w:rsidRDefault="00BE4618" w:rsidP="002772CA">
      <w:pPr>
        <w:ind w:right="-2"/>
        <w:rPr>
          <w:rFonts w:ascii="Calibri" w:hAnsi="Calibri" w:cs="Calibri"/>
          <w:b/>
          <w:bCs/>
        </w:rPr>
      </w:pPr>
      <w:r w:rsidRPr="00182B67">
        <w:rPr>
          <w:rFonts w:ascii="Calibri" w:hAnsi="Calibri" w:cs="Calibri"/>
          <w:b/>
          <w:bCs/>
        </w:rPr>
        <w:t>Symtom</w:t>
      </w:r>
    </w:p>
    <w:p w14:paraId="3A6FB9B6" w14:textId="77777777" w:rsidR="00BE4618" w:rsidRPr="00182B67" w:rsidRDefault="00BE4618">
      <w:pPr>
        <w:pStyle w:val="Liststycke"/>
        <w:numPr>
          <w:ilvl w:val="0"/>
          <w:numId w:val="22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 xml:space="preserve">Ihållande smärta under hela amningstillfället </w:t>
      </w:r>
    </w:p>
    <w:p w14:paraId="6B344119" w14:textId="77777777" w:rsidR="00BE4618" w:rsidRPr="00182B67" w:rsidRDefault="00BE4618">
      <w:pPr>
        <w:pStyle w:val="Liststycke"/>
        <w:numPr>
          <w:ilvl w:val="0"/>
          <w:numId w:val="22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efter amningen</w:t>
      </w:r>
    </w:p>
    <w:p w14:paraId="4EB24EF2" w14:textId="77777777" w:rsidR="00BE4618" w:rsidRPr="00182B67" w:rsidRDefault="00BE4618">
      <w:pPr>
        <w:pStyle w:val="Liststycke"/>
        <w:numPr>
          <w:ilvl w:val="0"/>
          <w:numId w:val="22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mellan amningstillfällena</w:t>
      </w:r>
    </w:p>
    <w:p w14:paraId="298B854A" w14:textId="77777777" w:rsidR="00BE4618" w:rsidRPr="00182B67" w:rsidRDefault="00BE4618">
      <w:pPr>
        <w:pStyle w:val="Liststycke"/>
        <w:numPr>
          <w:ilvl w:val="0"/>
          <w:numId w:val="22"/>
        </w:num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</w:rPr>
        <w:t>Smärta som strålar bakåt ryggen</w:t>
      </w:r>
    </w:p>
    <w:p w14:paraId="68852685" w14:textId="77777777" w:rsidR="00BE4618" w:rsidRPr="00182B67" w:rsidRDefault="00BE4618" w:rsidP="002772CA">
      <w:pPr>
        <w:ind w:right="-2"/>
        <w:rPr>
          <w:rFonts w:ascii="Calibri" w:hAnsi="Calibri" w:cs="Calibri"/>
        </w:rPr>
      </w:pPr>
      <w:r w:rsidRPr="00182B67">
        <w:rPr>
          <w:rFonts w:ascii="Calibri" w:hAnsi="Calibri" w:cs="Calibri"/>
          <w:b/>
          <w:bCs/>
        </w:rPr>
        <w:t xml:space="preserve">Behandling </w:t>
      </w:r>
      <w:r w:rsidRPr="00182B67">
        <w:rPr>
          <w:rFonts w:ascii="Calibri" w:hAnsi="Calibri" w:cs="Calibri"/>
        </w:rPr>
        <w:t xml:space="preserve">enligt </w:t>
      </w:r>
      <w:hyperlink w:anchor="Behandlingsdelen" w:history="1">
        <w:r w:rsidRPr="00182B67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5723B6D3" w14:textId="77777777" w:rsidR="00BE4618" w:rsidRPr="00324B85" w:rsidRDefault="00BE4618" w:rsidP="002772CA">
      <w:pPr>
        <w:pStyle w:val="MellanrubrikVGR"/>
        <w:ind w:right="-2"/>
      </w:pPr>
      <w:r w:rsidRPr="00324B85">
        <w:lastRenderedPageBreak/>
        <w:t xml:space="preserve">Svampinfektion </w:t>
      </w:r>
    </w:p>
    <w:p w14:paraId="102995D2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Högre risk om den ammande nyligen fått antibiotikabehandling eller haft långvariga besvär med såriga bröstvårtor. Svampinfektion orsakar oftast </w:t>
      </w:r>
      <w:r w:rsidRPr="005C5F63">
        <w:rPr>
          <w:rFonts w:ascii="Calibri" w:hAnsi="Calibri" w:cs="Calibri"/>
          <w:i/>
          <w:iCs/>
        </w:rPr>
        <w:t>ytlig smärta i bröstvårtan</w:t>
      </w:r>
      <w:r w:rsidRPr="005C5F63">
        <w:rPr>
          <w:rFonts w:ascii="Calibri" w:hAnsi="Calibri" w:cs="Calibri"/>
        </w:rPr>
        <w:t xml:space="preserve"> men djup bröstsmärta kan förekomma till följd av långvarig infektion. </w:t>
      </w:r>
    </w:p>
    <w:p w14:paraId="2665529C" w14:textId="77777777" w:rsidR="00BE4618" w:rsidRPr="005C5F63" w:rsidRDefault="00BE4618" w:rsidP="002772CA">
      <w:pPr>
        <w:ind w:right="-2"/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181F02CA" w14:textId="77777777" w:rsidR="00BE4618" w:rsidRPr="005C5F63" w:rsidRDefault="00BE4618">
      <w:pPr>
        <w:pStyle w:val="Liststycke"/>
        <w:numPr>
          <w:ilvl w:val="0"/>
          <w:numId w:val="23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Smärta vid amning, beskrivs oftast som skärande, brännande, ilande, strålande, svidande.</w:t>
      </w:r>
    </w:p>
    <w:p w14:paraId="78BACA3C" w14:textId="77777777" w:rsidR="00BE4618" w:rsidRPr="005C5F63" w:rsidRDefault="00BE4618">
      <w:pPr>
        <w:pStyle w:val="Liststycke"/>
        <w:numPr>
          <w:ilvl w:val="0"/>
          <w:numId w:val="23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Fortsatt smärta efter avslutad amning och emellanåt</w:t>
      </w:r>
    </w:p>
    <w:p w14:paraId="30ED4B3F" w14:textId="77777777" w:rsidR="00BE4618" w:rsidRPr="005C5F63" w:rsidRDefault="00BE4618">
      <w:pPr>
        <w:pStyle w:val="Liststycke"/>
        <w:numPr>
          <w:ilvl w:val="0"/>
          <w:numId w:val="23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Eventuellt rosa, svullen bröstvårta och vårtgård, klåda, </w:t>
      </w:r>
    </w:p>
    <w:p w14:paraId="1A6C75A6" w14:textId="77777777" w:rsidR="00BE4618" w:rsidRPr="005C5F63" w:rsidRDefault="00BE4618">
      <w:pPr>
        <w:pStyle w:val="Liststycke"/>
        <w:numPr>
          <w:ilvl w:val="0"/>
          <w:numId w:val="23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Eventuellt har barnet eller har haft torsk (</w:t>
      </w:r>
      <w:proofErr w:type="spellStart"/>
      <w:r w:rsidRPr="005C5F63">
        <w:rPr>
          <w:rFonts w:ascii="Calibri" w:hAnsi="Calibri" w:cs="Calibri"/>
        </w:rPr>
        <w:t>Candida</w:t>
      </w:r>
      <w:proofErr w:type="spellEnd"/>
      <w:r w:rsidRPr="005C5F63">
        <w:rPr>
          <w:rFonts w:ascii="Calibri" w:hAnsi="Calibri" w:cs="Calibri"/>
        </w:rPr>
        <w:t>) i munnen.</w:t>
      </w:r>
    </w:p>
    <w:p w14:paraId="4DEA18E7" w14:textId="77777777" w:rsidR="00BE4618" w:rsidRPr="005C5F63" w:rsidRDefault="00BE4618" w:rsidP="002772CA">
      <w:pPr>
        <w:ind w:right="-2"/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Egenvård</w:t>
      </w:r>
    </w:p>
    <w:p w14:paraId="28CA2738" w14:textId="77777777" w:rsidR="00BE4618" w:rsidRPr="005C5F63" w:rsidRDefault="00BE4618">
      <w:pPr>
        <w:pStyle w:val="Liststycke"/>
        <w:numPr>
          <w:ilvl w:val="0"/>
          <w:numId w:val="24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Den ammande och barnet behandlas parallellt. Behandlingen ska fortsatta tills båda är besvärsfria plus ytterligare en vecka. </w:t>
      </w:r>
    </w:p>
    <w:p w14:paraId="6E4F45E4" w14:textId="77777777" w:rsidR="00BE4618" w:rsidRPr="005C5F63" w:rsidRDefault="00BE4618">
      <w:pPr>
        <w:pStyle w:val="Liststycke"/>
        <w:numPr>
          <w:ilvl w:val="0"/>
          <w:numId w:val="24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i/>
          <w:iCs/>
        </w:rPr>
        <w:t>Brösten:</w:t>
      </w:r>
      <w:r w:rsidRPr="005C5F63">
        <w:rPr>
          <w:rFonts w:ascii="Calibri" w:hAnsi="Calibri" w:cs="Calibri"/>
        </w:rPr>
        <w:t xml:space="preserve"> kräm </w:t>
      </w:r>
      <w:proofErr w:type="spellStart"/>
      <w:r w:rsidRPr="005C5F63">
        <w:rPr>
          <w:rFonts w:ascii="Calibri" w:hAnsi="Calibri" w:cs="Calibri"/>
        </w:rPr>
        <w:t>Daktar</w:t>
      </w:r>
      <w:proofErr w:type="spellEnd"/>
      <w:r w:rsidRPr="005C5F63">
        <w:rPr>
          <w:rFonts w:ascii="Calibri" w:hAnsi="Calibri" w:cs="Calibri"/>
        </w:rPr>
        <w:t xml:space="preserve"> 2 % påstryks x 4 </w:t>
      </w:r>
    </w:p>
    <w:p w14:paraId="72391EA8" w14:textId="77777777" w:rsidR="00BE4618" w:rsidRDefault="00BE4618">
      <w:pPr>
        <w:pStyle w:val="Liststycke"/>
        <w:numPr>
          <w:ilvl w:val="0"/>
          <w:numId w:val="24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i/>
          <w:iCs/>
        </w:rPr>
        <w:t>Barnet:</w:t>
      </w:r>
      <w:r w:rsidRPr="005C5F63">
        <w:rPr>
          <w:rFonts w:ascii="Calibri" w:hAnsi="Calibri" w:cs="Calibri"/>
        </w:rPr>
        <w:t xml:space="preserve"> Bikarbonat ½ tesked/1 dl kokt vatten penslas i munnen </w:t>
      </w:r>
    </w:p>
    <w:p w14:paraId="145A035A" w14:textId="77777777" w:rsidR="00BE4618" w:rsidRPr="005C5F63" w:rsidRDefault="00BE4618" w:rsidP="002772CA">
      <w:pPr>
        <w:pStyle w:val="Liststycke"/>
        <w:numPr>
          <w:ilvl w:val="0"/>
          <w:numId w:val="0"/>
        </w:numPr>
        <w:ind w:left="1712"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x 4. Obs det finns inget vetenskapligt belägg för detta, men basisk lösning tycks förhindra tillväxt av svamp. </w:t>
      </w:r>
    </w:p>
    <w:p w14:paraId="5C3F51F6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Medicinsk behandling</w:t>
      </w:r>
      <w:r w:rsidRPr="005C5F63">
        <w:rPr>
          <w:rFonts w:ascii="Calibri" w:hAnsi="Calibri" w:cs="Calibri"/>
        </w:rPr>
        <w:t xml:space="preserve">: enligt </w:t>
      </w:r>
      <w:hyperlink w:anchor="Behandlingsdelen">
        <w:r w:rsidRPr="005C5F63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0438220A" w14:textId="77777777" w:rsidR="00BE4618" w:rsidRPr="00915C58" w:rsidRDefault="00BE4618" w:rsidP="00BE4618">
      <w:pPr>
        <w:pStyle w:val="Rubrik3"/>
      </w:pPr>
      <w:bookmarkStart w:id="19" w:name="_Toc175659065"/>
      <w:proofErr w:type="spellStart"/>
      <w:r w:rsidRPr="00915C58">
        <w:t>Raynaud´s</w:t>
      </w:r>
      <w:proofErr w:type="spellEnd"/>
      <w:r w:rsidRPr="00915C58">
        <w:t xml:space="preserve"> fenomen</w:t>
      </w:r>
      <w:bookmarkEnd w:id="19"/>
      <w:r w:rsidRPr="00915C58">
        <w:t xml:space="preserve"> </w:t>
      </w:r>
    </w:p>
    <w:p w14:paraId="787E7AAC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Mer än 20 % av patienter i fertil ålder lider av </w:t>
      </w:r>
      <w:proofErr w:type="spellStart"/>
      <w:r w:rsidRPr="005C5F63">
        <w:rPr>
          <w:rFonts w:ascii="Calibri" w:hAnsi="Calibri" w:cs="Calibri"/>
        </w:rPr>
        <w:t>Raynaud´s</w:t>
      </w:r>
      <w:proofErr w:type="spellEnd"/>
      <w:r w:rsidRPr="005C5F63">
        <w:rPr>
          <w:rFonts w:ascii="Calibri" w:hAnsi="Calibri" w:cs="Calibri"/>
        </w:rPr>
        <w:t xml:space="preserve"> fenomen i någon form. Fenomenet kan orsaka kärlspasm även i bröstvårtorna vilket föranleder smärtsam amning och bröstsmärta</w:t>
      </w:r>
      <w:r w:rsidRPr="005C5F63">
        <w:rPr>
          <w:rFonts w:ascii="Calibri" w:hAnsi="Calibri" w:cs="Calibri"/>
          <w:color w:val="FF0000"/>
        </w:rPr>
        <w:t xml:space="preserve"> </w:t>
      </w:r>
      <w:r w:rsidRPr="005C5F63">
        <w:rPr>
          <w:rFonts w:ascii="Calibri" w:hAnsi="Calibri" w:cs="Calibri"/>
        </w:rPr>
        <w:t xml:space="preserve">mellan amningar. Tillståndet ska inte förväxlas med White </w:t>
      </w:r>
      <w:proofErr w:type="spellStart"/>
      <w:r w:rsidRPr="005C5F63">
        <w:rPr>
          <w:rFonts w:ascii="Calibri" w:hAnsi="Calibri" w:cs="Calibri"/>
        </w:rPr>
        <w:t>nipple</w:t>
      </w:r>
      <w:proofErr w:type="spellEnd"/>
      <w:r w:rsidRPr="005C5F63">
        <w:rPr>
          <w:rFonts w:ascii="Calibri" w:hAnsi="Calibri" w:cs="Calibri"/>
        </w:rPr>
        <w:t xml:space="preserve"> syndrom vilket föranleder</w:t>
      </w:r>
      <w:r w:rsidRPr="005C5F63">
        <w:rPr>
          <w:rFonts w:ascii="Calibri" w:hAnsi="Calibri" w:cs="Calibri"/>
          <w:color w:val="FF0000"/>
        </w:rPr>
        <w:t xml:space="preserve"> </w:t>
      </w:r>
      <w:r w:rsidRPr="005C5F63">
        <w:rPr>
          <w:rFonts w:ascii="Calibri" w:hAnsi="Calibri" w:cs="Calibri"/>
        </w:rPr>
        <w:t xml:space="preserve">lokal retning till följd av litet tag vid bröstet och/eller bakterie/svamp infektion. </w:t>
      </w:r>
    </w:p>
    <w:p w14:paraId="27351CA9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Gravida kvinnor kan uppge </w:t>
      </w:r>
      <w:proofErr w:type="spellStart"/>
      <w:r w:rsidRPr="005C5F63">
        <w:rPr>
          <w:rFonts w:ascii="Calibri" w:hAnsi="Calibri" w:cs="Calibri"/>
        </w:rPr>
        <w:t>Raynauds</w:t>
      </w:r>
      <w:proofErr w:type="spellEnd"/>
      <w:r w:rsidRPr="005C5F63">
        <w:rPr>
          <w:rFonts w:ascii="Calibri" w:hAnsi="Calibri" w:cs="Calibri"/>
        </w:rPr>
        <w:t xml:space="preserve"> liknande symptom med brännande, skärande smärta och färgskiftning kopplad till köldprovokation eller psykisk stress. Klinisk erfarenhet har visat god effekt till följd av ovanstående behandling.</w:t>
      </w:r>
    </w:p>
    <w:p w14:paraId="3B9942C1" w14:textId="77777777" w:rsidR="00BE4618" w:rsidRPr="005C5F63" w:rsidRDefault="00BE4618" w:rsidP="002772CA">
      <w:pPr>
        <w:ind w:right="-2"/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01A2CB45" w14:textId="77777777" w:rsidR="00BE4618" w:rsidRPr="005C5F63" w:rsidRDefault="00BE4618">
      <w:pPr>
        <w:pStyle w:val="Liststycke"/>
        <w:numPr>
          <w:ilvl w:val="0"/>
          <w:numId w:val="25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Färgskiftning: bröstvårtan vitnar (kärlkramp), övergår till blå (syrebrist), sedan rött (reflexmässigt kärlvidgande)</w:t>
      </w:r>
    </w:p>
    <w:p w14:paraId="5D5CD1C8" w14:textId="77777777" w:rsidR="00BE4618" w:rsidRPr="005C5F63" w:rsidRDefault="00BE4618">
      <w:pPr>
        <w:pStyle w:val="Liststycke"/>
        <w:numPr>
          <w:ilvl w:val="0"/>
          <w:numId w:val="25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Avdomning, ilning, smärta, </w:t>
      </w:r>
    </w:p>
    <w:p w14:paraId="4CE8DCF1" w14:textId="77777777" w:rsidR="00BE4618" w:rsidRPr="005C5F63" w:rsidRDefault="00BE4618">
      <w:pPr>
        <w:pStyle w:val="Liststycke"/>
        <w:numPr>
          <w:ilvl w:val="0"/>
          <w:numId w:val="25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Förvärras vid exposition för kyla eller vid stress</w:t>
      </w:r>
    </w:p>
    <w:p w14:paraId="1C70F573" w14:textId="77777777" w:rsidR="00BE4618" w:rsidRPr="005C5F63" w:rsidRDefault="00BE4618" w:rsidP="002772CA">
      <w:pPr>
        <w:ind w:right="-2"/>
        <w:rPr>
          <w:rFonts w:ascii="Calibri" w:hAnsi="Calibri" w:cs="Calibri"/>
          <w:b/>
          <w:bCs/>
        </w:rPr>
      </w:pPr>
      <w:bookmarkStart w:id="20" w:name="_Egenvårdsbehandling:"/>
      <w:bookmarkEnd w:id="20"/>
      <w:r w:rsidRPr="005C5F63">
        <w:rPr>
          <w:rFonts w:ascii="Calibri" w:hAnsi="Calibri" w:cs="Calibri"/>
          <w:b/>
          <w:bCs/>
        </w:rPr>
        <w:t>Egenvård</w:t>
      </w:r>
    </w:p>
    <w:p w14:paraId="348505D5" w14:textId="77777777" w:rsidR="00BE4618" w:rsidRPr="005C5F63" w:rsidRDefault="00BE4618">
      <w:pPr>
        <w:pStyle w:val="Liststycke"/>
        <w:numPr>
          <w:ilvl w:val="0"/>
          <w:numId w:val="26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Varm våt kompress direkt efter amning</w:t>
      </w:r>
    </w:p>
    <w:p w14:paraId="6E3D9A09" w14:textId="77777777" w:rsidR="00BE4618" w:rsidRPr="005C5F63" w:rsidRDefault="00BE4618">
      <w:pPr>
        <w:pStyle w:val="Liststycke"/>
        <w:numPr>
          <w:ilvl w:val="0"/>
          <w:numId w:val="26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lastRenderedPageBreak/>
        <w:t>Skydda mot kyla</w:t>
      </w:r>
    </w:p>
    <w:p w14:paraId="4C4B4D6B" w14:textId="77777777" w:rsidR="00BE4618" w:rsidRPr="005C5F63" w:rsidRDefault="00BE4618">
      <w:pPr>
        <w:pStyle w:val="Liststycke"/>
        <w:numPr>
          <w:ilvl w:val="0"/>
          <w:numId w:val="26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Minska på koffein och tobaksanvändning</w:t>
      </w:r>
    </w:p>
    <w:p w14:paraId="7FE5EF56" w14:textId="77777777" w:rsidR="00BE4618" w:rsidRPr="005C5F63" w:rsidRDefault="00BE4618">
      <w:pPr>
        <w:pStyle w:val="Liststycke"/>
        <w:numPr>
          <w:ilvl w:val="0"/>
          <w:numId w:val="26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Kosttillskott kalcium/magnesium</w:t>
      </w:r>
    </w:p>
    <w:p w14:paraId="331BC4E8" w14:textId="77777777" w:rsidR="00BE4618" w:rsidRPr="005C5F63" w:rsidRDefault="00BE4618">
      <w:pPr>
        <w:pStyle w:val="Liststycke"/>
        <w:numPr>
          <w:ilvl w:val="0"/>
          <w:numId w:val="26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Ökad motion</w:t>
      </w:r>
    </w:p>
    <w:p w14:paraId="4B5DCC20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Medicinsk behandling</w:t>
      </w:r>
      <w:r w:rsidRPr="005C5F63">
        <w:rPr>
          <w:rFonts w:ascii="Calibri" w:hAnsi="Calibri" w:cs="Calibri"/>
        </w:rPr>
        <w:t xml:space="preserve">: enligt </w:t>
      </w:r>
      <w:hyperlink w:anchor="Behandlingsdelen">
        <w:r w:rsidRPr="005C5F63">
          <w:rPr>
            <w:rFonts w:ascii="Calibri" w:hAnsi="Calibri" w:cs="Calibri"/>
            <w:color w:val="0000FF"/>
            <w:u w:val="single"/>
          </w:rPr>
          <w:t>läkemedelsbehandlingsdelen</w:t>
        </w:r>
      </w:hyperlink>
    </w:p>
    <w:p w14:paraId="686CCB47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Adalat</w:t>
      </w:r>
      <w:proofErr w:type="spellEnd"/>
      <w:r w:rsidRPr="005C5F63">
        <w:rPr>
          <w:rFonts w:ascii="Calibri" w:hAnsi="Calibri" w:cs="Calibri"/>
        </w:rPr>
        <w:t xml:space="preserve"> (</w:t>
      </w:r>
      <w:proofErr w:type="spellStart"/>
      <w:r w:rsidRPr="005C5F63">
        <w:rPr>
          <w:rFonts w:ascii="Calibri" w:hAnsi="Calibri" w:cs="Calibri"/>
        </w:rPr>
        <w:t>Nifedipin</w:t>
      </w:r>
      <w:proofErr w:type="spellEnd"/>
      <w:r w:rsidRPr="005C5F63">
        <w:rPr>
          <w:rFonts w:ascii="Calibri" w:hAnsi="Calibri" w:cs="Calibri"/>
        </w:rPr>
        <w:t xml:space="preserve">) är en kalciumantagonist som används i behandling av hypertoni och </w:t>
      </w:r>
      <w:proofErr w:type="spellStart"/>
      <w:r w:rsidRPr="005C5F63">
        <w:rPr>
          <w:rFonts w:ascii="Calibri" w:hAnsi="Calibri" w:cs="Calibri"/>
        </w:rPr>
        <w:t>Raynaud’s</w:t>
      </w:r>
      <w:proofErr w:type="spellEnd"/>
      <w:r w:rsidRPr="005C5F63">
        <w:rPr>
          <w:rFonts w:ascii="Calibri" w:hAnsi="Calibri" w:cs="Calibri"/>
        </w:rPr>
        <w:t xml:space="preserve">. Den minskar det perifera kärlmotståndet och därmed förebygger och minskar </w:t>
      </w:r>
      <w:proofErr w:type="spellStart"/>
      <w:r w:rsidRPr="005C5F63">
        <w:rPr>
          <w:rFonts w:ascii="Calibri" w:hAnsi="Calibri" w:cs="Calibri"/>
        </w:rPr>
        <w:t>vasospasm</w:t>
      </w:r>
      <w:proofErr w:type="spellEnd"/>
      <w:r w:rsidRPr="005C5F63">
        <w:rPr>
          <w:rFonts w:ascii="Calibri" w:hAnsi="Calibri" w:cs="Calibri"/>
        </w:rPr>
        <w:t xml:space="preserve"> som sker vid </w:t>
      </w:r>
      <w:proofErr w:type="spellStart"/>
      <w:r w:rsidRPr="005C5F63">
        <w:rPr>
          <w:rFonts w:ascii="Calibri" w:hAnsi="Calibri" w:cs="Calibri"/>
        </w:rPr>
        <w:t>Raynaud’s</w:t>
      </w:r>
      <w:proofErr w:type="spellEnd"/>
      <w:r w:rsidRPr="005C5F63">
        <w:rPr>
          <w:rFonts w:ascii="Calibri" w:hAnsi="Calibri" w:cs="Calibri"/>
        </w:rPr>
        <w:t xml:space="preserve"> attacker. Patienter med även ett normalt blodtryck kan drabbas av ett mycket lågt blodtryck - vilket kräver kontroll.</w:t>
      </w:r>
    </w:p>
    <w:p w14:paraId="30BF52F6" w14:textId="77777777" w:rsidR="00BE4618" w:rsidRPr="005C5F63" w:rsidRDefault="00BE4618" w:rsidP="002772CA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  <w:lang w:val="fi-FI"/>
        </w:rPr>
        <w:t>OBS</w:t>
      </w:r>
      <w:r w:rsidRPr="005C5F63">
        <w:rPr>
          <w:rFonts w:ascii="Calibri" w:hAnsi="Calibri" w:cs="Calibri"/>
          <w:lang w:val="fi-FI"/>
        </w:rPr>
        <w:br/>
      </w:r>
      <w:proofErr w:type="spellStart"/>
      <w:r w:rsidRPr="005C5F63">
        <w:rPr>
          <w:rFonts w:ascii="Calibri" w:hAnsi="Calibri" w:cs="Calibri"/>
          <w:lang w:val="fi-FI"/>
        </w:rPr>
        <w:t>Försiktighet</w:t>
      </w:r>
      <w:proofErr w:type="spellEnd"/>
      <w:r w:rsidRPr="005C5F63">
        <w:rPr>
          <w:rFonts w:ascii="Calibri" w:hAnsi="Calibri" w:cs="Calibri"/>
        </w:rPr>
        <w:t xml:space="preserve"> tillråds hos patienter med </w:t>
      </w:r>
    </w:p>
    <w:p w14:paraId="36DE7DFC" w14:textId="77777777" w:rsidR="00BE4618" w:rsidRPr="005C5F63" w:rsidRDefault="00BE4618">
      <w:pPr>
        <w:pStyle w:val="Liststycke"/>
        <w:numPr>
          <w:ilvl w:val="0"/>
          <w:numId w:val="27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Mycket lågt blodtryck</w:t>
      </w:r>
    </w:p>
    <w:p w14:paraId="1094057D" w14:textId="77777777" w:rsidR="00BE4618" w:rsidRPr="005C5F63" w:rsidRDefault="00BE4618">
      <w:pPr>
        <w:pStyle w:val="Liststycke"/>
        <w:numPr>
          <w:ilvl w:val="0"/>
          <w:numId w:val="27"/>
        </w:numPr>
        <w:ind w:right="-2"/>
        <w:rPr>
          <w:rFonts w:ascii="Calibri" w:hAnsi="Calibri" w:cs="Calibri"/>
          <w:lang w:val="fi-FI"/>
        </w:rPr>
      </w:pPr>
      <w:r w:rsidRPr="005C5F63">
        <w:rPr>
          <w:rFonts w:ascii="Calibri" w:hAnsi="Calibri" w:cs="Calibri"/>
        </w:rPr>
        <w:t>Tidigare anamnes</w:t>
      </w:r>
      <w:r w:rsidRPr="005C5F63">
        <w:rPr>
          <w:rFonts w:ascii="Calibri" w:hAnsi="Calibri" w:cs="Calibri"/>
          <w:lang w:val="fi-FI"/>
        </w:rPr>
        <w:t xml:space="preserve"> </w:t>
      </w:r>
      <w:proofErr w:type="spellStart"/>
      <w:r w:rsidRPr="005C5F63">
        <w:rPr>
          <w:rFonts w:ascii="Calibri" w:hAnsi="Calibri" w:cs="Calibri"/>
          <w:lang w:val="fi-FI"/>
        </w:rPr>
        <w:t>på</w:t>
      </w:r>
      <w:proofErr w:type="spellEnd"/>
      <w:r w:rsidRPr="005C5F63">
        <w:rPr>
          <w:rFonts w:ascii="Calibri" w:hAnsi="Calibri" w:cs="Calibri"/>
          <w:lang w:val="fi-FI"/>
        </w:rPr>
        <w:t xml:space="preserve"> depression</w:t>
      </w:r>
    </w:p>
    <w:p w14:paraId="19A35731" w14:textId="77777777" w:rsidR="00BE4618" w:rsidRPr="00915C58" w:rsidRDefault="00BE4618" w:rsidP="002772CA">
      <w:pPr>
        <w:ind w:right="-2"/>
      </w:pPr>
      <w:r w:rsidRPr="005C5F63">
        <w:rPr>
          <w:rFonts w:ascii="Calibri" w:hAnsi="Calibri" w:cs="Calibri"/>
        </w:rPr>
        <w:t xml:space="preserve">Tabletterna får </w:t>
      </w:r>
      <w:r w:rsidRPr="008F0D9F">
        <w:rPr>
          <w:rFonts w:ascii="Calibri" w:hAnsi="Calibri" w:cs="Calibri"/>
          <w:b/>
          <w:bCs/>
        </w:rPr>
        <w:t>inte</w:t>
      </w:r>
      <w:r w:rsidRPr="005C5F63">
        <w:rPr>
          <w:rFonts w:ascii="Calibri" w:hAnsi="Calibri" w:cs="Calibri"/>
        </w:rPr>
        <w:t xml:space="preserve"> delas eller krossas. Tabletterna sväljs hela tillsammans med vätska, oberoende av måltid. Intaget av grapefrukt, grapefruktjuice eller grapefruktkärnextrakt ska därför undvikas vid behandling med </w:t>
      </w:r>
      <w:proofErr w:type="spellStart"/>
      <w:r w:rsidRPr="005C5F63">
        <w:rPr>
          <w:rFonts w:ascii="Calibri" w:hAnsi="Calibri" w:cs="Calibri"/>
        </w:rPr>
        <w:t>Adalat</w:t>
      </w:r>
      <w:proofErr w:type="spellEnd"/>
      <w:r w:rsidRPr="005C5F63">
        <w:rPr>
          <w:rFonts w:ascii="Calibri" w:hAnsi="Calibri" w:cs="Calibri"/>
        </w:rPr>
        <w:t>.</w:t>
      </w:r>
    </w:p>
    <w:p w14:paraId="2A54B0EB" w14:textId="77777777" w:rsidR="00BE4618" w:rsidRPr="00612298" w:rsidRDefault="00BE4618" w:rsidP="00BE4618">
      <w:pPr>
        <w:pStyle w:val="Rubrik3"/>
      </w:pPr>
      <w:bookmarkStart w:id="21" w:name="_Toc175659066"/>
      <w:r w:rsidRPr="00612298">
        <w:t>White spot och mjölkblåsa</w:t>
      </w:r>
      <w:bookmarkEnd w:id="21"/>
    </w:p>
    <w:p w14:paraId="0E13F11B" w14:textId="77777777" w:rsidR="00BE4618" w:rsidRPr="005C5F63" w:rsidRDefault="00BE4618" w:rsidP="007A36B2">
      <w:pPr>
        <w:ind w:right="-2"/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 xml:space="preserve"> och mjölkblåsa uppstår senare under amningsperioden, oftast på det ena bröstet, men kan vara bilateral och är oftast återkommande. </w:t>
      </w:r>
    </w:p>
    <w:p w14:paraId="2E154218" w14:textId="77777777" w:rsidR="00BE4618" w:rsidRPr="005C5F63" w:rsidRDefault="00BE4618" w:rsidP="007A36B2">
      <w:pPr>
        <w:ind w:right="-2"/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Symtom</w:t>
      </w:r>
    </w:p>
    <w:p w14:paraId="00956FC9" w14:textId="77777777" w:rsidR="00BE4618" w:rsidRPr="005C5F63" w:rsidRDefault="00BE4618">
      <w:pPr>
        <w:pStyle w:val="Liststycke"/>
        <w:numPr>
          <w:ilvl w:val="0"/>
          <w:numId w:val="28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Mjölkblåsa uppstår där hud har växt över en mynning. Vid handmjölkning buktar blåsan</w:t>
      </w:r>
    </w:p>
    <w:p w14:paraId="7FEE160E" w14:textId="77777777" w:rsidR="00BE4618" w:rsidRPr="005C5F63" w:rsidRDefault="00BE4618">
      <w:pPr>
        <w:pStyle w:val="Liststycke"/>
        <w:numPr>
          <w:ilvl w:val="0"/>
          <w:numId w:val="28"/>
        </w:numPr>
        <w:ind w:right="-2"/>
        <w:rPr>
          <w:rFonts w:ascii="Calibri" w:hAnsi="Calibri" w:cs="Calibri"/>
        </w:rPr>
      </w:pP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 xml:space="preserve"> ”bröstmjölksproppar” tros uppstå till följd av att inflammationsceller har fortplantat sig till ytan. Den beskrivs oftast av patienten som en beläggning. Kan vara vit i färgen eller rosa/gulaktig.</w:t>
      </w:r>
    </w:p>
    <w:p w14:paraId="6BD12573" w14:textId="77777777" w:rsidR="00BE4618" w:rsidRPr="005C5F63" w:rsidRDefault="00BE4618" w:rsidP="007A36B2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Trots att blåsan/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 kan vara endast knappnålsstorlek kan de orsaka mycket smärta vid amning samt ökar risken för </w:t>
      </w:r>
      <w:proofErr w:type="spellStart"/>
      <w:r w:rsidRPr="005C5F63">
        <w:rPr>
          <w:rFonts w:ascii="Calibri" w:hAnsi="Calibri" w:cs="Calibri"/>
        </w:rPr>
        <w:t>mastit</w:t>
      </w:r>
      <w:proofErr w:type="spellEnd"/>
      <w:r w:rsidRPr="005C5F63">
        <w:rPr>
          <w:rFonts w:ascii="Calibri" w:hAnsi="Calibri" w:cs="Calibri"/>
        </w:rPr>
        <w:t xml:space="preserve"> och </w:t>
      </w:r>
      <w:proofErr w:type="spellStart"/>
      <w:r w:rsidRPr="005C5F63">
        <w:rPr>
          <w:rFonts w:ascii="Calibri" w:hAnsi="Calibri" w:cs="Calibri"/>
        </w:rPr>
        <w:t>mastodyni</w:t>
      </w:r>
      <w:proofErr w:type="spellEnd"/>
      <w:r w:rsidRPr="005C5F63">
        <w:rPr>
          <w:rFonts w:ascii="Calibri" w:hAnsi="Calibri" w:cs="Calibri"/>
        </w:rPr>
        <w:t>/ bröstsmärta. Huden runt omkring den kan vara lite inflammerad. Orsakar smärta i bröstvårtan.</w:t>
      </w:r>
    </w:p>
    <w:p w14:paraId="519696A6" w14:textId="77777777" w:rsidR="00BE4618" w:rsidRPr="005C5F63" w:rsidRDefault="00BE4618" w:rsidP="00BE4618">
      <w:pPr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Orsaker</w:t>
      </w:r>
    </w:p>
    <w:p w14:paraId="191E5179" w14:textId="77777777" w:rsidR="00BE4618" w:rsidRPr="005C5F63" w:rsidRDefault="00BE4618" w:rsidP="007A36B2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Tros vara kopplad till nötningsskada orsakad av litet tag vid bröstet tidigare under amningsperioden – typiskt är att 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 uppstår efter några månaders amning. Andra faktorer som behöver uteslutas (framför allt vid utebliven effekt av egenvård)</w:t>
      </w:r>
    </w:p>
    <w:p w14:paraId="3B284967" w14:textId="77777777" w:rsidR="00BE4618" w:rsidRPr="005C5F63" w:rsidRDefault="00BE4618">
      <w:pPr>
        <w:pStyle w:val="Liststycke"/>
        <w:numPr>
          <w:ilvl w:val="0"/>
          <w:numId w:val="29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lastRenderedPageBreak/>
        <w:t>Kort tung- eller läppband</w:t>
      </w:r>
    </w:p>
    <w:p w14:paraId="1394C1F9" w14:textId="77777777" w:rsidR="00BE4618" w:rsidRPr="005C5F63" w:rsidRDefault="00BE4618">
      <w:pPr>
        <w:pStyle w:val="Liststycke"/>
        <w:numPr>
          <w:ilvl w:val="0"/>
          <w:numId w:val="29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Överproduktion</w:t>
      </w:r>
    </w:p>
    <w:p w14:paraId="4CE220DB" w14:textId="77777777" w:rsidR="00BE4618" w:rsidRPr="005C5F63" w:rsidRDefault="00BE4618">
      <w:pPr>
        <w:pStyle w:val="Liststycke"/>
        <w:numPr>
          <w:ilvl w:val="0"/>
          <w:numId w:val="29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Svamp, bakterie- eller viral/ herpesinfektion (vid svampinfektion uppstår det vanligtvis fler </w:t>
      </w:r>
      <w:proofErr w:type="spellStart"/>
      <w:r w:rsidRPr="005C5F63">
        <w:rPr>
          <w:rFonts w:ascii="Calibri" w:hAnsi="Calibri" w:cs="Calibri"/>
        </w:rPr>
        <w:t>white</w:t>
      </w:r>
      <w:proofErr w:type="spellEnd"/>
      <w:r w:rsidRPr="005C5F63">
        <w:rPr>
          <w:rFonts w:ascii="Calibri" w:hAnsi="Calibri" w:cs="Calibri"/>
        </w:rPr>
        <w:t xml:space="preserve"> spot)</w:t>
      </w:r>
    </w:p>
    <w:p w14:paraId="74BB71A2" w14:textId="77777777" w:rsidR="00BE4618" w:rsidRPr="005C5F63" w:rsidRDefault="00BE4618" w:rsidP="007A36B2">
      <w:pPr>
        <w:ind w:right="-2"/>
        <w:rPr>
          <w:rFonts w:ascii="Calibri" w:hAnsi="Calibri" w:cs="Calibri"/>
          <w:b/>
          <w:bCs/>
        </w:rPr>
      </w:pPr>
      <w:r w:rsidRPr="005C5F63">
        <w:rPr>
          <w:rFonts w:ascii="Calibri" w:hAnsi="Calibri" w:cs="Calibri"/>
          <w:b/>
          <w:bCs/>
        </w:rPr>
        <w:t>Egenvård</w:t>
      </w:r>
    </w:p>
    <w:p w14:paraId="56034810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Justera amningsposition för optimalt tag vid bröstet </w:t>
      </w:r>
    </w:p>
    <w:p w14:paraId="56F08386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  <w:color w:val="000000"/>
        </w:rPr>
      </w:pPr>
      <w:r w:rsidRPr="005C5F63">
        <w:rPr>
          <w:rFonts w:ascii="Calibri" w:hAnsi="Calibri" w:cs="Calibri"/>
          <w:color w:val="000000" w:themeColor="text2"/>
        </w:rPr>
        <w:t xml:space="preserve">För att </w:t>
      </w:r>
      <w:r w:rsidRPr="005C5F63">
        <w:rPr>
          <w:rFonts w:ascii="Calibri" w:hAnsi="Calibri" w:cs="Calibri"/>
        </w:rPr>
        <w:t xml:space="preserve">mjuka upp blåsan eller beläggningen kan </w:t>
      </w:r>
      <w:r w:rsidRPr="005C5F63">
        <w:rPr>
          <w:rFonts w:ascii="Calibri" w:hAnsi="Calibri" w:cs="Calibri"/>
          <w:color w:val="000000" w:themeColor="text2"/>
        </w:rPr>
        <w:t xml:space="preserve">fuktig värme appliceras på vårtan före amning </w:t>
      </w:r>
      <w:r w:rsidRPr="005C5F63">
        <w:rPr>
          <w:rFonts w:ascii="Calibri" w:hAnsi="Calibri" w:cs="Calibri"/>
        </w:rPr>
        <w:t xml:space="preserve">samt en matolja (exempelvis oliv- eller kokosolja masseras försiktigt in på bröstvårtan mellan amningar </w:t>
      </w:r>
    </w:p>
    <w:p w14:paraId="63F2933B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Uppmuntra till fortsatt amning /brösttömning</w:t>
      </w:r>
    </w:p>
    <w:p w14:paraId="6C071952" w14:textId="77777777" w:rsidR="00BE4618" w:rsidRPr="005C5F63" w:rsidRDefault="00BE4618">
      <w:pPr>
        <w:pStyle w:val="Liststycke"/>
        <w:numPr>
          <w:ilvl w:val="1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värme på bröstet innan amning</w:t>
      </w:r>
    </w:p>
    <w:p w14:paraId="6763454A" w14:textId="77777777" w:rsidR="00BE4618" w:rsidRPr="005C5F63" w:rsidRDefault="00BE4618">
      <w:pPr>
        <w:pStyle w:val="Liststycke"/>
        <w:numPr>
          <w:ilvl w:val="1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börja om möjligt amma på det drabbade bröstet</w:t>
      </w:r>
    </w:p>
    <w:p w14:paraId="6666144D" w14:textId="77777777" w:rsidR="00BE4618" w:rsidRPr="005C5F63" w:rsidRDefault="00BE4618">
      <w:pPr>
        <w:pStyle w:val="Liststycke"/>
        <w:numPr>
          <w:ilvl w:val="1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variera amningsposition</w:t>
      </w:r>
    </w:p>
    <w:p w14:paraId="7525C7CE" w14:textId="77777777" w:rsidR="00BE4618" w:rsidRPr="005C5F63" w:rsidRDefault="00BE4618">
      <w:pPr>
        <w:pStyle w:val="Liststycke"/>
        <w:numPr>
          <w:ilvl w:val="1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om bröstet känns svullet – kalla omslag används efter amning (enligt råd för mjölkstockning)</w:t>
      </w:r>
    </w:p>
    <w:p w14:paraId="456F1103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  <w:b/>
          <w:bCs/>
        </w:rPr>
        <w:t>Skrapa EJ bort</w:t>
      </w:r>
      <w:r w:rsidRPr="005C5F63">
        <w:rPr>
          <w:rFonts w:ascii="Calibri" w:hAnsi="Calibri" w:cs="Calibri"/>
        </w:rPr>
        <w:t xml:space="preserve"> </w:t>
      </w:r>
      <w:proofErr w:type="spellStart"/>
      <w:r w:rsidRPr="005C5F63">
        <w:rPr>
          <w:rFonts w:ascii="Calibri" w:hAnsi="Calibri" w:cs="Calibri"/>
        </w:rPr>
        <w:t>whitespot</w:t>
      </w:r>
      <w:proofErr w:type="spellEnd"/>
      <w:r w:rsidRPr="005C5F63">
        <w:rPr>
          <w:rFonts w:ascii="Calibri" w:hAnsi="Calibri" w:cs="Calibri"/>
        </w:rPr>
        <w:t>/</w:t>
      </w:r>
      <w:r w:rsidRPr="005C5F63">
        <w:rPr>
          <w:rFonts w:ascii="Calibri" w:hAnsi="Calibri" w:cs="Calibri"/>
          <w:b/>
          <w:bCs/>
        </w:rPr>
        <w:t>stick Ej</w:t>
      </w:r>
      <w:r w:rsidRPr="005C5F63">
        <w:rPr>
          <w:rFonts w:ascii="Calibri" w:hAnsi="Calibri" w:cs="Calibri"/>
        </w:rPr>
        <w:t xml:space="preserve"> hål på mjölkblåsan</w:t>
      </w:r>
    </w:p>
    <w:p w14:paraId="50EC7E93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Behandla lokalt med kräm Hydrokortison 1mg/g 1 x 2 i 7 dagar</w:t>
      </w:r>
    </w:p>
    <w:p w14:paraId="1BC0A91E" w14:textId="77777777" w:rsidR="00BE4618" w:rsidRPr="005C5F63" w:rsidRDefault="00BE4618">
      <w:pPr>
        <w:pStyle w:val="Liststycke"/>
        <w:numPr>
          <w:ilvl w:val="0"/>
          <w:numId w:val="30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Vid misstanke om svamp kan </w:t>
      </w:r>
      <w:proofErr w:type="spellStart"/>
      <w:r w:rsidRPr="005C5F63">
        <w:rPr>
          <w:rFonts w:ascii="Calibri" w:hAnsi="Calibri" w:cs="Calibri"/>
        </w:rPr>
        <w:t>Pevisone</w:t>
      </w:r>
      <w:proofErr w:type="spellEnd"/>
      <w:r w:rsidRPr="005C5F63">
        <w:rPr>
          <w:rFonts w:ascii="Calibri" w:hAnsi="Calibri" w:cs="Calibri"/>
        </w:rPr>
        <w:t xml:space="preserve"> salva användas (receptbelagt) </w:t>
      </w:r>
    </w:p>
    <w:p w14:paraId="4924A3F6" w14:textId="77777777" w:rsidR="00BE4618" w:rsidRPr="00612298" w:rsidRDefault="00BE4618" w:rsidP="00BE4618">
      <w:pPr>
        <w:pStyle w:val="Rubrik2"/>
      </w:pPr>
      <w:bookmarkStart w:id="22" w:name="_Toc175659067"/>
      <w:r w:rsidRPr="00612298">
        <w:t>Övriga tillstånd</w:t>
      </w:r>
      <w:bookmarkEnd w:id="22"/>
    </w:p>
    <w:p w14:paraId="1DB2F9D3" w14:textId="77777777" w:rsidR="00BE4618" w:rsidRPr="004873B4" w:rsidRDefault="00BE4618" w:rsidP="00BE4618">
      <w:pPr>
        <w:pStyle w:val="Rubrik3"/>
      </w:pPr>
      <w:bookmarkStart w:id="23" w:name="_Toc175659068"/>
      <w:r w:rsidRPr="004873B4">
        <w:t>Bröstsekretioner under graviditet</w:t>
      </w:r>
      <w:bookmarkEnd w:id="23"/>
    </w:p>
    <w:p w14:paraId="7626C4E1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Tvåsidiga sekretioner från brösten, så kallad ”</w:t>
      </w:r>
      <w:proofErr w:type="spellStart"/>
      <w:r w:rsidRPr="005C5F63">
        <w:rPr>
          <w:rFonts w:ascii="Calibri" w:hAnsi="Calibri" w:cs="Calibri"/>
        </w:rPr>
        <w:t>rusty</w:t>
      </w:r>
      <w:proofErr w:type="spellEnd"/>
      <w:r w:rsidRPr="005C5F63">
        <w:rPr>
          <w:rFonts w:ascii="Calibri" w:hAnsi="Calibri" w:cs="Calibri"/>
        </w:rPr>
        <w:t xml:space="preserve"> pipes syndrom” kan uppstå i samband till </w:t>
      </w:r>
      <w:proofErr w:type="spellStart"/>
      <w:r w:rsidRPr="005C5F63">
        <w:rPr>
          <w:rFonts w:ascii="Calibri" w:hAnsi="Calibri" w:cs="Calibri"/>
        </w:rPr>
        <w:t>laktogenes</w:t>
      </w:r>
      <w:proofErr w:type="spellEnd"/>
      <w:r w:rsidRPr="005C5F63">
        <w:rPr>
          <w:rFonts w:ascii="Calibri" w:hAnsi="Calibri" w:cs="Calibri"/>
        </w:rPr>
        <w:t xml:space="preserve"> mellan graviditetsvecka 18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22. Det orsakas troligtvis av små blödningar i mjölkgångarna efter att råmjölken har runnit till i brösten och behöver vanligtvis inte utredas. </w:t>
      </w:r>
    </w:p>
    <w:p w14:paraId="485BD28A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Ensidig klar, serös eller blodig sekretion orsakas ofta av en benign lesion, såsom </w:t>
      </w:r>
      <w:proofErr w:type="spellStart"/>
      <w:r w:rsidRPr="005C5F63">
        <w:rPr>
          <w:rFonts w:ascii="Calibri" w:hAnsi="Calibri" w:cs="Calibri"/>
        </w:rPr>
        <w:t>intraduktal</w:t>
      </w:r>
      <w:proofErr w:type="spellEnd"/>
      <w:r w:rsidRPr="005C5F63">
        <w:rPr>
          <w:rFonts w:ascii="Calibri" w:hAnsi="Calibri" w:cs="Calibri"/>
        </w:rPr>
        <w:t xml:space="preserve"> papillom(er) eller </w:t>
      </w:r>
      <w:proofErr w:type="spellStart"/>
      <w:r w:rsidRPr="005C5F63">
        <w:rPr>
          <w:rFonts w:ascii="Calibri" w:hAnsi="Calibri" w:cs="Calibri"/>
        </w:rPr>
        <w:t>ductal</w:t>
      </w:r>
      <w:proofErr w:type="spellEnd"/>
      <w:r w:rsidRPr="005C5F63">
        <w:rPr>
          <w:rFonts w:ascii="Calibri" w:hAnsi="Calibri" w:cs="Calibri"/>
        </w:rPr>
        <w:t xml:space="preserve"> </w:t>
      </w:r>
      <w:proofErr w:type="spellStart"/>
      <w:r w:rsidRPr="005C5F63">
        <w:rPr>
          <w:rFonts w:ascii="Calibri" w:hAnsi="Calibri" w:cs="Calibri"/>
        </w:rPr>
        <w:t>ektasi</w:t>
      </w:r>
      <w:proofErr w:type="spellEnd"/>
      <w:r w:rsidRPr="005C5F63">
        <w:rPr>
          <w:rFonts w:ascii="Calibri" w:hAnsi="Calibri" w:cs="Calibri"/>
        </w:rPr>
        <w:t xml:space="preserve">, men en underliggande </w:t>
      </w:r>
      <w:proofErr w:type="spellStart"/>
      <w:r w:rsidRPr="005C5F63">
        <w:rPr>
          <w:rFonts w:ascii="Calibri" w:hAnsi="Calibri" w:cs="Calibri"/>
        </w:rPr>
        <w:t>malignitet</w:t>
      </w:r>
      <w:proofErr w:type="spellEnd"/>
      <w:r w:rsidRPr="005C5F63">
        <w:rPr>
          <w:rFonts w:ascii="Calibri" w:hAnsi="Calibri" w:cs="Calibri"/>
        </w:rPr>
        <w:t xml:space="preserve"> kan förekomma. Patienten ska remitteras till bröstmottagningen.</w:t>
      </w:r>
    </w:p>
    <w:p w14:paraId="05A8DA11" w14:textId="77777777" w:rsidR="00BE4618" w:rsidRPr="008A1AE5" w:rsidRDefault="00BE4618" w:rsidP="00BE4618">
      <w:pPr>
        <w:pStyle w:val="Rubrik3"/>
      </w:pPr>
      <w:bookmarkStart w:id="24" w:name="_Toc175659069"/>
      <w:r w:rsidRPr="008A1AE5">
        <w:t>Bröstcancer under graviditet</w:t>
      </w:r>
      <w:r>
        <w:t>en</w:t>
      </w:r>
      <w:bookmarkEnd w:id="24"/>
      <w:r w:rsidRPr="008A1AE5">
        <w:t xml:space="preserve"> </w:t>
      </w:r>
    </w:p>
    <w:p w14:paraId="39C2812A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Bröstcancer är näst efter melanom den vanligaste </w:t>
      </w:r>
      <w:proofErr w:type="spellStart"/>
      <w:r w:rsidRPr="005C5F63">
        <w:rPr>
          <w:rFonts w:ascii="Calibri" w:hAnsi="Calibri" w:cs="Calibri"/>
        </w:rPr>
        <w:t>maligniteten</w:t>
      </w:r>
      <w:proofErr w:type="spellEnd"/>
      <w:r w:rsidRPr="005C5F63">
        <w:rPr>
          <w:rFonts w:ascii="Calibri" w:hAnsi="Calibri" w:cs="Calibri"/>
        </w:rPr>
        <w:t xml:space="preserve"> under graviditet och incidensen ökar. </w:t>
      </w:r>
      <w:r w:rsidRPr="005C5F63">
        <w:rPr>
          <w:rFonts w:ascii="Calibri" w:hAnsi="Calibri" w:cs="Calibri"/>
          <w:b/>
          <w:bCs/>
        </w:rPr>
        <w:t>Knölar som uppstår under graviditeten ska alltid utredas.</w:t>
      </w:r>
    </w:p>
    <w:p w14:paraId="75E1EA91" w14:textId="77777777" w:rsidR="00BE4618" w:rsidRPr="00694144" w:rsidRDefault="00BE4618" w:rsidP="00BE4618">
      <w:pPr>
        <w:pStyle w:val="Rubrik3"/>
      </w:pPr>
      <w:bookmarkStart w:id="25" w:name="_Toc175659070"/>
      <w:r w:rsidRPr="00694144">
        <w:t>Oklara eller avvikande fynd</w:t>
      </w:r>
      <w:bookmarkEnd w:id="25"/>
    </w:p>
    <w:p w14:paraId="76F0B35C" w14:textId="77777777" w:rsidR="00BE4618" w:rsidRPr="005C5F63" w:rsidRDefault="00BE4618" w:rsidP="00BD004D">
      <w:pPr>
        <w:ind w:right="-2"/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Alla knölar, infektioner och hudförändringar som avviker från det normala eller</w:t>
      </w:r>
    </w:p>
    <w:p w14:paraId="0B1DC5D7" w14:textId="77777777" w:rsidR="00BE4618" w:rsidRPr="005C5F63" w:rsidRDefault="00BE4618" w:rsidP="00BD004D">
      <w:pPr>
        <w:ind w:right="-2"/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inte ger sig, ska kvinnan remitteras för vidare undersökningar på bröstmottagningen</w:t>
      </w:r>
    </w:p>
    <w:p w14:paraId="103B6E7F" w14:textId="77777777" w:rsidR="00BE4618" w:rsidRPr="005C5F63" w:rsidRDefault="00BE4618">
      <w:pPr>
        <w:pStyle w:val="Liststycke"/>
        <w:numPr>
          <w:ilvl w:val="0"/>
          <w:numId w:val="31"/>
        </w:numPr>
        <w:ind w:right="-2"/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lastRenderedPageBreak/>
        <w:t>Klinisk undersökning med palpation</w:t>
      </w:r>
    </w:p>
    <w:p w14:paraId="530ACA1D" w14:textId="77777777" w:rsidR="00BE4618" w:rsidRPr="005C5F63" w:rsidRDefault="00BE4618">
      <w:pPr>
        <w:pStyle w:val="Liststycke"/>
        <w:numPr>
          <w:ilvl w:val="0"/>
          <w:numId w:val="31"/>
        </w:numPr>
        <w:ind w:right="-2"/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Radiologisk undersökning med mammografi, ultraljud, mm</w:t>
      </w:r>
    </w:p>
    <w:p w14:paraId="5FF89B6A" w14:textId="77777777" w:rsidR="00BE4618" w:rsidRPr="005C5F63" w:rsidRDefault="00BE4618">
      <w:pPr>
        <w:pStyle w:val="Liststycke"/>
        <w:numPr>
          <w:ilvl w:val="0"/>
          <w:numId w:val="31"/>
        </w:numPr>
        <w:ind w:right="-2"/>
        <w:rPr>
          <w:rFonts w:ascii="Calibri" w:eastAsiaTheme="majorEastAsia" w:hAnsi="Calibri" w:cs="Calibri"/>
        </w:rPr>
      </w:pPr>
      <w:r w:rsidRPr="005C5F63">
        <w:rPr>
          <w:rFonts w:ascii="Calibri" w:eastAsiaTheme="majorEastAsia" w:hAnsi="Calibri" w:cs="Calibri"/>
        </w:rPr>
        <w:t>Morfologisk diagnostik med finnålspunktion för cytologi eller grovnålsbiopsi för PAD</w:t>
      </w:r>
    </w:p>
    <w:p w14:paraId="5F6F2C63" w14:textId="77777777" w:rsidR="00BE4618" w:rsidRPr="00D27FAB" w:rsidRDefault="00BE4618" w:rsidP="00BE4618">
      <w:pPr>
        <w:pStyle w:val="Rubrik3"/>
      </w:pPr>
      <w:bookmarkStart w:id="26" w:name="_Toc175659071"/>
      <w:proofErr w:type="spellStart"/>
      <w:r w:rsidRPr="00D27FAB">
        <w:t>Galaktorré</w:t>
      </w:r>
      <w:bookmarkEnd w:id="26"/>
      <w:proofErr w:type="spellEnd"/>
    </w:p>
    <w:p w14:paraId="4706CDF9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Efter avslutad amning kan den ammande uppleva spontanläckage av bröstmjölk i uppemot ett år (det finns en stor individuell variation).</w:t>
      </w:r>
    </w:p>
    <w:p w14:paraId="6B189488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När en mjölkaktig flytning förekommer utan nyligen anamnes av graviditet eller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amning kallas det </w:t>
      </w:r>
      <w:proofErr w:type="spellStart"/>
      <w:r w:rsidRPr="005C5F63">
        <w:rPr>
          <w:rFonts w:ascii="Calibri" w:hAnsi="Calibri" w:cs="Calibri"/>
        </w:rPr>
        <w:t>galaktorré</w:t>
      </w:r>
      <w:proofErr w:type="spellEnd"/>
      <w:r w:rsidRPr="005C5F63">
        <w:rPr>
          <w:rFonts w:ascii="Calibri" w:hAnsi="Calibri" w:cs="Calibri"/>
        </w:rPr>
        <w:t xml:space="preserve"> och kan vara resultatet av en olämplig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ökad prolaktinfrisättning, till följd av exempelvis ett </w:t>
      </w:r>
      <w:proofErr w:type="spellStart"/>
      <w:r w:rsidRPr="005C5F63">
        <w:rPr>
          <w:rFonts w:ascii="Calibri" w:hAnsi="Calibri" w:cs="Calibri"/>
        </w:rPr>
        <w:t>prolaktinom</w:t>
      </w:r>
      <w:proofErr w:type="spellEnd"/>
      <w:r w:rsidRPr="005C5F63">
        <w:rPr>
          <w:rFonts w:ascii="Calibri" w:hAnsi="Calibri" w:cs="Calibri"/>
        </w:rPr>
        <w:t>, en prolaktinproducerande benign tumör i hypofysen</w:t>
      </w:r>
    </w:p>
    <w:p w14:paraId="290725C3" w14:textId="77777777" w:rsidR="00BE4618" w:rsidRPr="005C5F63" w:rsidRDefault="00BE4618">
      <w:pPr>
        <w:pStyle w:val="Liststycke"/>
        <w:numPr>
          <w:ilvl w:val="0"/>
          <w:numId w:val="32"/>
        </w:num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Vid fortsatt läckage ett år efter avslutad amning bör en remiss skrives till primärvården för utredning av eventuellt </w:t>
      </w:r>
      <w:proofErr w:type="spellStart"/>
      <w:r w:rsidRPr="005C5F63">
        <w:rPr>
          <w:rFonts w:ascii="Calibri" w:hAnsi="Calibri" w:cs="Calibri"/>
        </w:rPr>
        <w:t>hyperprolaktinemi</w:t>
      </w:r>
      <w:proofErr w:type="spellEnd"/>
      <w:r w:rsidRPr="005C5F63">
        <w:rPr>
          <w:rFonts w:ascii="Calibri" w:hAnsi="Calibri" w:cs="Calibri"/>
        </w:rPr>
        <w:t>.</w:t>
      </w:r>
    </w:p>
    <w:p w14:paraId="1240632A" w14:textId="77777777" w:rsidR="00BE4618" w:rsidRPr="009B29BC" w:rsidRDefault="00BE4618" w:rsidP="00BE4618">
      <w:pPr>
        <w:pStyle w:val="Rubrik2"/>
        <w:rPr>
          <w:rStyle w:val="Stark"/>
        </w:rPr>
      </w:pPr>
      <w:bookmarkStart w:id="27" w:name="_Toc167180221"/>
      <w:bookmarkStart w:id="28" w:name="_Toc175659072"/>
      <w:r w:rsidRPr="009B29BC">
        <w:rPr>
          <w:rStyle w:val="Stark"/>
        </w:rPr>
        <w:t>Amningsnedläggning</w:t>
      </w:r>
      <w:bookmarkEnd w:id="27"/>
      <w:bookmarkEnd w:id="28"/>
    </w:p>
    <w:p w14:paraId="4B28F403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>Det tar ungefär lika lång tid att avsluta mjölkproduktionen med eller utan läkemedelsbehandling. Vid läkemedelsbehandling kan besvären från brösten med ömhet och svullnad vara mindre uttalade 3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5C5F63">
        <w:rPr>
          <w:rFonts w:ascii="Calibri" w:hAnsi="Calibri" w:cs="Calibri"/>
        </w:rPr>
        <w:t xml:space="preserve">4 dagar efter förlossningen, men hos en del kan svullnad och ömhet i brösten </w:t>
      </w:r>
      <w:proofErr w:type="gramStart"/>
      <w:r w:rsidRPr="005C5F63">
        <w:rPr>
          <w:rFonts w:ascii="Calibri" w:hAnsi="Calibri" w:cs="Calibri"/>
        </w:rPr>
        <w:t>istället</w:t>
      </w:r>
      <w:proofErr w:type="gramEnd"/>
      <w:r w:rsidRPr="005C5F63">
        <w:rPr>
          <w:rFonts w:ascii="Calibri" w:hAnsi="Calibri" w:cs="Calibri"/>
        </w:rPr>
        <w:t xml:space="preserve"> komma senare, i samband med avslutade behandling. Tillsammans med en tveksam effekt finns det flera kontraindikationer och biverkningar kopplad till läkemedelsbehandling. </w:t>
      </w:r>
    </w:p>
    <w:p w14:paraId="7D25E1F1" w14:textId="77777777" w:rsidR="00BE4618" w:rsidRPr="005C5F63" w:rsidRDefault="00BE4618" w:rsidP="00BD004D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Fysiologisk amningsnedläggning </w:t>
      </w:r>
      <w:r w:rsidRPr="005C5F63">
        <w:rPr>
          <w:rFonts w:ascii="Calibri" w:hAnsi="Calibri" w:cs="Calibri"/>
          <w:b/>
          <w:bCs/>
        </w:rPr>
        <w:t>rekommenderas alltid i första hand, oavsett situation</w:t>
      </w:r>
      <w:r w:rsidRPr="005C5F63">
        <w:rPr>
          <w:rFonts w:ascii="Calibri" w:hAnsi="Calibri" w:cs="Calibri"/>
        </w:rPr>
        <w:t>. Förklara förloppet och ge muntlig och skriftlig information om egenvård för symtomlindring.</w:t>
      </w:r>
    </w:p>
    <w:p w14:paraId="3159C600" w14:textId="77777777" w:rsidR="00BE4618" w:rsidRPr="005C5F63" w:rsidRDefault="00BE4618" w:rsidP="00BD004D">
      <w:pPr>
        <w:ind w:right="-2"/>
        <w:rPr>
          <w:rStyle w:val="Hyperlnk"/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Länk: </w:t>
      </w:r>
      <w:hyperlink r:id="rId21" w:history="1">
        <w:r w:rsidRPr="005C5F63">
          <w:rPr>
            <w:rStyle w:val="Hyperlnk"/>
            <w:rFonts w:ascii="Calibri" w:hAnsi="Calibri" w:cs="Calibri"/>
          </w:rPr>
          <w:t>VGR Föräldrainformation Amningsnedläggning</w:t>
        </w:r>
      </w:hyperlink>
    </w:p>
    <w:p w14:paraId="5C0DB3C2" w14:textId="77777777" w:rsidR="00BE4618" w:rsidRDefault="00BE4618" w:rsidP="00BE4618">
      <w:pPr>
        <w:pStyle w:val="Rubrik3"/>
      </w:pPr>
      <w:bookmarkStart w:id="29" w:name="_Toc175659073"/>
      <w:r>
        <w:t>Läkemedelsbehandling – ges endast undantagsvis</w:t>
      </w:r>
      <w:bookmarkEnd w:id="29"/>
    </w:p>
    <w:p w14:paraId="14B5F771" w14:textId="77777777" w:rsidR="00BE4618" w:rsidRPr="005C5F63" w:rsidRDefault="00BE4618" w:rsidP="00AB099B">
      <w:pPr>
        <w:ind w:right="-2"/>
        <w:rPr>
          <w:rFonts w:ascii="Calibri" w:hAnsi="Calibri" w:cs="Calibri"/>
        </w:rPr>
      </w:pPr>
      <w:r w:rsidRPr="005C5F63">
        <w:rPr>
          <w:rFonts w:ascii="Calibri" w:hAnsi="Calibri" w:cs="Calibri"/>
        </w:rPr>
        <w:t xml:space="preserve">Farmakologisk amningsnedläggning tillämpas endast där det finns tvingande medicinska skäl för att avbryta amningen </w:t>
      </w:r>
      <w:r w:rsidRPr="005C5F63">
        <w:rPr>
          <w:rFonts w:ascii="Calibri" w:hAnsi="Calibri" w:cs="Calibri"/>
          <w:b/>
          <w:bCs/>
        </w:rPr>
        <w:t>och/eller starkt önskemål</w:t>
      </w:r>
      <w:r w:rsidRPr="005C5F63">
        <w:rPr>
          <w:rFonts w:ascii="Calibri" w:hAnsi="Calibri" w:cs="Calibri"/>
        </w:rPr>
        <w:t xml:space="preserve"> om läkemedelsbehandling från patienten, exempelvis i samband med:</w:t>
      </w:r>
    </w:p>
    <w:p w14:paraId="23E254FD" w14:textId="77777777" w:rsidR="00BE4618" w:rsidRPr="00EA5001" w:rsidRDefault="00BE4618">
      <w:pPr>
        <w:pStyle w:val="Liststycke"/>
        <w:numPr>
          <w:ilvl w:val="0"/>
          <w:numId w:val="32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Sent avbrytande av graviditet eller missfall i graviditetsvecka 15+0 eller senare </w:t>
      </w:r>
    </w:p>
    <w:p w14:paraId="3CE32475" w14:textId="77777777" w:rsidR="00BE4618" w:rsidRPr="00EA5001" w:rsidRDefault="00BE4618">
      <w:pPr>
        <w:pStyle w:val="Liststycke"/>
        <w:numPr>
          <w:ilvl w:val="0"/>
          <w:numId w:val="32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IUFD eller barnet avlidit </w:t>
      </w:r>
    </w:p>
    <w:p w14:paraId="70FA7F55" w14:textId="77777777" w:rsidR="00BE4618" w:rsidRPr="00EA5001" w:rsidRDefault="00BE4618">
      <w:pPr>
        <w:pStyle w:val="Liststycke"/>
        <w:numPr>
          <w:ilvl w:val="0"/>
          <w:numId w:val="32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>Medicinsk anledning för amningsnedläggning (till exempel HIV- positiv)</w:t>
      </w:r>
    </w:p>
    <w:p w14:paraId="54F3D01F" w14:textId="77777777" w:rsidR="00BE4618" w:rsidRPr="00EA5001" w:rsidRDefault="00BE4618">
      <w:pPr>
        <w:pStyle w:val="Liststycke"/>
        <w:numPr>
          <w:ilvl w:val="0"/>
          <w:numId w:val="32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lastRenderedPageBreak/>
        <w:t>För nyförlösta med uttalat önskemål att inte amma samt har starkt önskemål om att förhindra etablering av mjölkproduktionen på cirka 3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 xml:space="preserve">4 dygnet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. </w:t>
      </w:r>
    </w:p>
    <w:p w14:paraId="28841300" w14:textId="77777777" w:rsidR="00BE4618" w:rsidRPr="005C5F63" w:rsidRDefault="00BE4618" w:rsidP="00AB099B">
      <w:pPr>
        <w:ind w:right="-2"/>
        <w:rPr>
          <w:rStyle w:val="Starkbetoning"/>
          <w:rFonts w:ascii="Calibri" w:eastAsiaTheme="majorEastAsia" w:hAnsi="Calibri" w:cs="Calibri"/>
          <w:i w:val="0"/>
          <w:color w:val="0D0D0D"/>
        </w:rPr>
      </w:pPr>
      <w:r w:rsidRPr="005C5F63">
        <w:rPr>
          <w:rFonts w:ascii="Calibri" w:hAnsi="Calibri" w:cs="Calibri"/>
        </w:rPr>
        <w:t>O</w:t>
      </w:r>
      <w:r>
        <w:rPr>
          <w:rFonts w:ascii="Calibri" w:hAnsi="Calibri" w:cs="Calibri"/>
        </w:rPr>
        <w:t>BS</w:t>
      </w:r>
      <w:r w:rsidRPr="005C5F63">
        <w:rPr>
          <w:rFonts w:ascii="Calibri" w:hAnsi="Calibri" w:cs="Calibri"/>
        </w:rPr>
        <w:t xml:space="preserve"> Om den nyförlöst</w:t>
      </w:r>
      <w:r>
        <w:rPr>
          <w:rFonts w:ascii="Calibri" w:hAnsi="Calibri" w:cs="Calibri"/>
        </w:rPr>
        <w:t>a</w:t>
      </w:r>
      <w:r w:rsidRPr="005C5F63">
        <w:rPr>
          <w:rFonts w:ascii="Calibri" w:hAnsi="Calibri" w:cs="Calibri"/>
        </w:rPr>
        <w:t xml:space="preserve"> är ambivalent inför amning, eller om det råder någon osäkerhet, är det viktig att </w:t>
      </w:r>
      <w:r w:rsidRPr="005C5F63">
        <w:rPr>
          <w:rFonts w:ascii="Calibri" w:hAnsi="Calibri" w:cs="Calibri"/>
          <w:b/>
          <w:bCs/>
        </w:rPr>
        <w:t>avvakta med medicinsk behandling</w:t>
      </w:r>
      <w:r w:rsidRPr="005C5F63">
        <w:rPr>
          <w:rFonts w:ascii="Calibri" w:hAnsi="Calibri" w:cs="Calibri"/>
        </w:rPr>
        <w:t>.</w:t>
      </w:r>
    </w:p>
    <w:p w14:paraId="6DD9A364" w14:textId="77777777" w:rsidR="00BE4618" w:rsidRPr="00EA5001" w:rsidRDefault="00BE4618" w:rsidP="00AB099B">
      <w:p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 xml:space="preserve">Tablett </w:t>
      </w:r>
      <w:proofErr w:type="spellStart"/>
      <w:r w:rsidRPr="00EA5001">
        <w:rPr>
          <w:rFonts w:ascii="Calibri" w:hAnsi="Calibri" w:cs="Calibri"/>
          <w:b/>
          <w:bCs/>
        </w:rPr>
        <w:t>Dostinex</w:t>
      </w:r>
      <w:proofErr w:type="spellEnd"/>
      <w:r w:rsidRPr="00EA5001">
        <w:rPr>
          <w:rFonts w:ascii="Calibri" w:hAnsi="Calibri" w:cs="Calibri"/>
        </w:rPr>
        <w:t xml:space="preserve"> (</w:t>
      </w:r>
      <w:proofErr w:type="spellStart"/>
      <w:r w:rsidRPr="00EA5001">
        <w:rPr>
          <w:rFonts w:ascii="Calibri" w:hAnsi="Calibri" w:cs="Calibri"/>
        </w:rPr>
        <w:t>Kabergolin</w:t>
      </w:r>
      <w:proofErr w:type="spellEnd"/>
      <w:r w:rsidRPr="00EA5001">
        <w:rPr>
          <w:rFonts w:ascii="Calibri" w:hAnsi="Calibri" w:cs="Calibri"/>
        </w:rPr>
        <w:t>) -</w:t>
      </w:r>
      <w:r>
        <w:rPr>
          <w:rFonts w:ascii="Calibri" w:hAnsi="Calibri" w:cs="Calibri"/>
        </w:rPr>
        <w:t xml:space="preserve"> </w:t>
      </w:r>
      <w:r w:rsidRPr="00EA5001">
        <w:rPr>
          <w:rFonts w:ascii="Calibri" w:hAnsi="Calibri" w:cs="Calibri"/>
        </w:rPr>
        <w:t xml:space="preserve">1 mg (2 tabletter à 0,5 mg) som en engångsdos inom 24 timmar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 (förstahandspreparat)</w:t>
      </w:r>
    </w:p>
    <w:p w14:paraId="515E1C9A" w14:textId="77777777" w:rsidR="00BE4618" w:rsidRPr="00EA5001" w:rsidRDefault="00BE4618" w:rsidP="00AB099B">
      <w:p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 xml:space="preserve">Tablett </w:t>
      </w:r>
      <w:proofErr w:type="spellStart"/>
      <w:r w:rsidRPr="00EA5001">
        <w:rPr>
          <w:rFonts w:ascii="Calibri" w:hAnsi="Calibri" w:cs="Calibri"/>
          <w:b/>
          <w:bCs/>
        </w:rPr>
        <w:t>Pravidel</w:t>
      </w:r>
      <w:proofErr w:type="spellEnd"/>
      <w:r w:rsidRPr="00EA5001">
        <w:rPr>
          <w:rFonts w:ascii="Calibri" w:hAnsi="Calibri" w:cs="Calibri"/>
        </w:rPr>
        <w:t xml:space="preserve"> (</w:t>
      </w:r>
      <w:proofErr w:type="spellStart"/>
      <w:r w:rsidRPr="00EA5001">
        <w:rPr>
          <w:rFonts w:ascii="Calibri" w:hAnsi="Calibri" w:cs="Calibri"/>
        </w:rPr>
        <w:t>Bromokriptin</w:t>
      </w:r>
      <w:proofErr w:type="spellEnd"/>
      <w:r w:rsidRPr="00EA5001">
        <w:rPr>
          <w:rFonts w:ascii="Calibri" w:hAnsi="Calibri" w:cs="Calibri"/>
        </w:rPr>
        <w:t xml:space="preserve">) - 2,5 mg x 2 i 14 dagar ges efter 24 timmar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/ vid redan inledd laktation. </w:t>
      </w:r>
      <w:r>
        <w:rPr>
          <w:rFonts w:ascii="Calibri" w:hAnsi="Calibri" w:cs="Calibri"/>
        </w:rPr>
        <w:br/>
      </w:r>
      <w:r w:rsidRPr="00EA5001"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</w:rPr>
        <w:t>BS</w:t>
      </w:r>
      <w:r w:rsidRPr="00EA5001">
        <w:rPr>
          <w:rFonts w:ascii="Calibri" w:hAnsi="Calibri" w:cs="Calibri"/>
          <w:b/>
          <w:bCs/>
        </w:rPr>
        <w:t xml:space="preserve"> restriktivanvändning</w:t>
      </w:r>
      <w:r w:rsidRPr="00EA5001">
        <w:rPr>
          <w:rFonts w:ascii="Calibri" w:hAnsi="Calibri" w:cs="Calibri"/>
        </w:rPr>
        <w:t xml:space="preserve">, får inte användas till kvinnor med ökad risk för allvarliga biverkningar (EMEA 2008, 2014). </w:t>
      </w:r>
    </w:p>
    <w:p w14:paraId="227C21BB" w14:textId="77777777" w:rsidR="00BE4618" w:rsidRPr="00EA5001" w:rsidRDefault="00BE4618" w:rsidP="00AB099B">
      <w:pPr>
        <w:pStyle w:val="Normalefterlista"/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  <w:b/>
          <w:bCs/>
        </w:rPr>
        <w:t>Vanligt förekommande biverkningar av båda preparaten inkluderar:</w:t>
      </w:r>
      <w:r w:rsidRPr="00EA5001">
        <w:rPr>
          <w:rFonts w:ascii="Calibri" w:hAnsi="Calibri" w:cs="Calibri"/>
        </w:rPr>
        <w:t xml:space="preserve"> yrsel, huvudvärk, trötthet, </w:t>
      </w:r>
      <w:proofErr w:type="spellStart"/>
      <w:r w:rsidRPr="00EA5001">
        <w:rPr>
          <w:rFonts w:ascii="Calibri" w:hAnsi="Calibri" w:cs="Calibri"/>
        </w:rPr>
        <w:t>hypotension</w:t>
      </w:r>
      <w:proofErr w:type="spellEnd"/>
      <w:r w:rsidRPr="00EA5001">
        <w:rPr>
          <w:rFonts w:ascii="Calibri" w:hAnsi="Calibri" w:cs="Calibri"/>
        </w:rPr>
        <w:t xml:space="preserve">, illamående, kräkningar. Vid biverkningar är det rimligt för patienten att avbryta behandling och övergå till fysiologisk amningsnedläggning. </w:t>
      </w:r>
    </w:p>
    <w:p w14:paraId="0F26B7FC" w14:textId="77777777" w:rsidR="00BE4618" w:rsidRPr="00EA5001" w:rsidRDefault="00BE4618" w:rsidP="00AB099B">
      <w:pPr>
        <w:ind w:right="-2"/>
        <w:rPr>
          <w:rFonts w:ascii="Calibri" w:hAnsi="Calibri" w:cs="Calibri"/>
          <w:b/>
          <w:bCs/>
        </w:rPr>
      </w:pPr>
      <w:r w:rsidRPr="00EA5001">
        <w:rPr>
          <w:rFonts w:ascii="Calibri" w:hAnsi="Calibri" w:cs="Calibri"/>
          <w:b/>
          <w:bCs/>
        </w:rPr>
        <w:t>Kontraindikation av båda preparaten inkluderar</w:t>
      </w:r>
    </w:p>
    <w:p w14:paraId="5B6D0919" w14:textId="77777777" w:rsidR="00BE4618" w:rsidRPr="00EA5001" w:rsidRDefault="00BE4618">
      <w:pPr>
        <w:pStyle w:val="Liststycke"/>
        <w:numPr>
          <w:ilvl w:val="0"/>
          <w:numId w:val="33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Känd psykos i anamnes eller där risk för </w:t>
      </w:r>
      <w:proofErr w:type="spellStart"/>
      <w:r w:rsidRPr="00EA5001">
        <w:rPr>
          <w:rFonts w:ascii="Calibri" w:hAnsi="Calibri" w:cs="Calibri"/>
        </w:rPr>
        <w:t>postpartum</w:t>
      </w:r>
      <w:proofErr w:type="spellEnd"/>
      <w:r w:rsidRPr="00EA5001">
        <w:rPr>
          <w:rFonts w:ascii="Calibri" w:hAnsi="Calibri" w:cs="Calibri"/>
        </w:rPr>
        <w:t xml:space="preserve"> psykos föreligger</w:t>
      </w:r>
    </w:p>
    <w:p w14:paraId="0102FA06" w14:textId="77777777" w:rsidR="00BE4618" w:rsidRPr="00EA5001" w:rsidRDefault="00BE4618">
      <w:pPr>
        <w:pStyle w:val="Liststycke"/>
        <w:numPr>
          <w:ilvl w:val="0"/>
          <w:numId w:val="33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Preeklampsi eller hypertension efter förlossning med </w:t>
      </w:r>
      <w:proofErr w:type="spellStart"/>
      <w:r w:rsidRPr="00EA5001">
        <w:rPr>
          <w:rFonts w:ascii="Calibri" w:hAnsi="Calibri" w:cs="Calibri"/>
        </w:rPr>
        <w:t>antihypertensiv</w:t>
      </w:r>
      <w:proofErr w:type="spellEnd"/>
      <w:r w:rsidRPr="00EA5001">
        <w:rPr>
          <w:rFonts w:ascii="Calibri" w:hAnsi="Calibri" w:cs="Calibri"/>
        </w:rPr>
        <w:t xml:space="preserve"> behandling efter förlossning (på grund av risk för </w:t>
      </w:r>
      <w:proofErr w:type="spellStart"/>
      <w:r w:rsidRPr="00EA5001">
        <w:rPr>
          <w:rFonts w:ascii="Calibri" w:hAnsi="Calibri" w:cs="Calibri"/>
        </w:rPr>
        <w:t>hypotension</w:t>
      </w:r>
      <w:proofErr w:type="spellEnd"/>
      <w:r w:rsidRPr="00EA5001">
        <w:rPr>
          <w:rFonts w:ascii="Calibri" w:hAnsi="Calibri" w:cs="Calibri"/>
        </w:rPr>
        <w:t xml:space="preserve">) </w:t>
      </w:r>
    </w:p>
    <w:p w14:paraId="6A3E67E8" w14:textId="77777777" w:rsidR="00BE4618" w:rsidRPr="00EA5001" w:rsidRDefault="00BE4618">
      <w:pPr>
        <w:pStyle w:val="Liststycke"/>
        <w:numPr>
          <w:ilvl w:val="0"/>
          <w:numId w:val="33"/>
        </w:numPr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 xml:space="preserve">Nedsatt leverfunktion - överväg lägre dos om behandlingen behöver ges </w:t>
      </w:r>
    </w:p>
    <w:p w14:paraId="7725242B" w14:textId="77777777" w:rsidR="00BE4618" w:rsidRPr="00EA5001" w:rsidRDefault="00BE4618">
      <w:pPr>
        <w:pStyle w:val="Liststycke"/>
        <w:numPr>
          <w:ilvl w:val="0"/>
          <w:numId w:val="33"/>
        </w:numPr>
        <w:ind w:right="-2"/>
        <w:rPr>
          <w:rFonts w:ascii="Calibri" w:hAnsi="Calibri" w:cs="Calibri"/>
        </w:rPr>
      </w:pPr>
      <w:proofErr w:type="spellStart"/>
      <w:r w:rsidRPr="00EA5001">
        <w:rPr>
          <w:rFonts w:ascii="Calibri" w:hAnsi="Calibri" w:cs="Calibri"/>
        </w:rPr>
        <w:t>Fibrotiska</w:t>
      </w:r>
      <w:proofErr w:type="spellEnd"/>
      <w:r w:rsidRPr="00EA5001">
        <w:rPr>
          <w:rFonts w:ascii="Calibri" w:hAnsi="Calibri" w:cs="Calibri"/>
        </w:rPr>
        <w:t xml:space="preserve"> förändringar i hjärtat, lungor eller buken och klaffpåverkan </w:t>
      </w:r>
    </w:p>
    <w:p w14:paraId="66E978B5" w14:textId="77777777" w:rsidR="00BE4618" w:rsidRDefault="00BE4618" w:rsidP="00BE4618">
      <w:pPr>
        <w:ind w:left="0" w:right="0"/>
      </w:pPr>
    </w:p>
    <w:p w14:paraId="25C8B7F5" w14:textId="77777777" w:rsidR="00BE4618" w:rsidRDefault="00BE4618" w:rsidP="00BE4618">
      <w:pPr>
        <w:ind w:left="0" w:right="0"/>
      </w:pPr>
      <w:r>
        <w:br w:type="page"/>
      </w:r>
    </w:p>
    <w:p w14:paraId="204603AE" w14:textId="77777777" w:rsidR="00BE4618" w:rsidRPr="00915C58" w:rsidRDefault="00BE4618" w:rsidP="00BE4618">
      <w:pPr>
        <w:pStyle w:val="Rubrik3"/>
      </w:pPr>
      <w:bookmarkStart w:id="30" w:name="_Toc175659074"/>
      <w:r>
        <w:lastRenderedPageBreak/>
        <w:t>Referenser</w:t>
      </w:r>
      <w:bookmarkEnd w:id="30"/>
      <w:r w:rsidRPr="00915C58">
        <w:t xml:space="preserve"> </w:t>
      </w:r>
    </w:p>
    <w:p w14:paraId="3907DD3D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7DBF3B62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hyperlink r:id="rId22" w:history="1">
        <w:proofErr w:type="spellStart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</w:rPr>
          <w:t>Galactorrhea</w:t>
        </w:r>
        <w:proofErr w:type="spellEnd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</w:rPr>
          <w:t xml:space="preserve"> (Milk Discharge) | AAFP</w:t>
        </w:r>
      </w:hyperlink>
    </w:p>
    <w:p w14:paraId="2C5610B8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7CCC2EE5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hyperlink r:id="rId23" w:history="1">
        <w:proofErr w:type="spellStart"/>
        <w:r w:rsidRPr="00EA5001">
          <w:rPr>
            <w:rStyle w:val="Hyperlnk"/>
            <w:rFonts w:ascii="Calibri" w:hAnsi="Calibri" w:cs="Calibri"/>
          </w:rPr>
          <w:t>Hyperprolaktinemi</w:t>
        </w:r>
        <w:proofErr w:type="spellEnd"/>
        <w:r w:rsidRPr="00EA5001">
          <w:rPr>
            <w:rStyle w:val="Hyperlnk"/>
            <w:rFonts w:ascii="Calibri" w:hAnsi="Calibri" w:cs="Calibri"/>
          </w:rPr>
          <w:t xml:space="preserve"> - AKO Skåne-riktlinje för primärvården - Vårdgivare Skåne (skane.se)</w:t>
        </w:r>
      </w:hyperlink>
    </w:p>
    <w:p w14:paraId="402FEF0B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09F2498C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  <w:lang w:val="en-GB"/>
        </w:rPr>
      </w:pPr>
      <w:hyperlink r:id="rId24" w:history="1"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 xml:space="preserve">Nipple Discharge Fact Sheet | </w:t>
        </w:r>
        <w:proofErr w:type="spellStart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>Westmead</w:t>
        </w:r>
        <w:proofErr w:type="spellEnd"/>
        <w:r w:rsidRPr="00EA5001">
          <w:rPr>
            <w:rStyle w:val="Hyperlnk"/>
            <w:rFonts w:ascii="Calibri" w:hAnsi="Calibri" w:cs="Calibri"/>
            <w:bdr w:val="none" w:sz="0" w:space="0" w:color="auto" w:frame="1"/>
            <w:shd w:val="clear" w:color="auto" w:fill="FFFFFF"/>
            <w:lang w:val="en-GB"/>
          </w:rPr>
          <w:t xml:space="preserve"> BCI</w:t>
        </w:r>
      </w:hyperlink>
    </w:p>
    <w:p w14:paraId="2EFC3D74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  <w:lang w:val="en-GB"/>
        </w:rPr>
      </w:pPr>
    </w:p>
    <w:p w14:paraId="1DCE4A75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  <w:shd w:val="clear" w:color="auto" w:fill="FFFFFF"/>
        </w:rPr>
      </w:pPr>
      <w:r w:rsidRPr="00EA5001">
        <w:rPr>
          <w:rFonts w:ascii="Calibri" w:hAnsi="Calibri" w:cs="Calibri"/>
          <w:shd w:val="clear" w:color="auto" w:fill="FFFFFF"/>
          <w:lang w:val="en-GB"/>
        </w:rPr>
        <w:t xml:space="preserve">Mitchell, K. B., Johnson, H. M., Rodríguez, J. M., </w:t>
      </w:r>
      <w:proofErr w:type="spellStart"/>
      <w:r w:rsidRPr="00EA5001">
        <w:rPr>
          <w:rFonts w:ascii="Calibri" w:hAnsi="Calibri" w:cs="Calibri"/>
          <w:shd w:val="clear" w:color="auto" w:fill="FFFFFF"/>
          <w:lang w:val="en-GB"/>
        </w:rPr>
        <w:t>Eglash</w:t>
      </w:r>
      <w:proofErr w:type="spellEnd"/>
      <w:r w:rsidRPr="00EA5001">
        <w:rPr>
          <w:rFonts w:ascii="Calibri" w:hAnsi="Calibri" w:cs="Calibri"/>
          <w:shd w:val="clear" w:color="auto" w:fill="FFFFFF"/>
          <w:lang w:val="en-GB"/>
        </w:rPr>
        <w:t>, A., Scherzinger, C., Zakarija-</w:t>
      </w:r>
      <w:proofErr w:type="spellStart"/>
      <w:r w:rsidRPr="00EA5001">
        <w:rPr>
          <w:rFonts w:ascii="Calibri" w:hAnsi="Calibri" w:cs="Calibri"/>
          <w:shd w:val="clear" w:color="auto" w:fill="FFFFFF"/>
          <w:lang w:val="en-GB"/>
        </w:rPr>
        <w:t>Grkovic</w:t>
      </w:r>
      <w:proofErr w:type="spellEnd"/>
      <w:r w:rsidRPr="00EA5001">
        <w:rPr>
          <w:rFonts w:ascii="Calibri" w:hAnsi="Calibri" w:cs="Calibri"/>
          <w:shd w:val="clear" w:color="auto" w:fill="FFFFFF"/>
          <w:lang w:val="en-GB"/>
        </w:rPr>
        <w:t>, I., Cash, K. W., Berens, P., Miller, B., &amp; Academy of Breastfeeding Medicine (2022). Academy of Breastfeeding Medicine Clinical Protocol #36: The Mastitis Spectrum, Revised 2022. </w:t>
      </w:r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 xml:space="preserve">Breastfeeding </w:t>
      </w:r>
      <w:proofErr w:type="gramStart"/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>medicine :</w:t>
      </w:r>
      <w:proofErr w:type="gramEnd"/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 xml:space="preserve"> the official journal of the Academy of Breastfeeding Medicine</w:t>
      </w:r>
      <w:r w:rsidRPr="00EA5001">
        <w:rPr>
          <w:rFonts w:ascii="Calibri" w:hAnsi="Calibri" w:cs="Calibri"/>
          <w:shd w:val="clear" w:color="auto" w:fill="FFFFFF"/>
          <w:lang w:val="en-GB"/>
        </w:rPr>
        <w:t>, </w:t>
      </w:r>
      <w:r w:rsidRPr="00EA5001">
        <w:rPr>
          <w:rFonts w:ascii="Calibri" w:hAnsi="Calibri" w:cs="Calibri"/>
          <w:i/>
          <w:iCs/>
          <w:shd w:val="clear" w:color="auto" w:fill="FFFFFF"/>
          <w:lang w:val="en-GB"/>
        </w:rPr>
        <w:t>17</w:t>
      </w:r>
      <w:r w:rsidRPr="00EA5001">
        <w:rPr>
          <w:rFonts w:ascii="Calibri" w:hAnsi="Calibri" w:cs="Calibri"/>
          <w:shd w:val="clear" w:color="auto" w:fill="FFFFFF"/>
          <w:lang w:val="en-GB"/>
        </w:rPr>
        <w:t xml:space="preserve">(5), 360–376. </w:t>
      </w:r>
      <w:hyperlink r:id="rId25" w:history="1">
        <w:r w:rsidRPr="00EA5001">
          <w:rPr>
            <w:rStyle w:val="Hyperlnk"/>
            <w:rFonts w:ascii="Calibri" w:hAnsi="Calibri" w:cs="Calibri"/>
            <w:shd w:val="clear" w:color="auto" w:fill="FFFFFF"/>
          </w:rPr>
          <w:t>https://doi.org/10.1089/bfm.2022.29207.kbm</w:t>
        </w:r>
      </w:hyperlink>
    </w:p>
    <w:p w14:paraId="0E0B30A4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  <w:color w:val="212121"/>
          <w:shd w:val="clear" w:color="auto" w:fill="FFFFFF"/>
        </w:rPr>
      </w:pPr>
    </w:p>
    <w:p w14:paraId="5E55B7A7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proofErr w:type="spellStart"/>
      <w:r w:rsidRPr="00EA5001">
        <w:rPr>
          <w:rFonts w:ascii="Calibri" w:hAnsi="Calibri" w:cs="Calibri"/>
          <w:shd w:val="clear" w:color="auto" w:fill="FFFFFF"/>
        </w:rPr>
        <w:t>Panzironi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G., </w:t>
      </w:r>
      <w:proofErr w:type="spellStart"/>
      <w:r w:rsidRPr="00EA5001">
        <w:rPr>
          <w:rFonts w:ascii="Calibri" w:hAnsi="Calibri" w:cs="Calibri"/>
          <w:shd w:val="clear" w:color="auto" w:fill="FFFFFF"/>
        </w:rPr>
        <w:t>Pediconi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F., &amp; </w:t>
      </w:r>
      <w:proofErr w:type="spellStart"/>
      <w:r w:rsidRPr="00EA5001">
        <w:rPr>
          <w:rFonts w:ascii="Calibri" w:hAnsi="Calibri" w:cs="Calibri"/>
          <w:shd w:val="clear" w:color="auto" w:fill="FFFFFF"/>
        </w:rPr>
        <w:t>Sardanelli</w:t>
      </w:r>
      <w:proofErr w:type="spellEnd"/>
      <w:r w:rsidRPr="00EA5001">
        <w:rPr>
          <w:rFonts w:ascii="Calibri" w:hAnsi="Calibri" w:cs="Calibri"/>
          <w:shd w:val="clear" w:color="auto" w:fill="FFFFFF"/>
        </w:rPr>
        <w:t xml:space="preserve">, F. (2018). </w:t>
      </w:r>
      <w:r w:rsidRPr="00EA5001">
        <w:rPr>
          <w:rFonts w:ascii="Calibri" w:hAnsi="Calibri" w:cs="Calibri"/>
          <w:shd w:val="clear" w:color="auto" w:fill="FFFFFF"/>
          <w:lang w:val="en-GB"/>
        </w:rPr>
        <w:t>Nipple discharge: The state of the art. </w:t>
      </w:r>
      <w:r w:rsidRPr="00EA5001">
        <w:rPr>
          <w:rFonts w:ascii="Calibri" w:hAnsi="Calibri" w:cs="Calibri"/>
          <w:i/>
          <w:iCs/>
          <w:shd w:val="clear" w:color="auto" w:fill="FFFFFF"/>
        </w:rPr>
        <w:t xml:space="preserve">BJR </w:t>
      </w:r>
      <w:proofErr w:type="spellStart"/>
      <w:r w:rsidRPr="00EA5001">
        <w:rPr>
          <w:rFonts w:ascii="Calibri" w:hAnsi="Calibri" w:cs="Calibri"/>
          <w:i/>
          <w:iCs/>
          <w:shd w:val="clear" w:color="auto" w:fill="FFFFFF"/>
        </w:rPr>
        <w:t>open</w:t>
      </w:r>
      <w:proofErr w:type="spellEnd"/>
      <w:r w:rsidRPr="00EA5001">
        <w:rPr>
          <w:rFonts w:ascii="Calibri" w:hAnsi="Calibri" w:cs="Calibri"/>
          <w:shd w:val="clear" w:color="auto" w:fill="FFFFFF"/>
        </w:rPr>
        <w:t>, </w:t>
      </w:r>
      <w:r w:rsidRPr="00EA5001">
        <w:rPr>
          <w:rFonts w:ascii="Calibri" w:hAnsi="Calibri" w:cs="Calibri"/>
          <w:i/>
          <w:iCs/>
          <w:shd w:val="clear" w:color="auto" w:fill="FFFFFF"/>
        </w:rPr>
        <w:t>1</w:t>
      </w:r>
      <w:r w:rsidRPr="00EA5001">
        <w:rPr>
          <w:rFonts w:ascii="Calibri" w:hAnsi="Calibri" w:cs="Calibri"/>
          <w:shd w:val="clear" w:color="auto" w:fill="FFFFFF"/>
        </w:rPr>
        <w:t>(1), 20180016. https://doi.org/10.1259/bjro.20180016</w:t>
      </w:r>
    </w:p>
    <w:p w14:paraId="197364BA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7AEBEBFD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>Regionalt vårdprogram</w:t>
      </w:r>
      <w:r w:rsidRPr="00EA5001">
        <w:rPr>
          <w:rFonts w:ascii="Calibri" w:hAnsi="Calibri" w:cs="Calibri"/>
          <w:u w:val="single"/>
        </w:rPr>
        <w:t xml:space="preserve"> </w:t>
      </w:r>
      <w:r w:rsidRPr="00EA5001">
        <w:rPr>
          <w:rFonts w:ascii="Calibri" w:hAnsi="Calibri" w:cs="Calibri"/>
        </w:rPr>
        <w:t xml:space="preserve">(utgåva 3.) SLL. 2016. </w:t>
      </w:r>
      <w:r w:rsidRPr="00EA5001">
        <w:rPr>
          <w:rFonts w:ascii="Calibri" w:hAnsi="Calibri" w:cs="Calibri"/>
          <w:u w:val="single"/>
        </w:rPr>
        <w:t xml:space="preserve">Bröstkomplikationer i samband med amning. </w:t>
      </w:r>
    </w:p>
    <w:p w14:paraId="47C9407F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0EBC1E15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>Strama. Farmakologisk behandling av bakteriella hud- och mjukdelsinfektioner.</w:t>
      </w:r>
    </w:p>
    <w:p w14:paraId="61DACC37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  <w:r w:rsidRPr="00EA5001">
        <w:rPr>
          <w:rFonts w:ascii="Calibri" w:hAnsi="Calibri" w:cs="Calibri"/>
        </w:rPr>
        <w:t>Information från Läkemedelsverket 5: 2009</w:t>
      </w:r>
    </w:p>
    <w:p w14:paraId="21D949DA" w14:textId="77777777" w:rsidR="00BE4618" w:rsidRPr="00EA5001" w:rsidRDefault="00BE4618" w:rsidP="00AB099B">
      <w:pPr>
        <w:spacing w:after="0"/>
        <w:ind w:right="-2"/>
        <w:rPr>
          <w:rFonts w:ascii="Calibri" w:hAnsi="Calibri" w:cs="Calibri"/>
        </w:rPr>
      </w:pPr>
    </w:p>
    <w:p w14:paraId="27F2EAF1" w14:textId="77777777" w:rsidR="00BE4618" w:rsidRPr="00D63568" w:rsidRDefault="00BE4618" w:rsidP="00AB099B">
      <w:pPr>
        <w:spacing w:after="0"/>
        <w:ind w:right="-2"/>
      </w:pPr>
      <w:r w:rsidRPr="00EA5001">
        <w:rPr>
          <w:rFonts w:ascii="Calibri" w:hAnsi="Calibri" w:cs="Calibri"/>
        </w:rPr>
        <w:t>White</w:t>
      </w:r>
      <w:r>
        <w:t xml:space="preserve"> spot. </w:t>
      </w:r>
      <w:hyperlink r:id="rId26" w:history="1">
        <w:r>
          <w:rPr>
            <w:rStyle w:val="Hyperlnk"/>
          </w:rPr>
          <w:t xml:space="preserve">White spot | </w:t>
        </w:r>
        <w:proofErr w:type="spellStart"/>
        <w:r>
          <w:rPr>
            <w:rStyle w:val="Hyperlnk"/>
          </w:rPr>
          <w:t>Australian</w:t>
        </w:r>
        <w:proofErr w:type="spellEnd"/>
        <w:r>
          <w:rPr>
            <w:rStyle w:val="Hyperlnk"/>
          </w:rPr>
          <w:t xml:space="preserve"> </w:t>
        </w:r>
        <w:proofErr w:type="spellStart"/>
        <w:r>
          <w:rPr>
            <w:rStyle w:val="Hyperlnk"/>
          </w:rPr>
          <w:t>Breastfeeding</w:t>
        </w:r>
        <w:proofErr w:type="spellEnd"/>
        <w:r>
          <w:rPr>
            <w:rStyle w:val="Hyperlnk"/>
          </w:rPr>
          <w:t xml:space="preserve"> Association</w:t>
        </w:r>
      </w:hyperlink>
    </w:p>
    <w:p w14:paraId="2D2BE29D" w14:textId="77777777" w:rsidR="00BE4618" w:rsidRPr="00D63568" w:rsidRDefault="00BE4618" w:rsidP="00BE4618"/>
    <w:p w14:paraId="07A16A52" w14:textId="77777777" w:rsidR="00BE4618" w:rsidRPr="00D63568" w:rsidRDefault="00BE4618" w:rsidP="00BE4618"/>
    <w:p w14:paraId="567871A0" w14:textId="77777777" w:rsidR="00BE4618" w:rsidRPr="00072D18" w:rsidRDefault="00BE4618" w:rsidP="00BE4618">
      <w:pPr>
        <w:rPr>
          <w:lang w:val="en-GB"/>
        </w:rPr>
      </w:pPr>
    </w:p>
    <w:p w14:paraId="65ABFCE9" w14:textId="77777777" w:rsidR="00BE4618" w:rsidRPr="00072D18" w:rsidRDefault="00BE4618" w:rsidP="00BE4618">
      <w:pPr>
        <w:rPr>
          <w:lang w:val="en-GB"/>
        </w:rPr>
      </w:pPr>
    </w:p>
    <w:p w14:paraId="1212652B" w14:textId="77777777" w:rsidR="00BE4618" w:rsidRPr="00072D18" w:rsidRDefault="00BE4618" w:rsidP="00BE4618">
      <w:pPr>
        <w:rPr>
          <w:lang w:val="en-GB"/>
        </w:rPr>
      </w:pPr>
    </w:p>
    <w:p w14:paraId="66BFD306" w14:textId="77777777" w:rsidR="00BE4618" w:rsidRPr="00072D18" w:rsidRDefault="00BE4618" w:rsidP="00BE4618">
      <w:pPr>
        <w:rPr>
          <w:lang w:val="en-GB"/>
        </w:rPr>
      </w:pPr>
      <w:bookmarkStart w:id="31" w:name="Behandlingsdelen"/>
      <w:r w:rsidRPr="00072D18">
        <w:rPr>
          <w:lang w:val="en-GB"/>
        </w:rPr>
        <w:br w:type="page"/>
      </w:r>
    </w:p>
    <w:p w14:paraId="680F740E" w14:textId="77777777" w:rsidR="00BE4618" w:rsidRDefault="00BE4618" w:rsidP="00BE4618">
      <w:pPr>
        <w:pStyle w:val="Rubrik2"/>
      </w:pPr>
      <w:bookmarkStart w:id="32" w:name="_Toc175659075"/>
      <w:r w:rsidRPr="000B6358">
        <w:lastRenderedPageBreak/>
        <w:t>Behandlingsdelen</w:t>
      </w:r>
      <w:bookmarkEnd w:id="31"/>
      <w:bookmarkEnd w:id="32"/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7825B46F" w14:textId="77777777" w:rsidTr="00530D1C">
        <w:tc>
          <w:tcPr>
            <w:tcW w:w="3509" w:type="dxa"/>
          </w:tcPr>
          <w:p w14:paraId="33E425FD" w14:textId="77777777" w:rsidR="00BE4618" w:rsidRPr="00EA5001" w:rsidRDefault="00BE4618" w:rsidP="00530D1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529219C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Tillstånd </w:t>
            </w:r>
          </w:p>
          <w:p w14:paraId="49F3A9FB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23CCCEFD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  <w:b/>
                <w:bCs/>
              </w:rPr>
            </w:pPr>
          </w:p>
          <w:p w14:paraId="032D7A5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Läkemedelsrekommendationer för behandling av Bröstkomplikationer</w:t>
            </w:r>
          </w:p>
          <w:p w14:paraId="02BBC29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7B322D7E" w14:textId="77777777" w:rsidTr="00530D1C">
        <w:tc>
          <w:tcPr>
            <w:tcW w:w="3509" w:type="dxa"/>
          </w:tcPr>
          <w:p w14:paraId="59880E63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Med följande tillstånd</w:t>
            </w:r>
          </w:p>
          <w:p w14:paraId="539CDF47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väljs ett av behandlingsalternativen, utifrån kliniska symtom och/eller odlingsfynd</w:t>
            </w:r>
          </w:p>
          <w:p w14:paraId="442E958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4A2B947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Bröstinfektion</w:t>
            </w:r>
          </w:p>
          <w:p w14:paraId="04EA8D9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545B75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Mastodyni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</w:t>
            </w:r>
            <w:r w:rsidRPr="00EA5001">
              <w:rPr>
                <w:rFonts w:ascii="Calibri" w:hAnsi="Calibri" w:cs="Calibri"/>
              </w:rPr>
              <w:t>(bakterie)</w:t>
            </w:r>
          </w:p>
          <w:p w14:paraId="4E9738E8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A6EEDE1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Svårläkta sår på bröstvårtorna</w:t>
            </w:r>
          </w:p>
          <w:p w14:paraId="2CA8A32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C882E3D" w14:textId="77777777" w:rsidR="00BE4618" w:rsidRPr="00EA5001" w:rsidRDefault="00BE4618" w:rsidP="00530D1C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6F62CBE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C352C6B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EF5D412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7D59028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77080B4C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AA6485E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2832E50A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43896E8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A61E5DF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68BC51A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1B959C56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559B3DD9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3FA086EC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14:paraId="0C64E474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159CEC0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</w:rPr>
              <w:t>.</w:t>
            </w:r>
          </w:p>
          <w:p w14:paraId="40171FEF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 &lt;8 v </w:t>
            </w:r>
            <w:proofErr w:type="spellStart"/>
            <w:r w:rsidRPr="00EA5001">
              <w:rPr>
                <w:rFonts w:ascii="Calibri" w:hAnsi="Calibri" w:cs="Calibri"/>
              </w:rPr>
              <w:t>postpartum</w:t>
            </w:r>
            <w:proofErr w:type="spellEnd"/>
            <w:r w:rsidRPr="00EA5001">
              <w:rPr>
                <w:rFonts w:ascii="Calibri" w:hAnsi="Calibri" w:cs="Calibri"/>
              </w:rPr>
              <w:t>:</w:t>
            </w:r>
          </w:p>
          <w:p w14:paraId="5230DC6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 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3785422D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E48868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  <w:iCs/>
              </w:rPr>
              <w:t xml:space="preserve">&gt;8 v </w:t>
            </w:r>
            <w:proofErr w:type="spellStart"/>
            <w:r w:rsidRPr="00EA5001">
              <w:rPr>
                <w:rFonts w:ascii="Calibri" w:hAnsi="Calibri" w:cs="Calibri"/>
                <w:i/>
                <w:iCs/>
              </w:rPr>
              <w:t>postpartum</w:t>
            </w:r>
            <w:proofErr w:type="spellEnd"/>
            <w:r w:rsidRPr="00EA5001">
              <w:rPr>
                <w:rFonts w:ascii="Calibri" w:hAnsi="Calibri" w:cs="Calibri"/>
                <w:i/>
                <w:iCs/>
              </w:rPr>
              <w:t xml:space="preserve">: </w:t>
            </w:r>
            <w:r w:rsidRPr="00EA5001">
              <w:rPr>
                <w:rFonts w:ascii="Calibri" w:hAnsi="Calibri" w:cs="Calibri"/>
              </w:rPr>
              <w:t xml:space="preserve">kan dosen sänkas till </w:t>
            </w:r>
          </w:p>
          <w:p w14:paraId="0F5CA14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750 mg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6FA43D9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noProof/>
              </w:rPr>
            </w:pPr>
          </w:p>
          <w:p w14:paraId="0ADCB6E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5061BA5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5035C60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g 1 x 3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39FB36D7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</w:p>
          <w:p w14:paraId="75739B5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6F1B2C2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Vid överkänslighet mot penicillin.</w:t>
            </w:r>
          </w:p>
          <w:p w14:paraId="00799C07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</w:rPr>
            </w:pPr>
            <w:r w:rsidRPr="00EA5001">
              <w:rPr>
                <w:rFonts w:ascii="Calibri" w:hAnsi="Calibri" w:cs="Calibri"/>
                <w:b/>
              </w:rPr>
              <w:t xml:space="preserve">K. </w:t>
            </w:r>
            <w:proofErr w:type="spellStart"/>
            <w:r w:rsidRPr="00EA5001">
              <w:rPr>
                <w:rFonts w:ascii="Calibri" w:hAnsi="Calibri" w:cs="Calibri"/>
                <w:b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</w:rPr>
              <w:t xml:space="preserve"> 150 - 300 mg 1 x 3 i 10 dagar</w:t>
            </w:r>
          </w:p>
          <w:p w14:paraId="5463738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(enbart fullgångna barn). Enstaka blodiga avföringar har rapporterats hos barn. Upplysa föräldrarna att nytillkommet blod i barnets avföring under a/b behandling av den ammande bör föranleda kontakt med sjukvården.</w:t>
            </w:r>
          </w:p>
          <w:p w14:paraId="0653409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  <w:p w14:paraId="42E07655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</w:rPr>
            </w:pPr>
            <w:r w:rsidRPr="00EA5001">
              <w:rPr>
                <w:rFonts w:ascii="Calibri" w:hAnsi="Calibri" w:cs="Calibri"/>
                <w:i/>
                <w:iCs/>
              </w:rPr>
              <w:t>Eller</w:t>
            </w:r>
          </w:p>
          <w:p w14:paraId="3828603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Okomplicerade blandinfektioner: </w:t>
            </w:r>
          </w:p>
          <w:p w14:paraId="7FFEEBF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</w:rPr>
              <w:t>aureus</w:t>
            </w:r>
            <w:proofErr w:type="spellEnd"/>
            <w:r w:rsidRPr="00EA5001">
              <w:rPr>
                <w:rFonts w:ascii="Calibri" w:hAnsi="Calibri" w:cs="Calibri"/>
              </w:rPr>
              <w:t xml:space="preserve"> och Streptokocker Grupp A/ B/ C (utan symtom på </w:t>
            </w:r>
            <w:proofErr w:type="spellStart"/>
            <w:r w:rsidRPr="00EA5001">
              <w:rPr>
                <w:rFonts w:ascii="Calibri" w:hAnsi="Calibri" w:cs="Calibri"/>
              </w:rPr>
              <w:t>Erysipelas</w:t>
            </w:r>
            <w:proofErr w:type="spellEnd"/>
            <w:r w:rsidRPr="00EA5001">
              <w:rPr>
                <w:rFonts w:ascii="Calibri" w:hAnsi="Calibri" w:cs="Calibri"/>
              </w:rPr>
              <w:t>).</w:t>
            </w:r>
          </w:p>
          <w:p w14:paraId="71AEB34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1g 1 x 3</w:t>
            </w:r>
          </w:p>
          <w:p w14:paraId="56216BB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Svåra blandinfektioner: 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och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5B2DFDC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0E6CD0C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kombinerat med T</w:t>
            </w:r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</w:p>
          <w:p w14:paraId="7F90FDF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</w:rPr>
              <w:t xml:space="preserve">eller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786C9B2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(eftersom </w:t>
            </w:r>
            <w:proofErr w:type="spellStart"/>
            <w:r w:rsidRPr="00EA5001">
              <w:rPr>
                <w:rFonts w:ascii="Calibri" w:hAnsi="Calibri" w:cs="Calibri"/>
              </w:rPr>
              <w:t>Dalacin</w:t>
            </w:r>
            <w:proofErr w:type="spellEnd"/>
            <w:r w:rsidRPr="00EA5001">
              <w:rPr>
                <w:rFonts w:ascii="Calibri" w:hAnsi="Calibri" w:cs="Calibri"/>
              </w:rPr>
              <w:t xml:space="preserve"> innebär alltid Clostridiumrisk ska den förbehållas till PC allergiker eller andra speciella situationer).</w:t>
            </w:r>
          </w:p>
          <w:p w14:paraId="798891CF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74EBB66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Behandlingstiden </w:t>
            </w:r>
            <w:r w:rsidRPr="00EA5001">
              <w:rPr>
                <w:rFonts w:ascii="Calibri" w:hAnsi="Calibri" w:cs="Calibri"/>
              </w:rPr>
              <w:t>kan behöva förlängas vid svåra infektioner.</w:t>
            </w:r>
          </w:p>
          <w:p w14:paraId="7277DBA5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4F0831FC" w14:textId="77777777" w:rsidR="00BE4618" w:rsidRDefault="00BE4618" w:rsidP="00BE4618">
      <w:r>
        <w:br w:type="page"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2DA2BCC3" w14:textId="77777777" w:rsidTr="00530D1C">
        <w:tc>
          <w:tcPr>
            <w:tcW w:w="3509" w:type="dxa"/>
          </w:tcPr>
          <w:p w14:paraId="08726A17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lastRenderedPageBreak/>
              <w:t>Erysipelas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285CAA28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05F8840C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29EE66B9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39E7A10C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061A1B09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6125" w:type="dxa"/>
          </w:tcPr>
          <w:p w14:paraId="328BDB4C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Svåra blandinfektioner: 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Staphylococcus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aureus</w:t>
            </w:r>
            <w:proofErr w:type="spellEnd"/>
            <w:r w:rsidRPr="00EA5001">
              <w:rPr>
                <w:rFonts w:ascii="Calibri" w:hAnsi="Calibri" w:cs="Calibri"/>
                <w:color w:val="FF0000"/>
              </w:rPr>
              <w:t xml:space="preserve"> och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EA5001">
              <w:rPr>
                <w:rFonts w:ascii="Calibri" w:hAnsi="Calibri" w:cs="Calibri"/>
                <w:color w:val="FF0000"/>
              </w:rPr>
              <w:t>Streptokocker Grupp A/ B/ C</w:t>
            </w:r>
          </w:p>
          <w:p w14:paraId="3A68C0D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5FBA9D7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T.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Flukloxacillin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kombinerat med T</w:t>
            </w:r>
            <w:r w:rsidRPr="00EA5001">
              <w:rPr>
                <w:rFonts w:ascii="Calibri" w:hAnsi="Calibri" w:cs="Calibri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Fenoximetylpenicillin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</w:t>
            </w:r>
          </w:p>
          <w:p w14:paraId="1538DD1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i/>
              </w:rPr>
              <w:t xml:space="preserve">eller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Klindamycin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i </w:t>
            </w:r>
            <w:r w:rsidRPr="00EA5001">
              <w:rPr>
                <w:rFonts w:ascii="Calibri" w:hAnsi="Calibri" w:cs="Calibri"/>
                <w:b/>
              </w:rPr>
              <w:t>10 dagar</w:t>
            </w:r>
          </w:p>
          <w:p w14:paraId="4187826B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(eftersom </w:t>
            </w:r>
            <w:proofErr w:type="spellStart"/>
            <w:r w:rsidRPr="00EA5001">
              <w:rPr>
                <w:rFonts w:ascii="Calibri" w:hAnsi="Calibri" w:cs="Calibri"/>
              </w:rPr>
              <w:t>Dalacin</w:t>
            </w:r>
            <w:proofErr w:type="spellEnd"/>
            <w:r w:rsidRPr="00EA5001">
              <w:rPr>
                <w:rFonts w:ascii="Calibri" w:hAnsi="Calibri" w:cs="Calibri"/>
              </w:rPr>
              <w:t xml:space="preserve"> innebär alltid Clostridiumrisk ska den förbehållas till PC allergiker eller andra speciella situationer).</w:t>
            </w:r>
          </w:p>
          <w:p w14:paraId="06A31765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39C52CF9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Behandlingstiden </w:t>
            </w:r>
            <w:r w:rsidRPr="00EA5001">
              <w:rPr>
                <w:rFonts w:ascii="Calibri" w:hAnsi="Calibri" w:cs="Calibri"/>
              </w:rPr>
              <w:t>kan behöva förlängas vid svåra infektioner.</w:t>
            </w:r>
          </w:p>
          <w:p w14:paraId="5C5B178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7E6166FA" w14:textId="77777777" w:rsidTr="00530D1C">
        <w:tc>
          <w:tcPr>
            <w:tcW w:w="3509" w:type="dxa"/>
          </w:tcPr>
          <w:p w14:paraId="57303E15" w14:textId="77777777" w:rsidR="00BE4618" w:rsidRPr="00EA5001" w:rsidRDefault="00BE4618" w:rsidP="00530D1C">
            <w:pPr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Bröstabscess</w:t>
            </w:r>
          </w:p>
          <w:p w14:paraId="70CAA323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Odla alla bröstabscesser.</w:t>
            </w:r>
          </w:p>
        </w:tc>
        <w:tc>
          <w:tcPr>
            <w:tcW w:w="6125" w:type="dxa"/>
          </w:tcPr>
          <w:p w14:paraId="28E16B0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Antibiotikabehandling kan undvikas om abscessen dräneras fullständigt och om patienten är opåverkad i övrigt. </w:t>
            </w:r>
          </w:p>
          <w:p w14:paraId="6AD4BCF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29231A95" w14:textId="77777777" w:rsidTr="00530D1C">
        <w:tc>
          <w:tcPr>
            <w:tcW w:w="3509" w:type="dxa"/>
          </w:tcPr>
          <w:p w14:paraId="79B887B8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Raynaud’s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fenomen</w:t>
            </w:r>
          </w:p>
        </w:tc>
        <w:tc>
          <w:tcPr>
            <w:tcW w:w="6125" w:type="dxa"/>
          </w:tcPr>
          <w:p w14:paraId="373B844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Optimal behandling enligt litteraturen:</w:t>
            </w:r>
          </w:p>
          <w:p w14:paraId="014E309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Adalat</w:t>
            </w:r>
            <w:proofErr w:type="spellEnd"/>
            <w:r w:rsidRPr="00EA5001">
              <w:rPr>
                <w:rFonts w:ascii="Calibri" w:hAnsi="Calibri" w:cs="Calibri"/>
              </w:rPr>
              <w:t xml:space="preserve"> (</w:t>
            </w:r>
            <w:proofErr w:type="spellStart"/>
            <w:r w:rsidRPr="00EA5001">
              <w:rPr>
                <w:rFonts w:ascii="Calibri" w:hAnsi="Calibri" w:cs="Calibri"/>
              </w:rPr>
              <w:t>Nifedipin</w:t>
            </w:r>
            <w:proofErr w:type="spellEnd"/>
            <w:r w:rsidRPr="00EA5001">
              <w:rPr>
                <w:rFonts w:ascii="Calibri" w:hAnsi="Calibri" w:cs="Calibri"/>
              </w:rPr>
              <w:t>)</w:t>
            </w:r>
          </w:p>
          <w:p w14:paraId="2FAB15C8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Initial behandling 10 mg x 2. </w:t>
            </w:r>
          </w:p>
          <w:p w14:paraId="516F55F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Eventuellt</w:t>
            </w:r>
            <w:r w:rsidRPr="00EA5001">
              <w:rPr>
                <w:rFonts w:ascii="Calibri" w:hAnsi="Calibri" w:cs="Calibri"/>
                <w:color w:val="000000"/>
                <w:sz w:val="27"/>
                <w:szCs w:val="27"/>
              </w:rPr>
              <w:t xml:space="preserve"> </w:t>
            </w:r>
            <w:r w:rsidRPr="00EA5001">
              <w:rPr>
                <w:rFonts w:ascii="Calibri" w:hAnsi="Calibri" w:cs="Calibri"/>
              </w:rPr>
              <w:t>ökning till 20 mg x 2</w:t>
            </w:r>
          </w:p>
          <w:p w14:paraId="37421F44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7EB641C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Alternativt: </w:t>
            </w:r>
            <w:r w:rsidRPr="00EA5001">
              <w:rPr>
                <w:rFonts w:ascii="Calibri" w:hAnsi="Calibri" w:cs="Calibri"/>
              </w:rPr>
              <w:t xml:space="preserve">kan </w:t>
            </w:r>
            <w:proofErr w:type="spellStart"/>
            <w:r w:rsidRPr="00EA5001">
              <w:rPr>
                <w:rFonts w:ascii="Calibri" w:hAnsi="Calibri" w:cs="Calibri"/>
              </w:rPr>
              <w:t>Nifedipin</w:t>
            </w:r>
            <w:proofErr w:type="spellEnd"/>
            <w:r w:rsidRPr="00EA5001">
              <w:rPr>
                <w:rFonts w:ascii="Calibri" w:hAnsi="Calibri" w:cs="Calibri"/>
              </w:rPr>
              <w:t xml:space="preserve"> depottablett - långsam frisättning 1 x 30 mg tablett/dag</w:t>
            </w:r>
          </w:p>
          <w:p w14:paraId="31065379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  <w:color w:val="000000"/>
                <w:sz w:val="27"/>
                <w:szCs w:val="27"/>
              </w:rPr>
            </w:pPr>
          </w:p>
          <w:p w14:paraId="5ABD1D4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>Behandlingstid:</w:t>
            </w:r>
            <w:r w:rsidRPr="00EA5001">
              <w:rPr>
                <w:rFonts w:ascii="Calibri" w:hAnsi="Calibri" w:cs="Calibri"/>
              </w:rPr>
              <w:t xml:space="preserve"> 2 veckor. </w:t>
            </w:r>
          </w:p>
          <w:p w14:paraId="2418075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Efter ett uppehåll på några dagar och vid behov kan behandlingen upprepas </w:t>
            </w:r>
          </w:p>
          <w:p w14:paraId="48DEDF2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  <w:tr w:rsidR="00BE4618" w14:paraId="34C7D201" w14:textId="77777777" w:rsidTr="00530D1C">
        <w:tc>
          <w:tcPr>
            <w:tcW w:w="3509" w:type="dxa"/>
          </w:tcPr>
          <w:p w14:paraId="42BF89F0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>Svampinfektion</w:t>
            </w:r>
            <w:r w:rsidRPr="00EA5001">
              <w:rPr>
                <w:rFonts w:ascii="Calibri" w:hAnsi="Calibri" w:cs="Calibri"/>
              </w:rPr>
              <w:t xml:space="preserve"> (</w:t>
            </w:r>
            <w:proofErr w:type="spellStart"/>
            <w:r w:rsidRPr="00EA5001">
              <w:rPr>
                <w:rFonts w:ascii="Calibri" w:hAnsi="Calibri" w:cs="Calibri"/>
              </w:rPr>
              <w:t>Candida</w:t>
            </w:r>
            <w:proofErr w:type="spellEnd"/>
            <w:r w:rsidRPr="00EA5001">
              <w:rPr>
                <w:rFonts w:ascii="Calibri" w:hAnsi="Calibri" w:cs="Calibri"/>
              </w:rPr>
              <w:t>)</w:t>
            </w:r>
          </w:p>
        </w:tc>
        <w:tc>
          <w:tcPr>
            <w:tcW w:w="6125" w:type="dxa"/>
          </w:tcPr>
          <w:p w14:paraId="491BA4CA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Lokalbehandling</w:t>
            </w:r>
          </w:p>
          <w:p w14:paraId="448DA2B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20 mg/g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b/>
              </w:rPr>
              <w:t xml:space="preserve">1 x 4 </w:t>
            </w:r>
            <w:r w:rsidRPr="00EA5001">
              <w:rPr>
                <w:rFonts w:ascii="Calibri" w:hAnsi="Calibri" w:cs="Calibri"/>
                <w:bCs/>
              </w:rPr>
              <w:t>smörjs</w:t>
            </w:r>
            <w:r w:rsidRPr="00EA5001">
              <w:rPr>
                <w:rFonts w:ascii="Calibri" w:hAnsi="Calibri" w:cs="Calibri"/>
              </w:rPr>
              <w:t xml:space="preserve"> tunt på bröstvårtorna i minst 10 dagar. </w:t>
            </w:r>
          </w:p>
          <w:p w14:paraId="08A8FFD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Vid utebliven effekt, </w:t>
            </w: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2 - 3</w:t>
            </w:r>
            <w:r w:rsidRPr="00EA5001">
              <w:rPr>
                <w:rFonts w:ascii="Calibri" w:hAnsi="Calibri" w:cs="Calibri"/>
              </w:rPr>
              <w:t xml:space="preserve"> </w:t>
            </w:r>
          </w:p>
          <w:p w14:paraId="566B59A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med </w:t>
            </w:r>
            <w:r w:rsidRPr="00EA5001">
              <w:rPr>
                <w:rFonts w:ascii="Calibri" w:hAnsi="Calibri" w:cs="Calibri"/>
                <w:b/>
                <w:bCs/>
              </w:rPr>
              <w:t>kräm Hydrokortison 1mg/g 1 x 2 i 7 dagar</w:t>
            </w:r>
          </w:p>
          <w:p w14:paraId="6F5C571A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44867A0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Viktigt att den ammande och barnet behandlas parallellt.</w:t>
            </w:r>
          </w:p>
          <w:p w14:paraId="76053D6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Mixtur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Nystatin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100 000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iu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>/ml 1 ml 1 x 4</w:t>
            </w:r>
            <w:r w:rsidRPr="00EA5001">
              <w:rPr>
                <w:rFonts w:ascii="Calibri" w:hAnsi="Calibri" w:cs="Calibri"/>
              </w:rPr>
              <w:t xml:space="preserve">, </w:t>
            </w:r>
          </w:p>
          <w:p w14:paraId="421296B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penslas i barnets mun.</w:t>
            </w:r>
          </w:p>
          <w:p w14:paraId="5E2C470A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För att förhindra recidiv bör lokalbehandlingen fortsätta 1 vecka efter symtomen har upphört</w:t>
            </w:r>
          </w:p>
          <w:p w14:paraId="63AE27B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strike/>
              </w:rPr>
            </w:pPr>
          </w:p>
          <w:p w14:paraId="2B35A212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Kapsel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Flukonazol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100 mg 1 x 1 i 7 dagar.</w:t>
            </w:r>
          </w:p>
          <w:p w14:paraId="43974E2D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Behandlingen kan behöva upprepas.</w:t>
            </w:r>
          </w:p>
          <w:p w14:paraId="1E9EF2AF" w14:textId="77777777" w:rsidR="00BE4618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OBS: endast efter amningsorsaker har uteslutits och vid stark klinisk indikation på Svampinfektion. </w:t>
            </w:r>
          </w:p>
          <w:p w14:paraId="52D0F15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70D02EB3" w14:textId="77777777" w:rsidR="00BE4618" w:rsidRDefault="00BE4618" w:rsidP="00BE4618">
      <w:r>
        <w:br w:type="page"/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3509"/>
        <w:gridCol w:w="6125"/>
      </w:tblGrid>
      <w:tr w:rsidR="00BE4618" w14:paraId="276B9A08" w14:textId="77777777" w:rsidTr="00530D1C">
        <w:tc>
          <w:tcPr>
            <w:tcW w:w="3509" w:type="dxa"/>
          </w:tcPr>
          <w:p w14:paraId="7D9C8E06" w14:textId="77777777" w:rsidR="00BE4618" w:rsidRPr="00EA5001" w:rsidRDefault="00BE4618" w:rsidP="00530D1C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b/>
                <w:bCs/>
              </w:rPr>
              <w:lastRenderedPageBreak/>
              <w:t>Eksem</w:t>
            </w:r>
          </w:p>
        </w:tc>
        <w:tc>
          <w:tcPr>
            <w:tcW w:w="6125" w:type="dxa"/>
          </w:tcPr>
          <w:p w14:paraId="7A0165E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Lindrigt och måttligt eksem.</w:t>
            </w:r>
          </w:p>
          <w:p w14:paraId="22AF3426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i/>
                <w:iCs/>
                <w:color w:val="FF0000"/>
              </w:rPr>
            </w:pPr>
            <w:r w:rsidRPr="00EA5001">
              <w:rPr>
                <w:rFonts w:ascii="Calibri" w:hAnsi="Calibri" w:cs="Calibri"/>
                <w:b/>
                <w:bCs/>
              </w:rPr>
              <w:t>Kräm Hydrokortison 1 x 2 i 7 dagar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i/>
              </w:rPr>
              <w:t>eller</w:t>
            </w:r>
            <w:r w:rsidRPr="00EA5001">
              <w:rPr>
                <w:rFonts w:ascii="Calibri" w:hAnsi="Calibri" w:cs="Calibri"/>
              </w:rPr>
              <w:t xml:space="preserve">                </w:t>
            </w:r>
            <w:r w:rsidRPr="00EA5001">
              <w:rPr>
                <w:rFonts w:ascii="Calibri" w:hAnsi="Calibri" w:cs="Calibri"/>
              </w:rPr>
              <w:br/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Locoid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2 i 7 dagar</w:t>
            </w:r>
          </w:p>
          <w:p w14:paraId="36705891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Mjukgörande salva som innehåller glycerin eller karbamid</w:t>
            </w:r>
          </w:p>
          <w:p w14:paraId="0F028673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</w:p>
          <w:p w14:paraId="6EECA019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color w:val="FF0000"/>
              </w:rPr>
            </w:pPr>
            <w:r w:rsidRPr="00EA5001">
              <w:rPr>
                <w:rFonts w:ascii="Calibri" w:hAnsi="Calibri" w:cs="Calibri"/>
                <w:color w:val="FF0000"/>
              </w:rPr>
              <w:t>Svårt vätskande eksem.</w:t>
            </w:r>
          </w:p>
          <w:p w14:paraId="06C6D36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Betnovat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1 x 1 i 3 - 5 dagar</w:t>
            </w:r>
          </w:p>
          <w:p w14:paraId="14A7B9C2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018DFD94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  <w:bCs/>
                <w:i/>
              </w:rPr>
            </w:pPr>
            <w:r w:rsidRPr="00EA5001">
              <w:rPr>
                <w:rFonts w:ascii="Calibri" w:hAnsi="Calibri" w:cs="Calibri"/>
                <w:bCs/>
                <w:i/>
              </w:rPr>
              <w:t xml:space="preserve">Efter ordination av hudläkare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Kaliumpermanganat</w:t>
            </w:r>
            <w:proofErr w:type="spellEnd"/>
            <w:r w:rsidRPr="00EA5001">
              <w:rPr>
                <w:rFonts w:ascii="Calibri" w:hAnsi="Calibri" w:cs="Calibri"/>
                <w:b/>
                <w:bCs/>
              </w:rPr>
              <w:t xml:space="preserve"> kompresser </w:t>
            </w:r>
            <w:r w:rsidRPr="00EA5001">
              <w:rPr>
                <w:rFonts w:ascii="Calibri" w:hAnsi="Calibri" w:cs="Calibri"/>
              </w:rPr>
              <w:t>1 ml 3 % per 1 liter ljummet vatten appliceras 15 min. Låt lufttorka. Obs! smakar illa (tork av bröstet med bröstmjölk före amning.)</w:t>
            </w:r>
          </w:p>
          <w:p w14:paraId="3F45CFC9" w14:textId="77777777" w:rsidR="00BE4618" w:rsidRPr="00EA5001" w:rsidRDefault="00BE4618" w:rsidP="00530D1C">
            <w:pPr>
              <w:spacing w:after="0" w:line="240" w:lineRule="auto"/>
              <w:ind w:right="314"/>
              <w:rPr>
                <w:rFonts w:ascii="Calibri" w:hAnsi="Calibri" w:cs="Calibri"/>
              </w:rPr>
            </w:pPr>
          </w:p>
          <w:p w14:paraId="744134A0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color w:val="FF0000"/>
              </w:rPr>
              <w:t xml:space="preserve">Vid förekomst av </w:t>
            </w:r>
            <w:proofErr w:type="spellStart"/>
            <w:r w:rsidRPr="00EA5001">
              <w:rPr>
                <w:rFonts w:ascii="Calibri" w:hAnsi="Calibri" w:cs="Calibri"/>
                <w:color w:val="FF0000"/>
              </w:rPr>
              <w:t>Candida</w:t>
            </w:r>
            <w:proofErr w:type="spellEnd"/>
            <w:r w:rsidRPr="00EA5001">
              <w:rPr>
                <w:rFonts w:ascii="Calibri" w:hAnsi="Calibri" w:cs="Calibri"/>
              </w:rPr>
              <w:t xml:space="preserve"> kan behandlingen kombineras med </w:t>
            </w:r>
            <w:r w:rsidRPr="00EA5001">
              <w:rPr>
                <w:rFonts w:ascii="Calibri" w:hAnsi="Calibri" w:cs="Calibri"/>
                <w:b/>
                <w:bCs/>
              </w:rPr>
              <w:t xml:space="preserve">kräm </w:t>
            </w:r>
            <w:proofErr w:type="spellStart"/>
            <w:r w:rsidRPr="00EA5001">
              <w:rPr>
                <w:rFonts w:ascii="Calibri" w:hAnsi="Calibri" w:cs="Calibri"/>
                <w:b/>
                <w:bCs/>
              </w:rPr>
              <w:t>Mikonazol</w:t>
            </w:r>
            <w:proofErr w:type="spellEnd"/>
            <w:r w:rsidRPr="00EA5001">
              <w:rPr>
                <w:rFonts w:ascii="Calibri" w:hAnsi="Calibri" w:cs="Calibri"/>
              </w:rPr>
              <w:t xml:space="preserve">. </w:t>
            </w:r>
          </w:p>
          <w:p w14:paraId="048CC4EE" w14:textId="77777777" w:rsidR="00BE4618" w:rsidRPr="00EA5001" w:rsidRDefault="00BE4618" w:rsidP="00530D1C">
            <w:pPr>
              <w:spacing w:after="0" w:line="240" w:lineRule="auto"/>
              <w:ind w:left="0" w:right="314"/>
              <w:rPr>
                <w:rFonts w:ascii="Calibri" w:hAnsi="Calibri" w:cs="Calibri"/>
              </w:rPr>
            </w:pPr>
          </w:p>
        </w:tc>
      </w:tr>
    </w:tbl>
    <w:p w14:paraId="6600E7E4" w14:textId="77777777" w:rsidR="00BE4618" w:rsidRPr="00406581" w:rsidRDefault="00BE4618" w:rsidP="00BE4618">
      <w:pPr>
        <w:pStyle w:val="Rubrik2"/>
      </w:pPr>
      <w:r>
        <w:br w:type="page"/>
      </w:r>
      <w:bookmarkStart w:id="33" w:name="_Toc175659076"/>
      <w:r w:rsidRPr="00406581">
        <w:lastRenderedPageBreak/>
        <w:t>Diagnossättning</w:t>
      </w:r>
      <w:bookmarkEnd w:id="33"/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070"/>
        <w:gridCol w:w="3110"/>
      </w:tblGrid>
      <w:tr w:rsidR="00BE4618" w:rsidRPr="00EA5001" w14:paraId="124C6B31" w14:textId="77777777" w:rsidTr="00530D1C">
        <w:tc>
          <w:tcPr>
            <w:tcW w:w="9250" w:type="dxa"/>
            <w:gridSpan w:val="4"/>
          </w:tcPr>
          <w:p w14:paraId="4BCCFE8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  <w:sz w:val="28"/>
                <w:szCs w:val="28"/>
              </w:rPr>
              <w:t>Amnings- och bröstkomplikationer</w:t>
            </w:r>
          </w:p>
        </w:tc>
      </w:tr>
      <w:tr w:rsidR="00BE4618" w:rsidRPr="00EA5001" w14:paraId="0F74FE88" w14:textId="77777777" w:rsidTr="00530D1C">
        <w:tc>
          <w:tcPr>
            <w:tcW w:w="1535" w:type="dxa"/>
          </w:tcPr>
          <w:p w14:paraId="18B8DF7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Diagnos         </w:t>
            </w:r>
          </w:p>
        </w:tc>
        <w:tc>
          <w:tcPr>
            <w:tcW w:w="1535" w:type="dxa"/>
          </w:tcPr>
          <w:p w14:paraId="07628A1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Åtgärdskod</w:t>
            </w:r>
          </w:p>
        </w:tc>
        <w:tc>
          <w:tcPr>
            <w:tcW w:w="3070" w:type="dxa"/>
          </w:tcPr>
          <w:p w14:paraId="6A58595D" w14:textId="77777777" w:rsidR="00BE4618" w:rsidRPr="00EA5001" w:rsidRDefault="00BE4618" w:rsidP="00530D1C">
            <w:pPr>
              <w:ind w:left="0" w:right="0"/>
              <w:jc w:val="both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Beskrivning</w:t>
            </w:r>
          </w:p>
        </w:tc>
        <w:tc>
          <w:tcPr>
            <w:tcW w:w="3110" w:type="dxa"/>
          </w:tcPr>
          <w:p w14:paraId="5A6929CA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Gäller följande</w:t>
            </w:r>
          </w:p>
        </w:tc>
      </w:tr>
      <w:tr w:rsidR="00BE4618" w:rsidRPr="00EA5001" w14:paraId="5522B613" w14:textId="77777777" w:rsidTr="00530D1C">
        <w:tc>
          <w:tcPr>
            <w:tcW w:w="1535" w:type="dxa"/>
          </w:tcPr>
          <w:p w14:paraId="16555A3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O910</w:t>
            </w:r>
          </w:p>
          <w:p w14:paraId="637282EF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B16094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576FC03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Infektion i bröstvårta </w:t>
            </w:r>
          </w:p>
        </w:tc>
        <w:tc>
          <w:tcPr>
            <w:tcW w:w="3110" w:type="dxa"/>
          </w:tcPr>
          <w:p w14:paraId="752CDCE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Infekterat sår: </w:t>
            </w:r>
            <w:r w:rsidRPr="00EA5001">
              <w:rPr>
                <w:rFonts w:ascii="Calibri" w:hAnsi="Calibri" w:cs="Calibri"/>
                <w:i/>
              </w:rPr>
              <w:t>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</w:tc>
      </w:tr>
      <w:tr w:rsidR="00BE4618" w:rsidRPr="00EA5001" w14:paraId="33D11F10" w14:textId="77777777" w:rsidTr="00530D1C">
        <w:tc>
          <w:tcPr>
            <w:tcW w:w="1535" w:type="dxa"/>
          </w:tcPr>
          <w:p w14:paraId="2FAFC70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  <w:r w:rsidRPr="00EA5001">
              <w:rPr>
                <w:rFonts w:ascii="Calibri" w:hAnsi="Calibri" w:cs="Calibri"/>
                <w:lang w:val="en-US"/>
              </w:rPr>
              <w:t>L309A</w:t>
            </w:r>
          </w:p>
          <w:p w14:paraId="05722B8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  <w:r w:rsidRPr="00EA5001">
              <w:rPr>
                <w:rFonts w:ascii="Calibri" w:hAnsi="Calibri" w:cs="Calibri"/>
                <w:lang w:val="en-US"/>
              </w:rPr>
              <w:t>L40.9</w:t>
            </w:r>
          </w:p>
          <w:p w14:paraId="07FBF24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35" w:type="dxa"/>
          </w:tcPr>
          <w:p w14:paraId="678A04F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34ECCDD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Eksem på bröstvårta</w:t>
            </w:r>
          </w:p>
          <w:p w14:paraId="7BA1C31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Psoriasis</w:t>
            </w:r>
          </w:p>
        </w:tc>
        <w:tc>
          <w:tcPr>
            <w:tcW w:w="3110" w:type="dxa"/>
          </w:tcPr>
          <w:p w14:paraId="07C536B9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78779065" w14:textId="77777777" w:rsidTr="00530D1C">
        <w:tc>
          <w:tcPr>
            <w:tcW w:w="1535" w:type="dxa"/>
          </w:tcPr>
          <w:p w14:paraId="78A18A1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O912</w:t>
            </w:r>
          </w:p>
          <w:p w14:paraId="683AA58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2CED603F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299224C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Mjölkstockning</w:t>
            </w:r>
          </w:p>
          <w:p w14:paraId="669ADD7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Spända bröst </w:t>
            </w:r>
            <w:r w:rsidRPr="00EA5001">
              <w:rPr>
                <w:rFonts w:ascii="Calibri" w:hAnsi="Calibri" w:cs="Calibri"/>
                <w:b/>
                <w:bCs/>
              </w:rPr>
              <w:t>(ändra texten)</w:t>
            </w:r>
          </w:p>
        </w:tc>
        <w:tc>
          <w:tcPr>
            <w:tcW w:w="3110" w:type="dxa"/>
          </w:tcPr>
          <w:p w14:paraId="5E2EBD8D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Bröstinflammation/stas: </w:t>
            </w:r>
            <w:r w:rsidRPr="00EA5001">
              <w:rPr>
                <w:rFonts w:ascii="Calibri" w:hAnsi="Calibri" w:cs="Calibri"/>
                <w:i/>
              </w:rPr>
              <w:t>icke 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  <w:p w14:paraId="422AA137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</w:p>
        </w:tc>
      </w:tr>
      <w:tr w:rsidR="00BE4618" w:rsidRPr="00EA5001" w14:paraId="06C48A27" w14:textId="77777777" w:rsidTr="00530D1C">
        <w:tc>
          <w:tcPr>
            <w:tcW w:w="1535" w:type="dxa"/>
          </w:tcPr>
          <w:p w14:paraId="1DEB759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  <w:lang w:val="en-GB"/>
              </w:rPr>
              <w:t>O911A</w:t>
            </w:r>
          </w:p>
        </w:tc>
        <w:tc>
          <w:tcPr>
            <w:tcW w:w="1535" w:type="dxa"/>
          </w:tcPr>
          <w:p w14:paraId="6D0B084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5B4997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314A136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r w:rsidRPr="00EA5001">
              <w:rPr>
                <w:rFonts w:ascii="Calibri" w:hAnsi="Calibri" w:cs="Calibri"/>
                <w:lang w:val="en-GB"/>
              </w:rPr>
              <w:t>AV061</w:t>
            </w:r>
          </w:p>
        </w:tc>
        <w:tc>
          <w:tcPr>
            <w:tcW w:w="3070" w:type="dxa"/>
          </w:tcPr>
          <w:p w14:paraId="01D797E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proofErr w:type="spellStart"/>
            <w:r w:rsidRPr="00EA5001">
              <w:rPr>
                <w:rFonts w:ascii="Calibri" w:hAnsi="Calibri" w:cs="Calibri"/>
                <w:lang w:val="en-GB"/>
              </w:rPr>
              <w:t>Infektiös</w:t>
            </w:r>
            <w:proofErr w:type="spellEnd"/>
            <w:r w:rsidRPr="00EA5001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A5001">
              <w:rPr>
                <w:rFonts w:ascii="Calibri" w:hAnsi="Calibri" w:cs="Calibri"/>
                <w:lang w:val="en-GB"/>
              </w:rPr>
              <w:t>mastit</w:t>
            </w:r>
            <w:proofErr w:type="spellEnd"/>
          </w:p>
          <w:p w14:paraId="46EA92C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  <w:p w14:paraId="300E397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  <w:proofErr w:type="spellStart"/>
            <w:r w:rsidRPr="00EA5001">
              <w:rPr>
                <w:rFonts w:ascii="Calibri" w:hAnsi="Calibri" w:cs="Calibri"/>
                <w:lang w:val="en-GB"/>
              </w:rPr>
              <w:t>Odling</w:t>
            </w:r>
            <w:proofErr w:type="spellEnd"/>
          </w:p>
          <w:p w14:paraId="2CC01C5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3110" w:type="dxa"/>
          </w:tcPr>
          <w:p w14:paraId="610B3A3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Bröst infektion: behandlad med antibiotika</w:t>
            </w:r>
          </w:p>
        </w:tc>
      </w:tr>
      <w:tr w:rsidR="00BE4618" w:rsidRPr="00EA5001" w14:paraId="2CB7883A" w14:textId="77777777" w:rsidTr="00530D1C">
        <w:trPr>
          <w:trHeight w:val="1489"/>
        </w:trPr>
        <w:tc>
          <w:tcPr>
            <w:tcW w:w="1535" w:type="dxa"/>
            <w:vMerge w:val="restart"/>
          </w:tcPr>
          <w:p w14:paraId="3CF4A28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O911B</w:t>
            </w:r>
          </w:p>
          <w:p w14:paraId="100CF7C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5C897C9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217E29D1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0016F2C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</w:p>
          <w:p w14:paraId="0B6D34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AM035</w:t>
            </w:r>
          </w:p>
          <w:p w14:paraId="7787F67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DM020</w:t>
            </w:r>
          </w:p>
          <w:p w14:paraId="36086BF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DM021</w:t>
            </w:r>
          </w:p>
          <w:p w14:paraId="7C23379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DV067</w:t>
            </w:r>
          </w:p>
          <w:p w14:paraId="6E18EA5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AV061</w:t>
            </w:r>
          </w:p>
          <w:p w14:paraId="4CE395F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nb-NO"/>
              </w:rPr>
            </w:pPr>
            <w:r w:rsidRPr="00EA5001">
              <w:rPr>
                <w:rFonts w:ascii="Calibri" w:hAnsi="Calibri" w:cs="Calibri"/>
                <w:lang w:val="nb-NO"/>
              </w:rPr>
              <w:t>DV005</w:t>
            </w:r>
          </w:p>
        </w:tc>
        <w:tc>
          <w:tcPr>
            <w:tcW w:w="3070" w:type="dxa"/>
          </w:tcPr>
          <w:p w14:paraId="51FD677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lang w:val="de-DE"/>
              </w:rPr>
            </w:pPr>
            <w:proofErr w:type="spellStart"/>
            <w:r w:rsidRPr="00EA5001">
              <w:rPr>
                <w:rFonts w:ascii="Calibri" w:hAnsi="Calibri" w:cs="Calibri"/>
                <w:lang w:val="de-DE"/>
              </w:rPr>
              <w:t>Bröstabscess</w:t>
            </w:r>
            <w:proofErr w:type="spellEnd"/>
          </w:p>
          <w:p w14:paraId="017743A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Ultraljud lakterande bröst</w:t>
            </w:r>
          </w:p>
          <w:p w14:paraId="576B4E6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Punktion</w:t>
            </w:r>
          </w:p>
          <w:p w14:paraId="4AACE05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Inläggning av dränage</w:t>
            </w:r>
          </w:p>
          <w:p w14:paraId="6526B9F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Spolning av dränage</w:t>
            </w:r>
          </w:p>
          <w:p w14:paraId="19B88B6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Odling</w:t>
            </w:r>
          </w:p>
          <w:p w14:paraId="57C8A60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Avlägsnande av dränage</w:t>
            </w:r>
          </w:p>
          <w:p w14:paraId="4795B8C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3110" w:type="dxa"/>
          </w:tcPr>
          <w:p w14:paraId="55DD7AA9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Bröstabscess och dränering</w:t>
            </w:r>
          </w:p>
        </w:tc>
      </w:tr>
      <w:tr w:rsidR="00BE4618" w:rsidRPr="00EA5001" w14:paraId="06DEEE07" w14:textId="77777777" w:rsidTr="00530D1C">
        <w:trPr>
          <w:trHeight w:val="970"/>
        </w:trPr>
        <w:tc>
          <w:tcPr>
            <w:tcW w:w="1535" w:type="dxa"/>
            <w:vMerge/>
          </w:tcPr>
          <w:p w14:paraId="17F1E2F4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59C61D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QBB10</w:t>
            </w:r>
          </w:p>
          <w:p w14:paraId="4B63301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373946F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QXB10</w:t>
            </w:r>
          </w:p>
        </w:tc>
        <w:tc>
          <w:tcPr>
            <w:tcW w:w="3070" w:type="dxa"/>
          </w:tcPr>
          <w:p w14:paraId="2B642C5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Spontan perforerad abscess</w:t>
            </w:r>
          </w:p>
          <w:p w14:paraId="3D0547A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0E9A301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Såromläggning </w:t>
            </w:r>
          </w:p>
        </w:tc>
        <w:tc>
          <w:tcPr>
            <w:tcW w:w="3110" w:type="dxa"/>
          </w:tcPr>
          <w:p w14:paraId="4C3420E6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3E8DE429" w14:textId="77777777" w:rsidTr="00530D1C">
        <w:trPr>
          <w:trHeight w:val="906"/>
        </w:trPr>
        <w:tc>
          <w:tcPr>
            <w:tcW w:w="1535" w:type="dxa"/>
          </w:tcPr>
          <w:p w14:paraId="315E272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O921</w:t>
            </w:r>
          </w:p>
        </w:tc>
        <w:tc>
          <w:tcPr>
            <w:tcW w:w="1535" w:type="dxa"/>
          </w:tcPr>
          <w:p w14:paraId="04120919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42F3C17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1C51298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Sår/fissur på bröstvårtan</w:t>
            </w:r>
          </w:p>
        </w:tc>
        <w:tc>
          <w:tcPr>
            <w:tcW w:w="3110" w:type="dxa"/>
          </w:tcPr>
          <w:p w14:paraId="70B3D8B7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Smärtsamma/ såriga bröstvårtor: </w:t>
            </w:r>
            <w:r w:rsidRPr="00EA5001">
              <w:rPr>
                <w:rFonts w:ascii="Calibri" w:hAnsi="Calibri" w:cs="Calibri"/>
                <w:i/>
              </w:rPr>
              <w:t>icke</w:t>
            </w:r>
            <w:r w:rsidRPr="00EA5001">
              <w:rPr>
                <w:rFonts w:ascii="Calibri" w:hAnsi="Calibri" w:cs="Calibri"/>
              </w:rPr>
              <w:t xml:space="preserve"> </w:t>
            </w:r>
            <w:r w:rsidRPr="00EA5001">
              <w:rPr>
                <w:rFonts w:ascii="Calibri" w:hAnsi="Calibri" w:cs="Calibri"/>
                <w:i/>
              </w:rPr>
              <w:t>behandlad</w:t>
            </w:r>
            <w:r w:rsidRPr="00EA5001">
              <w:rPr>
                <w:rFonts w:ascii="Calibri" w:hAnsi="Calibri" w:cs="Calibri"/>
              </w:rPr>
              <w:t xml:space="preserve"> med antibiotika</w:t>
            </w:r>
          </w:p>
        </w:tc>
      </w:tr>
      <w:tr w:rsidR="00BE4618" w:rsidRPr="00EA5001" w14:paraId="40757D0C" w14:textId="77777777" w:rsidTr="00530D1C">
        <w:trPr>
          <w:trHeight w:val="972"/>
        </w:trPr>
        <w:tc>
          <w:tcPr>
            <w:tcW w:w="1535" w:type="dxa"/>
          </w:tcPr>
          <w:p w14:paraId="6476C02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lastRenderedPageBreak/>
              <w:t>O922</w:t>
            </w:r>
          </w:p>
          <w:p w14:paraId="3AB6680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  <w:p w14:paraId="02C2399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+I1730</w:t>
            </w:r>
          </w:p>
        </w:tc>
        <w:tc>
          <w:tcPr>
            <w:tcW w:w="1535" w:type="dxa"/>
          </w:tcPr>
          <w:p w14:paraId="702886FC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5DCF5AA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Annan och icke specificerad sjukdom i bröstvårta </w:t>
            </w:r>
          </w:p>
          <w:p w14:paraId="76D6634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Raynaud’s</w:t>
            </w:r>
            <w:proofErr w:type="spellEnd"/>
            <w:r w:rsidRPr="00EA5001">
              <w:rPr>
                <w:rFonts w:ascii="Calibri" w:hAnsi="Calibri" w:cs="Calibri"/>
              </w:rPr>
              <w:t xml:space="preserve"> fenomen</w:t>
            </w:r>
          </w:p>
        </w:tc>
        <w:tc>
          <w:tcPr>
            <w:tcW w:w="3110" w:type="dxa"/>
          </w:tcPr>
          <w:p w14:paraId="19AAAE99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White spot, mjölkblåsa, vitnande bröstvårta </w:t>
            </w:r>
          </w:p>
          <w:p w14:paraId="43F8F255" w14:textId="77777777" w:rsidR="00BE4618" w:rsidRPr="00EA5001" w:rsidRDefault="00BE4618" w:rsidP="00530D1C">
            <w:pPr>
              <w:ind w:right="-34"/>
              <w:rPr>
                <w:rFonts w:ascii="Calibri" w:hAnsi="Calibri" w:cs="Calibri"/>
              </w:rPr>
            </w:pPr>
          </w:p>
        </w:tc>
      </w:tr>
      <w:tr w:rsidR="00BE4618" w:rsidRPr="00EA5001" w14:paraId="2E287116" w14:textId="77777777" w:rsidTr="00530D1C">
        <w:trPr>
          <w:trHeight w:val="578"/>
        </w:trPr>
        <w:tc>
          <w:tcPr>
            <w:tcW w:w="1535" w:type="dxa"/>
          </w:tcPr>
          <w:p w14:paraId="764B0AD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N644</w:t>
            </w:r>
          </w:p>
        </w:tc>
        <w:tc>
          <w:tcPr>
            <w:tcW w:w="1535" w:type="dxa"/>
          </w:tcPr>
          <w:p w14:paraId="37EC30B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7B15254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Mastydoni</w:t>
            </w:r>
            <w:proofErr w:type="spellEnd"/>
            <w:r w:rsidRPr="00EA5001">
              <w:rPr>
                <w:rFonts w:ascii="Calibri" w:hAnsi="Calibri" w:cs="Calibri"/>
              </w:rPr>
              <w:t>/ djup bröstsmärta</w:t>
            </w:r>
          </w:p>
        </w:tc>
        <w:tc>
          <w:tcPr>
            <w:tcW w:w="3110" w:type="dxa"/>
          </w:tcPr>
          <w:p w14:paraId="754333D5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Bakterie, svamp eller </w:t>
            </w:r>
            <w:proofErr w:type="spellStart"/>
            <w:r w:rsidRPr="00EA5001">
              <w:rPr>
                <w:rFonts w:ascii="Calibri" w:hAnsi="Calibri" w:cs="Calibri"/>
              </w:rPr>
              <w:t>ospec</w:t>
            </w:r>
            <w:proofErr w:type="spellEnd"/>
          </w:p>
        </w:tc>
      </w:tr>
      <w:tr w:rsidR="00BE4618" w:rsidRPr="00EA5001" w14:paraId="61DD122F" w14:textId="77777777" w:rsidTr="00530D1C">
        <w:trPr>
          <w:trHeight w:val="972"/>
        </w:trPr>
        <w:tc>
          <w:tcPr>
            <w:tcW w:w="1535" w:type="dxa"/>
          </w:tcPr>
          <w:p w14:paraId="6087127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N645</w:t>
            </w:r>
          </w:p>
        </w:tc>
        <w:tc>
          <w:tcPr>
            <w:tcW w:w="1535" w:type="dxa"/>
          </w:tcPr>
          <w:p w14:paraId="38DC1EEC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070" w:type="dxa"/>
          </w:tcPr>
          <w:p w14:paraId="6F9B065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Andra symtom från bröst</w:t>
            </w:r>
          </w:p>
        </w:tc>
        <w:tc>
          <w:tcPr>
            <w:tcW w:w="3110" w:type="dxa"/>
          </w:tcPr>
          <w:p w14:paraId="294F4A2B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"</w:t>
            </w:r>
            <w:proofErr w:type="spellStart"/>
            <w:r w:rsidRPr="00EA5001">
              <w:rPr>
                <w:rFonts w:ascii="Calibri" w:hAnsi="Calibri" w:cs="Calibri"/>
              </w:rPr>
              <w:t>rusty</w:t>
            </w:r>
            <w:proofErr w:type="spellEnd"/>
            <w:r w:rsidRPr="00EA5001">
              <w:rPr>
                <w:rFonts w:ascii="Calibri" w:hAnsi="Calibri" w:cs="Calibri"/>
              </w:rPr>
              <w:t xml:space="preserve"> pipes”/blod I mjölken</w:t>
            </w:r>
          </w:p>
        </w:tc>
      </w:tr>
      <w:tr w:rsidR="00BE4618" w:rsidRPr="00EA5001" w14:paraId="1B3B9A67" w14:textId="77777777" w:rsidTr="00530D1C">
        <w:trPr>
          <w:trHeight w:val="709"/>
        </w:trPr>
        <w:tc>
          <w:tcPr>
            <w:tcW w:w="1535" w:type="dxa"/>
          </w:tcPr>
          <w:p w14:paraId="790F889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N639</w:t>
            </w:r>
          </w:p>
        </w:tc>
        <w:tc>
          <w:tcPr>
            <w:tcW w:w="1535" w:type="dxa"/>
          </w:tcPr>
          <w:p w14:paraId="63F8CC52" w14:textId="77777777" w:rsidR="00BE4618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5AC3452C" w14:textId="77777777" w:rsidR="00BE4618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  <w:p w14:paraId="10418B9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AH009 </w:t>
            </w:r>
          </w:p>
        </w:tc>
        <w:tc>
          <w:tcPr>
            <w:tcW w:w="3070" w:type="dxa"/>
          </w:tcPr>
          <w:p w14:paraId="3D94FB3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Icke spec. knuta i bröstkörteln </w:t>
            </w:r>
          </w:p>
          <w:p w14:paraId="177570C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Ultraljuds u.s., bröstkörtlar</w:t>
            </w:r>
          </w:p>
        </w:tc>
        <w:tc>
          <w:tcPr>
            <w:tcW w:w="3110" w:type="dxa"/>
          </w:tcPr>
          <w:p w14:paraId="0F734973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Resistens i bröstet</w:t>
            </w:r>
          </w:p>
          <w:p w14:paraId="54D57022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Icke lakterande bröst</w:t>
            </w:r>
          </w:p>
        </w:tc>
      </w:tr>
    </w:tbl>
    <w:p w14:paraId="589F10EC" w14:textId="77777777" w:rsidR="00BE4618" w:rsidRPr="00EA5001" w:rsidRDefault="00BE4618" w:rsidP="00BE4618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237"/>
        <w:gridCol w:w="2943"/>
      </w:tblGrid>
      <w:tr w:rsidR="00BE4618" w:rsidRPr="00EA5001" w14:paraId="18701979" w14:textId="77777777" w:rsidTr="00530D1C">
        <w:trPr>
          <w:cantSplit/>
        </w:trPr>
        <w:tc>
          <w:tcPr>
            <w:tcW w:w="9250" w:type="dxa"/>
            <w:gridSpan w:val="4"/>
          </w:tcPr>
          <w:p w14:paraId="69590DB7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Amningshjälp och amningsrelaterade problem </w:t>
            </w:r>
          </w:p>
        </w:tc>
      </w:tr>
      <w:tr w:rsidR="00BE4618" w:rsidRPr="00EA5001" w14:paraId="4BB0C244" w14:textId="77777777" w:rsidTr="00530D1C">
        <w:tc>
          <w:tcPr>
            <w:tcW w:w="1535" w:type="dxa"/>
          </w:tcPr>
          <w:p w14:paraId="1F8DF15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Diagnos</w:t>
            </w:r>
          </w:p>
        </w:tc>
        <w:tc>
          <w:tcPr>
            <w:tcW w:w="1535" w:type="dxa"/>
          </w:tcPr>
          <w:p w14:paraId="236FEA1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Åtgärdskod</w:t>
            </w:r>
          </w:p>
        </w:tc>
        <w:tc>
          <w:tcPr>
            <w:tcW w:w="3237" w:type="dxa"/>
          </w:tcPr>
          <w:p w14:paraId="17749EF8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Beskrivning</w:t>
            </w:r>
          </w:p>
        </w:tc>
        <w:tc>
          <w:tcPr>
            <w:tcW w:w="2943" w:type="dxa"/>
          </w:tcPr>
          <w:p w14:paraId="70035A6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Gäller följande</w:t>
            </w:r>
          </w:p>
        </w:tc>
      </w:tr>
      <w:tr w:rsidR="00BE4618" w:rsidRPr="00EA5001" w14:paraId="175EA597" w14:textId="77777777" w:rsidTr="00530D1C">
        <w:tc>
          <w:tcPr>
            <w:tcW w:w="1535" w:type="dxa"/>
          </w:tcPr>
          <w:p w14:paraId="57198D3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Z391</w:t>
            </w:r>
          </w:p>
        </w:tc>
        <w:tc>
          <w:tcPr>
            <w:tcW w:w="1535" w:type="dxa"/>
          </w:tcPr>
          <w:p w14:paraId="0A4C0B2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</w:p>
          <w:p w14:paraId="22553854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  <w:p w14:paraId="3A5EC1D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DM001</w:t>
            </w:r>
          </w:p>
          <w:p w14:paraId="603F07FB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D220ED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Vård och undersökning av ammande</w:t>
            </w:r>
          </w:p>
          <w:p w14:paraId="4E9FFBB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Amningshjälp</w:t>
            </w:r>
          </w:p>
          <w:p w14:paraId="6A894CF6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305A684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Amningsmottagningsbesök</w:t>
            </w:r>
          </w:p>
        </w:tc>
      </w:tr>
      <w:tr w:rsidR="00BE4618" w:rsidRPr="00EA5001" w14:paraId="6C77B2ED" w14:textId="77777777" w:rsidTr="00530D1C">
        <w:tc>
          <w:tcPr>
            <w:tcW w:w="1535" w:type="dxa"/>
          </w:tcPr>
          <w:p w14:paraId="25033DC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O927</w:t>
            </w:r>
          </w:p>
          <w:p w14:paraId="08654C9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3138F6A8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15B59C7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Andra och icke specificerade laktationssjukdomar.</w:t>
            </w:r>
          </w:p>
        </w:tc>
        <w:tc>
          <w:tcPr>
            <w:tcW w:w="2943" w:type="dxa"/>
          </w:tcPr>
          <w:p w14:paraId="589023D3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  <w:i/>
              </w:rPr>
            </w:pPr>
            <w:r w:rsidRPr="00EA5001">
              <w:rPr>
                <w:rFonts w:ascii="Calibri" w:hAnsi="Calibri" w:cs="Calibri"/>
              </w:rPr>
              <w:t>Amningstekniska problem</w:t>
            </w:r>
            <w:r w:rsidRPr="00EA5001">
              <w:rPr>
                <w:rFonts w:ascii="Calibri" w:hAnsi="Calibri" w:cs="Calibri"/>
                <w:i/>
              </w:rPr>
              <w:t>: kan kombineras</w:t>
            </w:r>
          </w:p>
          <w:p w14:paraId="2CBB2B4C" w14:textId="77777777" w:rsidR="00BE4618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med andra lämpliga diagnoser</w:t>
            </w:r>
          </w:p>
          <w:p w14:paraId="2378CDB1" w14:textId="77777777" w:rsidR="00BE4618" w:rsidRPr="00EA5001" w:rsidRDefault="00BE4618" w:rsidP="00530D1C">
            <w:pPr>
              <w:spacing w:after="0"/>
              <w:ind w:left="0" w:right="0"/>
              <w:rPr>
                <w:rFonts w:ascii="Calibri" w:hAnsi="Calibri" w:cs="Calibri"/>
              </w:rPr>
            </w:pPr>
          </w:p>
        </w:tc>
      </w:tr>
      <w:tr w:rsidR="00BE4618" w:rsidRPr="00EA5001" w14:paraId="27C3A8DC" w14:textId="77777777" w:rsidTr="00530D1C">
        <w:tc>
          <w:tcPr>
            <w:tcW w:w="1535" w:type="dxa"/>
          </w:tcPr>
          <w:p w14:paraId="47180D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Z998</w:t>
            </w:r>
          </w:p>
        </w:tc>
        <w:tc>
          <w:tcPr>
            <w:tcW w:w="1535" w:type="dxa"/>
          </w:tcPr>
          <w:p w14:paraId="00D2A9E8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2CCCD1E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Amningshjälpmedel</w:t>
            </w:r>
          </w:p>
          <w:p w14:paraId="489D02E7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4A852C8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Bröstpump, amningsnapp, </w:t>
            </w:r>
            <w:proofErr w:type="spellStart"/>
            <w:r w:rsidRPr="00EA5001">
              <w:rPr>
                <w:rFonts w:ascii="Calibri" w:hAnsi="Calibri" w:cs="Calibri"/>
              </w:rPr>
              <w:t>tillmatningsset</w:t>
            </w:r>
            <w:proofErr w:type="spellEnd"/>
            <w:r w:rsidRPr="00EA5001">
              <w:rPr>
                <w:rFonts w:ascii="Calibri" w:hAnsi="Calibri" w:cs="Calibri"/>
              </w:rPr>
              <w:t>, slang vid bröstet m</w:t>
            </w:r>
            <w:r>
              <w:rPr>
                <w:rFonts w:ascii="Calibri" w:hAnsi="Calibri" w:cs="Calibri"/>
              </w:rPr>
              <w:t>ed mera</w:t>
            </w:r>
          </w:p>
          <w:p w14:paraId="720AEA19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2C8D2576" w14:textId="77777777" w:rsidTr="00530D1C">
        <w:tc>
          <w:tcPr>
            <w:tcW w:w="1535" w:type="dxa"/>
          </w:tcPr>
          <w:p w14:paraId="1831C96E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1535" w:type="dxa"/>
          </w:tcPr>
          <w:p w14:paraId="49093BB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+ XV008</w:t>
            </w:r>
          </w:p>
        </w:tc>
        <w:tc>
          <w:tcPr>
            <w:tcW w:w="3237" w:type="dxa"/>
          </w:tcPr>
          <w:p w14:paraId="024451D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Recept/ordination av pump</w:t>
            </w:r>
          </w:p>
        </w:tc>
        <w:tc>
          <w:tcPr>
            <w:tcW w:w="2943" w:type="dxa"/>
          </w:tcPr>
          <w:p w14:paraId="1203883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vid LKG barn</w:t>
            </w:r>
          </w:p>
        </w:tc>
      </w:tr>
      <w:tr w:rsidR="00BE4618" w:rsidRPr="00EA5001" w14:paraId="1A189789" w14:textId="77777777" w:rsidTr="00530D1C">
        <w:tc>
          <w:tcPr>
            <w:tcW w:w="1535" w:type="dxa"/>
          </w:tcPr>
          <w:p w14:paraId="3DE2DFE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O609</w:t>
            </w:r>
          </w:p>
        </w:tc>
        <w:tc>
          <w:tcPr>
            <w:tcW w:w="1535" w:type="dxa"/>
          </w:tcPr>
          <w:p w14:paraId="43B592E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27D1F29A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prematur &lt;36+6</w:t>
            </w:r>
          </w:p>
        </w:tc>
        <w:tc>
          <w:tcPr>
            <w:tcW w:w="2943" w:type="dxa"/>
          </w:tcPr>
          <w:p w14:paraId="3C54BE6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4A61F697" w14:textId="77777777" w:rsidTr="00530D1C">
        <w:tc>
          <w:tcPr>
            <w:tcW w:w="1535" w:type="dxa"/>
          </w:tcPr>
          <w:p w14:paraId="3C7A25C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O300</w:t>
            </w:r>
          </w:p>
        </w:tc>
        <w:tc>
          <w:tcPr>
            <w:tcW w:w="1535" w:type="dxa"/>
          </w:tcPr>
          <w:p w14:paraId="350745C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30D26B4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tvillingar</w:t>
            </w:r>
          </w:p>
        </w:tc>
        <w:tc>
          <w:tcPr>
            <w:tcW w:w="2943" w:type="dxa"/>
          </w:tcPr>
          <w:p w14:paraId="5A92BCCD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</w:tr>
      <w:tr w:rsidR="00BE4618" w:rsidRPr="00EA5001" w14:paraId="250632C2" w14:textId="77777777" w:rsidTr="00530D1C">
        <w:tc>
          <w:tcPr>
            <w:tcW w:w="1535" w:type="dxa"/>
          </w:tcPr>
          <w:p w14:paraId="2B3DCAD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O920</w:t>
            </w:r>
          </w:p>
        </w:tc>
        <w:tc>
          <w:tcPr>
            <w:tcW w:w="1535" w:type="dxa"/>
          </w:tcPr>
          <w:p w14:paraId="7C9B2E42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84A94D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Indragen bröstvårta</w:t>
            </w:r>
          </w:p>
        </w:tc>
        <w:tc>
          <w:tcPr>
            <w:tcW w:w="2943" w:type="dxa"/>
          </w:tcPr>
          <w:p w14:paraId="103D919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OBS: EJ för plana bröstvårtor</w:t>
            </w:r>
          </w:p>
        </w:tc>
      </w:tr>
    </w:tbl>
    <w:p w14:paraId="79D5F019" w14:textId="77777777" w:rsidR="00BE4618" w:rsidRDefault="00BE4618" w:rsidP="00BE4618">
      <w:r>
        <w:br w:type="page"/>
      </w:r>
    </w:p>
    <w:tbl>
      <w:tblPr>
        <w:tblpPr w:leftFromText="141" w:rightFromText="141" w:vertAnchor="text" w:horzAnchor="margin" w:tblpY="172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3237"/>
        <w:gridCol w:w="2943"/>
      </w:tblGrid>
      <w:tr w:rsidR="00BE4618" w:rsidRPr="00EA5001" w14:paraId="188DEB3C" w14:textId="77777777" w:rsidTr="00530D1C">
        <w:tc>
          <w:tcPr>
            <w:tcW w:w="9250" w:type="dxa"/>
            <w:gridSpan w:val="4"/>
          </w:tcPr>
          <w:p w14:paraId="1F68F50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lastRenderedPageBreak/>
              <w:t>Mjölkproduktion</w:t>
            </w:r>
          </w:p>
        </w:tc>
      </w:tr>
      <w:tr w:rsidR="00BE4618" w:rsidRPr="00EA5001" w14:paraId="01A88246" w14:textId="77777777" w:rsidTr="00530D1C">
        <w:tc>
          <w:tcPr>
            <w:tcW w:w="1535" w:type="dxa"/>
          </w:tcPr>
          <w:p w14:paraId="17862BC6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O923</w:t>
            </w:r>
          </w:p>
        </w:tc>
        <w:tc>
          <w:tcPr>
            <w:tcW w:w="1535" w:type="dxa"/>
          </w:tcPr>
          <w:p w14:paraId="114A0FA4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6146CF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Utebliven mjölkproduktion</w:t>
            </w:r>
          </w:p>
        </w:tc>
        <w:tc>
          <w:tcPr>
            <w:tcW w:w="2943" w:type="dxa"/>
          </w:tcPr>
          <w:p w14:paraId="749B3761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Fysiologiska faktorer </w:t>
            </w: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Misstänkt </w:t>
            </w:r>
            <w:proofErr w:type="spellStart"/>
            <w:r w:rsidRPr="00EA5001">
              <w:rPr>
                <w:rFonts w:ascii="Calibri" w:hAnsi="Calibri" w:cs="Calibri"/>
              </w:rPr>
              <w:t>hypoplasi</w:t>
            </w:r>
            <w:proofErr w:type="spellEnd"/>
          </w:p>
        </w:tc>
      </w:tr>
      <w:tr w:rsidR="00BE4618" w:rsidRPr="00EA5001" w14:paraId="33AA5796" w14:textId="77777777" w:rsidTr="00530D1C">
        <w:tc>
          <w:tcPr>
            <w:tcW w:w="1535" w:type="dxa"/>
          </w:tcPr>
          <w:p w14:paraId="389A58A0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O924</w:t>
            </w:r>
          </w:p>
        </w:tc>
        <w:tc>
          <w:tcPr>
            <w:tcW w:w="1535" w:type="dxa"/>
          </w:tcPr>
          <w:p w14:paraId="1446B783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7FAE32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Sviktande mjölkproduktion/</w:t>
            </w:r>
          </w:p>
          <w:p w14:paraId="6EE9ECDE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otillräcklig mjölkmängd</w:t>
            </w:r>
          </w:p>
        </w:tc>
        <w:tc>
          <w:tcPr>
            <w:tcW w:w="2943" w:type="dxa"/>
          </w:tcPr>
          <w:p w14:paraId="1F30F16B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Underproduktion</w:t>
            </w:r>
          </w:p>
        </w:tc>
      </w:tr>
      <w:tr w:rsidR="00BE4618" w:rsidRPr="00EA5001" w14:paraId="6F48A070" w14:textId="77777777" w:rsidTr="00530D1C">
        <w:tc>
          <w:tcPr>
            <w:tcW w:w="1535" w:type="dxa"/>
          </w:tcPr>
          <w:p w14:paraId="28EED46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O925</w:t>
            </w:r>
          </w:p>
        </w:tc>
        <w:tc>
          <w:tcPr>
            <w:tcW w:w="1535" w:type="dxa"/>
          </w:tcPr>
          <w:p w14:paraId="6D586FF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4CCB8DC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Amningsnedläggning</w:t>
            </w:r>
          </w:p>
        </w:tc>
        <w:tc>
          <w:tcPr>
            <w:tcW w:w="2943" w:type="dxa"/>
          </w:tcPr>
          <w:p w14:paraId="6CDCD79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Fysiologisk eller medicinsk</w:t>
            </w:r>
          </w:p>
        </w:tc>
      </w:tr>
      <w:tr w:rsidR="00BE4618" w:rsidRPr="00EA5001" w14:paraId="3D8BD55F" w14:textId="77777777" w:rsidTr="00530D1C">
        <w:tc>
          <w:tcPr>
            <w:tcW w:w="1535" w:type="dxa"/>
          </w:tcPr>
          <w:p w14:paraId="503FD303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O926</w:t>
            </w:r>
          </w:p>
        </w:tc>
        <w:tc>
          <w:tcPr>
            <w:tcW w:w="1535" w:type="dxa"/>
          </w:tcPr>
          <w:p w14:paraId="3B8EEA57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4C0D3AF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Excess mjölkproduktion</w:t>
            </w:r>
          </w:p>
        </w:tc>
        <w:tc>
          <w:tcPr>
            <w:tcW w:w="2943" w:type="dxa"/>
          </w:tcPr>
          <w:p w14:paraId="2485D6BD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Överproduktion som åtgärdas </w:t>
            </w:r>
            <w:proofErr w:type="gramStart"/>
            <w:r w:rsidRPr="00EA5001">
              <w:rPr>
                <w:rFonts w:ascii="Calibri" w:hAnsi="Calibri" w:cs="Calibri"/>
              </w:rPr>
              <w:t>t.ex.</w:t>
            </w:r>
            <w:proofErr w:type="gramEnd"/>
            <w:r w:rsidRPr="00EA5001">
              <w:rPr>
                <w:rFonts w:ascii="Calibri" w:hAnsi="Calibri" w:cs="Calibri"/>
              </w:rPr>
              <w:t xml:space="preserve"> heltömning/blockamning</w:t>
            </w:r>
          </w:p>
        </w:tc>
      </w:tr>
      <w:tr w:rsidR="00BE4618" w:rsidRPr="00EA5001" w14:paraId="70BF8634" w14:textId="77777777" w:rsidTr="00530D1C">
        <w:tc>
          <w:tcPr>
            <w:tcW w:w="9250" w:type="dxa"/>
            <w:gridSpan w:val="4"/>
          </w:tcPr>
          <w:p w14:paraId="388566A4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 xml:space="preserve">Tidigare amningsproblem, bröstkirurgi och medicinska diagnoser </w:t>
            </w:r>
          </w:p>
        </w:tc>
      </w:tr>
      <w:tr w:rsidR="00BE4618" w:rsidRPr="00EA5001" w14:paraId="196557C3" w14:textId="77777777" w:rsidTr="00530D1C">
        <w:tc>
          <w:tcPr>
            <w:tcW w:w="1535" w:type="dxa"/>
          </w:tcPr>
          <w:p w14:paraId="7E8C76EB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Z875</w:t>
            </w:r>
          </w:p>
        </w:tc>
        <w:tc>
          <w:tcPr>
            <w:tcW w:w="1535" w:type="dxa"/>
          </w:tcPr>
          <w:p w14:paraId="6DBB034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3A7A19B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Tidigare komplicerade amning</w:t>
            </w:r>
          </w:p>
        </w:tc>
        <w:tc>
          <w:tcPr>
            <w:tcW w:w="2943" w:type="dxa"/>
          </w:tcPr>
          <w:p w14:paraId="7938F6E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32DD7305" w14:textId="77777777" w:rsidTr="00530D1C">
        <w:tc>
          <w:tcPr>
            <w:tcW w:w="1535" w:type="dxa"/>
          </w:tcPr>
          <w:p w14:paraId="5FE484EB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Z918</w:t>
            </w:r>
          </w:p>
        </w:tc>
        <w:tc>
          <w:tcPr>
            <w:tcW w:w="1535" w:type="dxa"/>
          </w:tcPr>
          <w:p w14:paraId="5CCC043C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19CB5BF9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Gravidsamtal (amningsrädsla)</w:t>
            </w:r>
          </w:p>
        </w:tc>
        <w:tc>
          <w:tcPr>
            <w:tcW w:w="2943" w:type="dxa"/>
          </w:tcPr>
          <w:p w14:paraId="299421B2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7A1459E7" w14:textId="77777777" w:rsidTr="00530D1C">
        <w:tc>
          <w:tcPr>
            <w:tcW w:w="1535" w:type="dxa"/>
          </w:tcPr>
          <w:p w14:paraId="749259F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Z988</w:t>
            </w:r>
          </w:p>
        </w:tc>
        <w:tc>
          <w:tcPr>
            <w:tcW w:w="1535" w:type="dxa"/>
          </w:tcPr>
          <w:p w14:paraId="2D930A37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7CFBA89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efter bröstreduktion</w:t>
            </w:r>
          </w:p>
        </w:tc>
        <w:tc>
          <w:tcPr>
            <w:tcW w:w="2943" w:type="dxa"/>
          </w:tcPr>
          <w:p w14:paraId="5D7F5CB4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58B7E79E" w14:textId="77777777" w:rsidTr="00530D1C">
        <w:tc>
          <w:tcPr>
            <w:tcW w:w="1535" w:type="dxa"/>
          </w:tcPr>
          <w:p w14:paraId="79C9DE10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Z411</w:t>
            </w:r>
          </w:p>
        </w:tc>
        <w:tc>
          <w:tcPr>
            <w:tcW w:w="1535" w:type="dxa"/>
          </w:tcPr>
          <w:p w14:paraId="5059026C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01BED7C2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Amning efter bröstimplantat</w:t>
            </w:r>
          </w:p>
        </w:tc>
        <w:tc>
          <w:tcPr>
            <w:tcW w:w="2943" w:type="dxa"/>
          </w:tcPr>
          <w:p w14:paraId="1167DDE2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310077ED" w14:textId="77777777" w:rsidTr="00530D1C">
        <w:tc>
          <w:tcPr>
            <w:tcW w:w="1535" w:type="dxa"/>
          </w:tcPr>
          <w:p w14:paraId="223D71F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E221</w:t>
            </w:r>
          </w:p>
        </w:tc>
        <w:tc>
          <w:tcPr>
            <w:tcW w:w="1535" w:type="dxa"/>
          </w:tcPr>
          <w:p w14:paraId="2A48E05A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3237" w:type="dxa"/>
          </w:tcPr>
          <w:p w14:paraId="48D3A035" w14:textId="77777777" w:rsidR="00BE4618" w:rsidRPr="00EA5001" w:rsidRDefault="00BE4618" w:rsidP="00530D1C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Prolaktinom</w:t>
            </w:r>
            <w:proofErr w:type="spellEnd"/>
          </w:p>
          <w:p w14:paraId="79B5DDFA" w14:textId="77777777" w:rsidR="00BE4618" w:rsidRPr="00EA5001" w:rsidRDefault="00BE4618" w:rsidP="00530D1C">
            <w:pPr>
              <w:ind w:right="0"/>
              <w:rPr>
                <w:rFonts w:ascii="Calibri" w:hAnsi="Calibri" w:cs="Calibri"/>
              </w:rPr>
            </w:pPr>
          </w:p>
        </w:tc>
        <w:tc>
          <w:tcPr>
            <w:tcW w:w="2943" w:type="dxa"/>
          </w:tcPr>
          <w:p w14:paraId="5111C006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</w:tbl>
    <w:p w14:paraId="7A059F74" w14:textId="77777777" w:rsidR="00BE4618" w:rsidRPr="00EA5001" w:rsidRDefault="00BE4618" w:rsidP="00BE4618">
      <w:pPr>
        <w:rPr>
          <w:rFonts w:ascii="Calibri" w:hAnsi="Calibri" w:cs="Calibr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43"/>
        <w:gridCol w:w="2163"/>
        <w:gridCol w:w="596"/>
        <w:gridCol w:w="1475"/>
        <w:gridCol w:w="2443"/>
      </w:tblGrid>
      <w:tr w:rsidR="00BE4618" w:rsidRPr="00EA5001" w14:paraId="0B20CDE1" w14:textId="77777777" w:rsidTr="00530D1C">
        <w:tc>
          <w:tcPr>
            <w:tcW w:w="9322" w:type="dxa"/>
            <w:gridSpan w:val="6"/>
          </w:tcPr>
          <w:p w14:paraId="44C3159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Infektionsdiagnoser</w:t>
            </w:r>
          </w:p>
        </w:tc>
      </w:tr>
      <w:tr w:rsidR="00BE4618" w:rsidRPr="00EA5001" w14:paraId="32001C7E" w14:textId="77777777" w:rsidTr="00530D1C">
        <w:tc>
          <w:tcPr>
            <w:tcW w:w="2232" w:type="dxa"/>
            <w:gridSpan w:val="2"/>
          </w:tcPr>
          <w:p w14:paraId="0486D9CE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Stafylokocker</w:t>
            </w:r>
          </w:p>
        </w:tc>
        <w:tc>
          <w:tcPr>
            <w:tcW w:w="2232" w:type="dxa"/>
          </w:tcPr>
          <w:p w14:paraId="445E55A1" w14:textId="77777777" w:rsidR="00BE4618" w:rsidRPr="00EA5001" w:rsidRDefault="00BE4618" w:rsidP="00530D1C">
            <w:pPr>
              <w:ind w:left="0" w:right="-128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Staff A   B956</w:t>
            </w:r>
          </w:p>
        </w:tc>
        <w:tc>
          <w:tcPr>
            <w:tcW w:w="4858" w:type="dxa"/>
            <w:gridSpan w:val="3"/>
          </w:tcPr>
          <w:p w14:paraId="7207D841" w14:textId="77777777" w:rsidR="00BE4618" w:rsidRPr="00EA5001" w:rsidRDefault="00BE4618" w:rsidP="00530D1C">
            <w:pPr>
              <w:ind w:left="0" w:right="-128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Koagulas</w:t>
            </w:r>
            <w:proofErr w:type="spellEnd"/>
            <w:r w:rsidRPr="00EA5001">
              <w:rPr>
                <w:rFonts w:ascii="Calibri" w:hAnsi="Calibri" w:cs="Calibri"/>
              </w:rPr>
              <w:t xml:space="preserve"> neg </w:t>
            </w:r>
            <w:proofErr w:type="spellStart"/>
            <w:r w:rsidRPr="00EA5001">
              <w:rPr>
                <w:rFonts w:ascii="Calibri" w:hAnsi="Calibri" w:cs="Calibri"/>
              </w:rPr>
              <w:t>staff</w:t>
            </w:r>
            <w:proofErr w:type="spellEnd"/>
            <w:r w:rsidRPr="00EA5001">
              <w:rPr>
                <w:rFonts w:ascii="Calibri" w:hAnsi="Calibri" w:cs="Calibri"/>
              </w:rPr>
              <w:t xml:space="preserve">   B957</w:t>
            </w:r>
          </w:p>
        </w:tc>
      </w:tr>
      <w:tr w:rsidR="00BE4618" w:rsidRPr="00EA5001" w14:paraId="63BDC47C" w14:textId="77777777" w:rsidTr="00530D1C">
        <w:tc>
          <w:tcPr>
            <w:tcW w:w="2232" w:type="dxa"/>
            <w:gridSpan w:val="2"/>
          </w:tcPr>
          <w:p w14:paraId="4951D062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Streptokocker</w:t>
            </w:r>
          </w:p>
        </w:tc>
        <w:tc>
          <w:tcPr>
            <w:tcW w:w="2232" w:type="dxa"/>
          </w:tcPr>
          <w:p w14:paraId="62B42BCC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GBS   B951</w:t>
            </w:r>
          </w:p>
        </w:tc>
        <w:tc>
          <w:tcPr>
            <w:tcW w:w="2232" w:type="dxa"/>
            <w:gridSpan w:val="2"/>
          </w:tcPr>
          <w:p w14:paraId="3501160A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 xml:space="preserve">GAS   B950 </w:t>
            </w:r>
          </w:p>
        </w:tc>
        <w:tc>
          <w:tcPr>
            <w:tcW w:w="2626" w:type="dxa"/>
          </w:tcPr>
          <w:p w14:paraId="05B74AD0" w14:textId="77777777" w:rsidR="00BE4618" w:rsidRPr="00EA5001" w:rsidRDefault="00BE4618" w:rsidP="00530D1C">
            <w:pPr>
              <w:ind w:left="0" w:right="-34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Strep</w:t>
            </w:r>
            <w:proofErr w:type="spellEnd"/>
            <w:r w:rsidRPr="00EA5001">
              <w:rPr>
                <w:rFonts w:ascii="Calibri" w:hAnsi="Calibri" w:cs="Calibri"/>
              </w:rPr>
              <w:t xml:space="preserve"> C, G   B954  </w:t>
            </w:r>
          </w:p>
        </w:tc>
      </w:tr>
      <w:tr w:rsidR="00BE4618" w:rsidRPr="00EA5001" w14:paraId="52698141" w14:textId="77777777" w:rsidTr="00530D1C">
        <w:tc>
          <w:tcPr>
            <w:tcW w:w="2232" w:type="dxa"/>
            <w:gridSpan w:val="2"/>
          </w:tcPr>
          <w:p w14:paraId="0227A85C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proofErr w:type="spellStart"/>
            <w:r w:rsidRPr="00EA5001">
              <w:rPr>
                <w:rFonts w:ascii="Calibri" w:hAnsi="Calibri" w:cs="Calibri"/>
                <w:b/>
                <w:bCs/>
              </w:rPr>
              <w:t>Candida</w:t>
            </w:r>
            <w:proofErr w:type="spellEnd"/>
          </w:p>
        </w:tc>
        <w:tc>
          <w:tcPr>
            <w:tcW w:w="2232" w:type="dxa"/>
          </w:tcPr>
          <w:p w14:paraId="467286B2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B379</w:t>
            </w:r>
          </w:p>
        </w:tc>
        <w:tc>
          <w:tcPr>
            <w:tcW w:w="2232" w:type="dxa"/>
            <w:gridSpan w:val="2"/>
          </w:tcPr>
          <w:p w14:paraId="32A63A20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  <w:tc>
          <w:tcPr>
            <w:tcW w:w="2626" w:type="dxa"/>
          </w:tcPr>
          <w:p w14:paraId="2E10B7D7" w14:textId="77777777" w:rsidR="00BE4618" w:rsidRPr="00EA5001" w:rsidRDefault="00BE4618" w:rsidP="00530D1C">
            <w:pPr>
              <w:rPr>
                <w:rFonts w:ascii="Calibri" w:hAnsi="Calibri" w:cs="Calibri"/>
              </w:rPr>
            </w:pPr>
          </w:p>
        </w:tc>
      </w:tr>
      <w:tr w:rsidR="00BE4618" w:rsidRPr="00EA5001" w14:paraId="1D7280B5" w14:textId="77777777" w:rsidTr="00530D1C">
        <w:tc>
          <w:tcPr>
            <w:tcW w:w="1271" w:type="dxa"/>
          </w:tcPr>
          <w:p w14:paraId="349085C3" w14:textId="77777777" w:rsidR="00BE4618" w:rsidRPr="00EA5001" w:rsidRDefault="00BE4618" w:rsidP="00530D1C">
            <w:pPr>
              <w:ind w:left="0"/>
              <w:rPr>
                <w:rFonts w:ascii="Calibri" w:hAnsi="Calibri" w:cs="Calibri"/>
                <w:b/>
                <w:bCs/>
              </w:rPr>
            </w:pPr>
            <w:r w:rsidRPr="00EA5001">
              <w:rPr>
                <w:rFonts w:ascii="Calibri" w:hAnsi="Calibri" w:cs="Calibri"/>
                <w:b/>
                <w:bCs/>
              </w:rPr>
              <w:t>Övrigt</w:t>
            </w:r>
          </w:p>
        </w:tc>
        <w:tc>
          <w:tcPr>
            <w:tcW w:w="3827" w:type="dxa"/>
            <w:gridSpan w:val="3"/>
          </w:tcPr>
          <w:p w14:paraId="276859F1" w14:textId="77777777" w:rsidR="00BE4618" w:rsidRPr="00EA5001" w:rsidRDefault="00BE4618" w:rsidP="00530D1C">
            <w:pPr>
              <w:ind w:left="0"/>
              <w:rPr>
                <w:rFonts w:ascii="Calibri" w:hAnsi="Calibri" w:cs="Calibri"/>
              </w:rPr>
            </w:pPr>
            <w:proofErr w:type="spellStart"/>
            <w:r w:rsidRPr="00EA5001">
              <w:rPr>
                <w:rFonts w:ascii="Calibri" w:hAnsi="Calibri" w:cs="Calibri"/>
              </w:rPr>
              <w:t>Meticillin</w:t>
            </w:r>
            <w:proofErr w:type="spellEnd"/>
            <w:r w:rsidRPr="00EA5001">
              <w:rPr>
                <w:rFonts w:ascii="Calibri" w:hAnsi="Calibri" w:cs="Calibri"/>
              </w:rPr>
              <w:t xml:space="preserve"> resistens   U821</w:t>
            </w:r>
          </w:p>
        </w:tc>
        <w:tc>
          <w:tcPr>
            <w:tcW w:w="4224" w:type="dxa"/>
            <w:gridSpan w:val="2"/>
          </w:tcPr>
          <w:p w14:paraId="694F2CB1" w14:textId="77777777" w:rsidR="00BE4618" w:rsidRPr="00EA5001" w:rsidRDefault="00BE4618" w:rsidP="00530D1C">
            <w:pPr>
              <w:ind w:left="0" w:right="2"/>
              <w:rPr>
                <w:rFonts w:ascii="Calibri" w:hAnsi="Calibri" w:cs="Calibri"/>
              </w:rPr>
            </w:pPr>
            <w:r w:rsidRPr="00EA5001">
              <w:rPr>
                <w:rFonts w:ascii="Calibri" w:hAnsi="Calibri" w:cs="Calibri"/>
              </w:rPr>
              <w:t>Bärare av andra bakterie   Z22.3</w:t>
            </w:r>
          </w:p>
        </w:tc>
      </w:tr>
      <w:bookmarkEnd w:id="0"/>
    </w:tbl>
    <w:p w14:paraId="4CC063A3" w14:textId="77777777" w:rsidR="00BE4618" w:rsidRPr="00EA5001" w:rsidRDefault="00BE4618" w:rsidP="00BE4618">
      <w:pPr>
        <w:ind w:left="0"/>
        <w:rPr>
          <w:rFonts w:ascii="Calibri" w:hAnsi="Calibri" w:cs="Calibri"/>
        </w:rPr>
      </w:pPr>
    </w:p>
    <w:p w14:paraId="0BBB53C9" w14:textId="77777777" w:rsidR="00BE4618" w:rsidRPr="00EA5001" w:rsidRDefault="00BE4618" w:rsidP="00BE4618">
      <w:pPr>
        <w:rPr>
          <w:rFonts w:ascii="Calibri" w:hAnsi="Calibri" w:cs="Calibri"/>
        </w:rPr>
      </w:pPr>
    </w:p>
    <w:p w14:paraId="76B9F95B" w14:textId="24513497" w:rsidR="00536A5A" w:rsidRPr="00BE4618" w:rsidRDefault="00536A5A" w:rsidP="00BE4618"/>
    <w:sectPr w:rsidR="00536A5A" w:rsidRPr="00BE4618" w:rsidSect="00D63568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74C7" w14:textId="77777777" w:rsidR="00A9746C" w:rsidRDefault="00A9746C">
      <w:r>
        <w:separator/>
      </w:r>
    </w:p>
  </w:endnote>
  <w:endnote w:type="continuationSeparator" w:id="0">
    <w:p w14:paraId="73A4A8C4" w14:textId="77777777" w:rsidR="00A9746C" w:rsidRDefault="00A9746C">
      <w:r>
        <w:continuationSeparator/>
      </w:r>
    </w:p>
  </w:endnote>
  <w:endnote w:type="continuationNotice" w:id="1">
    <w:p w14:paraId="76A04153" w14:textId="77777777" w:rsidR="00A9746C" w:rsidRDefault="00A974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FD45" w14:textId="77777777" w:rsidR="00BE4618" w:rsidRDefault="00BE4618" w:rsidP="00A51596">
    <w:pPr>
      <w:pStyle w:val="Sidfot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E1E2C90" w14:textId="77777777" w:rsidR="00BE4618" w:rsidRDefault="00BE4618" w:rsidP="00A515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622379"/>
      <w:docPartObj>
        <w:docPartGallery w:val="Page Numbers (Bottom of Page)"/>
        <w:docPartUnique/>
      </w:docPartObj>
    </w:sdtPr>
    <w:sdtContent>
      <w:p w14:paraId="632C2ACE" w14:textId="77777777" w:rsidR="00BE4618" w:rsidRPr="00EC0A68" w:rsidRDefault="00BE4618" w:rsidP="00A51596">
        <w:pPr>
          <w:pStyle w:val="Sidfot"/>
        </w:pPr>
        <w:r w:rsidRPr="00EC0A68">
          <w:t xml:space="preserve"> </w:t>
        </w:r>
        <w:r w:rsidRPr="00EC0A68">
          <w:fldChar w:fldCharType="begin"/>
        </w:r>
        <w:r w:rsidRPr="00EC0A68">
          <w:instrText>PAGE   \* MERGEFORMAT</w:instrText>
        </w:r>
        <w:r w:rsidRPr="00EC0A68">
          <w:fldChar w:fldCharType="separate"/>
        </w:r>
        <w:r w:rsidRPr="00EC0A68">
          <w:t>2</w:t>
        </w:r>
        <w:r w:rsidRPr="00EC0A68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F65D" w14:textId="77777777" w:rsidR="00BE4618" w:rsidRDefault="00BE4618" w:rsidP="00A51596">
    <w:pPr>
      <w:pStyle w:val="Sidfo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4728C4C" wp14:editId="397D004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62830030" name="Bildobjekt 16628300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83E7" w14:textId="77777777" w:rsidR="00A9746C" w:rsidRDefault="00A9746C"/>
  </w:footnote>
  <w:footnote w:type="continuationSeparator" w:id="0">
    <w:p w14:paraId="64F72EE9" w14:textId="77777777" w:rsidR="00A9746C" w:rsidRDefault="00A9746C">
      <w:r>
        <w:continuationSeparator/>
      </w:r>
    </w:p>
  </w:footnote>
  <w:footnote w:type="continuationNotice" w:id="1">
    <w:p w14:paraId="2C4C42A9" w14:textId="77777777" w:rsidR="00A9746C" w:rsidRDefault="00A974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7A54" w14:textId="77777777" w:rsidR="00BE4618" w:rsidRPr="00DA65C4" w:rsidRDefault="00BE4618" w:rsidP="00A51596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0D852FE" wp14:editId="25F49D5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824098877" name="Textruta 18240988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4D3CAD" w14:textId="77777777" w:rsidR="00BE4618" w:rsidRDefault="00BE4618" w:rsidP="00A51596">
                          <w:r w:rsidRPr="00762EE0">
                            <w:t>OBS! Utskriven version kan vara ogiltig. Verifiera innehållet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D852FE" id="_x0000_t202" coordsize="21600,21600" o:spt="202" path="m,l,21600r21600,l21600,xe">
              <v:stroke joinstyle="miter"/>
              <v:path gradientshapeok="t" o:connecttype="rect"/>
            </v:shapetype>
            <v:shape id="Textruta 182409887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34D3CAD" w14:textId="77777777" w:rsidR="00BE4618" w:rsidRDefault="00BE4618" w:rsidP="00A51596">
                    <w:r w:rsidRPr="00762EE0">
                      <w:t>OBS! Utskriven version kan vara ogiltig. Verifiera innehållet</w:t>
                    </w:r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47FC" w14:textId="77777777" w:rsidR="00BE4618" w:rsidRDefault="00BE4618" w:rsidP="00A51596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444B586" wp14:editId="4AF4A1E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794803861" name="Textruta 17948038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A27AD5" w14:textId="77777777" w:rsidR="00BE4618" w:rsidRDefault="00BE4618" w:rsidP="00A51596">
                          <w:r w:rsidRPr="00762EE0">
                            <w:t>OBS! Utskriven version kan vara ogiltig. Verifiera innehållet</w:t>
                          </w:r>
                          <w: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44B586" id="_x0000_t202" coordsize="21600,21600" o:spt="202" path="m,l,21600r21600,l21600,xe">
              <v:stroke joinstyle="miter"/>
              <v:path gradientshapeok="t" o:connecttype="rect"/>
            </v:shapetype>
            <v:shape id="Textruta 1794803861" o:spid="_x0000_s1028" type="#_x0000_t202" style="position:absolute;left:0;text-align:left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AA27AD5" w14:textId="77777777" w:rsidR="00BE4618" w:rsidRDefault="00BE4618" w:rsidP="00A51596">
                    <w:r w:rsidRPr="00762EE0">
                      <w:t>OBS! Utskriven version kan vara ogiltig. Verifiera innehållet</w:t>
                    </w:r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</w:rPr>
      <w:drawing>
        <wp:anchor distT="0" distB="0" distL="114300" distR="114300" simplePos="0" relativeHeight="251674625" behindDoc="0" locked="0" layoutInCell="1" allowOverlap="1" wp14:anchorId="25F32A87" wp14:editId="7CB3453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85165847" name="Bildobjekt 4851658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5C0"/>
    <w:multiLevelType w:val="hybridMultilevel"/>
    <w:tmpl w:val="9044FB5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976529"/>
    <w:multiLevelType w:val="hybridMultilevel"/>
    <w:tmpl w:val="F77852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576330B"/>
    <w:multiLevelType w:val="hybridMultilevel"/>
    <w:tmpl w:val="ED64AC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780B5A"/>
    <w:multiLevelType w:val="hybridMultilevel"/>
    <w:tmpl w:val="4D04EB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C9E4E8F"/>
    <w:multiLevelType w:val="hybridMultilevel"/>
    <w:tmpl w:val="0F847E7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0D72083E"/>
    <w:multiLevelType w:val="hybridMultilevel"/>
    <w:tmpl w:val="B614A1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0E3E1DE1"/>
    <w:multiLevelType w:val="hybridMultilevel"/>
    <w:tmpl w:val="D292C5F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0537182"/>
    <w:multiLevelType w:val="hybridMultilevel"/>
    <w:tmpl w:val="C486C94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C9F2482"/>
    <w:multiLevelType w:val="hybridMultilevel"/>
    <w:tmpl w:val="A0E4D55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CDE26C5"/>
    <w:multiLevelType w:val="hybridMultilevel"/>
    <w:tmpl w:val="0D9C6CB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AF69F7"/>
    <w:multiLevelType w:val="hybridMultilevel"/>
    <w:tmpl w:val="7CD2069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59F6B57"/>
    <w:multiLevelType w:val="hybridMultilevel"/>
    <w:tmpl w:val="76F6431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D8C0DD7"/>
    <w:multiLevelType w:val="hybridMultilevel"/>
    <w:tmpl w:val="42C04A6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91110D9"/>
    <w:multiLevelType w:val="hybridMultilevel"/>
    <w:tmpl w:val="F8F68E4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EAE6C57"/>
    <w:multiLevelType w:val="hybridMultilevel"/>
    <w:tmpl w:val="44E8E8F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3FA44376"/>
    <w:multiLevelType w:val="hybridMultilevel"/>
    <w:tmpl w:val="8744C0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30F5591"/>
    <w:multiLevelType w:val="hybridMultilevel"/>
    <w:tmpl w:val="DDB2A65C"/>
    <w:lvl w:ilvl="0" w:tplc="041D000F">
      <w:start w:val="1"/>
      <w:numFmt w:val="decimal"/>
      <w:lvlText w:val="%1."/>
      <w:lvlJc w:val="left"/>
      <w:pPr>
        <w:ind w:left="2432" w:hanging="360"/>
      </w:pPr>
    </w:lvl>
    <w:lvl w:ilvl="1" w:tplc="041D0019" w:tentative="1">
      <w:start w:val="1"/>
      <w:numFmt w:val="lowerLetter"/>
      <w:lvlText w:val="%2."/>
      <w:lvlJc w:val="left"/>
      <w:pPr>
        <w:ind w:left="3152" w:hanging="360"/>
      </w:pPr>
    </w:lvl>
    <w:lvl w:ilvl="2" w:tplc="041D001B" w:tentative="1">
      <w:start w:val="1"/>
      <w:numFmt w:val="lowerRoman"/>
      <w:lvlText w:val="%3."/>
      <w:lvlJc w:val="right"/>
      <w:pPr>
        <w:ind w:left="3872" w:hanging="180"/>
      </w:pPr>
    </w:lvl>
    <w:lvl w:ilvl="3" w:tplc="041D000F" w:tentative="1">
      <w:start w:val="1"/>
      <w:numFmt w:val="decimal"/>
      <w:lvlText w:val="%4."/>
      <w:lvlJc w:val="left"/>
      <w:pPr>
        <w:ind w:left="4592" w:hanging="360"/>
      </w:pPr>
    </w:lvl>
    <w:lvl w:ilvl="4" w:tplc="041D0019" w:tentative="1">
      <w:start w:val="1"/>
      <w:numFmt w:val="lowerLetter"/>
      <w:lvlText w:val="%5."/>
      <w:lvlJc w:val="left"/>
      <w:pPr>
        <w:ind w:left="5312" w:hanging="360"/>
      </w:pPr>
    </w:lvl>
    <w:lvl w:ilvl="5" w:tplc="041D001B" w:tentative="1">
      <w:start w:val="1"/>
      <w:numFmt w:val="lowerRoman"/>
      <w:lvlText w:val="%6."/>
      <w:lvlJc w:val="right"/>
      <w:pPr>
        <w:ind w:left="6032" w:hanging="180"/>
      </w:pPr>
    </w:lvl>
    <w:lvl w:ilvl="6" w:tplc="041D000F" w:tentative="1">
      <w:start w:val="1"/>
      <w:numFmt w:val="decimal"/>
      <w:lvlText w:val="%7."/>
      <w:lvlJc w:val="left"/>
      <w:pPr>
        <w:ind w:left="6752" w:hanging="360"/>
      </w:pPr>
    </w:lvl>
    <w:lvl w:ilvl="7" w:tplc="041D0019" w:tentative="1">
      <w:start w:val="1"/>
      <w:numFmt w:val="lowerLetter"/>
      <w:lvlText w:val="%8."/>
      <w:lvlJc w:val="left"/>
      <w:pPr>
        <w:ind w:left="7472" w:hanging="360"/>
      </w:pPr>
    </w:lvl>
    <w:lvl w:ilvl="8" w:tplc="041D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9" w15:restartNumberingAfterBreak="0">
    <w:nsid w:val="438161D6"/>
    <w:multiLevelType w:val="hybridMultilevel"/>
    <w:tmpl w:val="5100050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5D956FD"/>
    <w:multiLevelType w:val="hybridMultilevel"/>
    <w:tmpl w:val="6F1E375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52C350B9"/>
    <w:multiLevelType w:val="hybridMultilevel"/>
    <w:tmpl w:val="3A1A88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3070A09"/>
    <w:multiLevelType w:val="hybridMultilevel"/>
    <w:tmpl w:val="7B1A176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EE62B2"/>
    <w:multiLevelType w:val="hybridMultilevel"/>
    <w:tmpl w:val="262007F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7D43987"/>
    <w:multiLevelType w:val="hybridMultilevel"/>
    <w:tmpl w:val="6E26151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A0B2C9A"/>
    <w:multiLevelType w:val="hybridMultilevel"/>
    <w:tmpl w:val="B7E6864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D5E2268"/>
    <w:multiLevelType w:val="hybridMultilevel"/>
    <w:tmpl w:val="58D660F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607E050B"/>
    <w:multiLevelType w:val="hybridMultilevel"/>
    <w:tmpl w:val="3006C58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63AE52A8"/>
    <w:multiLevelType w:val="hybridMultilevel"/>
    <w:tmpl w:val="A0FA36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66866524"/>
    <w:multiLevelType w:val="hybridMultilevel"/>
    <w:tmpl w:val="D7845EB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66EF2D9B"/>
    <w:multiLevelType w:val="hybridMultilevel"/>
    <w:tmpl w:val="B0925D1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67575186"/>
    <w:multiLevelType w:val="hybridMultilevel"/>
    <w:tmpl w:val="AF86287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1085109391">
    <w:abstractNumId w:val="10"/>
  </w:num>
  <w:num w:numId="2" w16cid:durableId="1986473295">
    <w:abstractNumId w:val="23"/>
  </w:num>
  <w:num w:numId="3" w16cid:durableId="1850950090">
    <w:abstractNumId w:val="15"/>
  </w:num>
  <w:num w:numId="4" w16cid:durableId="885525309">
    <w:abstractNumId w:val="24"/>
  </w:num>
  <w:num w:numId="5" w16cid:durableId="1999455229">
    <w:abstractNumId w:val="7"/>
  </w:num>
  <w:num w:numId="6" w16cid:durableId="1713845530">
    <w:abstractNumId w:val="28"/>
  </w:num>
  <w:num w:numId="7" w16cid:durableId="1814784295">
    <w:abstractNumId w:val="26"/>
  </w:num>
  <w:num w:numId="8" w16cid:durableId="2040206471">
    <w:abstractNumId w:val="14"/>
  </w:num>
  <w:num w:numId="9" w16cid:durableId="387842332">
    <w:abstractNumId w:val="19"/>
  </w:num>
  <w:num w:numId="10" w16cid:durableId="180583909">
    <w:abstractNumId w:val="2"/>
  </w:num>
  <w:num w:numId="11" w16cid:durableId="1950114312">
    <w:abstractNumId w:val="5"/>
  </w:num>
  <w:num w:numId="12" w16cid:durableId="1688674608">
    <w:abstractNumId w:val="29"/>
  </w:num>
  <w:num w:numId="13" w16cid:durableId="1149326690">
    <w:abstractNumId w:val="20"/>
  </w:num>
  <w:num w:numId="14" w16cid:durableId="72161876">
    <w:abstractNumId w:val="13"/>
  </w:num>
  <w:num w:numId="15" w16cid:durableId="1835560440">
    <w:abstractNumId w:val="11"/>
  </w:num>
  <w:num w:numId="16" w16cid:durableId="50085665">
    <w:abstractNumId w:val="3"/>
  </w:num>
  <w:num w:numId="17" w16cid:durableId="862130925">
    <w:abstractNumId w:val="18"/>
  </w:num>
  <w:num w:numId="18" w16cid:durableId="765737478">
    <w:abstractNumId w:val="17"/>
  </w:num>
  <w:num w:numId="19" w16cid:durableId="1662810339">
    <w:abstractNumId w:val="32"/>
  </w:num>
  <w:num w:numId="20" w16cid:durableId="1141507528">
    <w:abstractNumId w:val="31"/>
  </w:num>
  <w:num w:numId="21" w16cid:durableId="153836729">
    <w:abstractNumId w:val="0"/>
  </w:num>
  <w:num w:numId="22" w16cid:durableId="304706701">
    <w:abstractNumId w:val="9"/>
  </w:num>
  <w:num w:numId="23" w16cid:durableId="1920476142">
    <w:abstractNumId w:val="8"/>
  </w:num>
  <w:num w:numId="24" w16cid:durableId="1002508497">
    <w:abstractNumId w:val="30"/>
  </w:num>
  <w:num w:numId="25" w16cid:durableId="845553456">
    <w:abstractNumId w:val="16"/>
  </w:num>
  <w:num w:numId="26" w16cid:durableId="1185747257">
    <w:abstractNumId w:val="27"/>
  </w:num>
  <w:num w:numId="27" w16cid:durableId="1702322059">
    <w:abstractNumId w:val="12"/>
  </w:num>
  <w:num w:numId="28" w16cid:durableId="343436151">
    <w:abstractNumId w:val="6"/>
  </w:num>
  <w:num w:numId="29" w16cid:durableId="2146584987">
    <w:abstractNumId w:val="4"/>
  </w:num>
  <w:num w:numId="30" w16cid:durableId="727262201">
    <w:abstractNumId w:val="21"/>
  </w:num>
  <w:num w:numId="31" w16cid:durableId="1414819695">
    <w:abstractNumId w:val="25"/>
  </w:num>
  <w:num w:numId="32" w16cid:durableId="309136507">
    <w:abstractNumId w:val="1"/>
  </w:num>
  <w:num w:numId="33" w16cid:durableId="1106845686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62C"/>
    <w:rsid w:val="00030DDD"/>
    <w:rsid w:val="000313BB"/>
    <w:rsid w:val="00033ED5"/>
    <w:rsid w:val="00050500"/>
    <w:rsid w:val="000545B1"/>
    <w:rsid w:val="0005691C"/>
    <w:rsid w:val="00056ECB"/>
    <w:rsid w:val="00056ED5"/>
    <w:rsid w:val="000655CC"/>
    <w:rsid w:val="000700AE"/>
    <w:rsid w:val="00072AD6"/>
    <w:rsid w:val="00084024"/>
    <w:rsid w:val="00087645"/>
    <w:rsid w:val="0009062C"/>
    <w:rsid w:val="00095368"/>
    <w:rsid w:val="000954C4"/>
    <w:rsid w:val="000A4C35"/>
    <w:rsid w:val="000A611A"/>
    <w:rsid w:val="000B0804"/>
    <w:rsid w:val="000B12D9"/>
    <w:rsid w:val="000B37E5"/>
    <w:rsid w:val="000B4536"/>
    <w:rsid w:val="000B6358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02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007"/>
    <w:rsid w:val="00211487"/>
    <w:rsid w:val="00211D91"/>
    <w:rsid w:val="0021724D"/>
    <w:rsid w:val="00217DEC"/>
    <w:rsid w:val="002314C4"/>
    <w:rsid w:val="00235B57"/>
    <w:rsid w:val="00240702"/>
    <w:rsid w:val="00240E45"/>
    <w:rsid w:val="00250F24"/>
    <w:rsid w:val="002523C5"/>
    <w:rsid w:val="0025380B"/>
    <w:rsid w:val="0025703A"/>
    <w:rsid w:val="00262F3D"/>
    <w:rsid w:val="00263281"/>
    <w:rsid w:val="00265126"/>
    <w:rsid w:val="002651D6"/>
    <w:rsid w:val="0026551F"/>
    <w:rsid w:val="002772C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EFF"/>
    <w:rsid w:val="0039118E"/>
    <w:rsid w:val="00394604"/>
    <w:rsid w:val="0039575D"/>
    <w:rsid w:val="00397F54"/>
    <w:rsid w:val="003A0D43"/>
    <w:rsid w:val="003B2A4B"/>
    <w:rsid w:val="003C2AAE"/>
    <w:rsid w:val="003D099E"/>
    <w:rsid w:val="003D21A2"/>
    <w:rsid w:val="003D29D2"/>
    <w:rsid w:val="003E0705"/>
    <w:rsid w:val="003E1704"/>
    <w:rsid w:val="003E2FF7"/>
    <w:rsid w:val="003E429B"/>
    <w:rsid w:val="003F1013"/>
    <w:rsid w:val="003F1ACF"/>
    <w:rsid w:val="00404948"/>
    <w:rsid w:val="004059FA"/>
    <w:rsid w:val="00406581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0CF"/>
    <w:rsid w:val="00465651"/>
    <w:rsid w:val="00470CE7"/>
    <w:rsid w:val="00470F4F"/>
    <w:rsid w:val="00472482"/>
    <w:rsid w:val="00480DC7"/>
    <w:rsid w:val="004876F6"/>
    <w:rsid w:val="00487DA0"/>
    <w:rsid w:val="0049236A"/>
    <w:rsid w:val="00492718"/>
    <w:rsid w:val="004A355D"/>
    <w:rsid w:val="004A4970"/>
    <w:rsid w:val="004B01E6"/>
    <w:rsid w:val="004B2183"/>
    <w:rsid w:val="004B2A01"/>
    <w:rsid w:val="004C2559"/>
    <w:rsid w:val="004D7BA3"/>
    <w:rsid w:val="004F4518"/>
    <w:rsid w:val="004F4C62"/>
    <w:rsid w:val="00501433"/>
    <w:rsid w:val="00505399"/>
    <w:rsid w:val="00506774"/>
    <w:rsid w:val="00511CC4"/>
    <w:rsid w:val="00515C6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60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2B4"/>
    <w:rsid w:val="005E02B3"/>
    <w:rsid w:val="005E1E24"/>
    <w:rsid w:val="0060596B"/>
    <w:rsid w:val="00606D97"/>
    <w:rsid w:val="00611E90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31E"/>
    <w:rsid w:val="006B5DE7"/>
    <w:rsid w:val="006C5048"/>
    <w:rsid w:val="006C6908"/>
    <w:rsid w:val="006C6A4B"/>
    <w:rsid w:val="006C779F"/>
    <w:rsid w:val="006D01F5"/>
    <w:rsid w:val="006D0CFB"/>
    <w:rsid w:val="006D2BE0"/>
    <w:rsid w:val="006D30C0"/>
    <w:rsid w:val="006D7535"/>
    <w:rsid w:val="006E450B"/>
    <w:rsid w:val="006E612D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6B2"/>
    <w:rsid w:val="007A5C6F"/>
    <w:rsid w:val="007C1E36"/>
    <w:rsid w:val="007D4241"/>
    <w:rsid w:val="007D4317"/>
    <w:rsid w:val="007D4EA3"/>
    <w:rsid w:val="007D6827"/>
    <w:rsid w:val="007D68C7"/>
    <w:rsid w:val="007D7069"/>
    <w:rsid w:val="007E0661"/>
    <w:rsid w:val="007F1CFF"/>
    <w:rsid w:val="007F5DD5"/>
    <w:rsid w:val="0081396A"/>
    <w:rsid w:val="00821A1B"/>
    <w:rsid w:val="008262E9"/>
    <w:rsid w:val="00827E69"/>
    <w:rsid w:val="00835801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DB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C58"/>
    <w:rsid w:val="00921F47"/>
    <w:rsid w:val="009228AB"/>
    <w:rsid w:val="00924D37"/>
    <w:rsid w:val="0093085B"/>
    <w:rsid w:val="00931C57"/>
    <w:rsid w:val="009347A5"/>
    <w:rsid w:val="00942257"/>
    <w:rsid w:val="009471BF"/>
    <w:rsid w:val="00950E4E"/>
    <w:rsid w:val="009529BD"/>
    <w:rsid w:val="009533B4"/>
    <w:rsid w:val="00953478"/>
    <w:rsid w:val="00971D93"/>
    <w:rsid w:val="00981B6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0796"/>
    <w:rsid w:val="009F4A56"/>
    <w:rsid w:val="009F4E65"/>
    <w:rsid w:val="00A006A5"/>
    <w:rsid w:val="00A05942"/>
    <w:rsid w:val="00A07BEC"/>
    <w:rsid w:val="00A264BE"/>
    <w:rsid w:val="00A272CA"/>
    <w:rsid w:val="00A30EBE"/>
    <w:rsid w:val="00A33051"/>
    <w:rsid w:val="00A407AD"/>
    <w:rsid w:val="00A40923"/>
    <w:rsid w:val="00A41C05"/>
    <w:rsid w:val="00A42426"/>
    <w:rsid w:val="00A514B7"/>
    <w:rsid w:val="00A54A0B"/>
    <w:rsid w:val="00A65FD4"/>
    <w:rsid w:val="00A663CB"/>
    <w:rsid w:val="00A81198"/>
    <w:rsid w:val="00A81E48"/>
    <w:rsid w:val="00A82035"/>
    <w:rsid w:val="00A90D77"/>
    <w:rsid w:val="00A92E07"/>
    <w:rsid w:val="00A9746C"/>
    <w:rsid w:val="00AA0B3A"/>
    <w:rsid w:val="00AA4CF5"/>
    <w:rsid w:val="00AA6EB4"/>
    <w:rsid w:val="00AA767D"/>
    <w:rsid w:val="00AB099B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521"/>
    <w:rsid w:val="00BB69DB"/>
    <w:rsid w:val="00BC322E"/>
    <w:rsid w:val="00BC44CD"/>
    <w:rsid w:val="00BC48A6"/>
    <w:rsid w:val="00BC55C4"/>
    <w:rsid w:val="00BD004D"/>
    <w:rsid w:val="00BE461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043"/>
    <w:rsid w:val="00CA39EF"/>
    <w:rsid w:val="00CA521F"/>
    <w:rsid w:val="00CB0493"/>
    <w:rsid w:val="00CB17FF"/>
    <w:rsid w:val="00CB1ED7"/>
    <w:rsid w:val="00CB6814"/>
    <w:rsid w:val="00CC167C"/>
    <w:rsid w:val="00CC52D9"/>
    <w:rsid w:val="00CD6647"/>
    <w:rsid w:val="00CE0167"/>
    <w:rsid w:val="00CE3932"/>
    <w:rsid w:val="00CE4B73"/>
    <w:rsid w:val="00CF70BB"/>
    <w:rsid w:val="00D074DB"/>
    <w:rsid w:val="00D139CF"/>
    <w:rsid w:val="00D37E7F"/>
    <w:rsid w:val="00D47AD7"/>
    <w:rsid w:val="00D51529"/>
    <w:rsid w:val="00D63568"/>
    <w:rsid w:val="00D85218"/>
    <w:rsid w:val="00D915B1"/>
    <w:rsid w:val="00DA299D"/>
    <w:rsid w:val="00DA65C4"/>
    <w:rsid w:val="00DD2BE0"/>
    <w:rsid w:val="00DE15B0"/>
    <w:rsid w:val="00DE2CA4"/>
    <w:rsid w:val="00DE4447"/>
    <w:rsid w:val="00DE5DA2"/>
    <w:rsid w:val="00DF0033"/>
    <w:rsid w:val="00E026BF"/>
    <w:rsid w:val="00E07B1B"/>
    <w:rsid w:val="00E11853"/>
    <w:rsid w:val="00E266C9"/>
    <w:rsid w:val="00E350D3"/>
    <w:rsid w:val="00E52A86"/>
    <w:rsid w:val="00E54B47"/>
    <w:rsid w:val="00E553BF"/>
    <w:rsid w:val="00E55D93"/>
    <w:rsid w:val="00E61294"/>
    <w:rsid w:val="00E7237C"/>
    <w:rsid w:val="00E77297"/>
    <w:rsid w:val="00E77C46"/>
    <w:rsid w:val="00E86CE8"/>
    <w:rsid w:val="00E90E82"/>
    <w:rsid w:val="00EA00CB"/>
    <w:rsid w:val="00EA1BAA"/>
    <w:rsid w:val="00EA3FCD"/>
    <w:rsid w:val="00EA42A0"/>
    <w:rsid w:val="00EB10F5"/>
    <w:rsid w:val="00EB6714"/>
    <w:rsid w:val="00EC0A68"/>
    <w:rsid w:val="00EC5006"/>
    <w:rsid w:val="00ED49C3"/>
    <w:rsid w:val="00ED6CE8"/>
    <w:rsid w:val="00ED7AA6"/>
    <w:rsid w:val="00EE2A56"/>
    <w:rsid w:val="00EE3818"/>
    <w:rsid w:val="00EF1328"/>
    <w:rsid w:val="00F22264"/>
    <w:rsid w:val="00F2564D"/>
    <w:rsid w:val="00F35B05"/>
    <w:rsid w:val="00F413D9"/>
    <w:rsid w:val="00F51332"/>
    <w:rsid w:val="00F5135F"/>
    <w:rsid w:val="00F51F78"/>
    <w:rsid w:val="00F658FD"/>
    <w:rsid w:val="00F740B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 w:qFormat="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E4618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E46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E4618"/>
    <w:pPr>
      <w:spacing w:after="0" w:line="240" w:lineRule="auto"/>
      <w:ind w:right="-2"/>
    </w:pPr>
    <w:rPr>
      <w:rFonts w:ascii="Calibri" w:hAnsi="Calibri" w:cs="Calibr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E4618"/>
    <w:rPr>
      <w:rFonts w:ascii="Calibri" w:hAnsi="Calibri" w:cs="Calibri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461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4618"/>
    <w:rPr>
      <w:rFonts w:ascii="Calibri" w:hAnsi="Calibri" w:cs="Calibri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BE461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E4618"/>
    <w:rPr>
      <w:color w:val="9EA2A2" w:themeColor="followedHyperlink"/>
      <w:u w:val="single"/>
    </w:rPr>
  </w:style>
  <w:style w:type="character" w:styleId="Nmn">
    <w:name w:val="Mention"/>
    <w:basedOn w:val="Standardstycketeckensnitt"/>
    <w:uiPriority w:val="99"/>
    <w:unhideWhenUsed/>
    <w:rsid w:val="00BE4618"/>
    <w:rPr>
      <w:color w:val="2B579A"/>
      <w:shd w:val="clear" w:color="auto" w:fill="E1DFDD"/>
    </w:rPr>
  </w:style>
  <w:style w:type="character" w:styleId="Starkbetoning">
    <w:name w:val="Intense Emphasis"/>
    <w:uiPriority w:val="21"/>
    <w:qFormat/>
    <w:locked/>
    <w:rsid w:val="00BE4618"/>
    <w:rPr>
      <w:b/>
      <w:bCs/>
      <w:i/>
      <w:iCs/>
      <w:color w:val="4F81BD"/>
    </w:rPr>
  </w:style>
  <w:style w:type="character" w:styleId="Stark">
    <w:name w:val="Strong"/>
    <w:uiPriority w:val="22"/>
    <w:qFormat/>
    <w:locked/>
    <w:rsid w:val="00BE4618"/>
    <w:rPr>
      <w:rFonts w:asciiTheme="majorHAnsi" w:hAnsiTheme="majorHAnsi" w:cstheme="majorHAnsi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hyperlink" Target="https://www.vgregion.se/halsa-och-vard/vardgivarwebben/vardriktlinjer/amning/" TargetMode="External" Id="rId18" /><Relationship Type="http://schemas.openxmlformats.org/officeDocument/2006/relationships/hyperlink" Target="https://www.breastfeeding.asn.au/resources/white-spot" TargetMode="External" Id="rId26" /><Relationship Type="http://schemas.openxmlformats.org/officeDocument/2006/relationships/hyperlink" Target="https://www.vgregion.se/halsa-och-vard/vardgivarwebben/vardriktlinjer/amning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kunskapsstodforvardgivare.se/omraden/kvinnosjukdomar-och-forlossning/regionala-vardprogram/brostkomplikationer-i-samband-med-amning" TargetMode="External" Id="rId17" /><Relationship Type="http://schemas.openxmlformats.org/officeDocument/2006/relationships/hyperlink" Target="https://doi.org/10.1089/bfm.2022.29207.kbm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hyperlink" Target="https://www.vgregion.se/halsa-och-vard/vardgivarwebben/vardriktlinjer/amning/" TargetMode="External" Id="rId20" /><Relationship Type="http://schemas.openxmlformats.org/officeDocument/2006/relationships/footer" Target="footer5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bci.org.au/breast-cancer-information/fact-sheets/nipple-discharge/" TargetMode="Externa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hyperlink" Target="https://vardgivare.skane.se/vardriktlinjer/endokrina-sjukdomar/ako/hyperprolaktinemi/" TargetMode="External" Id="rId23" /><Relationship Type="http://schemas.openxmlformats.org/officeDocument/2006/relationships/footer" Target="footer4.xml" Id="rId28" /><Relationship Type="http://schemas.openxmlformats.org/officeDocument/2006/relationships/footnotes" Target="footnotes.xml" Id="rId10" /><Relationship Type="http://schemas.openxmlformats.org/officeDocument/2006/relationships/hyperlink" Target="https://www.vgregion.se/halsa-och-vard/vardgivarwebben/vardriktlinjer/amning/" TargetMode="External" Id="rId19" /><Relationship Type="http://schemas.openxmlformats.org/officeDocument/2006/relationships/footer" Target="footer6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aafp.org/pubs/afp/issues/2012/0601/p1073-s1.html" TargetMode="External" Id="rId22" /><Relationship Type="http://schemas.openxmlformats.org/officeDocument/2006/relationships/header" Target="header3.xml" Id="rId27" /><Relationship Type="http://schemas.openxmlformats.org/officeDocument/2006/relationships/header" Target="header4.xml" Id="rId30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145</TotalTime>
  <Pages>20</Pages>
  <Words>4177</Words>
  <Characters>26737</Characters>
  <Application>Microsoft Office Word</Application>
  <DocSecurity>0</DocSecurity>
  <Lines>990</Lines>
  <Paragraphs>594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Amningsproblem och bröstinfektioner</vt:lpstr>
    </vt:vector>
  </TitlesOfParts>
  <Manager/>
  <Company/>
  <LinksUpToDate>false</LinksUpToDate>
  <CharactersWithSpaces>30320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Amningsproblem och bröstinfektioner</dc:title>
  <dc:subject/>
  <dc:creator>patrik.jens.johansson@vgregion.se</dc:creator>
  <keywords/>
  <lastModifiedBy>Ewelyn Persson</lastModifiedBy>
  <revision>70</revision>
  <lastPrinted>2016-03-31T10:56:00.0000000Z</lastPrinted>
  <dcterms:created xsi:type="dcterms:W3CDTF">2022-05-13T03:35:00.0000000Z</dcterms:created>
  <dcterms:modified xsi:type="dcterms:W3CDTF">2026-08-20T12:47:00.0000000Z</dcterms:modified>
</coreProperties>
</file>