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6C05" w14:textId="77777777" w:rsidR="005164C9" w:rsidRDefault="005164C9" w:rsidP="00F35B05">
      <w:pPr>
        <w:pStyle w:val="Rubrik2"/>
        <w:sectPr w:rsidR="005164C9" w:rsidSect="005164C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947106" w14:textId="77777777" w:rsidR="005164C9" w:rsidRPr="005164C9" w:rsidRDefault="005164C9" w:rsidP="005164C9">
      <w:pPr>
        <w:spacing w:after="0" w:line="240" w:lineRule="auto"/>
        <w:ind w:left="0" w:right="0"/>
        <w:rPr>
          <w:szCs w:val="20"/>
        </w:rPr>
      </w:pPr>
    </w:p>
    <w:p w14:paraId="7FC0D615" w14:textId="77777777" w:rsidR="005164C9" w:rsidRPr="005164C9" w:rsidRDefault="005164C9" w:rsidP="005164C9">
      <w:pPr>
        <w:spacing w:after="0" w:line="240" w:lineRule="auto"/>
        <w:ind w:left="0" w:right="0"/>
        <w:rPr>
          <w:szCs w:val="20"/>
        </w:rPr>
      </w:pPr>
    </w:p>
    <w:p w14:paraId="23E1DAD8" w14:textId="77777777" w:rsidR="005164C9" w:rsidRPr="005164C9" w:rsidRDefault="005164C9" w:rsidP="005164C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164C9">
        <w:rPr>
          <w:szCs w:val="20"/>
        </w:rPr>
        <w:tab/>
      </w:r>
    </w:p>
    <w:p w14:paraId="2A9543A5" w14:textId="61BB283E" w:rsidR="005164C9" w:rsidRPr="005164C9" w:rsidRDefault="00D9699D" w:rsidP="00D9699D">
      <w:pPr>
        <w:pStyle w:val="Rubrik1"/>
      </w:pPr>
      <w:r>
        <w:t>Preeklampsi – bilaga 1</w:t>
      </w:r>
      <w:r w:rsidR="009E7540">
        <w:t xml:space="preserve"> - </w:t>
      </w:r>
      <w:r>
        <w:t>Individuell vårdplan</w:t>
      </w:r>
    </w:p>
    <w:p w14:paraId="13715E85" w14:textId="315EA122" w:rsidR="005164C9" w:rsidRPr="00D9699D" w:rsidRDefault="005164C9" w:rsidP="004D44D6">
      <w:pPr>
        <w:pStyle w:val="Rubrik3"/>
        <w:ind w:right="0"/>
        <w:rPr>
          <w:rFonts w:ascii="Calibri" w:hAnsi="Calibri" w:cs="Calibri"/>
          <w:b/>
          <w:bCs w:val="0"/>
          <w:szCs w:val="26"/>
        </w:rPr>
      </w:pPr>
      <w:bookmarkStart w:id="1" w:name="_1314629194"/>
      <w:bookmarkStart w:id="2" w:name="Rubrik"/>
      <w:bookmarkStart w:id="3" w:name="_Toc501440349"/>
      <w:bookmarkEnd w:id="1"/>
      <w:bookmarkEnd w:id="2"/>
      <w:r w:rsidRPr="00D9699D">
        <w:t>Revidering i denna version</w:t>
      </w:r>
      <w:r w:rsidRPr="00D9699D">
        <w:rPr>
          <w:rFonts w:ascii="Calibri" w:hAnsi="Calibri" w:cs="Calibri"/>
          <w:b/>
          <w:szCs w:val="26"/>
        </w:rPr>
        <w:br/>
      </w:r>
      <w:bookmarkEnd w:id="3"/>
      <w:r w:rsidRPr="00D9699D">
        <w:rPr>
          <w:rFonts w:ascii="Calibri" w:hAnsi="Calibri" w:cs="Calibri"/>
          <w:sz w:val="24"/>
        </w:rPr>
        <w:t>Inga förändringar vid denna revidering</w:t>
      </w:r>
    </w:p>
    <w:p w14:paraId="7F43C7CA" w14:textId="77777777" w:rsidR="005164C9" w:rsidRPr="00D9699D" w:rsidRDefault="005164C9" w:rsidP="004D44D6">
      <w:pPr>
        <w:keepNext/>
        <w:spacing w:after="0" w:line="240" w:lineRule="auto"/>
        <w:ind w:right="0"/>
        <w:outlineLvl w:val="0"/>
        <w:rPr>
          <w:rFonts w:ascii="Calibri" w:hAnsi="Calibri" w:cs="Calibri"/>
          <w:b/>
          <w:bCs/>
          <w:kern w:val="32"/>
          <w:sz w:val="28"/>
          <w:szCs w:val="32"/>
        </w:rPr>
      </w:pPr>
    </w:p>
    <w:p w14:paraId="6654886A" w14:textId="77777777" w:rsidR="005164C9" w:rsidRPr="00D9699D" w:rsidRDefault="005164C9" w:rsidP="004D44D6">
      <w:pPr>
        <w:keepNext/>
        <w:spacing w:after="0" w:line="240" w:lineRule="auto"/>
        <w:ind w:right="0"/>
        <w:outlineLvl w:val="0"/>
        <w:rPr>
          <w:rFonts w:ascii="Calibri" w:hAnsi="Calibri" w:cs="Calibri"/>
          <w:b/>
          <w:bCs/>
          <w:kern w:val="32"/>
          <w:sz w:val="28"/>
          <w:szCs w:val="32"/>
        </w:rPr>
      </w:pPr>
      <w:r w:rsidRPr="007E7C44">
        <w:rPr>
          <w:rStyle w:val="Rubrik2Char"/>
        </w:rPr>
        <w:t>Svår preeklampsi</w:t>
      </w:r>
      <w:r w:rsidRPr="00D9699D">
        <w:rPr>
          <w:rFonts w:ascii="Calibri" w:hAnsi="Calibri" w:cs="Calibri"/>
          <w:b/>
          <w:bCs/>
          <w:kern w:val="32"/>
          <w:sz w:val="28"/>
          <w:szCs w:val="32"/>
        </w:rPr>
        <w:tab/>
      </w:r>
      <w:r w:rsidRPr="00D9699D">
        <w:rPr>
          <w:rFonts w:ascii="Calibri" w:hAnsi="Calibri" w:cs="Calibri"/>
          <w:b/>
          <w:bCs/>
          <w:kern w:val="32"/>
          <w:sz w:val="28"/>
          <w:szCs w:val="32"/>
        </w:rPr>
        <w:tab/>
        <w:t>_______________________________</w:t>
      </w:r>
    </w:p>
    <w:p w14:paraId="73606106" w14:textId="77777777" w:rsidR="007C21C9" w:rsidRDefault="005164C9" w:rsidP="006D0208">
      <w:pPr>
        <w:pStyle w:val="Rubrik3"/>
      </w:pPr>
      <w:r w:rsidRPr="00D9699D">
        <w:t>Vid inläggning</w:t>
      </w:r>
    </w:p>
    <w:p w14:paraId="54024A69" w14:textId="20DA57A0" w:rsidR="005164C9" w:rsidRPr="00D9699D" w:rsidRDefault="005164C9" w:rsidP="004D44D6">
      <w:pPr>
        <w:pStyle w:val="Metadata"/>
        <w:spacing w:line="240" w:lineRule="auto"/>
        <w:ind w:right="0"/>
      </w:pPr>
      <w:r w:rsidRPr="007C21C9">
        <w:rPr>
          <w:sz w:val="24"/>
        </w:rPr>
        <w:t>En individuell vårdplan görs tillsammans med patienten. Lugn och ro eftersträva. Skriftlig patientinformation ges. Rekommenderad vårdtid efter förlossning är minst 4 dygn om inga komplikationer tillstöter.</w:t>
      </w:r>
      <w:r w:rsidRPr="00D9699D">
        <w:t xml:space="preserve"> </w:t>
      </w:r>
      <w:r w:rsidRPr="00D9699D">
        <w:br/>
        <w:t xml:space="preserve">PAL:             </w:t>
      </w:r>
      <w:r w:rsidRPr="00D9699D">
        <w:tab/>
        <w:t xml:space="preserve">                                                                                 PAB:</w:t>
      </w:r>
    </w:p>
    <w:tbl>
      <w:tblPr>
        <w:tblpPr w:leftFromText="141" w:rightFromText="141" w:vertAnchor="text" w:horzAnchor="margin" w:tblpY="74"/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164C9" w:rsidRPr="00D9699D" w14:paraId="0DD8B9EB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76ED7A4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datum</w:t>
            </w:r>
          </w:p>
        </w:tc>
        <w:tc>
          <w:tcPr>
            <w:tcW w:w="340" w:type="dxa"/>
            <w:shd w:val="clear" w:color="auto" w:fill="auto"/>
          </w:tcPr>
          <w:p w14:paraId="0F79EC3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367A06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98209A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CBA25C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47839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E909C0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CBDFC9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F906DC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2D0FA6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622622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01D841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760FFC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F407F0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857245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218DDF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F0727F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094F82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01170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ADD7B8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62380712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4E6137F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 xml:space="preserve">gravvecka/dag </w:t>
            </w:r>
            <w:proofErr w:type="spellStart"/>
            <w:r w:rsidRPr="00D9699D">
              <w:rPr>
                <w:rFonts w:ascii="Calibri" w:hAnsi="Calibri" w:cs="Calibri"/>
                <w:szCs w:val="20"/>
              </w:rPr>
              <w:t>pp</w:t>
            </w:r>
            <w:proofErr w:type="spellEnd"/>
          </w:p>
        </w:tc>
        <w:tc>
          <w:tcPr>
            <w:tcW w:w="340" w:type="dxa"/>
            <w:shd w:val="clear" w:color="auto" w:fill="auto"/>
          </w:tcPr>
          <w:p w14:paraId="02AD2FD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911F40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0CC442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75E99A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33A6D1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377229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C7770B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D2B351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DA026F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04B93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443204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E39B90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7B2F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BCEE7F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BA67F5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D6F3F4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FDBACE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98534F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64CFAA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1FBDDF71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1A741EC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proofErr w:type="spellStart"/>
            <w:r w:rsidRPr="00D9699D">
              <w:rPr>
                <w:rFonts w:ascii="Calibri" w:hAnsi="Calibri" w:cs="Calibri"/>
                <w:szCs w:val="20"/>
              </w:rPr>
              <w:t>bltr</w:t>
            </w:r>
            <w:proofErr w:type="spellEnd"/>
            <w:r w:rsidRPr="00D9699D">
              <w:rPr>
                <w:rFonts w:ascii="Calibri" w:hAnsi="Calibri" w:cs="Calibri"/>
                <w:szCs w:val="20"/>
              </w:rPr>
              <w:t xml:space="preserve"> och puls </w:t>
            </w:r>
          </w:p>
        </w:tc>
        <w:tc>
          <w:tcPr>
            <w:tcW w:w="340" w:type="dxa"/>
            <w:shd w:val="clear" w:color="auto" w:fill="auto"/>
          </w:tcPr>
          <w:p w14:paraId="73CE491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BD778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2B7C9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356B56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07AB58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93700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93CE6C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06D2E6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9A6A1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9E5603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A989C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617890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FF0EDE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8E42D7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4AFC5E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647185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07C8B2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4F34C0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4B99CB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1860AD11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5231A60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 xml:space="preserve">vikt </w:t>
            </w:r>
          </w:p>
        </w:tc>
        <w:tc>
          <w:tcPr>
            <w:tcW w:w="340" w:type="dxa"/>
            <w:shd w:val="clear" w:color="auto" w:fill="auto"/>
          </w:tcPr>
          <w:p w14:paraId="55BC1CC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AA141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3D220A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3BA67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E6F2B5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9DE239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A0804D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0AD78C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A00372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54F9AA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9EB9C7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EDF5DF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A25645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786A92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41437A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6A8C10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016FC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929D70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52BB23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5047566C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4FDC2AC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labprover bas</w:t>
            </w:r>
          </w:p>
        </w:tc>
        <w:tc>
          <w:tcPr>
            <w:tcW w:w="340" w:type="dxa"/>
            <w:shd w:val="clear" w:color="auto" w:fill="auto"/>
          </w:tcPr>
          <w:p w14:paraId="4C62310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E004C8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C84FFE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55B377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6C6AB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54699B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083D3E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C65174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D3A571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22B902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45111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0AE582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B79C3F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95F99E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9FC4D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34EBC4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E9AB42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FFE48B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93924D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7BA76EEB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5BCB52E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labprover utökade</w:t>
            </w:r>
          </w:p>
        </w:tc>
        <w:tc>
          <w:tcPr>
            <w:tcW w:w="340" w:type="dxa"/>
            <w:shd w:val="clear" w:color="auto" w:fill="auto"/>
          </w:tcPr>
          <w:p w14:paraId="2238A12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18ABC8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26EF70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606E6A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1CBC0A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0A9B52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997A34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95F121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F46B52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6A18CF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EA99EB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3BD60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8DF5A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715C2F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8E43EA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744D28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64E606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D5794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9A908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2338A1E7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6157327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vätskelista</w:t>
            </w:r>
          </w:p>
        </w:tc>
        <w:tc>
          <w:tcPr>
            <w:tcW w:w="340" w:type="dxa"/>
            <w:shd w:val="clear" w:color="auto" w:fill="auto"/>
          </w:tcPr>
          <w:p w14:paraId="693709A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7ABF2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0554A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8D57C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F6CF6E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2481F8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EE7FA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FA4A61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A85224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08056F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695B19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7CA3EC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4D8159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0C20B6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F3BCFA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98EDD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9EA1A3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4FD0A9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A8BE0B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268FAE24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4EA7D11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urinmätning</w:t>
            </w:r>
          </w:p>
        </w:tc>
        <w:tc>
          <w:tcPr>
            <w:tcW w:w="340" w:type="dxa"/>
            <w:shd w:val="clear" w:color="auto" w:fill="auto"/>
          </w:tcPr>
          <w:p w14:paraId="170D45B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3380F3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8AD72D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11CBB7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64F9D2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74C45A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41997E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4E61AA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A99D51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A91557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89465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15D799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A0D54F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82594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FA8042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BB46D0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C7F1C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893FEC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0A289D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5889D8FD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7118603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 xml:space="preserve">CTG </w:t>
            </w:r>
          </w:p>
        </w:tc>
        <w:tc>
          <w:tcPr>
            <w:tcW w:w="340" w:type="dxa"/>
            <w:shd w:val="clear" w:color="auto" w:fill="auto"/>
          </w:tcPr>
          <w:p w14:paraId="4F30D0B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C4AEB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A6F63F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5AF17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1EF44D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331C72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7B2CA9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113A49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99E914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338D2E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600838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CC272B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AB7A87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2C6390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98718B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ECCD7E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383E9E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6B0F7E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E22CFC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4D259BF9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3B5637A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ultraljud</w:t>
            </w:r>
          </w:p>
        </w:tc>
        <w:tc>
          <w:tcPr>
            <w:tcW w:w="340" w:type="dxa"/>
            <w:shd w:val="clear" w:color="auto" w:fill="auto"/>
          </w:tcPr>
          <w:p w14:paraId="75A0ED8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9C576A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7652B5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F3CD0E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B26B9A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7AE35E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156DC1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C477F1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DE4139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1D0471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E44493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BAD48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677DBF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F3E711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98466F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76E66F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17036B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8EF09E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55BC87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710CC4DC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36DD822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proofErr w:type="spellStart"/>
            <w:r w:rsidRPr="00D9699D">
              <w:rPr>
                <w:rFonts w:ascii="Calibri" w:hAnsi="Calibri" w:cs="Calibri"/>
                <w:szCs w:val="20"/>
              </w:rPr>
              <w:t>cor</w:t>
            </w:r>
            <w:proofErr w:type="spellEnd"/>
            <w:r w:rsidRPr="00D9699D">
              <w:rPr>
                <w:rFonts w:ascii="Calibri" w:hAnsi="Calibri" w:cs="Calibri"/>
                <w:szCs w:val="20"/>
              </w:rPr>
              <w:t>/</w:t>
            </w:r>
            <w:proofErr w:type="spellStart"/>
            <w:r w:rsidRPr="00D9699D">
              <w:rPr>
                <w:rFonts w:ascii="Calibri" w:hAnsi="Calibri" w:cs="Calibri"/>
                <w:szCs w:val="20"/>
              </w:rPr>
              <w:t>pulm</w:t>
            </w:r>
            <w:proofErr w:type="spellEnd"/>
          </w:p>
        </w:tc>
        <w:tc>
          <w:tcPr>
            <w:tcW w:w="340" w:type="dxa"/>
            <w:shd w:val="clear" w:color="auto" w:fill="auto"/>
          </w:tcPr>
          <w:p w14:paraId="6AD65B0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C6EB4A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E14F21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4980F2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88A515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D6042D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0F0F4B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6E8FCA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325DC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E4473E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3206D1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E06005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747120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C8B3E8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EBA74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7D128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3CA6A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DD3086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3F60AE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23805866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11E92BA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neurologstatus</w:t>
            </w:r>
          </w:p>
        </w:tc>
        <w:tc>
          <w:tcPr>
            <w:tcW w:w="340" w:type="dxa"/>
            <w:shd w:val="clear" w:color="auto" w:fill="auto"/>
          </w:tcPr>
          <w:p w14:paraId="393D5A2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1B8368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310A0E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F978C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09CAB9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56E91A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DD65B1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370FCE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0A4419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875968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21D5E6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BADA8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A5E295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96590C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870F54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07E280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2D1F40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B8B6A7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E801A5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5DB10E5F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0DCC092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förlossningsförberedelse</w:t>
            </w:r>
          </w:p>
        </w:tc>
        <w:tc>
          <w:tcPr>
            <w:tcW w:w="340" w:type="dxa"/>
            <w:shd w:val="clear" w:color="auto" w:fill="auto"/>
          </w:tcPr>
          <w:p w14:paraId="6787538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D9BB39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9456A0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701043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D0B162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D5ED40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9F7F66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8B5285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8DA21D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3504B4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A65DD4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0E5F25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08F94E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F5047D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5E01E5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1F84AA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D5546E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8E026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1FE23D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599ACC0B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6C813F9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kontakt neonatal</w:t>
            </w:r>
          </w:p>
        </w:tc>
        <w:tc>
          <w:tcPr>
            <w:tcW w:w="340" w:type="dxa"/>
            <w:shd w:val="clear" w:color="auto" w:fill="auto"/>
          </w:tcPr>
          <w:p w14:paraId="3572092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2D51F8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526CD5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CA05A0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EAB574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E40EFD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C3D5D1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929743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65BCCD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ACE987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2BCF6C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6535A4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6BB1B8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31CCE2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31EB26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BADC36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42EE91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6AFFB0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83F25D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4894F2E7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2292AB4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FC157C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7511B5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D9400A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1E8D04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8BA2B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6EF102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C4BFD7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A48834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AE0C64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C22A3C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7F2B07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4677EA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7358F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29A6D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5F28A8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4B84F2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DC07DC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A61E8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ECDAD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0A0D18FA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15375EC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83B265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039FC9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B9B2C4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AFE855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14D795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4352E2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738CB2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8D5DB4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F4AEDC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8914FE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9B30B8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4CD7C1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A1DDCC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6ABFCD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F0F74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EEA06C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3129487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AD8B42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684A72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24DC92F5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3383DCD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Signatur A-tur</w:t>
            </w:r>
          </w:p>
        </w:tc>
        <w:tc>
          <w:tcPr>
            <w:tcW w:w="340" w:type="dxa"/>
            <w:shd w:val="clear" w:color="auto" w:fill="auto"/>
          </w:tcPr>
          <w:p w14:paraId="64BB78B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13248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46D284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AAF38C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F23313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423166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1EE24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8DAAEF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877A51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04DE9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2DAFC2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609173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5CCCD7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F3D77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9E3D7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EA89F2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5ED5E8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E4F201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8F69D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5B72CE8C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3CFE94D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Signatur C-tur</w:t>
            </w:r>
          </w:p>
        </w:tc>
        <w:tc>
          <w:tcPr>
            <w:tcW w:w="340" w:type="dxa"/>
            <w:shd w:val="clear" w:color="auto" w:fill="auto"/>
          </w:tcPr>
          <w:p w14:paraId="0DA12C7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3481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84DF19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13A538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5A3067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A3B9AF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B57F4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CE0967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EF84A3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642E4E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F539CF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5B8F0D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2FD3F5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8743D4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E5FC7F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B878CF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A380D7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36A56D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193500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  <w:tr w:rsidR="005164C9" w:rsidRPr="00D9699D" w14:paraId="6E4E9FB6" w14:textId="77777777" w:rsidTr="00D9699D">
        <w:trPr>
          <w:trHeight w:val="283"/>
        </w:trPr>
        <w:tc>
          <w:tcPr>
            <w:tcW w:w="2882" w:type="dxa"/>
            <w:shd w:val="clear" w:color="auto" w:fill="auto"/>
          </w:tcPr>
          <w:p w14:paraId="5E6ACA2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D9699D">
              <w:rPr>
                <w:rFonts w:ascii="Calibri" w:hAnsi="Calibri" w:cs="Calibri"/>
                <w:szCs w:val="20"/>
              </w:rPr>
              <w:t>Signatur natt</w:t>
            </w:r>
          </w:p>
        </w:tc>
        <w:tc>
          <w:tcPr>
            <w:tcW w:w="340" w:type="dxa"/>
            <w:shd w:val="clear" w:color="auto" w:fill="auto"/>
          </w:tcPr>
          <w:p w14:paraId="41DAB06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DAD747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25AFE4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7D906C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BE7356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FF97BA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10A76F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982906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0EAEC3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F745BA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DEC406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4B6F6E4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CE6A9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7F6230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8ABB0E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DAE0EB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597868C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7B58D81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1A66A18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</w:p>
        </w:tc>
      </w:tr>
    </w:tbl>
    <w:p w14:paraId="5951FEC1" w14:textId="77777777" w:rsidR="005164C9" w:rsidRPr="00D9699D" w:rsidRDefault="005164C9" w:rsidP="00D9699D">
      <w:pPr>
        <w:spacing w:after="0" w:line="240" w:lineRule="auto"/>
        <w:ind w:right="0"/>
        <w:rPr>
          <w:rFonts w:ascii="Calibri" w:hAnsi="Calibri" w:cs="Calibri"/>
          <w:b/>
          <w:szCs w:val="20"/>
        </w:rPr>
      </w:pPr>
    </w:p>
    <w:p w14:paraId="36632663" w14:textId="7686245E" w:rsidR="00AB6D80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b/>
          <w:szCs w:val="20"/>
        </w:rPr>
        <w:t>Puls och blodtryck</w:t>
      </w:r>
      <w:r w:rsidRPr="00D9699D">
        <w:rPr>
          <w:rFonts w:ascii="Calibri" w:hAnsi="Calibri" w:cs="Calibri"/>
          <w:b/>
          <w:szCs w:val="20"/>
        </w:rPr>
        <w:br/>
      </w:r>
      <w:r w:rsidRPr="00D9699D">
        <w:rPr>
          <w:rFonts w:ascii="Calibri" w:hAnsi="Calibri" w:cs="Calibri"/>
          <w:szCs w:val="20"/>
        </w:rPr>
        <w:t xml:space="preserve">Under </w:t>
      </w:r>
      <w:proofErr w:type="gramStart"/>
      <w:r w:rsidRPr="00D9699D">
        <w:rPr>
          <w:rFonts w:ascii="Calibri" w:hAnsi="Calibri" w:cs="Calibri"/>
          <w:szCs w:val="20"/>
        </w:rPr>
        <w:t>graviditet puls</w:t>
      </w:r>
      <w:proofErr w:type="gramEnd"/>
      <w:r w:rsidRPr="00D9699D">
        <w:rPr>
          <w:rFonts w:ascii="Calibri" w:hAnsi="Calibri" w:cs="Calibri"/>
          <w:szCs w:val="20"/>
        </w:rPr>
        <w:t xml:space="preserve"> och bl</w:t>
      </w:r>
      <w:r w:rsidR="00AB6D80">
        <w:rPr>
          <w:rFonts w:ascii="Calibri" w:hAnsi="Calibri" w:cs="Calibri"/>
          <w:szCs w:val="20"/>
        </w:rPr>
        <w:t>odtryck</w:t>
      </w:r>
      <w:r w:rsidRPr="00D9699D">
        <w:rPr>
          <w:rFonts w:ascii="Calibri" w:hAnsi="Calibri" w:cs="Calibri"/>
          <w:szCs w:val="20"/>
        </w:rPr>
        <w:t xml:space="preserve"> minst 4 g</w:t>
      </w:r>
      <w:r w:rsidR="00AB6D80">
        <w:rPr>
          <w:rFonts w:ascii="Calibri" w:hAnsi="Calibri" w:cs="Calibri"/>
          <w:szCs w:val="20"/>
        </w:rPr>
        <w:t>ånger</w:t>
      </w:r>
      <w:r w:rsidRPr="00D9699D">
        <w:rPr>
          <w:rFonts w:ascii="Calibri" w:hAnsi="Calibri" w:cs="Calibri"/>
          <w:szCs w:val="20"/>
        </w:rPr>
        <w:t>/dygn. Efter förlossningen fortsätter kontrollerna minst 2 g</w:t>
      </w:r>
      <w:r w:rsidR="00AB6D80">
        <w:rPr>
          <w:rFonts w:ascii="Calibri" w:hAnsi="Calibri" w:cs="Calibri"/>
          <w:szCs w:val="20"/>
        </w:rPr>
        <w:t>ånger</w:t>
      </w:r>
      <w:r w:rsidRPr="00D9699D">
        <w:rPr>
          <w:rFonts w:ascii="Calibri" w:hAnsi="Calibri" w:cs="Calibri"/>
          <w:szCs w:val="20"/>
        </w:rPr>
        <w:t>/dygn.</w:t>
      </w:r>
    </w:p>
    <w:p w14:paraId="39A712D9" w14:textId="19C85B4C" w:rsidR="005164C9" w:rsidRPr="00D9699D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b/>
          <w:szCs w:val="20"/>
        </w:rPr>
        <w:t>Labprover</w:t>
      </w:r>
      <w:r w:rsidRPr="00D9699D">
        <w:rPr>
          <w:rFonts w:ascii="Calibri" w:hAnsi="Calibri" w:cs="Calibri"/>
          <w:szCs w:val="20"/>
        </w:rPr>
        <w:t xml:space="preserve"> </w:t>
      </w:r>
      <w:r w:rsidRPr="00D9699D">
        <w:rPr>
          <w:rFonts w:ascii="Calibri" w:hAnsi="Calibri" w:cs="Calibri"/>
          <w:szCs w:val="20"/>
        </w:rPr>
        <w:br/>
        <w:t>Dagliga basala venprover tas tills stabilisering inträtt. Utökade bedöms individuellt, se tabell sid 2.</w:t>
      </w:r>
      <w:r w:rsidRPr="00D9699D">
        <w:rPr>
          <w:rFonts w:ascii="Calibri" w:hAnsi="Calibri" w:cs="Calibri"/>
          <w:szCs w:val="20"/>
        </w:rPr>
        <w:br/>
        <w:t xml:space="preserve">Bas: Hb, TPK, ALAT, </w:t>
      </w:r>
      <w:proofErr w:type="spellStart"/>
      <w:r w:rsidRPr="00D9699D">
        <w:rPr>
          <w:rFonts w:ascii="Calibri" w:hAnsi="Calibri" w:cs="Calibri"/>
          <w:szCs w:val="20"/>
        </w:rPr>
        <w:t>kreatinin</w:t>
      </w:r>
      <w:proofErr w:type="spellEnd"/>
      <w:r w:rsidRPr="00D9699D">
        <w:rPr>
          <w:rFonts w:ascii="Calibri" w:hAnsi="Calibri" w:cs="Calibri"/>
          <w:szCs w:val="20"/>
        </w:rPr>
        <w:t>.</w:t>
      </w:r>
    </w:p>
    <w:p w14:paraId="6CD3B3BF" w14:textId="232B6CF1" w:rsidR="00AB6D80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b/>
          <w:szCs w:val="20"/>
        </w:rPr>
        <w:t>Vätskebalans</w:t>
      </w:r>
      <w:r w:rsidRPr="00D9699D">
        <w:rPr>
          <w:rFonts w:ascii="Calibri" w:hAnsi="Calibri" w:cs="Calibri"/>
          <w:szCs w:val="20"/>
        </w:rPr>
        <w:br/>
        <w:t>Under graviditet följs vätskebalans dagligen.</w:t>
      </w:r>
      <w:r w:rsidRPr="00D9699D">
        <w:rPr>
          <w:rFonts w:ascii="Calibri" w:hAnsi="Calibri" w:cs="Calibri"/>
          <w:szCs w:val="20"/>
        </w:rPr>
        <w:br/>
        <w:t>Vätsketillförsel cirka 2 000 ml/dygn (max 80 ml/timme)</w:t>
      </w:r>
      <w:r w:rsidRPr="00D9699D">
        <w:rPr>
          <w:rFonts w:ascii="Calibri" w:hAnsi="Calibri" w:cs="Calibri"/>
          <w:szCs w:val="20"/>
        </w:rPr>
        <w:br/>
        <w:t xml:space="preserve">Urinproduktion =&gt;500 ml/dygn. För patienter utan </w:t>
      </w:r>
      <w:proofErr w:type="spellStart"/>
      <w:r w:rsidRPr="00D9699D">
        <w:rPr>
          <w:rFonts w:ascii="Calibri" w:hAnsi="Calibri" w:cs="Calibri"/>
          <w:szCs w:val="20"/>
        </w:rPr>
        <w:t>timdiures</w:t>
      </w:r>
      <w:proofErr w:type="spellEnd"/>
      <w:r w:rsidRPr="00D9699D">
        <w:rPr>
          <w:rFonts w:ascii="Calibri" w:hAnsi="Calibri" w:cs="Calibri"/>
          <w:szCs w:val="20"/>
        </w:rPr>
        <w:t xml:space="preserve"> bedöms urinmängd </w:t>
      </w:r>
      <w:r w:rsidR="002A46AE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szCs w:val="20"/>
        </w:rPr>
        <w:t xml:space="preserve">1 gång/dygn. Vid </w:t>
      </w:r>
      <w:proofErr w:type="spellStart"/>
      <w:r w:rsidRPr="00D9699D">
        <w:rPr>
          <w:rFonts w:ascii="Calibri" w:hAnsi="Calibri" w:cs="Calibri"/>
          <w:szCs w:val="20"/>
        </w:rPr>
        <w:t>timdiures</w:t>
      </w:r>
      <w:proofErr w:type="spellEnd"/>
      <w:r w:rsidRPr="00D9699D">
        <w:rPr>
          <w:rFonts w:ascii="Calibri" w:hAnsi="Calibri" w:cs="Calibri"/>
          <w:szCs w:val="20"/>
        </w:rPr>
        <w:t xml:space="preserve"> summeras urinmängd var </w:t>
      </w:r>
      <w:r w:rsidR="009645D1">
        <w:rPr>
          <w:rFonts w:ascii="Calibri" w:hAnsi="Calibri" w:cs="Calibri"/>
          <w:szCs w:val="20"/>
        </w:rPr>
        <w:t>4</w:t>
      </w:r>
      <w:r w:rsidRPr="00D9699D">
        <w:rPr>
          <w:rFonts w:ascii="Calibri" w:hAnsi="Calibri" w:cs="Calibri"/>
          <w:szCs w:val="20"/>
        </w:rPr>
        <w:t xml:space="preserve"> timma. Vid &lt;200 ml på 8 timmar kontakta läkare, eventuellt ge vätskedrivande enligt ordination. </w:t>
      </w:r>
      <w:proofErr w:type="spellStart"/>
      <w:r w:rsidRPr="00D9699D">
        <w:rPr>
          <w:rFonts w:ascii="Calibri" w:hAnsi="Calibri" w:cs="Calibri"/>
          <w:szCs w:val="20"/>
        </w:rPr>
        <w:t>Postpartum</w:t>
      </w:r>
      <w:proofErr w:type="spellEnd"/>
      <w:r w:rsidRPr="00D9699D">
        <w:rPr>
          <w:rFonts w:ascii="Calibri" w:hAnsi="Calibri" w:cs="Calibri"/>
          <w:szCs w:val="20"/>
        </w:rPr>
        <w:t xml:space="preserve"> följs vätskebalans i minst 2 dygn</w:t>
      </w:r>
      <w:r w:rsidR="009645D1">
        <w:rPr>
          <w:rFonts w:ascii="Calibri" w:hAnsi="Calibri" w:cs="Calibri"/>
          <w:szCs w:val="20"/>
        </w:rPr>
        <w:t>.</w:t>
      </w:r>
    </w:p>
    <w:p w14:paraId="71715E38" w14:textId="77777777" w:rsidR="00AB6D80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b/>
          <w:szCs w:val="20"/>
        </w:rPr>
        <w:t>Fosterövervakning</w:t>
      </w:r>
      <w:r w:rsidRPr="00D9699D">
        <w:rPr>
          <w:rFonts w:ascii="Calibri" w:hAnsi="Calibri" w:cs="Calibri"/>
          <w:szCs w:val="20"/>
        </w:rPr>
        <w:br/>
        <w:t>Under graviditeten CTG dagligen, system 8000 rekommenderas.</w:t>
      </w:r>
      <w:r w:rsidRPr="00D9699D">
        <w:rPr>
          <w:rFonts w:ascii="Calibri" w:hAnsi="Calibri" w:cs="Calibri"/>
          <w:szCs w:val="20"/>
        </w:rPr>
        <w:br/>
        <w:t>Under aktiv förlossning kontinuerlig CTG.</w:t>
      </w:r>
    </w:p>
    <w:p w14:paraId="01313C56" w14:textId="77777777" w:rsidR="00AB6D80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b/>
          <w:szCs w:val="20"/>
        </w:rPr>
        <w:t>Förlossningsförberedelse</w:t>
      </w:r>
      <w:r w:rsidRPr="00D9699D">
        <w:rPr>
          <w:rFonts w:ascii="Calibri" w:hAnsi="Calibri" w:cs="Calibri"/>
          <w:szCs w:val="20"/>
        </w:rPr>
        <w:br/>
        <w:t xml:space="preserve">Ansvarig barnmorska förbereder patienter för vaginal förlossning alternativt </w:t>
      </w:r>
      <w:proofErr w:type="spellStart"/>
      <w:r w:rsidRPr="00D9699D">
        <w:rPr>
          <w:rFonts w:ascii="Calibri" w:hAnsi="Calibri" w:cs="Calibri"/>
          <w:szCs w:val="20"/>
        </w:rPr>
        <w:t>sectio</w:t>
      </w:r>
      <w:proofErr w:type="spellEnd"/>
      <w:r w:rsidRPr="00D9699D">
        <w:rPr>
          <w:rFonts w:ascii="Calibri" w:hAnsi="Calibri" w:cs="Calibri"/>
          <w:szCs w:val="20"/>
        </w:rPr>
        <w:t xml:space="preserve"> och förväntad BB-vård. Barnmorskan tar kontakt med neonatalavdelning för information till patienten/familjen. </w:t>
      </w:r>
    </w:p>
    <w:p w14:paraId="4E3B8C8A" w14:textId="1990A20E" w:rsidR="00AB6D80" w:rsidRPr="00D9699D" w:rsidRDefault="005164C9" w:rsidP="004D44D6">
      <w:pPr>
        <w:spacing w:after="0" w:line="240" w:lineRule="auto"/>
        <w:ind w:right="0"/>
        <w:rPr>
          <w:rFonts w:ascii="Calibri" w:hAnsi="Calibri" w:cs="Calibri"/>
          <w:b/>
          <w:szCs w:val="20"/>
        </w:rPr>
      </w:pPr>
      <w:r w:rsidRPr="00D9699D">
        <w:rPr>
          <w:rFonts w:ascii="Calibri" w:hAnsi="Calibri" w:cs="Calibri"/>
          <w:szCs w:val="20"/>
        </w:rPr>
        <w:br/>
      </w:r>
      <w:r w:rsidRPr="00D9699D">
        <w:rPr>
          <w:rFonts w:ascii="Calibri" w:hAnsi="Calibri" w:cs="Calibri"/>
          <w:b/>
          <w:szCs w:val="20"/>
        </w:rPr>
        <w:t>Magnesiumbehandling</w:t>
      </w:r>
      <w:r w:rsidRPr="00D9699D">
        <w:rPr>
          <w:rFonts w:ascii="Calibri" w:hAnsi="Calibri" w:cs="Calibri"/>
          <w:b/>
          <w:szCs w:val="20"/>
        </w:rPr>
        <w:br/>
      </w:r>
      <w:r w:rsidRPr="00D9699D">
        <w:rPr>
          <w:rFonts w:ascii="Calibri" w:hAnsi="Calibri" w:cs="Calibri"/>
          <w:szCs w:val="20"/>
        </w:rPr>
        <w:t>Separat övervakningsprotokoll används.</w:t>
      </w:r>
    </w:p>
    <w:p w14:paraId="52A165A5" w14:textId="77777777" w:rsidR="00AB6D80" w:rsidRPr="002B18FD" w:rsidRDefault="005164C9" w:rsidP="00AB6D80">
      <w:pPr>
        <w:pStyle w:val="Rubrik3"/>
        <w:rPr>
          <w:bCs w:val="0"/>
        </w:rPr>
      </w:pPr>
      <w:r w:rsidRPr="002B18FD">
        <w:rPr>
          <w:bCs w:val="0"/>
        </w:rPr>
        <w:t>Vid hemgång</w:t>
      </w:r>
    </w:p>
    <w:p w14:paraId="06A0167D" w14:textId="4A6B96D3" w:rsidR="00742ABB" w:rsidRDefault="005164C9" w:rsidP="009645D1">
      <w:pPr>
        <w:spacing w:line="240" w:lineRule="auto"/>
        <w:ind w:right="0"/>
        <w:rPr>
          <w:rFonts w:ascii="Calibri" w:hAnsi="Calibri" w:cs="Calibri"/>
        </w:rPr>
      </w:pPr>
      <w:r w:rsidRPr="00AB6D80">
        <w:rPr>
          <w:rFonts w:ascii="Calibri" w:hAnsi="Calibri" w:cs="Calibri"/>
          <w:b/>
        </w:rPr>
        <w:t>Vid normaliserat bl</w:t>
      </w:r>
      <w:r w:rsidR="009645D1">
        <w:rPr>
          <w:rFonts w:ascii="Calibri" w:hAnsi="Calibri" w:cs="Calibri"/>
          <w:b/>
        </w:rPr>
        <w:t>odtryck</w:t>
      </w:r>
      <w:r w:rsidRPr="00AB6D80">
        <w:rPr>
          <w:rFonts w:ascii="Calibri" w:hAnsi="Calibri" w:cs="Calibri"/>
        </w:rPr>
        <w:t xml:space="preserve"> och labprover vid hemgång sker uppföljning hos barnmorska på BMM/MVC efter 1 v</w:t>
      </w:r>
      <w:r w:rsidR="009645D1">
        <w:rPr>
          <w:rFonts w:ascii="Calibri" w:hAnsi="Calibri" w:cs="Calibri"/>
        </w:rPr>
        <w:t>ecka.</w:t>
      </w:r>
      <w:r w:rsidRPr="00AB6D80">
        <w:rPr>
          <w:rFonts w:ascii="Calibri" w:hAnsi="Calibri" w:cs="Calibri"/>
        </w:rPr>
        <w:t xml:space="preserve"> Uppföljning hos läkare på BMM/MVC efter 8 v</w:t>
      </w:r>
      <w:r w:rsidR="009645D1">
        <w:rPr>
          <w:rFonts w:ascii="Calibri" w:hAnsi="Calibri" w:cs="Calibri"/>
        </w:rPr>
        <w:t>eckor</w:t>
      </w:r>
      <w:r w:rsidRPr="00AB6D80">
        <w:rPr>
          <w:rFonts w:ascii="Calibri" w:hAnsi="Calibri" w:cs="Calibri"/>
        </w:rPr>
        <w:t>. Efterkontroll hos barnmorska på BMM/MVC efter 6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–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8 v</w:t>
      </w:r>
      <w:r w:rsidR="009645D1">
        <w:rPr>
          <w:rFonts w:ascii="Calibri" w:hAnsi="Calibri" w:cs="Calibri"/>
        </w:rPr>
        <w:t>eckor</w:t>
      </w:r>
      <w:r w:rsidRPr="00AB6D80">
        <w:rPr>
          <w:rFonts w:ascii="Calibri" w:hAnsi="Calibri" w:cs="Calibri"/>
        </w:rPr>
        <w:t>.</w:t>
      </w:r>
    </w:p>
    <w:p w14:paraId="3E2A2165" w14:textId="6DA18196" w:rsidR="005164C9" w:rsidRPr="00AB6D80" w:rsidRDefault="005164C9" w:rsidP="009645D1">
      <w:pPr>
        <w:spacing w:line="240" w:lineRule="auto"/>
        <w:ind w:right="0"/>
        <w:rPr>
          <w:rFonts w:ascii="Calibri" w:hAnsi="Calibri" w:cs="Calibri"/>
        </w:rPr>
      </w:pPr>
      <w:r w:rsidRPr="00AB6D80">
        <w:rPr>
          <w:rFonts w:ascii="Calibri" w:hAnsi="Calibri" w:cs="Calibri"/>
        </w:rPr>
        <w:br/>
      </w:r>
      <w:r w:rsidRPr="00AB6D80">
        <w:rPr>
          <w:rFonts w:ascii="Calibri" w:hAnsi="Calibri" w:cs="Calibri"/>
          <w:b/>
        </w:rPr>
        <w:t>Vid blodtrycksmedicinering</w:t>
      </w:r>
      <w:r w:rsidRPr="00AB6D80">
        <w:rPr>
          <w:rFonts w:ascii="Calibri" w:hAnsi="Calibri" w:cs="Calibri"/>
        </w:rPr>
        <w:t xml:space="preserve"> eller organpåverkan vid hemgång bokas uppföljning inom </w:t>
      </w:r>
      <w:r w:rsidR="009645D1">
        <w:rPr>
          <w:rFonts w:ascii="Calibri" w:hAnsi="Calibri" w:cs="Calibri"/>
        </w:rPr>
        <w:br/>
      </w:r>
      <w:r w:rsidRPr="00AB6D80">
        <w:rPr>
          <w:rFonts w:ascii="Calibri" w:hAnsi="Calibri" w:cs="Calibri"/>
        </w:rPr>
        <w:t xml:space="preserve">1 </w:t>
      </w:r>
      <w:r w:rsidR="009645D1">
        <w:rPr>
          <w:rFonts w:ascii="Calibri" w:hAnsi="Calibri" w:cs="Calibri"/>
        </w:rPr>
        <w:t xml:space="preserve">vecka </w:t>
      </w:r>
      <w:r w:rsidRPr="00AB6D80">
        <w:rPr>
          <w:rFonts w:ascii="Calibri" w:hAnsi="Calibri" w:cs="Calibri"/>
        </w:rPr>
        <w:t xml:space="preserve">på sjukhuset. Ordinarie efterkontroll hos barnmorska i primärvården efter </w:t>
      </w:r>
      <w:r w:rsidR="009645D1">
        <w:rPr>
          <w:rFonts w:ascii="Calibri" w:hAnsi="Calibri" w:cs="Calibri"/>
        </w:rPr>
        <w:br/>
      </w:r>
      <w:r w:rsidRPr="00AB6D80">
        <w:rPr>
          <w:rFonts w:ascii="Calibri" w:hAnsi="Calibri" w:cs="Calibri"/>
        </w:rPr>
        <w:t>6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–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8 v</w:t>
      </w:r>
      <w:r w:rsidR="009645D1">
        <w:rPr>
          <w:rFonts w:ascii="Calibri" w:hAnsi="Calibri" w:cs="Calibri"/>
        </w:rPr>
        <w:t>eckor</w:t>
      </w:r>
      <w:r w:rsidRPr="00AB6D80">
        <w:rPr>
          <w:rFonts w:ascii="Calibri" w:hAnsi="Calibri" w:cs="Calibri"/>
        </w:rPr>
        <w:t>. Återbesök till läkare inom specialistvården 8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–</w:t>
      </w:r>
      <w:r w:rsidR="009645D1">
        <w:rPr>
          <w:rFonts w:ascii="Calibri" w:hAnsi="Calibri" w:cs="Calibri"/>
        </w:rPr>
        <w:t xml:space="preserve"> </w:t>
      </w:r>
      <w:r w:rsidRPr="00AB6D80">
        <w:rPr>
          <w:rFonts w:ascii="Calibri" w:hAnsi="Calibri" w:cs="Calibri"/>
        </w:rPr>
        <w:t>12 v</w:t>
      </w:r>
      <w:r w:rsidR="009645D1">
        <w:rPr>
          <w:rFonts w:ascii="Calibri" w:hAnsi="Calibri" w:cs="Calibri"/>
        </w:rPr>
        <w:t>eckor</w:t>
      </w:r>
      <w:r w:rsidRPr="00AB6D80">
        <w:rPr>
          <w:rFonts w:ascii="Calibri" w:hAnsi="Calibri" w:cs="Calibri"/>
        </w:rPr>
        <w:t xml:space="preserve">. </w:t>
      </w:r>
      <w:r w:rsidRPr="00AB6D80">
        <w:rPr>
          <w:rFonts w:ascii="Calibri" w:hAnsi="Calibri" w:cs="Calibri"/>
        </w:rPr>
        <w:br/>
        <w:t>Skriftlig information om uppföljning ges.</w:t>
      </w:r>
    </w:p>
    <w:p w14:paraId="714FEA05" w14:textId="77777777" w:rsidR="005164C9" w:rsidRPr="00D9699D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21D1A2DA" w14:textId="77777777" w:rsidR="005164C9" w:rsidRPr="00D9699D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261415E" w14:textId="77777777" w:rsidR="005164C9" w:rsidRPr="00D9699D" w:rsidRDefault="005164C9" w:rsidP="004D44D6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D9699D">
        <w:rPr>
          <w:rFonts w:ascii="Calibri" w:hAnsi="Calibri" w:cs="Calibri"/>
          <w:szCs w:val="20"/>
        </w:rPr>
        <w:br w:type="page"/>
      </w:r>
    </w:p>
    <w:p w14:paraId="68156127" w14:textId="77777777" w:rsidR="005164C9" w:rsidRPr="00D9699D" w:rsidRDefault="005164C9" w:rsidP="009C1BF3">
      <w:pPr>
        <w:pStyle w:val="MellanrubrikVGR"/>
      </w:pPr>
      <w:r w:rsidRPr="00D9699D">
        <w:lastRenderedPageBreak/>
        <w:t>Utvidgade laboratorieprover</w:t>
      </w:r>
    </w:p>
    <w:tbl>
      <w:tblPr>
        <w:tblW w:w="9186" w:type="dxa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5708"/>
      </w:tblGrid>
      <w:tr w:rsidR="005164C9" w:rsidRPr="00D9699D" w14:paraId="3F54D638" w14:textId="77777777" w:rsidTr="00D9699D">
        <w:tc>
          <w:tcPr>
            <w:tcW w:w="3478" w:type="dxa"/>
          </w:tcPr>
          <w:p w14:paraId="173D033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Lab-analys</w:t>
            </w:r>
          </w:p>
        </w:tc>
        <w:tc>
          <w:tcPr>
            <w:tcW w:w="5708" w:type="dxa"/>
          </w:tcPr>
          <w:p w14:paraId="1AB2257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Utvidgad provtagning</w:t>
            </w:r>
          </w:p>
        </w:tc>
      </w:tr>
      <w:tr w:rsidR="005164C9" w:rsidRPr="00D9699D" w14:paraId="646388E0" w14:textId="77777777" w:rsidTr="00D9699D">
        <w:tc>
          <w:tcPr>
            <w:tcW w:w="3478" w:type="dxa"/>
          </w:tcPr>
          <w:p w14:paraId="34AB09D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Sjunkande Hb</w:t>
            </w:r>
          </w:p>
        </w:tc>
        <w:tc>
          <w:tcPr>
            <w:tcW w:w="5708" w:type="dxa"/>
          </w:tcPr>
          <w:p w14:paraId="20A4913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EVF, ASAT,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bilirubin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haptoglobin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, LD</w:t>
            </w:r>
          </w:p>
        </w:tc>
      </w:tr>
      <w:tr w:rsidR="005164C9" w:rsidRPr="00D9699D" w14:paraId="007F817E" w14:textId="77777777" w:rsidTr="00D9699D">
        <w:tc>
          <w:tcPr>
            <w:tcW w:w="3478" w:type="dxa"/>
          </w:tcPr>
          <w:p w14:paraId="5986E56C" w14:textId="794A174F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TPK &lt;100 x 10</w:t>
            </w:r>
            <w:r w:rsidRPr="00D9699D">
              <w:rPr>
                <w:rFonts w:ascii="Calibri" w:hAnsi="Calibri" w:cs="Calibri"/>
                <w:sz w:val="20"/>
                <w:szCs w:val="20"/>
                <w:vertAlign w:val="superscript"/>
              </w:rPr>
              <w:t>9</w:t>
            </w:r>
            <w:r w:rsidRPr="00D9699D">
              <w:rPr>
                <w:rFonts w:ascii="Calibri" w:hAnsi="Calibri" w:cs="Calibri"/>
                <w:sz w:val="20"/>
                <w:szCs w:val="20"/>
              </w:rPr>
              <w:t>/l</w:t>
            </w:r>
          </w:p>
        </w:tc>
        <w:tc>
          <w:tcPr>
            <w:tcW w:w="5708" w:type="dxa"/>
          </w:tcPr>
          <w:p w14:paraId="271C373A" w14:textId="485829D8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APTT, PK,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antitrombin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haptoglobin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, LD, D-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dimer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.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>TPK tas om i citratrör vid värde &lt;100</w:t>
            </w:r>
          </w:p>
        </w:tc>
      </w:tr>
      <w:tr w:rsidR="005164C9" w:rsidRPr="00D9699D" w14:paraId="01BD70A8" w14:textId="77777777" w:rsidTr="00D9699D">
        <w:tc>
          <w:tcPr>
            <w:tcW w:w="3478" w:type="dxa"/>
          </w:tcPr>
          <w:p w14:paraId="369774F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Förhöjt ALAT (&gt; dubblerat normalvärde)</w:t>
            </w:r>
          </w:p>
        </w:tc>
        <w:tc>
          <w:tcPr>
            <w:tcW w:w="5708" w:type="dxa"/>
          </w:tcPr>
          <w:p w14:paraId="6B6E4E44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ASAT,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bilirubin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ALP, PK (INR),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antitrombin</w:t>
            </w:r>
            <w:proofErr w:type="spellEnd"/>
          </w:p>
        </w:tc>
      </w:tr>
      <w:tr w:rsidR="005164C9" w:rsidRPr="00D9699D" w14:paraId="0A81FCB3" w14:textId="77777777" w:rsidTr="00D9699D">
        <w:tc>
          <w:tcPr>
            <w:tcW w:w="3478" w:type="dxa"/>
          </w:tcPr>
          <w:p w14:paraId="5B978A8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Förlängd APTT</w:t>
            </w:r>
          </w:p>
        </w:tc>
        <w:tc>
          <w:tcPr>
            <w:tcW w:w="5708" w:type="dxa"/>
          </w:tcPr>
          <w:p w14:paraId="5FA9A73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Fibrinogen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lupus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antikoagulans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kardio</w:t>
            </w:r>
            <w:r w:rsidRPr="00D9699D">
              <w:rPr>
                <w:rFonts w:ascii="Calibri" w:hAnsi="Calibri" w:cs="Calibri"/>
                <w:sz w:val="20"/>
                <w:szCs w:val="20"/>
              </w:rPr>
              <w:softHyphen/>
              <w:t>lipin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/β2glykoprotein1 antikroppar</w:t>
            </w:r>
          </w:p>
        </w:tc>
      </w:tr>
      <w:tr w:rsidR="005164C9" w:rsidRPr="00D9699D" w14:paraId="05B77B18" w14:textId="77777777" w:rsidTr="00D9699D">
        <w:tc>
          <w:tcPr>
            <w:tcW w:w="3478" w:type="dxa"/>
          </w:tcPr>
          <w:p w14:paraId="37C80637" w14:textId="2A6D3BB8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Kreatinin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 &gt;100 µmol/l</w:t>
            </w:r>
          </w:p>
        </w:tc>
        <w:tc>
          <w:tcPr>
            <w:tcW w:w="5708" w:type="dxa"/>
          </w:tcPr>
          <w:p w14:paraId="0FA345B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Antitrombin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, albumin, Na, K</w:t>
            </w:r>
          </w:p>
        </w:tc>
      </w:tr>
      <w:tr w:rsidR="005164C9" w:rsidRPr="00D9699D" w14:paraId="6256F5D9" w14:textId="77777777" w:rsidTr="00D9699D">
        <w:tc>
          <w:tcPr>
            <w:tcW w:w="3478" w:type="dxa"/>
          </w:tcPr>
          <w:p w14:paraId="6AF9FEDD" w14:textId="3B98CBCC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Debut &lt;30 veckor</w:t>
            </w:r>
          </w:p>
        </w:tc>
        <w:tc>
          <w:tcPr>
            <w:tcW w:w="5708" w:type="dxa"/>
          </w:tcPr>
          <w:p w14:paraId="13B3588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Lupus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antikoagulans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kardio</w:t>
            </w:r>
            <w:r w:rsidRPr="00D9699D">
              <w:rPr>
                <w:rFonts w:ascii="Calibri" w:hAnsi="Calibri" w:cs="Calibri"/>
                <w:sz w:val="20"/>
                <w:szCs w:val="20"/>
              </w:rPr>
              <w:softHyphen/>
              <w:t>lipin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/ β2glykoprotein1 antikroppar</w:t>
            </w:r>
          </w:p>
        </w:tc>
      </w:tr>
      <w:tr w:rsidR="005164C9" w:rsidRPr="00D9699D" w14:paraId="481D58E9" w14:textId="77777777" w:rsidTr="00D9699D">
        <w:tc>
          <w:tcPr>
            <w:tcW w:w="3478" w:type="dxa"/>
          </w:tcPr>
          <w:p w14:paraId="3D226D6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Vid påbörjad induktion/spontant värkarbete och upprepas efter behov</w:t>
            </w:r>
          </w:p>
        </w:tc>
        <w:tc>
          <w:tcPr>
            <w:tcW w:w="5708" w:type="dxa"/>
          </w:tcPr>
          <w:p w14:paraId="6CCB237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Hb, TPK, ALAT, </w:t>
            </w:r>
            <w:proofErr w:type="spellStart"/>
            <w:proofErr w:type="gramStart"/>
            <w:r w:rsidRPr="00D9699D">
              <w:rPr>
                <w:rFonts w:ascii="Calibri" w:hAnsi="Calibri" w:cs="Calibri"/>
                <w:sz w:val="20"/>
                <w:szCs w:val="20"/>
              </w:rPr>
              <w:t>kreatinin,APTT</w:t>
            </w:r>
            <w:proofErr w:type="spellEnd"/>
            <w:proofErr w:type="gramEnd"/>
            <w:r w:rsidRPr="00D9699D">
              <w:rPr>
                <w:rFonts w:ascii="Calibri" w:hAnsi="Calibri" w:cs="Calibri"/>
                <w:sz w:val="20"/>
                <w:szCs w:val="20"/>
              </w:rPr>
              <w:t>, PK (INR)</w:t>
            </w:r>
          </w:p>
        </w:tc>
      </w:tr>
      <w:tr w:rsidR="005164C9" w:rsidRPr="00D9699D" w14:paraId="2872AB1F" w14:textId="77777777" w:rsidTr="00D9699D">
        <w:tc>
          <w:tcPr>
            <w:tcW w:w="3478" w:type="dxa"/>
          </w:tcPr>
          <w:p w14:paraId="28E8CF1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Vid önskemål om EDA/spinal</w:t>
            </w:r>
          </w:p>
        </w:tc>
        <w:tc>
          <w:tcPr>
            <w:tcW w:w="5708" w:type="dxa"/>
          </w:tcPr>
          <w:p w14:paraId="065C92A6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TPK, APTT, PK/PK INR, D-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dimer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 (tagna inom 2 timmar före EDA-läggning)</w:t>
            </w:r>
          </w:p>
        </w:tc>
      </w:tr>
    </w:tbl>
    <w:p w14:paraId="521B7C4F" w14:textId="77777777" w:rsidR="005164C9" w:rsidRPr="00D9699D" w:rsidRDefault="005164C9" w:rsidP="00D9699D">
      <w:pPr>
        <w:spacing w:after="0" w:line="240" w:lineRule="auto"/>
        <w:ind w:right="0"/>
        <w:rPr>
          <w:rFonts w:ascii="Calibri" w:hAnsi="Calibri" w:cs="Calibri"/>
          <w:szCs w:val="20"/>
        </w:rPr>
      </w:pPr>
      <w:bookmarkStart w:id="4" w:name="_Toc41399214"/>
      <w:bookmarkStart w:id="5" w:name="_Toc242106861"/>
      <w:bookmarkStart w:id="6" w:name="_Toc242107535"/>
      <w:bookmarkStart w:id="7" w:name="_Toc250924205"/>
      <w:bookmarkStart w:id="8" w:name="_Toc410803346"/>
    </w:p>
    <w:p w14:paraId="037CB772" w14:textId="319FAB0B" w:rsidR="005164C9" w:rsidRPr="00D9699D" w:rsidRDefault="005164C9" w:rsidP="009C1BF3">
      <w:pPr>
        <w:pStyle w:val="MellanrubrikVGR"/>
      </w:pPr>
      <w:r w:rsidRPr="00D9699D">
        <w:t>Intensivövervakning vid svår preeklampsi</w:t>
      </w:r>
      <w:bookmarkEnd w:id="4"/>
      <w:bookmarkEnd w:id="5"/>
      <w:bookmarkEnd w:id="6"/>
      <w:bookmarkEnd w:id="7"/>
      <w:bookmarkEnd w:id="8"/>
      <w:r w:rsidRPr="00D9699D">
        <w:t xml:space="preserve"> se PM </w:t>
      </w:r>
    </w:p>
    <w:tbl>
      <w:tblPr>
        <w:tblW w:w="9990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618"/>
        <w:gridCol w:w="5103"/>
      </w:tblGrid>
      <w:tr w:rsidR="005164C9" w:rsidRPr="00D9699D" w14:paraId="2C8C8C46" w14:textId="77777777" w:rsidTr="00742ABB">
        <w:tc>
          <w:tcPr>
            <w:tcW w:w="2269" w:type="dxa"/>
          </w:tcPr>
          <w:p w14:paraId="6296549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Kontroll/åtgärd</w:t>
            </w:r>
          </w:p>
        </w:tc>
        <w:tc>
          <w:tcPr>
            <w:tcW w:w="2618" w:type="dxa"/>
          </w:tcPr>
          <w:p w14:paraId="3C3856A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Hur ofta/när?</w:t>
            </w:r>
          </w:p>
        </w:tc>
        <w:tc>
          <w:tcPr>
            <w:tcW w:w="5103" w:type="dxa"/>
          </w:tcPr>
          <w:p w14:paraId="58616C8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Kommentar</w:t>
            </w:r>
          </w:p>
        </w:tc>
      </w:tr>
      <w:tr w:rsidR="005164C9" w:rsidRPr="00D9699D" w14:paraId="27DEBCF6" w14:textId="77777777" w:rsidTr="00742ABB">
        <w:tc>
          <w:tcPr>
            <w:tcW w:w="2269" w:type="dxa"/>
          </w:tcPr>
          <w:p w14:paraId="26EE132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Läkaranteckning</w:t>
            </w:r>
          </w:p>
        </w:tc>
        <w:tc>
          <w:tcPr>
            <w:tcW w:w="2618" w:type="dxa"/>
          </w:tcPr>
          <w:p w14:paraId="16608739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Dagligen </w:t>
            </w:r>
          </w:p>
        </w:tc>
        <w:tc>
          <w:tcPr>
            <w:tcW w:w="5103" w:type="dxa"/>
          </w:tcPr>
          <w:p w14:paraId="10304BF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Kontroll av reflexer och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fotklonus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br/>
              <w:t>Hjärt-/lungauskultation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>Bukpalpation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>Kontroll av ödem</w:t>
            </w:r>
          </w:p>
        </w:tc>
      </w:tr>
      <w:tr w:rsidR="005164C9" w:rsidRPr="00D9699D" w14:paraId="7387E50D" w14:textId="77777777" w:rsidTr="00742ABB">
        <w:tc>
          <w:tcPr>
            <w:tcW w:w="2269" w:type="dxa"/>
          </w:tcPr>
          <w:p w14:paraId="270403B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BT och puls</w:t>
            </w:r>
          </w:p>
        </w:tc>
        <w:tc>
          <w:tcPr>
            <w:tcW w:w="2618" w:type="dxa"/>
          </w:tcPr>
          <w:p w14:paraId="600FF90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Minst 4 gånger per dygn</w:t>
            </w:r>
          </w:p>
        </w:tc>
        <w:tc>
          <w:tcPr>
            <w:tcW w:w="5103" w:type="dxa"/>
          </w:tcPr>
          <w:p w14:paraId="5FD117B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BT-lista på rummet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 xml:space="preserve">Överväg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kardioskopövervakning</w:t>
            </w:r>
            <w:proofErr w:type="spellEnd"/>
          </w:p>
        </w:tc>
      </w:tr>
      <w:tr w:rsidR="005164C9" w:rsidRPr="00D9699D" w14:paraId="4BBC59FF" w14:textId="77777777" w:rsidTr="00742ABB">
        <w:trPr>
          <w:trHeight w:val="704"/>
        </w:trPr>
        <w:tc>
          <w:tcPr>
            <w:tcW w:w="2269" w:type="dxa"/>
          </w:tcPr>
          <w:p w14:paraId="3F6B238D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Respiration</w:t>
            </w:r>
          </w:p>
        </w:tc>
        <w:tc>
          <w:tcPr>
            <w:tcW w:w="2618" w:type="dxa"/>
          </w:tcPr>
          <w:p w14:paraId="0C3FAD9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Dagligen</w:t>
            </w:r>
          </w:p>
        </w:tc>
        <w:tc>
          <w:tcPr>
            <w:tcW w:w="5103" w:type="dxa"/>
          </w:tcPr>
          <w:p w14:paraId="01F2693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Andningsfrekvens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Pulsoximeter</w:t>
            </w:r>
            <w:proofErr w:type="spellEnd"/>
          </w:p>
        </w:tc>
      </w:tr>
      <w:tr w:rsidR="005164C9" w:rsidRPr="00D9699D" w14:paraId="469C5F0D" w14:textId="77777777" w:rsidTr="00742ABB">
        <w:trPr>
          <w:trHeight w:val="950"/>
        </w:trPr>
        <w:tc>
          <w:tcPr>
            <w:tcW w:w="2269" w:type="dxa"/>
          </w:tcPr>
          <w:p w14:paraId="13D569C1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Vätskebalans</w:t>
            </w:r>
            <w:r w:rsidRPr="00D9699D">
              <w:rPr>
                <w:rFonts w:ascii="Calibri" w:hAnsi="Calibri" w:cs="Calibri"/>
                <w:i/>
                <w:sz w:val="20"/>
                <w:szCs w:val="20"/>
              </w:rPr>
              <w:br/>
            </w:r>
          </w:p>
        </w:tc>
        <w:tc>
          <w:tcPr>
            <w:tcW w:w="2618" w:type="dxa"/>
          </w:tcPr>
          <w:p w14:paraId="7D46BA9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Dagligen</w:t>
            </w:r>
          </w:p>
        </w:tc>
        <w:tc>
          <w:tcPr>
            <w:tcW w:w="5103" w:type="dxa"/>
          </w:tcPr>
          <w:p w14:paraId="1D7257B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Vätskelista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 xml:space="preserve">Urinmätning/vikt 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>Överväg KAD/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timdiures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br/>
              <w:t>Överväg fasta</w:t>
            </w:r>
          </w:p>
        </w:tc>
      </w:tr>
      <w:tr w:rsidR="005164C9" w:rsidRPr="00D9699D" w14:paraId="72C5CDB0" w14:textId="77777777" w:rsidTr="00742ABB">
        <w:tc>
          <w:tcPr>
            <w:tcW w:w="2269" w:type="dxa"/>
          </w:tcPr>
          <w:p w14:paraId="77F73F73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 xml:space="preserve">Provtagning </w:t>
            </w:r>
          </w:p>
        </w:tc>
        <w:tc>
          <w:tcPr>
            <w:tcW w:w="2618" w:type="dxa"/>
          </w:tcPr>
          <w:p w14:paraId="634A14CA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Dagligen</w:t>
            </w:r>
          </w:p>
        </w:tc>
        <w:tc>
          <w:tcPr>
            <w:tcW w:w="5103" w:type="dxa"/>
          </w:tcPr>
          <w:p w14:paraId="2C0C668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Hb, TPK, ALAT,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kreatinin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, S-albumin, Na, K,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antitrombin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>, APTT, PK</w:t>
            </w:r>
            <w:r w:rsidRPr="00D9699D">
              <w:rPr>
                <w:rFonts w:ascii="Calibri" w:hAnsi="Calibri" w:cs="Calibri"/>
                <w:sz w:val="20"/>
                <w:szCs w:val="20"/>
              </w:rPr>
              <w:br/>
              <w:t>Om avvikande analyser – utvidgad provtagning, se tabell nedan</w:t>
            </w:r>
          </w:p>
        </w:tc>
      </w:tr>
      <w:tr w:rsidR="005164C9" w:rsidRPr="00D9699D" w14:paraId="0749968D" w14:textId="77777777" w:rsidTr="00742ABB">
        <w:tc>
          <w:tcPr>
            <w:tcW w:w="2269" w:type="dxa"/>
          </w:tcPr>
          <w:p w14:paraId="2970BCD2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 xml:space="preserve">Fosterövervakning </w:t>
            </w:r>
          </w:p>
        </w:tc>
        <w:tc>
          <w:tcPr>
            <w:tcW w:w="2618" w:type="dxa"/>
          </w:tcPr>
          <w:p w14:paraId="65087CB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Dagligen</w:t>
            </w:r>
          </w:p>
        </w:tc>
        <w:tc>
          <w:tcPr>
            <w:tcW w:w="5103" w:type="dxa"/>
          </w:tcPr>
          <w:p w14:paraId="11A5235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CTG (system 8000 rekommenderas)</w:t>
            </w:r>
          </w:p>
        </w:tc>
      </w:tr>
      <w:tr w:rsidR="005164C9" w:rsidRPr="00D9699D" w14:paraId="0F238495" w14:textId="77777777" w:rsidTr="00742ABB">
        <w:trPr>
          <w:trHeight w:val="503"/>
        </w:trPr>
        <w:tc>
          <w:tcPr>
            <w:tcW w:w="2269" w:type="dxa"/>
          </w:tcPr>
          <w:p w14:paraId="2D215FD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 xml:space="preserve">Ultraljud </w:t>
            </w:r>
          </w:p>
        </w:tc>
        <w:tc>
          <w:tcPr>
            <w:tcW w:w="2618" w:type="dxa"/>
          </w:tcPr>
          <w:p w14:paraId="74657810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Individuellt, enligt läkarordination</w:t>
            </w:r>
          </w:p>
        </w:tc>
        <w:tc>
          <w:tcPr>
            <w:tcW w:w="5103" w:type="dxa"/>
          </w:tcPr>
          <w:p w14:paraId="73BC054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Ultraljud med viktskattning, AFI/DVP och blodflödes</w:t>
            </w:r>
            <w:r w:rsidRPr="00D9699D">
              <w:rPr>
                <w:rFonts w:ascii="Calibri" w:hAnsi="Calibri" w:cs="Calibri"/>
                <w:sz w:val="20"/>
                <w:szCs w:val="20"/>
              </w:rPr>
              <w:softHyphen/>
              <w:t xml:space="preserve">mätning i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arteria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umbilicalis</w:t>
            </w:r>
            <w:proofErr w:type="spellEnd"/>
          </w:p>
        </w:tc>
      </w:tr>
      <w:tr w:rsidR="005164C9" w:rsidRPr="00D9699D" w14:paraId="2DB4B8D6" w14:textId="77777777" w:rsidTr="00742ABB">
        <w:tc>
          <w:tcPr>
            <w:tcW w:w="2269" w:type="dxa"/>
          </w:tcPr>
          <w:p w14:paraId="60A2117B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Samordning</w:t>
            </w:r>
          </w:p>
        </w:tc>
        <w:tc>
          <w:tcPr>
            <w:tcW w:w="2618" w:type="dxa"/>
          </w:tcPr>
          <w:p w14:paraId="44859538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Vid inläggning, försämring, inför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partus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 och vid överflyttning till intensivvård </w:t>
            </w:r>
          </w:p>
        </w:tc>
        <w:tc>
          <w:tcPr>
            <w:tcW w:w="5103" w:type="dxa"/>
          </w:tcPr>
          <w:p w14:paraId="53BA50A5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trike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 xml:space="preserve">Anestesiolog och </w:t>
            </w:r>
            <w:proofErr w:type="spellStart"/>
            <w:r w:rsidRPr="00D9699D">
              <w:rPr>
                <w:rFonts w:ascii="Calibri" w:hAnsi="Calibri" w:cs="Calibri"/>
                <w:sz w:val="20"/>
                <w:szCs w:val="20"/>
              </w:rPr>
              <w:t>neonatolog</w:t>
            </w:r>
            <w:proofErr w:type="spellEnd"/>
            <w:r w:rsidRPr="00D9699D">
              <w:rPr>
                <w:rFonts w:ascii="Calibri" w:hAnsi="Calibri" w:cs="Calibri"/>
                <w:sz w:val="20"/>
                <w:szCs w:val="20"/>
              </w:rPr>
              <w:t xml:space="preserve"> informeras</w:t>
            </w:r>
          </w:p>
        </w:tc>
      </w:tr>
      <w:tr w:rsidR="005164C9" w:rsidRPr="00D9699D" w14:paraId="023FE3AC" w14:textId="77777777" w:rsidTr="00742ABB">
        <w:tc>
          <w:tcPr>
            <w:tcW w:w="2269" w:type="dxa"/>
          </w:tcPr>
          <w:p w14:paraId="0923BCFE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sz w:val="20"/>
                <w:szCs w:val="20"/>
              </w:rPr>
            </w:pPr>
            <w:r w:rsidRPr="00D9699D">
              <w:rPr>
                <w:rFonts w:ascii="Calibri" w:hAnsi="Calibri" w:cs="Calibri"/>
                <w:i/>
                <w:sz w:val="20"/>
                <w:szCs w:val="20"/>
              </w:rPr>
              <w:t>Dokumentation</w:t>
            </w:r>
          </w:p>
        </w:tc>
        <w:tc>
          <w:tcPr>
            <w:tcW w:w="2618" w:type="dxa"/>
          </w:tcPr>
          <w:p w14:paraId="3B16082F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4B77C" w14:textId="77777777" w:rsidR="005164C9" w:rsidRPr="00D9699D" w:rsidRDefault="005164C9" w:rsidP="005164C9">
            <w:pPr>
              <w:spacing w:after="0" w:line="240" w:lineRule="auto"/>
              <w:ind w:left="0" w:right="0"/>
              <w:rPr>
                <w:rFonts w:ascii="Calibri" w:hAnsi="Calibri" w:cs="Calibri"/>
                <w:sz w:val="20"/>
                <w:szCs w:val="20"/>
              </w:rPr>
            </w:pPr>
            <w:r w:rsidRPr="00D9699D">
              <w:rPr>
                <w:rFonts w:ascii="Calibri" w:hAnsi="Calibri" w:cs="Calibri"/>
                <w:sz w:val="20"/>
                <w:szCs w:val="20"/>
              </w:rPr>
              <w:t>BT, puls, POX, andningsfrekvens, vikt, vätskebalans, temp, CNS, dokumenteras i OBS-listan i Obstetrix</w:t>
            </w:r>
          </w:p>
        </w:tc>
      </w:tr>
    </w:tbl>
    <w:p w14:paraId="680DE5DE" w14:textId="780D9291" w:rsidR="005164C9" w:rsidRPr="005164C9" w:rsidRDefault="005164C9" w:rsidP="00D9699D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E7540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0B5A" w14:textId="77777777" w:rsidR="003F26B3" w:rsidRDefault="003F26B3">
      <w:r>
        <w:separator/>
      </w:r>
    </w:p>
  </w:endnote>
  <w:endnote w:type="continuationSeparator" w:id="0">
    <w:p w14:paraId="4C7FCC9A" w14:textId="77777777" w:rsidR="003F26B3" w:rsidRDefault="003F26B3">
      <w:r>
        <w:continuationSeparator/>
      </w:r>
    </w:p>
  </w:endnote>
  <w:endnote w:type="continuationNotice" w:id="1">
    <w:p w14:paraId="6D3074F8" w14:textId="77777777" w:rsidR="003F26B3" w:rsidRDefault="003F26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C121" w14:textId="77777777" w:rsidR="003F26B3" w:rsidRDefault="003F26B3"/>
  </w:footnote>
  <w:footnote w:type="continuationSeparator" w:id="0">
    <w:p w14:paraId="1982A6B5" w14:textId="77777777" w:rsidR="003F26B3" w:rsidRDefault="003F26B3">
      <w:r>
        <w:continuationSeparator/>
      </w:r>
    </w:p>
  </w:footnote>
  <w:footnote w:type="continuationNotice" w:id="1">
    <w:p w14:paraId="3BBC06AC" w14:textId="77777777" w:rsidR="003F26B3" w:rsidRDefault="003F26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9697134">
    <w:abstractNumId w:val="17"/>
  </w:num>
  <w:num w:numId="2" w16cid:durableId="650600805">
    <w:abstractNumId w:val="14"/>
  </w:num>
  <w:num w:numId="3" w16cid:durableId="2058780036">
    <w:abstractNumId w:val="0"/>
  </w:num>
  <w:num w:numId="4" w16cid:durableId="336929482">
    <w:abstractNumId w:val="6"/>
  </w:num>
  <w:num w:numId="5" w16cid:durableId="859464398">
    <w:abstractNumId w:val="15"/>
  </w:num>
  <w:num w:numId="6" w16cid:durableId="1100418059">
    <w:abstractNumId w:val="2"/>
  </w:num>
  <w:num w:numId="7" w16cid:durableId="879316602">
    <w:abstractNumId w:val="11"/>
  </w:num>
  <w:num w:numId="8" w16cid:durableId="195123398">
    <w:abstractNumId w:val="8"/>
  </w:num>
  <w:num w:numId="9" w16cid:durableId="1104350879">
    <w:abstractNumId w:val="1"/>
  </w:num>
  <w:num w:numId="10" w16cid:durableId="518277858">
    <w:abstractNumId w:val="1"/>
  </w:num>
  <w:num w:numId="11" w16cid:durableId="19208054">
    <w:abstractNumId w:val="3"/>
  </w:num>
  <w:num w:numId="12" w16cid:durableId="1483697472">
    <w:abstractNumId w:val="4"/>
  </w:num>
  <w:num w:numId="13" w16cid:durableId="301814097">
    <w:abstractNumId w:val="13"/>
  </w:num>
  <w:num w:numId="14" w16cid:durableId="242765783">
    <w:abstractNumId w:val="9"/>
  </w:num>
  <w:num w:numId="15" w16cid:durableId="936598350">
    <w:abstractNumId w:val="7"/>
  </w:num>
  <w:num w:numId="16" w16cid:durableId="1874607492">
    <w:abstractNumId w:val="12"/>
  </w:num>
  <w:num w:numId="17" w16cid:durableId="11538476">
    <w:abstractNumId w:val="5"/>
  </w:num>
  <w:num w:numId="18" w16cid:durableId="179898150">
    <w:abstractNumId w:val="10"/>
  </w:num>
  <w:num w:numId="19" w16cid:durableId="806318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6AE"/>
    <w:rsid w:val="002B0B30"/>
    <w:rsid w:val="002B0C78"/>
    <w:rsid w:val="002B18F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6B3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4D6"/>
    <w:rsid w:val="004D7BA3"/>
    <w:rsid w:val="004F4518"/>
    <w:rsid w:val="004F4C62"/>
    <w:rsid w:val="00501433"/>
    <w:rsid w:val="00511CC4"/>
    <w:rsid w:val="005164C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F8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208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AB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21C9"/>
    <w:rsid w:val="007D4241"/>
    <w:rsid w:val="007D4317"/>
    <w:rsid w:val="007D4EA3"/>
    <w:rsid w:val="007E7C44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5D1"/>
    <w:rsid w:val="00971D93"/>
    <w:rsid w:val="009B1F6B"/>
    <w:rsid w:val="009C0D12"/>
    <w:rsid w:val="009C192E"/>
    <w:rsid w:val="009C1BF3"/>
    <w:rsid w:val="009D6819"/>
    <w:rsid w:val="009D6D1C"/>
    <w:rsid w:val="009E0CF9"/>
    <w:rsid w:val="009E531B"/>
    <w:rsid w:val="009E6C56"/>
    <w:rsid w:val="009E7540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D80"/>
    <w:rsid w:val="00AC3FF6"/>
    <w:rsid w:val="00AD73EC"/>
    <w:rsid w:val="00AE5BC7"/>
    <w:rsid w:val="00AF3B4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510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699D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45</TotalTime>
  <Pages>3</Pages>
  <Words>481</Words>
  <Characters>3977</Characters>
  <Application>Microsoft Office Word</Application>
  <DocSecurity>0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Preeklampsi - bilaga 1 - Individuell vårdplan</dc:title>
  <dc:subject/>
  <dc:creator>patrik.jens.johansson@vgregion.se</dc:creator>
  <keywords/>
  <lastModifiedBy>Ewelyn Persson</lastModifiedBy>
  <revision>15</revision>
  <lastPrinted>2016-03-31T10:56:00.0000000Z</lastPrinted>
  <dcterms:created xsi:type="dcterms:W3CDTF">2022-05-13T03:53:00.0000000Z</dcterms:created>
  <dcterms:modified xsi:type="dcterms:W3CDTF">2025-03-06T13:54:00.0000000Z</dcterms:modified>
</coreProperties>
</file>