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FDDF" w14:textId="77777777" w:rsidR="00030AD6" w:rsidRDefault="00030AD6" w:rsidP="00030AD6">
      <w:pPr>
        <w:pStyle w:val="Rubrik3"/>
        <w:rPr>
          <w:rStyle w:val="Formatmall1Char"/>
          <w:rFonts w:cstheme="minorHAnsi"/>
          <w:b/>
        </w:rPr>
      </w:pPr>
      <w:bookmarkStart w:id="0" w:name="_Toc501440349"/>
    </w:p>
    <w:p w14:paraId="6C043471" w14:textId="77777777" w:rsidR="00030AD6" w:rsidRDefault="00030AD6" w:rsidP="00030AD6">
      <w:pPr>
        <w:pStyle w:val="Rubrik3"/>
        <w:rPr>
          <w:rStyle w:val="Formatmall1Char"/>
          <w:rFonts w:cstheme="minorHAnsi"/>
          <w:b/>
        </w:rPr>
      </w:pPr>
    </w:p>
    <w:p w14:paraId="785CCA7C" w14:textId="77777777" w:rsidR="00030AD6" w:rsidRDefault="00030AD6" w:rsidP="00030AD6">
      <w:pPr>
        <w:pStyle w:val="Rubrik3"/>
        <w:rPr>
          <w:rStyle w:val="Formatmall1Char"/>
          <w:rFonts w:cstheme="minorHAnsi"/>
          <w:b/>
        </w:rPr>
      </w:pPr>
    </w:p>
    <w:p w14:paraId="1AD0E592" w14:textId="77777777" w:rsidR="00030AD6" w:rsidRDefault="00030AD6" w:rsidP="00030AD6"/>
    <w:p w14:paraId="5B03C284" w14:textId="77777777" w:rsidR="00030AD6" w:rsidRDefault="00030AD6" w:rsidP="00030AD6"/>
    <w:p w14:paraId="4B1889E3" w14:textId="41425D84" w:rsidR="00030AD6" w:rsidRDefault="00030AD6" w:rsidP="00030AD6">
      <w:pPr>
        <w:pStyle w:val="Rubrik1"/>
        <w:rPr>
          <w:rStyle w:val="Formatmall1Char"/>
          <w:rFonts w:cstheme="minorHAnsi"/>
          <w:b/>
        </w:rPr>
      </w:pPr>
      <w:r>
        <w:t>Medicinskt avbrytande vid fostermissbildning eller uteblivet missfall graviditetsvecka &gt;18+0 - arbetsbeskrivning</w:t>
      </w:r>
    </w:p>
    <w:p w14:paraId="076EAF12" w14:textId="77777777" w:rsidR="00030AD6" w:rsidRPr="00963498" w:rsidRDefault="00030AD6" w:rsidP="00030AD6">
      <w:pPr>
        <w:pStyle w:val="Rubrik3"/>
        <w:rPr>
          <w:rStyle w:val="Formatmall1Char"/>
          <w:rFonts w:cstheme="minorHAnsi"/>
          <w:bCs w:val="0"/>
        </w:rPr>
      </w:pPr>
      <w:r w:rsidRPr="00963498">
        <w:rPr>
          <w:rStyle w:val="Formatmall1Char"/>
          <w:rFonts w:cstheme="minorHAnsi"/>
          <w:bCs w:val="0"/>
        </w:rPr>
        <w:t>Revidering i denna version</w:t>
      </w:r>
      <w:bookmarkEnd w:id="0"/>
    </w:p>
    <w:p w14:paraId="3C3F04B4" w14:textId="77777777" w:rsidR="00030AD6" w:rsidRPr="007C0C6A" w:rsidRDefault="00030AD6" w:rsidP="00030AD6">
      <w:pPr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Smärre ändringar och förtydliganden.</w:t>
      </w:r>
    </w:p>
    <w:p w14:paraId="58A44BF3" w14:textId="77777777" w:rsidR="00030AD6" w:rsidRPr="00101B36" w:rsidRDefault="00030AD6" w:rsidP="00030AD6">
      <w:pPr>
        <w:pStyle w:val="Rubrik2"/>
      </w:pPr>
      <w:bookmarkStart w:id="1" w:name="_Toc501440350"/>
      <w:r w:rsidRPr="00963498">
        <w:t>Syfte</w:t>
      </w:r>
      <w:bookmarkEnd w:id="1"/>
    </w:p>
    <w:p w14:paraId="32028BF6" w14:textId="77777777" w:rsidR="00030AD6" w:rsidRDefault="00030AD6" w:rsidP="00030AD6">
      <w:pPr>
        <w:spacing w:line="240" w:lineRule="auto"/>
        <w:ind w:right="1"/>
        <w:rPr>
          <w:rFonts w:ascii="Calibri" w:hAnsi="Calibri" w:cs="Calibri"/>
        </w:rPr>
      </w:pPr>
      <w:bookmarkStart w:id="2" w:name="_Toc501440351"/>
      <w:r>
        <w:rPr>
          <w:rFonts w:ascii="Calibri" w:hAnsi="Calibri" w:cs="Calibri"/>
        </w:rPr>
        <w:t>Arbetsbeskrivning för Mottagning för gravida och nyförlösta/Kuratorsmottagningen/Tidig graviditetsmottagning (TGM) Gynmottagning/Förlossningsavdelning.</w:t>
      </w:r>
    </w:p>
    <w:p w14:paraId="26C01850" w14:textId="77777777" w:rsidR="00030AD6" w:rsidRDefault="00030AD6" w:rsidP="00030AD6">
      <w:pPr>
        <w:spacing w:line="240" w:lineRule="auto"/>
        <w:ind w:right="1"/>
        <w:rPr>
          <w:rFonts w:ascii="Calibri" w:hAnsi="Calibri" w:cs="Calibri"/>
        </w:rPr>
      </w:pPr>
    </w:p>
    <w:p w14:paraId="32717487" w14:textId="77777777" w:rsidR="00030AD6" w:rsidRDefault="00030AD6" w:rsidP="00030AD6">
      <w:pPr>
        <w:spacing w:line="240" w:lineRule="auto"/>
        <w:ind w:right="1"/>
        <w:rPr>
          <w:rFonts w:ascii="Calibri" w:hAnsi="Calibri" w:cs="Calibri"/>
          <w:b/>
          <w:bCs/>
        </w:rPr>
      </w:pPr>
      <w:r w:rsidRPr="007C0C6A">
        <w:rPr>
          <w:rFonts w:ascii="Calibri" w:hAnsi="Calibri" w:cs="Calibri"/>
          <w:b/>
          <w:bCs/>
        </w:rPr>
        <w:t xml:space="preserve">Arbetsbeskrivningen gäller då fostermissbildning eller uteblivet missfall har diagnostiserats vid </w:t>
      </w:r>
      <w:r>
        <w:rPr>
          <w:rFonts w:ascii="Calibri" w:hAnsi="Calibri" w:cs="Calibri"/>
          <w:b/>
          <w:bCs/>
        </w:rPr>
        <w:t>M</w:t>
      </w:r>
      <w:r w:rsidRPr="007C0C6A">
        <w:rPr>
          <w:rFonts w:ascii="Calibri" w:hAnsi="Calibri" w:cs="Calibri"/>
          <w:b/>
          <w:bCs/>
        </w:rPr>
        <w:t xml:space="preserve">ottagningen </w:t>
      </w:r>
      <w:r>
        <w:rPr>
          <w:rFonts w:ascii="Calibri" w:hAnsi="Calibri" w:cs="Calibri"/>
          <w:b/>
          <w:bCs/>
        </w:rPr>
        <w:t xml:space="preserve">för gravida och nyförlösta </w:t>
      </w:r>
      <w:r w:rsidRPr="007C0C6A">
        <w:rPr>
          <w:rFonts w:ascii="Calibri" w:hAnsi="Calibri" w:cs="Calibri"/>
          <w:b/>
          <w:bCs/>
        </w:rPr>
        <w:t xml:space="preserve">och beslut har tagits om avbrytande. </w:t>
      </w:r>
    </w:p>
    <w:p w14:paraId="4590331D" w14:textId="77777777" w:rsidR="00030AD6" w:rsidRPr="00DC3D88" w:rsidRDefault="00030AD6" w:rsidP="00030AD6">
      <w:pPr>
        <w:spacing w:line="240" w:lineRule="auto"/>
        <w:ind w:right="1"/>
        <w:rPr>
          <w:rFonts w:ascii="Calibri" w:hAnsi="Calibri" w:cs="Calibri"/>
          <w:b/>
          <w:bCs/>
          <w:i/>
          <w:iCs/>
        </w:rPr>
      </w:pPr>
      <w:r w:rsidRPr="00DC3D88">
        <w:rPr>
          <w:rFonts w:ascii="Calibri" w:hAnsi="Calibri" w:cs="Calibri"/>
          <w:b/>
          <w:bCs/>
          <w:i/>
          <w:iCs/>
        </w:rPr>
        <w:t>OBS: Vid uteblivet missfall är ansökan till Socialstyrelsen inte aktuell.</w:t>
      </w:r>
    </w:p>
    <w:p w14:paraId="4805B1BB" w14:textId="77777777" w:rsidR="00030AD6" w:rsidRDefault="00030AD6" w:rsidP="00030AD6">
      <w:pPr>
        <w:pStyle w:val="Rubrik2"/>
      </w:pPr>
      <w:r w:rsidRPr="00963498">
        <w:t>Åtgärder</w:t>
      </w:r>
      <w:bookmarkEnd w:id="2"/>
    </w:p>
    <w:p w14:paraId="1D8036BE" w14:textId="77777777" w:rsidR="00030AD6" w:rsidRDefault="00030AD6" w:rsidP="00030AD6">
      <w:pPr>
        <w:pStyle w:val="Rubrik3"/>
      </w:pPr>
      <w:r w:rsidRPr="00963498">
        <w:t>Medicinskt</w:t>
      </w:r>
      <w:r>
        <w:t xml:space="preserve"> ansvarig läkare på mottagningen för gravida och nyförlösta (MGN)</w:t>
      </w:r>
    </w:p>
    <w:p w14:paraId="5AC0C866" w14:textId="77777777" w:rsidR="00030AD6" w:rsidRDefault="00030AD6" w:rsidP="00030AD6">
      <w:pPr>
        <w:pStyle w:val="Liststycke"/>
        <w:numPr>
          <w:ilvl w:val="0"/>
          <w:numId w:val="20"/>
        </w:numPr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>Informerar patienten och fyller i blankett ”Medicinsk utredning” som ska bifogas ansökan till Socialstyrelsen gällande tillstånd för avbrytande av graviditet</w:t>
      </w:r>
    </w:p>
    <w:p w14:paraId="30D4E5CB" w14:textId="77777777" w:rsidR="00030AD6" w:rsidRPr="009C07DC" w:rsidRDefault="00030AD6" w:rsidP="00030AD6">
      <w:pPr>
        <w:pStyle w:val="Liststycke"/>
        <w:numPr>
          <w:ilvl w:val="0"/>
          <w:numId w:val="20"/>
        </w:numPr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Läkare kontaktar kurator för att boka tid för samtal. Telefonnummer till kurator; </w:t>
      </w:r>
      <w:r w:rsidRPr="009C07DC">
        <w:rPr>
          <w:rFonts w:ascii="Calibri" w:hAnsi="Calibri" w:cs="Calibri"/>
          <w:b/>
          <w:bCs/>
        </w:rPr>
        <w:t>010</w:t>
      </w:r>
      <w:r>
        <w:rPr>
          <w:rFonts w:ascii="Calibri" w:hAnsi="Calibri" w:cs="Calibri"/>
          <w:b/>
          <w:bCs/>
        </w:rPr>
        <w:t xml:space="preserve"> – </w:t>
      </w:r>
      <w:r w:rsidRPr="009C07DC">
        <w:rPr>
          <w:rFonts w:ascii="Calibri" w:hAnsi="Calibri" w:cs="Calibri"/>
          <w:b/>
          <w:bCs/>
        </w:rPr>
        <w:t>435</w:t>
      </w:r>
      <w:r>
        <w:rPr>
          <w:rFonts w:ascii="Calibri" w:hAnsi="Calibri" w:cs="Calibri"/>
          <w:b/>
          <w:bCs/>
        </w:rPr>
        <w:t xml:space="preserve"> </w:t>
      </w:r>
      <w:r w:rsidRPr="009C07DC">
        <w:rPr>
          <w:rFonts w:ascii="Calibri" w:hAnsi="Calibri" w:cs="Calibri"/>
          <w:b/>
          <w:bCs/>
        </w:rPr>
        <w:t>53</w:t>
      </w:r>
      <w:r>
        <w:rPr>
          <w:rFonts w:ascii="Calibri" w:hAnsi="Calibri" w:cs="Calibri"/>
          <w:b/>
          <w:bCs/>
        </w:rPr>
        <w:t xml:space="preserve"> </w:t>
      </w:r>
      <w:r w:rsidRPr="009C07DC">
        <w:rPr>
          <w:rFonts w:ascii="Calibri" w:hAnsi="Calibri" w:cs="Calibri"/>
          <w:b/>
          <w:bCs/>
        </w:rPr>
        <w:t>80</w:t>
      </w:r>
    </w:p>
    <w:p w14:paraId="7280766F" w14:textId="77777777" w:rsidR="00030AD6" w:rsidRDefault="00030AD6" w:rsidP="00030AD6">
      <w:pPr>
        <w:pStyle w:val="Liststycke"/>
        <w:numPr>
          <w:ilvl w:val="0"/>
          <w:numId w:val="20"/>
        </w:numPr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>Personal följer med patienten/paret till Kuratorsmottagningen, där den ifyllda blanketten ”Medicinsk utredning” lämnas till kuratorn. Kuratorn faxar ansökan till Socialstyrelsen</w:t>
      </w:r>
    </w:p>
    <w:p w14:paraId="454C6A6C" w14:textId="77777777" w:rsidR="00030AD6" w:rsidRDefault="00030AD6" w:rsidP="00030AD6">
      <w:pPr>
        <w:pStyle w:val="Liststycke"/>
        <w:numPr>
          <w:ilvl w:val="0"/>
          <w:numId w:val="20"/>
        </w:numPr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Rättsliga rådets abortnämnd sammanträder kl 08.00 varje fredag. Ansökan om avbrytande av graviditet måste ha inkommit senast kl 14.00 dagen innan.</w:t>
      </w:r>
    </w:p>
    <w:p w14:paraId="1F9B92DE" w14:textId="77777777" w:rsidR="00030AD6" w:rsidRPr="009C07DC" w:rsidRDefault="00030AD6" w:rsidP="00030AD6">
      <w:pPr>
        <w:pStyle w:val="Liststycke"/>
        <w:numPr>
          <w:ilvl w:val="0"/>
          <w:numId w:val="20"/>
        </w:numPr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Läkare informerar TGM-barnmorska att en ansökan skickas till Socialstyrelsen. Förboka en tid för patienten. Telefonnummer till TGM; </w:t>
      </w:r>
      <w:r w:rsidRPr="009C07DC">
        <w:rPr>
          <w:rFonts w:ascii="Calibri" w:hAnsi="Calibri" w:cs="Calibri"/>
          <w:b/>
          <w:bCs/>
        </w:rPr>
        <w:t>010</w:t>
      </w:r>
      <w:r>
        <w:rPr>
          <w:rFonts w:ascii="Calibri" w:hAnsi="Calibri" w:cs="Calibri"/>
          <w:b/>
          <w:bCs/>
        </w:rPr>
        <w:t xml:space="preserve"> – </w:t>
      </w:r>
      <w:r w:rsidRPr="009C07DC">
        <w:rPr>
          <w:rFonts w:ascii="Calibri" w:hAnsi="Calibri" w:cs="Calibri"/>
          <w:b/>
          <w:bCs/>
        </w:rPr>
        <w:t>435</w:t>
      </w:r>
      <w:r>
        <w:rPr>
          <w:rFonts w:ascii="Calibri" w:hAnsi="Calibri" w:cs="Calibri"/>
          <w:b/>
          <w:bCs/>
        </w:rPr>
        <w:t xml:space="preserve"> </w:t>
      </w:r>
      <w:r w:rsidRPr="009C07DC">
        <w:rPr>
          <w:rFonts w:ascii="Calibri" w:hAnsi="Calibri" w:cs="Calibri"/>
          <w:b/>
          <w:bCs/>
        </w:rPr>
        <w:t>24</w:t>
      </w:r>
      <w:r>
        <w:rPr>
          <w:rFonts w:ascii="Calibri" w:hAnsi="Calibri" w:cs="Calibri"/>
          <w:b/>
          <w:bCs/>
        </w:rPr>
        <w:t xml:space="preserve"> </w:t>
      </w:r>
      <w:r w:rsidRPr="009C07DC">
        <w:rPr>
          <w:rFonts w:ascii="Calibri" w:hAnsi="Calibri" w:cs="Calibri"/>
          <w:b/>
          <w:bCs/>
        </w:rPr>
        <w:t>23</w:t>
      </w:r>
    </w:p>
    <w:p w14:paraId="2E5E1C20" w14:textId="77777777" w:rsidR="00030AD6" w:rsidRDefault="00030AD6" w:rsidP="00030AD6">
      <w:pPr>
        <w:pStyle w:val="Liststycke"/>
        <w:numPr>
          <w:ilvl w:val="0"/>
          <w:numId w:val="20"/>
        </w:numPr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Kort sammanfattning dikteras i MedSpeech, </w:t>
      </w:r>
      <w:r w:rsidRPr="009C07DC">
        <w:rPr>
          <w:rFonts w:ascii="Calibri" w:hAnsi="Calibri" w:cs="Calibri"/>
          <w:b/>
          <w:bCs/>
        </w:rPr>
        <w:t>hög PRIO</w:t>
      </w:r>
      <w:r>
        <w:rPr>
          <w:rFonts w:ascii="Calibri" w:hAnsi="Calibri" w:cs="Calibri"/>
        </w:rPr>
        <w:t>, enligt SBAR: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S </w:t>
      </w:r>
      <w:r>
        <w:rPr>
          <w:rFonts w:ascii="Calibri" w:hAnsi="Calibri" w:cs="Calibri"/>
        </w:rPr>
        <w:t>– avbrytande i graviditetsvecka _____ på foster- eller maternell indikation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B</w:t>
      </w:r>
      <w:r>
        <w:rPr>
          <w:rFonts w:ascii="Calibri" w:hAnsi="Calibri" w:cs="Calibri"/>
        </w:rPr>
        <w:t xml:space="preserve"> – anamnes/hälsotillstånd/läkemedelsanvändning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</w:rPr>
        <w:t xml:space="preserve"> – auskultation av cor/pulm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</w:rPr>
        <w:t xml:space="preserve"> (vid bifall)</w:t>
      </w:r>
    </w:p>
    <w:p w14:paraId="6B69CA6B" w14:textId="77777777" w:rsidR="00030AD6" w:rsidRPr="007E59E7" w:rsidRDefault="00030AD6" w:rsidP="00030AD6">
      <w:pPr>
        <w:pStyle w:val="Liststycke"/>
        <w:numPr>
          <w:ilvl w:val="0"/>
          <w:numId w:val="20"/>
        </w:numPr>
        <w:spacing w:after="0" w:line="240" w:lineRule="auto"/>
        <w:ind w:left="1664" w:right="1"/>
        <w:rPr>
          <w:rFonts w:ascii="Calibri" w:hAnsi="Calibri" w:cs="Calibri"/>
        </w:rPr>
      </w:pPr>
      <w:r w:rsidRPr="007E59E7">
        <w:rPr>
          <w:rFonts w:ascii="Calibri" w:hAnsi="Calibri" w:cs="Calibri"/>
        </w:rPr>
        <w:t>Ordination av läkemedel, planering av uppföljning/återbesök till Specialistmödravården</w:t>
      </w:r>
      <w:r>
        <w:rPr>
          <w:rFonts w:ascii="Calibri" w:hAnsi="Calibri" w:cs="Calibri"/>
        </w:rPr>
        <w:t xml:space="preserve"> </w:t>
      </w:r>
      <w:r w:rsidRPr="007E59E7">
        <w:rPr>
          <w:rFonts w:ascii="Calibri" w:hAnsi="Calibri" w:cs="Calibri"/>
        </w:rPr>
        <w:t>samt eventuell sjukskrivning ska ordnas</w:t>
      </w:r>
    </w:p>
    <w:p w14:paraId="5487600F" w14:textId="77777777" w:rsidR="00030AD6" w:rsidRDefault="00030AD6" w:rsidP="00030AD6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2657" w:right="1"/>
        <w:rPr>
          <w:rFonts w:ascii="Calibri" w:hAnsi="Calibri" w:cs="Calibri"/>
        </w:rPr>
      </w:pPr>
      <w:r>
        <w:rPr>
          <w:rFonts w:ascii="Calibri" w:hAnsi="Calibri" w:cs="Calibri"/>
        </w:rPr>
        <w:t>Klargöra om obduktion planeras eller inte (på grund av missbildningar), (inte &gt;18 veckor avbrytande)</w:t>
      </w:r>
    </w:p>
    <w:p w14:paraId="687CFC95" w14:textId="77777777" w:rsidR="00030AD6" w:rsidRDefault="00030AD6" w:rsidP="00030AD6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2657" w:right="1"/>
        <w:rPr>
          <w:rFonts w:ascii="Calibri" w:hAnsi="Calibri" w:cs="Calibri"/>
        </w:rPr>
      </w:pPr>
      <w:r>
        <w:rPr>
          <w:rFonts w:ascii="Calibri" w:hAnsi="Calibri" w:cs="Calibri"/>
        </w:rPr>
        <w:t>PAD remiss ska dikteras med hög PRIO</w:t>
      </w:r>
    </w:p>
    <w:p w14:paraId="1DF2D7DE" w14:textId="77777777" w:rsidR="00030AD6" w:rsidRDefault="00030AD6" w:rsidP="00030AD6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2657" w:right="1"/>
        <w:rPr>
          <w:rFonts w:ascii="Calibri" w:hAnsi="Calibri" w:cs="Calibri"/>
        </w:rPr>
      </w:pPr>
      <w:r>
        <w:rPr>
          <w:rFonts w:ascii="Calibri" w:hAnsi="Calibri" w:cs="Calibri"/>
        </w:rPr>
        <w:t>Obduktion skickas till SU/Sahlgrenska</w:t>
      </w:r>
    </w:p>
    <w:p w14:paraId="08501D2B" w14:textId="77777777" w:rsidR="00030AD6" w:rsidRDefault="00030AD6" w:rsidP="00030AD6">
      <w:pPr>
        <w:pStyle w:val="Liststycke"/>
        <w:numPr>
          <w:ilvl w:val="0"/>
          <w:numId w:val="21"/>
        </w:numPr>
        <w:tabs>
          <w:tab w:val="left" w:pos="993"/>
        </w:tabs>
        <w:spacing w:after="0" w:line="240" w:lineRule="auto"/>
        <w:ind w:left="2657" w:right="1"/>
        <w:rPr>
          <w:rFonts w:ascii="Calibri" w:hAnsi="Calibri" w:cs="Calibri"/>
        </w:rPr>
      </w:pPr>
      <w:r>
        <w:rPr>
          <w:rFonts w:ascii="Calibri" w:hAnsi="Calibri" w:cs="Calibri"/>
        </w:rPr>
        <w:t>Demonstration på avdelning 35 eller på Patologen på NÄL</w:t>
      </w:r>
    </w:p>
    <w:p w14:paraId="047BB2F9" w14:textId="77777777" w:rsidR="00030AD6" w:rsidRDefault="00030AD6" w:rsidP="00030AD6">
      <w:pPr>
        <w:pStyle w:val="Liststycke"/>
        <w:numPr>
          <w:ilvl w:val="0"/>
          <w:numId w:val="22"/>
        </w:numPr>
        <w:tabs>
          <w:tab w:val="left" w:pos="993"/>
        </w:tabs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>Klargöra om kromosomanalys planeras (på grund av missbildningar)</w:t>
      </w:r>
    </w:p>
    <w:p w14:paraId="188D9E5A" w14:textId="77777777" w:rsidR="00030AD6" w:rsidRDefault="00030AD6" w:rsidP="00030AD6">
      <w:pPr>
        <w:pStyle w:val="Liststycke"/>
        <w:numPr>
          <w:ilvl w:val="0"/>
          <w:numId w:val="22"/>
        </w:numPr>
        <w:tabs>
          <w:tab w:val="left" w:pos="993"/>
        </w:tabs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>Hälsenaprov/och placentabit tas i de fall det är bestämt</w:t>
      </w:r>
    </w:p>
    <w:p w14:paraId="0C009666" w14:textId="77777777" w:rsidR="00030AD6" w:rsidRDefault="00030AD6" w:rsidP="00030AD6">
      <w:pPr>
        <w:pStyle w:val="Liststycke"/>
        <w:numPr>
          <w:ilvl w:val="0"/>
          <w:numId w:val="22"/>
        </w:numPr>
        <w:tabs>
          <w:tab w:val="left" w:pos="993"/>
        </w:tabs>
        <w:spacing w:after="0" w:line="240" w:lineRule="auto"/>
        <w:ind w:left="1664" w:right="1"/>
        <w:rPr>
          <w:rFonts w:ascii="Calibri" w:hAnsi="Calibri" w:cs="Calibri"/>
        </w:rPr>
      </w:pPr>
      <w:r>
        <w:rPr>
          <w:rFonts w:ascii="Calibri" w:hAnsi="Calibri" w:cs="Calibri"/>
        </w:rPr>
        <w:t>Dikteras med hög PRIO: PAD och kromosomanalys (QF-PCR och micro array)</w:t>
      </w:r>
    </w:p>
    <w:p w14:paraId="0D968746" w14:textId="77777777" w:rsidR="00030AD6" w:rsidRDefault="00030AD6" w:rsidP="00030AD6">
      <w:pPr>
        <w:pStyle w:val="Rubrik3"/>
        <w:rPr>
          <w:b/>
        </w:rPr>
      </w:pPr>
      <w:r w:rsidRPr="007E59E7">
        <w:t>Kurator</w:t>
      </w:r>
      <w:r>
        <w:t xml:space="preserve"> – när beslut kommer från Socialstyrelsen</w:t>
      </w:r>
    </w:p>
    <w:p w14:paraId="62D02F17" w14:textId="77777777" w:rsidR="00030AD6" w:rsidRPr="00B16963" w:rsidRDefault="00030AD6" w:rsidP="00030AD6">
      <w:pPr>
        <w:pStyle w:val="Liststycke"/>
        <w:numPr>
          <w:ilvl w:val="0"/>
          <w:numId w:val="23"/>
        </w:numPr>
        <w:spacing w:after="0" w:line="240" w:lineRule="auto"/>
        <w:ind w:right="1"/>
      </w:pPr>
      <w:r>
        <w:rPr>
          <w:rFonts w:ascii="Calibri" w:hAnsi="Calibri" w:cs="Calibri"/>
        </w:rPr>
        <w:t>Informerar ansvarig läkare om beslutet så att läkaren kan ordinera i läkemedelsmodulen i Melior</w:t>
      </w:r>
    </w:p>
    <w:p w14:paraId="67AB7B11" w14:textId="77777777" w:rsidR="00030AD6" w:rsidRPr="00B16963" w:rsidRDefault="00030AD6" w:rsidP="00030AD6">
      <w:pPr>
        <w:pStyle w:val="Liststycke"/>
        <w:numPr>
          <w:ilvl w:val="0"/>
          <w:numId w:val="23"/>
        </w:numPr>
        <w:spacing w:after="0" w:line="240" w:lineRule="auto"/>
        <w:ind w:right="1"/>
      </w:pPr>
      <w:r>
        <w:rPr>
          <w:rFonts w:ascii="Calibri" w:hAnsi="Calibri" w:cs="Calibri"/>
        </w:rPr>
        <w:t>Informerar patienten om Socialstyrelsens beslut och tid för bokat besök hos TGM</w:t>
      </w:r>
    </w:p>
    <w:p w14:paraId="389D22BA" w14:textId="77777777" w:rsidR="00030AD6" w:rsidRPr="003A45CA" w:rsidRDefault="00030AD6" w:rsidP="00030AD6">
      <w:pPr>
        <w:pStyle w:val="Liststycke"/>
        <w:numPr>
          <w:ilvl w:val="0"/>
          <w:numId w:val="23"/>
        </w:numPr>
        <w:spacing w:after="0" w:line="240" w:lineRule="auto"/>
        <w:ind w:right="1"/>
      </w:pPr>
      <w:r>
        <w:rPr>
          <w:rFonts w:ascii="Calibri" w:hAnsi="Calibri" w:cs="Calibri"/>
        </w:rPr>
        <w:t>Lämnar skriftligt beslut från Socialstyrelsen till barnmorska på TGM (som tillser att beslutet skickas till e-arkiv för inskanning i patientjournalen i Melior)</w:t>
      </w:r>
    </w:p>
    <w:p w14:paraId="7F4A1474" w14:textId="77777777" w:rsidR="00030AD6" w:rsidRDefault="00030AD6" w:rsidP="00030AD6">
      <w:pPr>
        <w:pStyle w:val="Rubrik3"/>
      </w:pPr>
      <w:r>
        <w:t>TGM-barnmorska på gynmottagningen</w:t>
      </w:r>
    </w:p>
    <w:p w14:paraId="57FFB301" w14:textId="77777777" w:rsidR="00030AD6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Bokar in patienten i ELVIS enligt överenskommelse med kurator</w:t>
      </w:r>
    </w:p>
    <w:p w14:paraId="078319CA" w14:textId="77777777" w:rsidR="00030AD6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Vid besöket ges sedvanlig skriftlig och muntlig information till patienten</w:t>
      </w:r>
    </w:p>
    <w:p w14:paraId="4B81077D" w14:textId="77777777" w:rsidR="00030AD6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Provtagning: Hb, MRB och blodgruppering ska kontrolleras/Rh-faktor. Blodtryck. </w:t>
      </w:r>
    </w:p>
    <w:p w14:paraId="30092D96" w14:textId="77777777" w:rsidR="00030AD6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Hälsodeklaration</w:t>
      </w:r>
    </w:p>
    <w:p w14:paraId="6B26B1E6" w14:textId="77777777" w:rsidR="00030AD6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Informerar patienten om omhändertagande av foster</w:t>
      </w:r>
    </w:p>
    <w:p w14:paraId="4683BFA9" w14:textId="77777777" w:rsidR="00030AD6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Informerar patienten om kontaktvägar</w:t>
      </w:r>
    </w:p>
    <w:p w14:paraId="475CA104" w14:textId="77777777" w:rsidR="00030AD6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Kontroll/komplettering/skrivning av remisser för vidare undersökning av fostret enligt anteckningar i Melior</w:t>
      </w:r>
    </w:p>
    <w:p w14:paraId="479A0280" w14:textId="77777777" w:rsidR="00030AD6" w:rsidRPr="00A47B7E" w:rsidRDefault="00030AD6" w:rsidP="00030AD6">
      <w:pPr>
        <w:pStyle w:val="Liststycke"/>
        <w:numPr>
          <w:ilvl w:val="0"/>
          <w:numId w:val="24"/>
        </w:numPr>
        <w:spacing w:after="0" w:line="240" w:lineRule="auto"/>
        <w:ind w:right="1"/>
        <w:rPr>
          <w:rFonts w:ascii="Calibri" w:hAnsi="Calibri" w:cs="Calibri"/>
        </w:rPr>
      </w:pPr>
      <w:r>
        <w:rPr>
          <w:rFonts w:ascii="Calibri" w:hAnsi="Calibri" w:cs="Calibri"/>
        </w:rPr>
        <w:t>Kontaktar obstetrisk mottagning för att boka eventuellt återbesök</w:t>
      </w:r>
    </w:p>
    <w:p w14:paraId="76B9F95B" w14:textId="795DBABD" w:rsidR="00536A5A" w:rsidRPr="00451C4A" w:rsidRDefault="009A2E1C" w:rsidP="00451C4A">
      <w:r w:rsidRPr="00451C4A">
        <w:t xml:space="preserve"> </w:t>
      </w:r>
    </w:p>
    <w:sectPr w:rsidR="00536A5A" w:rsidRPr="00451C4A" w:rsidSect="0096349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8BA9" w14:textId="77777777" w:rsidR="0044680D" w:rsidRDefault="0044680D">
      <w:r>
        <w:separator/>
      </w:r>
    </w:p>
  </w:endnote>
  <w:endnote w:type="continuationSeparator" w:id="0">
    <w:p w14:paraId="77461B0C" w14:textId="77777777" w:rsidR="0044680D" w:rsidRDefault="0044680D">
      <w:r>
        <w:continuationSeparator/>
      </w:r>
    </w:p>
  </w:endnote>
  <w:endnote w:type="continuationNotice" w:id="1">
    <w:p w14:paraId="2B7A7B07" w14:textId="77777777" w:rsidR="0044680D" w:rsidRDefault="004468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2024" w14:textId="77777777" w:rsidR="0044680D" w:rsidRDefault="0044680D"/>
  </w:footnote>
  <w:footnote w:type="continuationSeparator" w:id="0">
    <w:p w14:paraId="60888168" w14:textId="77777777" w:rsidR="0044680D" w:rsidRDefault="0044680D">
      <w:r>
        <w:continuationSeparator/>
      </w:r>
    </w:p>
  </w:footnote>
  <w:footnote w:type="continuationNotice" w:id="1">
    <w:p w14:paraId="7FC1B165" w14:textId="77777777" w:rsidR="0044680D" w:rsidRDefault="004468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0C3068"/>
    <w:multiLevelType w:val="hybridMultilevel"/>
    <w:tmpl w:val="7608927E"/>
    <w:lvl w:ilvl="0" w:tplc="5510A928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E286B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69A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E7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C0E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C0C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4B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447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84A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944D4"/>
    <w:multiLevelType w:val="hybridMultilevel"/>
    <w:tmpl w:val="7598ABEE"/>
    <w:lvl w:ilvl="0" w:tplc="8432E02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87622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42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47B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26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2A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C26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2B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85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707F3"/>
    <w:multiLevelType w:val="hybridMultilevel"/>
    <w:tmpl w:val="535EB0D6"/>
    <w:lvl w:ilvl="0" w:tplc="900EDBA8">
      <w:start w:val="1"/>
      <w:numFmt w:val="bullet"/>
      <w:lvlText w:val=""/>
      <w:lvlJc w:val="left"/>
      <w:pPr>
        <w:ind w:left="1664" w:hanging="360"/>
      </w:pPr>
      <w:rPr>
        <w:rFonts w:ascii="Symbol" w:hAnsi="Symbol" w:hint="default"/>
      </w:rPr>
    </w:lvl>
    <w:lvl w:ilvl="1" w:tplc="552A8372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314C79EC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CB7C080A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D2A6BF10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6D8C2728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8B7CA85E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A9244908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2278DA6E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4B037B8E"/>
    <w:multiLevelType w:val="hybridMultilevel"/>
    <w:tmpl w:val="B9F68780"/>
    <w:lvl w:ilvl="0" w:tplc="E006C5FE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3D2298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723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26E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26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8C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EF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E8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6C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148612F"/>
    <w:multiLevelType w:val="hybridMultilevel"/>
    <w:tmpl w:val="11BE0F60"/>
    <w:lvl w:ilvl="0" w:tplc="B8CCF5DE">
      <w:start w:val="1"/>
      <w:numFmt w:val="bullet"/>
      <w:lvlText w:val=""/>
      <w:lvlJc w:val="left"/>
      <w:pPr>
        <w:ind w:left="1664" w:hanging="360"/>
      </w:pPr>
      <w:rPr>
        <w:rFonts w:ascii="Symbol" w:hAnsi="Symbol" w:hint="default"/>
      </w:rPr>
    </w:lvl>
    <w:lvl w:ilvl="1" w:tplc="CB787778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B1B8827C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5BA65858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B420C0D2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D5F80858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58EA9D74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DF4C20D8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72AEF320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3B119D0"/>
    <w:multiLevelType w:val="hybridMultilevel"/>
    <w:tmpl w:val="D9D20C1C"/>
    <w:lvl w:ilvl="0" w:tplc="159A0DA0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35348A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41AD1F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28C7B4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C2C6C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A1655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850CD2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5E8E8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C24FF0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32502266">
    <w:abstractNumId w:val="23"/>
  </w:num>
  <w:num w:numId="2" w16cid:durableId="44376052">
    <w:abstractNumId w:val="18"/>
  </w:num>
  <w:num w:numId="3" w16cid:durableId="831722137">
    <w:abstractNumId w:val="0"/>
  </w:num>
  <w:num w:numId="4" w16cid:durableId="430131541">
    <w:abstractNumId w:val="7"/>
  </w:num>
  <w:num w:numId="5" w16cid:durableId="825829016">
    <w:abstractNumId w:val="20"/>
  </w:num>
  <w:num w:numId="6" w16cid:durableId="1988243711">
    <w:abstractNumId w:val="2"/>
  </w:num>
  <w:num w:numId="7" w16cid:durableId="2092697863">
    <w:abstractNumId w:val="13"/>
  </w:num>
  <w:num w:numId="8" w16cid:durableId="148332264">
    <w:abstractNumId w:val="9"/>
  </w:num>
  <w:num w:numId="9" w16cid:durableId="1533692651">
    <w:abstractNumId w:val="1"/>
  </w:num>
  <w:num w:numId="10" w16cid:durableId="2111002370">
    <w:abstractNumId w:val="1"/>
  </w:num>
  <w:num w:numId="11" w16cid:durableId="1280143092">
    <w:abstractNumId w:val="3"/>
  </w:num>
  <w:num w:numId="12" w16cid:durableId="1903441347">
    <w:abstractNumId w:val="5"/>
  </w:num>
  <w:num w:numId="13" w16cid:durableId="1879275302">
    <w:abstractNumId w:val="17"/>
  </w:num>
  <w:num w:numId="14" w16cid:durableId="1980918393">
    <w:abstractNumId w:val="11"/>
  </w:num>
  <w:num w:numId="15" w16cid:durableId="208342335">
    <w:abstractNumId w:val="8"/>
  </w:num>
  <w:num w:numId="16" w16cid:durableId="860511089">
    <w:abstractNumId w:val="16"/>
  </w:num>
  <w:num w:numId="17" w16cid:durableId="2086952796">
    <w:abstractNumId w:val="6"/>
  </w:num>
  <w:num w:numId="18" w16cid:durableId="1580094470">
    <w:abstractNumId w:val="12"/>
  </w:num>
  <w:num w:numId="19" w16cid:durableId="821119294">
    <w:abstractNumId w:val="22"/>
  </w:num>
  <w:num w:numId="20" w16cid:durableId="111095615">
    <w:abstractNumId w:val="15"/>
  </w:num>
  <w:num w:numId="21" w16cid:durableId="1392849091">
    <w:abstractNumId w:val="21"/>
  </w:num>
  <w:num w:numId="22" w16cid:durableId="1847478221">
    <w:abstractNumId w:val="10"/>
  </w:num>
  <w:num w:numId="23" w16cid:durableId="1359114508">
    <w:abstractNumId w:val="14"/>
  </w:num>
  <w:num w:numId="24" w16cid:durableId="419181820">
    <w:abstractNumId w:val="19"/>
  </w:num>
  <w:num w:numId="25" w16cid:durableId="1142114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AD6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11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07700"/>
    <w:rsid w:val="00413A60"/>
    <w:rsid w:val="004230F7"/>
    <w:rsid w:val="0043167E"/>
    <w:rsid w:val="0043409A"/>
    <w:rsid w:val="00443C1E"/>
    <w:rsid w:val="00446255"/>
    <w:rsid w:val="0044680D"/>
    <w:rsid w:val="00451935"/>
    <w:rsid w:val="00451C4A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59E7"/>
    <w:rsid w:val="007F1CFF"/>
    <w:rsid w:val="007F5DD5"/>
    <w:rsid w:val="00821A1B"/>
    <w:rsid w:val="008262E9"/>
    <w:rsid w:val="00827E69"/>
    <w:rsid w:val="00835C4D"/>
    <w:rsid w:val="0084304D"/>
    <w:rsid w:val="00843F48"/>
    <w:rsid w:val="00851423"/>
    <w:rsid w:val="00857848"/>
    <w:rsid w:val="00860CC7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FEC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498"/>
    <w:rsid w:val="00964F17"/>
    <w:rsid w:val="00971D93"/>
    <w:rsid w:val="009A2E1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85D"/>
    <w:rsid w:val="00F01F5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63243F"/>
    <w:rsid w:val="0DFEF4A0"/>
    <w:rsid w:val="2A3265A7"/>
    <w:rsid w:val="54D77343"/>
    <w:rsid w:val="5F72187C"/>
    <w:rsid w:val="610DE8DD"/>
    <w:rsid w:val="61AD7248"/>
    <w:rsid w:val="647B2B65"/>
    <w:rsid w:val="6B2CF8ED"/>
    <w:rsid w:val="7AC0D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413</Words>
  <Characters>2696</Characters>
  <Application>Microsoft Office Word</Application>
  <DocSecurity>0</DocSecurity>
  <Lines>22</Lines>
  <Paragraphs>6</Paragraphs>
  <ScaleCrop>false</ScaleCrop>
  <Manager/>
  <Company/>
  <LinksUpToDate>false</LinksUpToDate>
  <CharactersWithSpaces>3103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Medicinskt avbrytande vid fostermissbildning eller uteblivet missfall graviditetsvecka efter 18+0 - arbetsbeskrivning</dc:title>
  <dc:subject/>
  <dc:creator>patrik.jens.johansson@vgregion.se</dc:creator>
  <keywords/>
  <lastModifiedBy>Ewelyn Persson</lastModifiedBy>
  <revision>12</revision>
  <lastPrinted>2016-03-31T10:56:00.0000000Z</lastPrinted>
  <dcterms:created xsi:type="dcterms:W3CDTF">2022-05-13T03:51:00.0000000Z</dcterms:created>
  <dcterms:modified xsi:type="dcterms:W3CDTF">2025-12-09T12:07:00.0000000Z</dcterms:modified>
</coreProperties>
</file>