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082B" w14:textId="77777777" w:rsidR="002A18C2" w:rsidRDefault="002A18C2" w:rsidP="00F35B05">
      <w:pPr>
        <w:pStyle w:val="Rubrik2"/>
        <w:sectPr w:rsidR="002A18C2" w:rsidSect="002A18C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07509A7" w14:textId="3B2D55CC" w:rsidR="002A18C2" w:rsidRPr="002A18C2" w:rsidRDefault="00462B31" w:rsidP="00462B31">
      <w:pPr>
        <w:pStyle w:val="Rubrik1"/>
      </w:pPr>
      <w:r>
        <w:t>Medicinskt avbrytande graviditetsvecka &gt;18+0 - checklista</w:t>
      </w:r>
    </w:p>
    <w:p w14:paraId="4A969BC3" w14:textId="77777777" w:rsidR="002A18C2" w:rsidRDefault="002A18C2" w:rsidP="007306DB">
      <w:pPr>
        <w:pStyle w:val="Rubrik3"/>
      </w:pPr>
      <w:r w:rsidRPr="002A18C2">
        <w:t>Revidering i denna version</w:t>
      </w:r>
    </w:p>
    <w:p w14:paraId="61D0494B" w14:textId="16D0D2F7" w:rsidR="00063EA7" w:rsidRPr="00063EA7" w:rsidRDefault="007628AF" w:rsidP="00063EA7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63475162" w14:textId="77777777" w:rsidR="00295CE1" w:rsidRPr="00BB0FBC" w:rsidRDefault="00295CE1" w:rsidP="00295CE1">
      <w:pPr>
        <w:keepNext/>
        <w:spacing w:before="240" w:after="60" w:line="240" w:lineRule="auto"/>
        <w:ind w:right="0"/>
        <w:outlineLvl w:val="2"/>
        <w:rPr>
          <w:rFonts w:ascii="Calibri" w:hAnsi="Calibri" w:cs="Calibri"/>
          <w:b/>
          <w:bCs/>
        </w:rPr>
      </w:pPr>
      <w:r w:rsidRPr="00BB0FBC">
        <w:rPr>
          <w:rFonts w:ascii="Calibri" w:hAnsi="Calibri" w:cs="Calibri"/>
          <w:b/>
          <w:bCs/>
        </w:rPr>
        <w:t>Patient-ID</w:t>
      </w:r>
    </w:p>
    <w:p w14:paraId="420A008E" w14:textId="77777777" w:rsidR="00295CE1" w:rsidRPr="00BB0FBC" w:rsidRDefault="00295CE1" w:rsidP="00295CE1">
      <w:pPr>
        <w:spacing w:after="0" w:line="240" w:lineRule="auto"/>
        <w:ind w:right="0"/>
        <w:rPr>
          <w:rFonts w:ascii="Calibri" w:hAnsi="Calibri" w:cs="Calibri"/>
        </w:rPr>
      </w:pPr>
    </w:p>
    <w:p w14:paraId="14C42D44" w14:textId="77777777" w:rsidR="00295CE1" w:rsidRPr="00BB0FBC" w:rsidRDefault="00295CE1" w:rsidP="00295CE1">
      <w:pPr>
        <w:spacing w:after="0" w:line="240" w:lineRule="auto"/>
        <w:ind w:right="0"/>
        <w:rPr>
          <w:rFonts w:ascii="Calibri" w:hAnsi="Calibri" w:cs="Calibri"/>
          <w:u w:val="single"/>
        </w:rPr>
      </w:pPr>
      <w:r w:rsidRPr="00BB0FBC">
        <w:rPr>
          <w:rFonts w:ascii="Calibri" w:hAnsi="Calibri" w:cs="Calibri"/>
        </w:rPr>
        <w:t xml:space="preserve">Namn </w:t>
      </w:r>
      <w:r w:rsidRPr="00BB0FBC">
        <w:rPr>
          <w:rFonts w:ascii="Calibri" w:hAnsi="Calibri" w:cs="Calibri"/>
          <w:u w:val="single"/>
        </w:rPr>
        <w:tab/>
      </w:r>
      <w:r w:rsidRPr="00BB0FBC">
        <w:rPr>
          <w:rFonts w:ascii="Calibri" w:hAnsi="Calibri" w:cs="Calibri"/>
          <w:u w:val="single"/>
        </w:rPr>
        <w:tab/>
      </w:r>
      <w:r w:rsidRPr="00BB0FBC">
        <w:rPr>
          <w:rFonts w:ascii="Calibri" w:hAnsi="Calibri" w:cs="Calibri"/>
          <w:u w:val="single"/>
        </w:rPr>
        <w:tab/>
      </w:r>
      <w:r w:rsidRPr="00BB0FBC">
        <w:rPr>
          <w:rFonts w:ascii="Calibri" w:hAnsi="Calibri" w:cs="Calibri"/>
          <w:u w:val="single"/>
        </w:rPr>
        <w:tab/>
      </w:r>
    </w:p>
    <w:p w14:paraId="45094FD6" w14:textId="77777777" w:rsidR="00295CE1" w:rsidRPr="00BB0FBC" w:rsidRDefault="00295CE1" w:rsidP="00295CE1">
      <w:pPr>
        <w:spacing w:after="0" w:line="240" w:lineRule="auto"/>
        <w:ind w:right="0"/>
        <w:rPr>
          <w:rFonts w:ascii="Calibri" w:hAnsi="Calibri" w:cs="Calibri"/>
        </w:rPr>
      </w:pPr>
    </w:p>
    <w:p w14:paraId="11489F2F" w14:textId="77777777" w:rsidR="00295CE1" w:rsidRPr="00BB0FBC" w:rsidRDefault="00295CE1" w:rsidP="00295CE1">
      <w:pPr>
        <w:spacing w:after="0" w:line="240" w:lineRule="auto"/>
        <w:ind w:right="0"/>
        <w:rPr>
          <w:rFonts w:ascii="Calibri" w:hAnsi="Calibri" w:cs="Calibri"/>
          <w:u w:val="single"/>
        </w:rPr>
      </w:pPr>
      <w:r w:rsidRPr="00BB0FBC">
        <w:rPr>
          <w:rFonts w:ascii="Calibri" w:hAnsi="Calibri" w:cs="Calibri"/>
        </w:rPr>
        <w:t xml:space="preserve">Personnummer </w:t>
      </w:r>
      <w:r w:rsidRPr="00BB0FBC">
        <w:rPr>
          <w:rFonts w:ascii="Calibri" w:hAnsi="Calibri" w:cs="Calibri"/>
          <w:u w:val="single"/>
        </w:rPr>
        <w:tab/>
      </w:r>
      <w:r w:rsidRPr="00BB0FBC">
        <w:rPr>
          <w:rFonts w:ascii="Calibri" w:hAnsi="Calibri" w:cs="Calibri"/>
          <w:u w:val="single"/>
        </w:rPr>
        <w:tab/>
      </w:r>
      <w:r w:rsidRPr="00BB0FBC">
        <w:rPr>
          <w:rFonts w:ascii="Calibri" w:hAnsi="Calibri" w:cs="Calibri"/>
          <w:u w:val="single"/>
        </w:rPr>
        <w:tab/>
      </w:r>
    </w:p>
    <w:p w14:paraId="2A0F8AC5" w14:textId="77777777" w:rsidR="00295CE1" w:rsidRPr="00BB0FBC" w:rsidRDefault="00295CE1" w:rsidP="00295CE1">
      <w:pPr>
        <w:spacing w:after="0" w:line="240" w:lineRule="auto"/>
        <w:ind w:right="0"/>
        <w:rPr>
          <w:rFonts w:ascii="Calibri" w:hAnsi="Calibri" w:cs="Calibri"/>
          <w:u w:val="single"/>
        </w:rPr>
      </w:pPr>
    </w:p>
    <w:tbl>
      <w:tblPr>
        <w:tblStyle w:val="Tabellrutnt"/>
        <w:tblW w:w="9599" w:type="dxa"/>
        <w:tblInd w:w="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108"/>
        <w:gridCol w:w="2058"/>
        <w:gridCol w:w="3827"/>
        <w:gridCol w:w="560"/>
      </w:tblGrid>
      <w:tr w:rsidR="0069505D" w:rsidRPr="00977277" w14:paraId="54D29608" w14:textId="77777777" w:rsidTr="00DD10FF">
        <w:tc>
          <w:tcPr>
            <w:tcW w:w="2046" w:type="dxa"/>
          </w:tcPr>
          <w:p w14:paraId="314B5FFD" w14:textId="43454219" w:rsidR="0069505D" w:rsidRPr="00BB0FBC" w:rsidRDefault="0069505D" w:rsidP="003F7D14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F</w:t>
            </w:r>
            <w:r w:rsidRPr="00BB0FBC">
              <w:rPr>
                <w:rFonts w:ascii="Calibri" w:hAnsi="Calibri" w:cs="Calibri"/>
              </w:rPr>
              <w:t>re ………</w:t>
            </w:r>
          </w:p>
        </w:tc>
        <w:tc>
          <w:tcPr>
            <w:tcW w:w="1108" w:type="dxa"/>
          </w:tcPr>
          <w:p w14:paraId="33AE3E22" w14:textId="77777777" w:rsidR="0069505D" w:rsidRPr="00BB0FBC" w:rsidRDefault="0069505D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……..</w:t>
            </w:r>
          </w:p>
        </w:tc>
        <w:tc>
          <w:tcPr>
            <w:tcW w:w="2058" w:type="dxa"/>
          </w:tcPr>
          <w:p w14:paraId="3E92744B" w14:textId="07AE3A0B" w:rsidR="0069505D" w:rsidRPr="00BB0FBC" w:rsidRDefault="0069505D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</w:rPr>
              <w:t>Mifepristone</w:t>
            </w:r>
            <w:r w:rsidRPr="00BB0FBC">
              <w:rPr>
                <w:rFonts w:ascii="Calibri" w:hAnsi="Calibri" w:cs="Calibri"/>
              </w:rPr>
              <w:t xml:space="preserve">   </w:t>
            </w:r>
          </w:p>
        </w:tc>
        <w:tc>
          <w:tcPr>
            <w:tcW w:w="3827" w:type="dxa"/>
          </w:tcPr>
          <w:p w14:paraId="2ED3CF9C" w14:textId="516DE233" w:rsidR="0069505D" w:rsidRPr="00BB0FBC" w:rsidRDefault="00BE55F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st given</w:t>
            </w:r>
          </w:p>
        </w:tc>
        <w:tc>
          <w:tcPr>
            <w:tcW w:w="560" w:type="dxa"/>
          </w:tcPr>
          <w:p w14:paraId="13844833" w14:textId="3B3657D1" w:rsidR="0069505D" w:rsidRPr="00977277" w:rsidRDefault="0069505D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977277" w14:paraId="615C1F6D" w14:textId="77777777" w:rsidTr="00DD10FF">
        <w:tc>
          <w:tcPr>
            <w:tcW w:w="2046" w:type="dxa"/>
          </w:tcPr>
          <w:p w14:paraId="2DD29204" w14:textId="16EDE467" w:rsidR="0069505D" w:rsidRPr="00BB0FBC" w:rsidRDefault="0069505D" w:rsidP="003F7D14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S</w:t>
            </w:r>
            <w:r w:rsidRPr="00BB0FBC">
              <w:rPr>
                <w:rFonts w:ascii="Calibri" w:hAnsi="Calibri" w:cs="Calibri"/>
              </w:rPr>
              <w:t xml:space="preserve">ön …….. </w:t>
            </w:r>
          </w:p>
        </w:tc>
        <w:tc>
          <w:tcPr>
            <w:tcW w:w="1108" w:type="dxa"/>
          </w:tcPr>
          <w:p w14:paraId="02386685" w14:textId="77777777" w:rsidR="0069505D" w:rsidRPr="00BB0FBC" w:rsidRDefault="0069505D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09.00</w:t>
            </w:r>
          </w:p>
        </w:tc>
        <w:tc>
          <w:tcPr>
            <w:tcW w:w="2058" w:type="dxa"/>
          </w:tcPr>
          <w:p w14:paraId="48C19F3C" w14:textId="5018B373" w:rsidR="0069505D" w:rsidRPr="00BB0FBC" w:rsidRDefault="0069505D" w:rsidP="003F7D14">
            <w:pPr>
              <w:tabs>
                <w:tab w:val="left" w:pos="2160"/>
              </w:tabs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</w:rPr>
              <w:t>Alvedon 500 mg</w:t>
            </w:r>
          </w:p>
        </w:tc>
        <w:tc>
          <w:tcPr>
            <w:tcW w:w="3827" w:type="dxa"/>
          </w:tcPr>
          <w:p w14:paraId="38D5B641" w14:textId="1BA2D02B" w:rsidR="0069505D" w:rsidRPr="00BB0FBC" w:rsidRDefault="00BE55F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st</w:t>
            </w:r>
          </w:p>
        </w:tc>
        <w:tc>
          <w:tcPr>
            <w:tcW w:w="560" w:type="dxa"/>
          </w:tcPr>
          <w:p w14:paraId="47068D00" w14:textId="3C52355B" w:rsidR="0069505D" w:rsidRPr="00977277" w:rsidRDefault="0069505D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977277" w14:paraId="60738922" w14:textId="77777777" w:rsidTr="00DD10FF">
        <w:tc>
          <w:tcPr>
            <w:tcW w:w="2046" w:type="dxa"/>
          </w:tcPr>
          <w:p w14:paraId="262E7E0D" w14:textId="763882B3" w:rsidR="0069505D" w:rsidRPr="00BB0FBC" w:rsidRDefault="009767E9" w:rsidP="003F7D14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rPr>
                <w:rFonts w:ascii="Calibri" w:hAnsi="Calibri" w:cs="Calibri"/>
                <w:u w:val="single"/>
                <w:lang w:val="nb-NO"/>
              </w:rPr>
            </w:pPr>
            <w:r>
              <w:rPr>
                <w:rFonts w:ascii="Calibri" w:hAnsi="Calibri" w:cs="Calibri"/>
              </w:rPr>
              <w:t>Sön</w:t>
            </w:r>
            <w:r w:rsidR="0069505D" w:rsidRPr="00BB0FBC">
              <w:rPr>
                <w:rFonts w:ascii="Calibri" w:hAnsi="Calibri" w:cs="Calibri"/>
              </w:rPr>
              <w:t xml:space="preserve"> ……..</w:t>
            </w:r>
          </w:p>
        </w:tc>
        <w:tc>
          <w:tcPr>
            <w:tcW w:w="1108" w:type="dxa"/>
          </w:tcPr>
          <w:p w14:paraId="60A69050" w14:textId="77777777" w:rsidR="0069505D" w:rsidRPr="00BB0FBC" w:rsidRDefault="0069505D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09.00</w:t>
            </w:r>
          </w:p>
        </w:tc>
        <w:tc>
          <w:tcPr>
            <w:tcW w:w="2058" w:type="dxa"/>
          </w:tcPr>
          <w:p w14:paraId="70FB33DD" w14:textId="39D2267C" w:rsidR="0001017C" w:rsidRPr="00BB0FBC" w:rsidRDefault="0069505D" w:rsidP="003F7D14">
            <w:pPr>
              <w:tabs>
                <w:tab w:val="left" w:pos="1454"/>
              </w:tabs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  <w:bCs/>
              </w:rPr>
              <w:t>Arcoxia</w:t>
            </w:r>
            <w:r w:rsidRPr="00BB0FBC">
              <w:rPr>
                <w:rFonts w:ascii="Calibri" w:hAnsi="Calibri" w:cs="Calibri"/>
                <w:b/>
                <w:bCs/>
              </w:rPr>
              <w:tab/>
            </w:r>
          </w:p>
          <w:p w14:paraId="70018737" w14:textId="77995F53" w:rsidR="0069505D" w:rsidRPr="00BB0FBC" w:rsidRDefault="0069505D" w:rsidP="003F7D14">
            <w:pPr>
              <w:tabs>
                <w:tab w:val="left" w:pos="1454"/>
              </w:tabs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br/>
            </w:r>
          </w:p>
        </w:tc>
        <w:tc>
          <w:tcPr>
            <w:tcW w:w="3827" w:type="dxa"/>
          </w:tcPr>
          <w:p w14:paraId="65E48E1F" w14:textId="77777777" w:rsidR="0069505D" w:rsidRPr="00BB0FBC" w:rsidRDefault="0069505D" w:rsidP="003F7D14">
            <w:pPr>
              <w:tabs>
                <w:tab w:val="left" w:pos="1454"/>
              </w:tabs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kroppsvikt &lt;50 kg = 90 mg, 1 st</w:t>
            </w:r>
          </w:p>
          <w:p w14:paraId="21E8F1C8" w14:textId="11EAD1BB" w:rsidR="0069505D" w:rsidRPr="00BB0FBC" w:rsidRDefault="0069505D" w:rsidP="003F7D14">
            <w:pPr>
              <w:spacing w:line="240" w:lineRule="auto"/>
              <w:ind w:left="0" w:right="0"/>
              <w:rPr>
                <w:rFonts w:ascii="Calibri" w:hAnsi="Calibri" w:cs="Calibri"/>
                <w:u w:val="single"/>
              </w:rPr>
            </w:pPr>
            <w:r w:rsidRPr="00BB0FBC">
              <w:rPr>
                <w:rFonts w:ascii="Calibri" w:hAnsi="Calibri" w:cs="Calibri"/>
              </w:rPr>
              <w:t>kroppsvikt &gt;50 kg = 120 mg, 1 st</w:t>
            </w:r>
            <w:r w:rsidRPr="00BB0FBC">
              <w:rPr>
                <w:rFonts w:ascii="Calibri" w:hAnsi="Calibri" w:cs="Calibri"/>
              </w:rPr>
              <w:br/>
              <w:t>Ges inte till patienter yngre än 16 år</w:t>
            </w:r>
            <w:r w:rsidRPr="00BB0FBC">
              <w:rPr>
                <w:rFonts w:ascii="Calibri" w:hAnsi="Calibri" w:cs="Calibri"/>
              </w:rPr>
              <w:br/>
            </w:r>
          </w:p>
        </w:tc>
        <w:tc>
          <w:tcPr>
            <w:tcW w:w="560" w:type="dxa"/>
          </w:tcPr>
          <w:p w14:paraId="05AD3269" w14:textId="5B3068A0" w:rsidR="0069505D" w:rsidRPr="00977277" w:rsidRDefault="00BE55FC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01017C" w:rsidRPr="00977277" w14:paraId="1E6271CA" w14:textId="77777777" w:rsidTr="00DD10FF">
        <w:tc>
          <w:tcPr>
            <w:tcW w:w="2046" w:type="dxa"/>
          </w:tcPr>
          <w:p w14:paraId="4B60D6E3" w14:textId="4CC05FD9" w:rsidR="0001017C" w:rsidRPr="00BB0FBC" w:rsidRDefault="007204C7" w:rsidP="003F7D14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Sön</w:t>
            </w:r>
            <w:r w:rsidR="0001017C" w:rsidRPr="00BB0FBC">
              <w:rPr>
                <w:rFonts w:ascii="Calibri" w:hAnsi="Calibri" w:cs="Calibri"/>
              </w:rPr>
              <w:t xml:space="preserve"> ……..</w:t>
            </w:r>
          </w:p>
        </w:tc>
        <w:tc>
          <w:tcPr>
            <w:tcW w:w="1108" w:type="dxa"/>
          </w:tcPr>
          <w:p w14:paraId="5D208DC4" w14:textId="77777777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10.00</w:t>
            </w:r>
          </w:p>
        </w:tc>
        <w:tc>
          <w:tcPr>
            <w:tcW w:w="5885" w:type="dxa"/>
            <w:gridSpan w:val="2"/>
          </w:tcPr>
          <w:p w14:paraId="00F728A4" w14:textId="495B3108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</w:rPr>
              <w:t xml:space="preserve">Cytotec </w:t>
            </w:r>
            <w:r w:rsidRPr="00BB0FBC">
              <w:rPr>
                <w:rFonts w:ascii="Calibri" w:hAnsi="Calibri" w:cs="Calibri"/>
                <w:bCs/>
              </w:rPr>
              <w:t>vaginalt</w:t>
            </w:r>
            <w:r w:rsidRPr="00BB0FBC">
              <w:rPr>
                <w:rFonts w:ascii="Calibri" w:hAnsi="Calibri" w:cs="Calibri"/>
              </w:rPr>
              <w:t>, 4 st givna/utdelade till patient</w:t>
            </w:r>
          </w:p>
        </w:tc>
        <w:tc>
          <w:tcPr>
            <w:tcW w:w="560" w:type="dxa"/>
          </w:tcPr>
          <w:p w14:paraId="1AAA9D54" w14:textId="52076694" w:rsidR="0001017C" w:rsidRPr="00977277" w:rsidRDefault="0001017C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01017C" w:rsidRPr="00977277" w14:paraId="5626BCB3" w14:textId="77777777" w:rsidTr="00DD10FF">
        <w:tc>
          <w:tcPr>
            <w:tcW w:w="2046" w:type="dxa"/>
          </w:tcPr>
          <w:p w14:paraId="41B416CB" w14:textId="0FD66B67" w:rsidR="0001017C" w:rsidRPr="00BB0FBC" w:rsidRDefault="007204C7" w:rsidP="003F7D14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Sön</w:t>
            </w:r>
            <w:r w:rsidR="0001017C" w:rsidRPr="00BB0FBC">
              <w:rPr>
                <w:rFonts w:ascii="Calibri" w:hAnsi="Calibri" w:cs="Calibri"/>
              </w:rPr>
              <w:t xml:space="preserve"> ……..</w:t>
            </w:r>
          </w:p>
        </w:tc>
        <w:tc>
          <w:tcPr>
            <w:tcW w:w="1108" w:type="dxa"/>
          </w:tcPr>
          <w:p w14:paraId="34DB3D5E" w14:textId="77777777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13.00</w:t>
            </w:r>
          </w:p>
        </w:tc>
        <w:tc>
          <w:tcPr>
            <w:tcW w:w="5885" w:type="dxa"/>
            <w:gridSpan w:val="2"/>
          </w:tcPr>
          <w:p w14:paraId="71ED3B1D" w14:textId="03BF8A70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</w:rPr>
              <w:t xml:space="preserve">Cytotec </w:t>
            </w:r>
            <w:r w:rsidRPr="00BB0FBC">
              <w:rPr>
                <w:rFonts w:ascii="Calibri" w:hAnsi="Calibri" w:cs="Calibri"/>
                <w:bCs/>
              </w:rPr>
              <w:t>peroralt</w:t>
            </w:r>
            <w:r w:rsidRPr="00BB0FBC">
              <w:rPr>
                <w:rFonts w:ascii="Calibri" w:hAnsi="Calibri" w:cs="Calibri"/>
              </w:rPr>
              <w:t>, 2 st givna/utdelade till patient</w:t>
            </w:r>
          </w:p>
        </w:tc>
        <w:tc>
          <w:tcPr>
            <w:tcW w:w="560" w:type="dxa"/>
          </w:tcPr>
          <w:p w14:paraId="50F806B9" w14:textId="3C5A5EA2" w:rsidR="0001017C" w:rsidRPr="00977277" w:rsidRDefault="0001017C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01017C" w:rsidRPr="00977277" w14:paraId="6FFE548A" w14:textId="77777777" w:rsidTr="00DD10FF">
        <w:tc>
          <w:tcPr>
            <w:tcW w:w="2046" w:type="dxa"/>
          </w:tcPr>
          <w:p w14:paraId="27220289" w14:textId="3EC4F16E" w:rsidR="0001017C" w:rsidRPr="00BB0FBC" w:rsidRDefault="007204C7" w:rsidP="003F7D14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Sön</w:t>
            </w:r>
            <w:r w:rsidR="0001017C" w:rsidRPr="00BB0FBC">
              <w:rPr>
                <w:rFonts w:ascii="Calibri" w:hAnsi="Calibri" w:cs="Calibri"/>
              </w:rPr>
              <w:t xml:space="preserve"> ……..</w:t>
            </w:r>
          </w:p>
        </w:tc>
        <w:tc>
          <w:tcPr>
            <w:tcW w:w="1108" w:type="dxa"/>
          </w:tcPr>
          <w:p w14:paraId="5EC7FDA3" w14:textId="77777777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16.00</w:t>
            </w:r>
          </w:p>
        </w:tc>
        <w:tc>
          <w:tcPr>
            <w:tcW w:w="5885" w:type="dxa"/>
            <w:gridSpan w:val="2"/>
          </w:tcPr>
          <w:p w14:paraId="7F3D3D92" w14:textId="2320A725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</w:rPr>
              <w:t xml:space="preserve">Cytotec </w:t>
            </w:r>
            <w:r w:rsidRPr="00BB0FBC">
              <w:rPr>
                <w:rFonts w:ascii="Calibri" w:hAnsi="Calibri" w:cs="Calibri"/>
                <w:bCs/>
              </w:rPr>
              <w:t>peroralt</w:t>
            </w:r>
            <w:r w:rsidRPr="00BB0FBC">
              <w:rPr>
                <w:rFonts w:ascii="Calibri" w:hAnsi="Calibri" w:cs="Calibri"/>
              </w:rPr>
              <w:t>, 2 st givna/utdelade till patient</w:t>
            </w:r>
          </w:p>
        </w:tc>
        <w:tc>
          <w:tcPr>
            <w:tcW w:w="560" w:type="dxa"/>
          </w:tcPr>
          <w:p w14:paraId="54B2F218" w14:textId="7887726A" w:rsidR="0001017C" w:rsidRPr="00977277" w:rsidRDefault="0001017C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01017C" w:rsidRPr="00977277" w14:paraId="5091029B" w14:textId="77777777" w:rsidTr="00DD10FF">
        <w:tc>
          <w:tcPr>
            <w:tcW w:w="2046" w:type="dxa"/>
          </w:tcPr>
          <w:p w14:paraId="0AFE1976" w14:textId="34844A4A" w:rsidR="0001017C" w:rsidRPr="00BB0FBC" w:rsidRDefault="007204C7" w:rsidP="003F7D14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u w:val="single"/>
                <w:lang w:val="nb-NO"/>
              </w:rPr>
            </w:pPr>
            <w:r>
              <w:rPr>
                <w:rFonts w:ascii="Calibri" w:hAnsi="Calibri" w:cs="Calibri"/>
              </w:rPr>
              <w:t>Sön</w:t>
            </w:r>
            <w:r w:rsidR="0001017C" w:rsidRPr="00BB0FBC">
              <w:rPr>
                <w:rFonts w:ascii="Calibri" w:hAnsi="Calibri" w:cs="Calibri"/>
              </w:rPr>
              <w:t xml:space="preserve"> ……..</w:t>
            </w:r>
          </w:p>
        </w:tc>
        <w:tc>
          <w:tcPr>
            <w:tcW w:w="1108" w:type="dxa"/>
          </w:tcPr>
          <w:p w14:paraId="512389ED" w14:textId="77777777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19.00</w:t>
            </w:r>
          </w:p>
        </w:tc>
        <w:tc>
          <w:tcPr>
            <w:tcW w:w="5885" w:type="dxa"/>
            <w:gridSpan w:val="2"/>
          </w:tcPr>
          <w:p w14:paraId="63A8D2B5" w14:textId="796FE578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</w:rPr>
              <w:t xml:space="preserve">Cytotec </w:t>
            </w:r>
            <w:r w:rsidRPr="00BB0FBC">
              <w:rPr>
                <w:rFonts w:ascii="Calibri" w:hAnsi="Calibri" w:cs="Calibri"/>
                <w:bCs/>
              </w:rPr>
              <w:t>peroralt</w:t>
            </w:r>
            <w:r w:rsidRPr="00BB0FBC">
              <w:rPr>
                <w:rFonts w:ascii="Calibri" w:hAnsi="Calibri" w:cs="Calibri"/>
              </w:rPr>
              <w:t>, 2 st givna/utdelade till patient</w:t>
            </w:r>
          </w:p>
        </w:tc>
        <w:tc>
          <w:tcPr>
            <w:tcW w:w="560" w:type="dxa"/>
          </w:tcPr>
          <w:p w14:paraId="50A7CDDA" w14:textId="4C61EC08" w:rsidR="0001017C" w:rsidRPr="00977277" w:rsidRDefault="0001017C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01017C" w:rsidRPr="00977277" w14:paraId="21A1B0A2" w14:textId="77777777" w:rsidTr="00DD10FF">
        <w:tc>
          <w:tcPr>
            <w:tcW w:w="2046" w:type="dxa"/>
          </w:tcPr>
          <w:p w14:paraId="661DC90D" w14:textId="22DAECE8" w:rsidR="0001017C" w:rsidRPr="00BB0FBC" w:rsidRDefault="007204C7" w:rsidP="003F7D14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u w:val="single"/>
                <w:lang w:val="nb-NO"/>
              </w:rPr>
            </w:pPr>
            <w:r>
              <w:rPr>
                <w:rFonts w:ascii="Calibri" w:hAnsi="Calibri" w:cs="Calibri"/>
              </w:rPr>
              <w:t>Sön</w:t>
            </w:r>
            <w:r w:rsidR="0001017C" w:rsidRPr="00BB0FBC">
              <w:rPr>
                <w:rFonts w:ascii="Calibri" w:hAnsi="Calibri" w:cs="Calibri"/>
              </w:rPr>
              <w:t xml:space="preserve"> ……..</w:t>
            </w:r>
          </w:p>
        </w:tc>
        <w:tc>
          <w:tcPr>
            <w:tcW w:w="1108" w:type="dxa"/>
          </w:tcPr>
          <w:p w14:paraId="1FB6E246" w14:textId="77777777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kl 22.00</w:t>
            </w:r>
          </w:p>
        </w:tc>
        <w:tc>
          <w:tcPr>
            <w:tcW w:w="5885" w:type="dxa"/>
            <w:gridSpan w:val="2"/>
          </w:tcPr>
          <w:p w14:paraId="4454E489" w14:textId="28359630" w:rsidR="0001017C" w:rsidRPr="00BB0FBC" w:rsidRDefault="0001017C" w:rsidP="003F7D14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 xml:space="preserve">T </w:t>
            </w:r>
            <w:r w:rsidRPr="00BB0FBC">
              <w:rPr>
                <w:rFonts w:ascii="Calibri" w:hAnsi="Calibri" w:cs="Calibri"/>
                <w:b/>
              </w:rPr>
              <w:t xml:space="preserve">Cytotec </w:t>
            </w:r>
            <w:r w:rsidRPr="00BB0FBC">
              <w:rPr>
                <w:rFonts w:ascii="Calibri" w:hAnsi="Calibri" w:cs="Calibri"/>
                <w:bCs/>
              </w:rPr>
              <w:t>peroralt</w:t>
            </w:r>
            <w:r w:rsidRPr="00BB0FBC">
              <w:rPr>
                <w:rFonts w:ascii="Calibri" w:hAnsi="Calibri" w:cs="Calibri"/>
              </w:rPr>
              <w:t>, 2 st givna/utdelade till patient</w:t>
            </w:r>
          </w:p>
        </w:tc>
        <w:tc>
          <w:tcPr>
            <w:tcW w:w="560" w:type="dxa"/>
          </w:tcPr>
          <w:p w14:paraId="6EDCA48D" w14:textId="56C45099" w:rsidR="0001017C" w:rsidRPr="00977277" w:rsidRDefault="0001017C" w:rsidP="003F7D14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2B731446" w14:textId="77777777" w:rsidTr="00DD10FF">
        <w:tc>
          <w:tcPr>
            <w:tcW w:w="2046" w:type="dxa"/>
          </w:tcPr>
          <w:p w14:paraId="5301F09F" w14:textId="77777777" w:rsidR="0069505D" w:rsidRPr="00BB0FBC" w:rsidRDefault="0069505D" w:rsidP="0071080E">
            <w:pPr>
              <w:spacing w:after="0" w:line="240" w:lineRule="auto"/>
              <w:ind w:left="0" w:right="0"/>
              <w:rPr>
                <w:rFonts w:ascii="Calibri" w:hAnsi="Calibri" w:cs="Calibri"/>
                <w:u w:val="single"/>
                <w:lang w:val="nb-NO"/>
              </w:rPr>
            </w:pPr>
          </w:p>
        </w:tc>
        <w:tc>
          <w:tcPr>
            <w:tcW w:w="1108" w:type="dxa"/>
          </w:tcPr>
          <w:p w14:paraId="0C78DF54" w14:textId="77777777" w:rsidR="0069505D" w:rsidRPr="00BB0FBC" w:rsidRDefault="0069505D" w:rsidP="0071080E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58" w:type="dxa"/>
          </w:tcPr>
          <w:p w14:paraId="141C4BA5" w14:textId="77777777" w:rsidR="0069505D" w:rsidRPr="00BB0FBC" w:rsidRDefault="0069505D" w:rsidP="0071080E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7B7DB71" w14:textId="77777777" w:rsidR="0069505D" w:rsidRPr="00BB0FBC" w:rsidRDefault="0069505D" w:rsidP="0071080E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u w:val="single"/>
                <w:lang w:val="nb-NO"/>
              </w:rPr>
            </w:pPr>
          </w:p>
        </w:tc>
        <w:tc>
          <w:tcPr>
            <w:tcW w:w="560" w:type="dxa"/>
          </w:tcPr>
          <w:p w14:paraId="1C8EC047" w14:textId="5350A431" w:rsidR="0069505D" w:rsidRPr="00977277" w:rsidRDefault="0069505D" w:rsidP="0071080E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</w:p>
        </w:tc>
      </w:tr>
      <w:tr w:rsidR="0069505D" w:rsidRPr="00BB0FBC" w14:paraId="10312185" w14:textId="77777777" w:rsidTr="00DD10FF">
        <w:tc>
          <w:tcPr>
            <w:tcW w:w="2046" w:type="dxa"/>
          </w:tcPr>
          <w:p w14:paraId="78DD88E8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t>ID-band</w:t>
            </w:r>
          </w:p>
        </w:tc>
        <w:tc>
          <w:tcPr>
            <w:tcW w:w="1108" w:type="dxa"/>
          </w:tcPr>
          <w:p w14:paraId="65DA376C" w14:textId="77777777" w:rsidR="0069505D" w:rsidRPr="00BB0FBC" w:rsidRDefault="0069505D" w:rsidP="00977277">
            <w:pPr>
              <w:spacing w:line="240" w:lineRule="auto"/>
              <w:ind w:left="0" w:right="0"/>
              <w:rPr>
                <w:rFonts w:ascii="Calibri" w:hAnsi="Calibri" w:cs="Calibri"/>
                <w:lang w:val="nb-NO"/>
              </w:rPr>
            </w:pPr>
          </w:p>
        </w:tc>
        <w:tc>
          <w:tcPr>
            <w:tcW w:w="2058" w:type="dxa"/>
          </w:tcPr>
          <w:p w14:paraId="7F8D0FE9" w14:textId="77777777" w:rsidR="0069505D" w:rsidRPr="00BB0FBC" w:rsidRDefault="0069505D" w:rsidP="00977277">
            <w:pPr>
              <w:spacing w:line="240" w:lineRule="auto"/>
              <w:ind w:left="0" w:right="0"/>
              <w:rPr>
                <w:rFonts w:ascii="Calibri" w:hAnsi="Calibri" w:cs="Calibri"/>
                <w:lang w:val="nb-NO"/>
              </w:rPr>
            </w:pPr>
          </w:p>
        </w:tc>
        <w:tc>
          <w:tcPr>
            <w:tcW w:w="3827" w:type="dxa"/>
          </w:tcPr>
          <w:p w14:paraId="1D3675F8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61A84A24" w14:textId="751762CE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48EDF9D0" w14:textId="77777777" w:rsidTr="00DD10FF">
        <w:trPr>
          <w:trHeight w:val="70"/>
        </w:trPr>
        <w:tc>
          <w:tcPr>
            <w:tcW w:w="5212" w:type="dxa"/>
            <w:gridSpan w:val="3"/>
          </w:tcPr>
          <w:p w14:paraId="47DFA802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t>Blodgruppering</w:t>
            </w:r>
          </w:p>
        </w:tc>
        <w:tc>
          <w:tcPr>
            <w:tcW w:w="3827" w:type="dxa"/>
          </w:tcPr>
          <w:p w14:paraId="71964823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6A3D3382" w14:textId="075F6444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16DDC262" w14:textId="77777777" w:rsidTr="00DD10FF">
        <w:trPr>
          <w:trHeight w:val="70"/>
        </w:trPr>
        <w:tc>
          <w:tcPr>
            <w:tcW w:w="2046" w:type="dxa"/>
          </w:tcPr>
          <w:p w14:paraId="6C957681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t>PVK</w:t>
            </w:r>
          </w:p>
        </w:tc>
        <w:tc>
          <w:tcPr>
            <w:tcW w:w="1108" w:type="dxa"/>
          </w:tcPr>
          <w:p w14:paraId="3CF019D1" w14:textId="77777777" w:rsidR="0069505D" w:rsidRPr="00BB0FBC" w:rsidRDefault="0069505D" w:rsidP="00977277">
            <w:pPr>
              <w:spacing w:line="240" w:lineRule="auto"/>
              <w:ind w:left="0" w:right="0"/>
              <w:rPr>
                <w:rFonts w:ascii="Calibri" w:hAnsi="Calibri" w:cs="Calibri"/>
                <w:lang w:val="nb-NO"/>
              </w:rPr>
            </w:pPr>
          </w:p>
        </w:tc>
        <w:tc>
          <w:tcPr>
            <w:tcW w:w="2058" w:type="dxa"/>
          </w:tcPr>
          <w:p w14:paraId="621B3094" w14:textId="77777777" w:rsidR="0069505D" w:rsidRPr="00BB0FBC" w:rsidRDefault="0069505D" w:rsidP="00977277">
            <w:pPr>
              <w:spacing w:line="240" w:lineRule="auto"/>
              <w:ind w:left="0" w:right="0"/>
              <w:rPr>
                <w:rFonts w:ascii="Calibri" w:hAnsi="Calibri" w:cs="Calibri"/>
                <w:lang w:val="nb-NO"/>
              </w:rPr>
            </w:pPr>
          </w:p>
        </w:tc>
        <w:tc>
          <w:tcPr>
            <w:tcW w:w="3827" w:type="dxa"/>
          </w:tcPr>
          <w:p w14:paraId="2B6C49E4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48238CCF" w14:textId="1E6BDF90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671666AA" w14:textId="77777777" w:rsidTr="00DD10FF">
        <w:trPr>
          <w:trHeight w:val="70"/>
        </w:trPr>
        <w:tc>
          <w:tcPr>
            <w:tcW w:w="5212" w:type="dxa"/>
            <w:gridSpan w:val="3"/>
          </w:tcPr>
          <w:p w14:paraId="5476F3A1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t>Plastilägg i toastolen</w:t>
            </w:r>
          </w:p>
        </w:tc>
        <w:tc>
          <w:tcPr>
            <w:tcW w:w="3827" w:type="dxa"/>
          </w:tcPr>
          <w:p w14:paraId="048D6B22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726D5302" w14:textId="3EA2BF30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2E22CF24" w14:textId="77777777" w:rsidTr="00DD10FF">
        <w:trPr>
          <w:trHeight w:val="70"/>
        </w:trPr>
        <w:tc>
          <w:tcPr>
            <w:tcW w:w="5212" w:type="dxa"/>
            <w:gridSpan w:val="3"/>
          </w:tcPr>
          <w:p w14:paraId="616D7A2C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lastRenderedPageBreak/>
              <w:t>Oxytocin enligt rutin</w:t>
            </w:r>
          </w:p>
        </w:tc>
        <w:tc>
          <w:tcPr>
            <w:tcW w:w="3827" w:type="dxa"/>
          </w:tcPr>
          <w:p w14:paraId="3D26922A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3FF4D1D6" w14:textId="1917B279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554F64F6" w14:textId="77777777" w:rsidTr="00DD10FF">
        <w:trPr>
          <w:trHeight w:val="70"/>
        </w:trPr>
        <w:tc>
          <w:tcPr>
            <w:tcW w:w="5212" w:type="dxa"/>
            <w:gridSpan w:val="3"/>
          </w:tcPr>
          <w:p w14:paraId="08716E19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t>Fosterhantering, fotografering med mera</w:t>
            </w:r>
          </w:p>
        </w:tc>
        <w:tc>
          <w:tcPr>
            <w:tcW w:w="3827" w:type="dxa"/>
          </w:tcPr>
          <w:p w14:paraId="107A5392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02997CA5" w14:textId="107FC377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2DD823A2" w14:textId="77777777" w:rsidTr="00DD10FF">
        <w:trPr>
          <w:trHeight w:val="70"/>
        </w:trPr>
        <w:tc>
          <w:tcPr>
            <w:tcW w:w="5212" w:type="dxa"/>
            <w:gridSpan w:val="3"/>
          </w:tcPr>
          <w:p w14:paraId="61E112D9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</w:rPr>
            </w:pPr>
            <w:r w:rsidRPr="00BB0FBC">
              <w:rPr>
                <w:rFonts w:ascii="Calibri" w:hAnsi="Calibri" w:cs="Calibri"/>
              </w:rPr>
              <w:t>Rhopylac till Rh-negativ patient</w:t>
            </w:r>
          </w:p>
        </w:tc>
        <w:tc>
          <w:tcPr>
            <w:tcW w:w="3827" w:type="dxa"/>
          </w:tcPr>
          <w:p w14:paraId="6815FAB0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129D0BBE" w14:textId="0B3AC14A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12531B" w:rsidRPr="00BB0FBC" w14:paraId="1D952FD0" w14:textId="77777777" w:rsidTr="005635F8">
        <w:trPr>
          <w:trHeight w:val="70"/>
        </w:trPr>
        <w:tc>
          <w:tcPr>
            <w:tcW w:w="9039" w:type="dxa"/>
            <w:gridSpan w:val="4"/>
          </w:tcPr>
          <w:p w14:paraId="51E54202" w14:textId="3921F7E2" w:rsidR="0012531B" w:rsidRPr="0012531B" w:rsidRDefault="0012531B" w:rsidP="0012531B">
            <w:pPr>
              <w:pStyle w:val="Liststycke"/>
              <w:numPr>
                <w:ilvl w:val="0"/>
                <w:numId w:val="21"/>
              </w:numPr>
              <w:spacing w:line="240" w:lineRule="auto"/>
              <w:ind w:right="0"/>
              <w:rPr>
                <w:rFonts w:ascii="Calibri" w:hAnsi="Calibri" w:cs="Calibri"/>
              </w:rPr>
            </w:pPr>
            <w:r w:rsidRPr="0012531B">
              <w:rPr>
                <w:rFonts w:ascii="Calibri" w:hAnsi="Calibri" w:cs="Calibri"/>
                <w:lang w:val="nb-NO"/>
              </w:rPr>
              <w:t>Laktationshämmande läkemedel enligt ordination</w:t>
            </w:r>
          </w:p>
        </w:tc>
        <w:tc>
          <w:tcPr>
            <w:tcW w:w="560" w:type="dxa"/>
          </w:tcPr>
          <w:p w14:paraId="264AC5DB" w14:textId="4F1774B6" w:rsidR="0012531B" w:rsidRPr="00977277" w:rsidRDefault="0012531B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  <w:u w:val="single"/>
                <w:lang w:val="nb-NO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6744779A" w14:textId="77777777" w:rsidTr="00DD10FF">
        <w:trPr>
          <w:trHeight w:val="70"/>
        </w:trPr>
        <w:tc>
          <w:tcPr>
            <w:tcW w:w="5212" w:type="dxa"/>
            <w:gridSpan w:val="3"/>
          </w:tcPr>
          <w:p w14:paraId="7F57FC73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t>Utskrivningsråd vid hemgång</w:t>
            </w:r>
          </w:p>
        </w:tc>
        <w:tc>
          <w:tcPr>
            <w:tcW w:w="3827" w:type="dxa"/>
          </w:tcPr>
          <w:p w14:paraId="7FA27D1F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6D7CC953" w14:textId="35EDD21D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69505D" w:rsidRPr="00BB0FBC" w14:paraId="256B6E5A" w14:textId="77777777" w:rsidTr="00DD10FF">
        <w:trPr>
          <w:trHeight w:val="70"/>
        </w:trPr>
        <w:tc>
          <w:tcPr>
            <w:tcW w:w="5212" w:type="dxa"/>
            <w:gridSpan w:val="3"/>
          </w:tcPr>
          <w:p w14:paraId="48AD31ED" w14:textId="77777777" w:rsidR="0069505D" w:rsidRPr="00BB0FBC" w:rsidRDefault="0069505D" w:rsidP="00977277">
            <w:pPr>
              <w:numPr>
                <w:ilvl w:val="0"/>
                <w:numId w:val="21"/>
              </w:numPr>
              <w:spacing w:line="240" w:lineRule="auto"/>
              <w:ind w:right="0"/>
              <w:contextualSpacing/>
              <w:rPr>
                <w:rFonts w:ascii="Calibri" w:hAnsi="Calibri" w:cs="Calibri"/>
                <w:lang w:val="nb-NO"/>
              </w:rPr>
            </w:pPr>
            <w:r w:rsidRPr="00BB0FBC">
              <w:rPr>
                <w:rFonts w:ascii="Calibri" w:hAnsi="Calibri" w:cs="Calibri"/>
                <w:lang w:val="nb-NO"/>
              </w:rPr>
              <w:t>Kuratorskontakt</w:t>
            </w:r>
          </w:p>
        </w:tc>
        <w:tc>
          <w:tcPr>
            <w:tcW w:w="3827" w:type="dxa"/>
          </w:tcPr>
          <w:p w14:paraId="324EE2EA" w14:textId="77777777" w:rsidR="0069505D" w:rsidRPr="00BB0FBC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60" w:type="dxa"/>
          </w:tcPr>
          <w:p w14:paraId="376128EA" w14:textId="699FCB80" w:rsidR="0069505D" w:rsidRPr="00977277" w:rsidRDefault="0069505D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  <w:tr w:rsidR="00C53E21" w:rsidRPr="00BB0FBC" w14:paraId="11F835AD" w14:textId="77777777" w:rsidTr="008F1DF4">
        <w:trPr>
          <w:trHeight w:val="70"/>
        </w:trPr>
        <w:tc>
          <w:tcPr>
            <w:tcW w:w="9039" w:type="dxa"/>
            <w:gridSpan w:val="4"/>
          </w:tcPr>
          <w:p w14:paraId="2A6EA584" w14:textId="0572C750" w:rsidR="00C53E21" w:rsidRPr="00C53E21" w:rsidRDefault="00C53E21" w:rsidP="00C53E21">
            <w:pPr>
              <w:pStyle w:val="Liststycke"/>
              <w:numPr>
                <w:ilvl w:val="0"/>
                <w:numId w:val="21"/>
              </w:numPr>
              <w:spacing w:line="240" w:lineRule="auto"/>
              <w:ind w:right="0"/>
              <w:rPr>
                <w:rFonts w:ascii="Calibri" w:hAnsi="Calibri" w:cs="Calibri"/>
              </w:rPr>
            </w:pPr>
            <w:r w:rsidRPr="00C53E21">
              <w:rPr>
                <w:rFonts w:ascii="Calibri" w:hAnsi="Calibri" w:cs="Calibri"/>
              </w:rPr>
              <w:t>Lämna information till SMVC för att ordna återbesök till Mottagning för gravida och nyförlösta</w:t>
            </w:r>
          </w:p>
        </w:tc>
        <w:tc>
          <w:tcPr>
            <w:tcW w:w="560" w:type="dxa"/>
          </w:tcPr>
          <w:p w14:paraId="1F621CD1" w14:textId="7BDB62EA" w:rsidR="00C53E21" w:rsidRPr="00977277" w:rsidRDefault="00C53E21" w:rsidP="00977277">
            <w:pPr>
              <w:spacing w:line="240" w:lineRule="auto"/>
              <w:ind w:left="0" w:right="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977277">
              <w:rPr>
                <w:rFonts w:ascii="Calibri" w:hAnsi="Calibri" w:cs="Calibri"/>
                <w:sz w:val="28"/>
                <w:szCs w:val="28"/>
              </w:rPr>
              <w:sym w:font="Symbol" w:char="F0A0"/>
            </w:r>
          </w:p>
        </w:tc>
      </w:tr>
    </w:tbl>
    <w:p w14:paraId="723BF78F" w14:textId="77777777" w:rsidR="007306DB" w:rsidRPr="007306DB" w:rsidRDefault="007306DB" w:rsidP="007306DB"/>
    <w:bookmarkEnd w:id="0"/>
    <w:p w14:paraId="1CF56B75" w14:textId="77777777" w:rsidR="002A18C2" w:rsidRPr="002A18C2" w:rsidRDefault="002A18C2" w:rsidP="002A18C2">
      <w:pPr>
        <w:spacing w:after="0" w:line="240" w:lineRule="auto"/>
        <w:ind w:left="0" w:right="0"/>
        <w:rPr>
          <w:rFonts w:ascii="Arial" w:hAnsi="Arial" w:cs="Arial"/>
          <w:sz w:val="22"/>
          <w:szCs w:val="22"/>
        </w:rPr>
      </w:pPr>
    </w:p>
    <w:sectPr w:rsidR="002A18C2" w:rsidRPr="002A18C2" w:rsidSect="002A18C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E33C6" w14:textId="77777777" w:rsidR="00181781" w:rsidRDefault="00181781">
      <w:r>
        <w:separator/>
      </w:r>
    </w:p>
  </w:endnote>
  <w:endnote w:type="continuationSeparator" w:id="0">
    <w:p w14:paraId="5ECAF488" w14:textId="77777777" w:rsidR="00181781" w:rsidRDefault="00181781">
      <w:r>
        <w:continuationSeparator/>
      </w:r>
    </w:p>
  </w:endnote>
  <w:endnote w:type="continuationNotice" w:id="1">
    <w:p w14:paraId="34C4416C" w14:textId="77777777" w:rsidR="00181781" w:rsidRDefault="001817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487B" w14:textId="77777777" w:rsidR="00181781" w:rsidRDefault="00181781"/>
  </w:footnote>
  <w:footnote w:type="continuationSeparator" w:id="0">
    <w:p w14:paraId="021B4BA3" w14:textId="77777777" w:rsidR="00181781" w:rsidRDefault="00181781">
      <w:r>
        <w:continuationSeparator/>
      </w:r>
    </w:p>
  </w:footnote>
  <w:footnote w:type="continuationNotice" w:id="1">
    <w:p w14:paraId="3E9B0AAE" w14:textId="77777777" w:rsidR="00181781" w:rsidRDefault="001817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DC46515"/>
    <w:multiLevelType w:val="hybridMultilevel"/>
    <w:tmpl w:val="84E6FFC4"/>
    <w:lvl w:ilvl="0" w:tplc="B96E6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62F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3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41B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2B8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822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41C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EC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CE3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5550E"/>
    <w:multiLevelType w:val="hybridMultilevel"/>
    <w:tmpl w:val="5D0628B6"/>
    <w:lvl w:ilvl="0" w:tplc="A2C02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6B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03A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A5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AB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DC9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46B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68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C2C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03877294">
    <w:abstractNumId w:val="19"/>
  </w:num>
  <w:num w:numId="2" w16cid:durableId="1702516331">
    <w:abstractNumId w:val="16"/>
  </w:num>
  <w:num w:numId="3" w16cid:durableId="1875338399">
    <w:abstractNumId w:val="0"/>
  </w:num>
  <w:num w:numId="4" w16cid:durableId="742869203">
    <w:abstractNumId w:val="6"/>
  </w:num>
  <w:num w:numId="5" w16cid:durableId="362293908">
    <w:abstractNumId w:val="17"/>
  </w:num>
  <w:num w:numId="6" w16cid:durableId="284387676">
    <w:abstractNumId w:val="2"/>
  </w:num>
  <w:num w:numId="7" w16cid:durableId="1108621710">
    <w:abstractNumId w:val="12"/>
  </w:num>
  <w:num w:numId="8" w16cid:durableId="1482385578">
    <w:abstractNumId w:val="9"/>
  </w:num>
  <w:num w:numId="9" w16cid:durableId="2133163254">
    <w:abstractNumId w:val="1"/>
  </w:num>
  <w:num w:numId="10" w16cid:durableId="249513262">
    <w:abstractNumId w:val="1"/>
  </w:num>
  <w:num w:numId="11" w16cid:durableId="1542786039">
    <w:abstractNumId w:val="3"/>
  </w:num>
  <w:num w:numId="12" w16cid:durableId="109521754">
    <w:abstractNumId w:val="4"/>
  </w:num>
  <w:num w:numId="13" w16cid:durableId="1174345323">
    <w:abstractNumId w:val="15"/>
  </w:num>
  <w:num w:numId="14" w16cid:durableId="1434520085">
    <w:abstractNumId w:val="10"/>
  </w:num>
  <w:num w:numId="15" w16cid:durableId="1544176904">
    <w:abstractNumId w:val="7"/>
  </w:num>
  <w:num w:numId="16" w16cid:durableId="2002150471">
    <w:abstractNumId w:val="14"/>
  </w:num>
  <w:num w:numId="17" w16cid:durableId="2055958907">
    <w:abstractNumId w:val="5"/>
  </w:num>
  <w:num w:numId="18" w16cid:durableId="1910530207">
    <w:abstractNumId w:val="11"/>
  </w:num>
  <w:num w:numId="19" w16cid:durableId="151872306">
    <w:abstractNumId w:val="18"/>
  </w:num>
  <w:num w:numId="20" w16cid:durableId="150683222">
    <w:abstractNumId w:val="13"/>
  </w:num>
  <w:num w:numId="21" w16cid:durableId="541134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17C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EA7"/>
    <w:rsid w:val="000655CC"/>
    <w:rsid w:val="000700AE"/>
    <w:rsid w:val="00075A0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531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781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083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CE1"/>
    <w:rsid w:val="002A18C2"/>
    <w:rsid w:val="002B0B30"/>
    <w:rsid w:val="002B0C78"/>
    <w:rsid w:val="002B3B0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7D14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B31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505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4C7"/>
    <w:rsid w:val="0072075B"/>
    <w:rsid w:val="007221C2"/>
    <w:rsid w:val="00725816"/>
    <w:rsid w:val="007306DB"/>
    <w:rsid w:val="00730955"/>
    <w:rsid w:val="00733A9C"/>
    <w:rsid w:val="00736574"/>
    <w:rsid w:val="007367E0"/>
    <w:rsid w:val="00737215"/>
    <w:rsid w:val="00754905"/>
    <w:rsid w:val="00760038"/>
    <w:rsid w:val="007628AF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908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7E9"/>
    <w:rsid w:val="0097727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FBC"/>
    <w:rsid w:val="00BB69DB"/>
    <w:rsid w:val="00BC322E"/>
    <w:rsid w:val="00BC44CD"/>
    <w:rsid w:val="00BC48A6"/>
    <w:rsid w:val="00BE55FC"/>
    <w:rsid w:val="00BE7978"/>
    <w:rsid w:val="00BF3A7F"/>
    <w:rsid w:val="00C07DDB"/>
    <w:rsid w:val="00C4115D"/>
    <w:rsid w:val="00C43BDD"/>
    <w:rsid w:val="00C47778"/>
    <w:rsid w:val="00C5011E"/>
    <w:rsid w:val="00C50EE5"/>
    <w:rsid w:val="00C5240A"/>
    <w:rsid w:val="00C5398F"/>
    <w:rsid w:val="00C53E21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10F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11A1"/>
    <w:rsid w:val="00EE2A56"/>
    <w:rsid w:val="00EE3818"/>
    <w:rsid w:val="00F22264"/>
    <w:rsid w:val="00F2564D"/>
    <w:rsid w:val="00F35B05"/>
    <w:rsid w:val="00F413D9"/>
    <w:rsid w:val="00F45855"/>
    <w:rsid w:val="00F5135F"/>
    <w:rsid w:val="00F51F78"/>
    <w:rsid w:val="00F86F47"/>
    <w:rsid w:val="00F90B64"/>
    <w:rsid w:val="00FB2F0F"/>
    <w:rsid w:val="00FB5086"/>
    <w:rsid w:val="00FB5411"/>
    <w:rsid w:val="00FB6392"/>
    <w:rsid w:val="00FC6C0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2</Pages>
  <Words>185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Medicinskt avbrytande graviditetsvecka 18+0 - checklista</vt:lpstr>
    </vt:vector>
  </TitlesOfParts>
  <Manager/>
  <Company/>
  <LinksUpToDate>false</LinksUpToDate>
  <CharactersWithSpaces>1143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Medicinskt avbrytande graviditetsvecka 18+0 - checklista</dc:title>
  <dc:subject/>
  <dc:creator>patrik.jens.johansson@vgregion.se</dc:creator>
  <keywords/>
  <lastModifiedBy>Ewelyn Persson</lastModifiedBy>
  <revision>23</revision>
  <lastPrinted>2016-03-31T10:56:00.0000000Z</lastPrinted>
  <dcterms:created xsi:type="dcterms:W3CDTF">2022-05-13T03:51:00.0000000Z</dcterms:created>
  <dcterms:modified xsi:type="dcterms:W3CDTF">2026-06-03T13:06:00.0000000Z</dcterms:modified>
</coreProperties>
</file>