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58F5" w14:textId="77777777" w:rsidR="00A6462A" w:rsidRDefault="00A6462A" w:rsidP="00F35B05">
      <w:pPr>
        <w:pStyle w:val="Rubrik2"/>
        <w:sectPr w:rsidR="00A6462A" w:rsidSect="00A646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B8D69E5" w14:textId="77777777" w:rsidR="00A6462A" w:rsidRDefault="00A6462A" w:rsidP="00A6462A">
      <w:pPr>
        <w:spacing w:after="0" w:line="240" w:lineRule="auto"/>
        <w:ind w:left="0" w:right="0"/>
        <w:rPr>
          <w:szCs w:val="20"/>
        </w:rPr>
      </w:pPr>
    </w:p>
    <w:p w14:paraId="509F54DB" w14:textId="77777777" w:rsidR="00DD502E" w:rsidRDefault="00DD502E" w:rsidP="00A6462A">
      <w:pPr>
        <w:spacing w:after="0" w:line="240" w:lineRule="auto"/>
        <w:ind w:left="0" w:right="0"/>
        <w:rPr>
          <w:szCs w:val="20"/>
        </w:rPr>
      </w:pPr>
    </w:p>
    <w:p w14:paraId="5C93E954" w14:textId="3E892047" w:rsidR="00DD502E" w:rsidRPr="00A6462A" w:rsidRDefault="00DD502E" w:rsidP="00DD502E">
      <w:pPr>
        <w:pStyle w:val="Rubrik1"/>
      </w:pPr>
      <w:r>
        <w:t>Håravkortning preoperativt</w:t>
      </w:r>
      <w:r w:rsidR="00E262D8">
        <w:t xml:space="preserve"> Kvinnokliniken NÄL</w:t>
      </w:r>
    </w:p>
    <w:p w14:paraId="6AC72405" w14:textId="77777777" w:rsidR="00A6462A" w:rsidRPr="00A6462A" w:rsidRDefault="00A6462A" w:rsidP="00E262D8">
      <w:pPr>
        <w:pStyle w:val="Rubrik3"/>
      </w:pPr>
      <w:bookmarkStart w:id="1" w:name="_Toc501440349"/>
      <w:r w:rsidRPr="00A6462A">
        <w:t>Revidering i denna version</w:t>
      </w:r>
      <w:bookmarkEnd w:id="1"/>
    </w:p>
    <w:p w14:paraId="6D800D31" w14:textId="75151177" w:rsidR="00A6462A" w:rsidRPr="00A6462A" w:rsidRDefault="00A6462A" w:rsidP="00E262D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szCs w:val="20"/>
        </w:rPr>
        <w:t>Inga ändringar</w:t>
      </w:r>
      <w:r w:rsidR="00E262D8">
        <w:rPr>
          <w:rFonts w:ascii="Calibri" w:hAnsi="Calibri" w:cs="Calibri"/>
          <w:szCs w:val="20"/>
        </w:rPr>
        <w:t xml:space="preserve"> </w:t>
      </w:r>
      <w:r w:rsidR="009E182A">
        <w:rPr>
          <w:rFonts w:ascii="Calibri" w:hAnsi="Calibri" w:cs="Calibri"/>
          <w:szCs w:val="20"/>
        </w:rPr>
        <w:t>i denna version</w:t>
      </w:r>
      <w:r w:rsidR="00E262D8">
        <w:rPr>
          <w:rFonts w:ascii="Calibri" w:hAnsi="Calibri" w:cs="Calibri"/>
          <w:szCs w:val="20"/>
        </w:rPr>
        <w:t>.</w:t>
      </w:r>
      <w:bookmarkStart w:id="2" w:name="_Toc501440351"/>
    </w:p>
    <w:p w14:paraId="64871007" w14:textId="77777777" w:rsidR="00A6462A" w:rsidRPr="00A6462A" w:rsidRDefault="00A6462A" w:rsidP="00E262D8">
      <w:pPr>
        <w:pStyle w:val="Rubrik2"/>
      </w:pPr>
      <w:r w:rsidRPr="00A6462A">
        <w:t xml:space="preserve">Åtgärder </w:t>
      </w:r>
      <w:bookmarkEnd w:id="2"/>
    </w:p>
    <w:p w14:paraId="2C7EC6DE" w14:textId="77777777" w:rsidR="00A6462A" w:rsidRPr="00A6462A" w:rsidRDefault="00A6462A" w:rsidP="000B39E0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szCs w:val="20"/>
        </w:rPr>
        <w:t xml:space="preserve">Hårkortning utförs enligt läkarordination och sker på avdelningen kvällen före operation alternativt operationsdagens morgon. </w:t>
      </w:r>
    </w:p>
    <w:p w14:paraId="16A002D3" w14:textId="77777777" w:rsidR="00A6462A" w:rsidRPr="00A6462A" w:rsidRDefault="00A6462A" w:rsidP="000B39E0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szCs w:val="20"/>
        </w:rPr>
        <w:t xml:space="preserve">Hårkortning på buken sker lämpligen med hårkortningsapparat. </w:t>
      </w:r>
    </w:p>
    <w:p w14:paraId="139919C5" w14:textId="77777777" w:rsidR="00A6462A" w:rsidRPr="00A6462A" w:rsidRDefault="00A6462A" w:rsidP="000B39E0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szCs w:val="20"/>
        </w:rPr>
        <w:t xml:space="preserve">Hårkortning på blygdläpparna sker med vanlig sax. </w:t>
      </w:r>
    </w:p>
    <w:p w14:paraId="737E481F" w14:textId="77777777" w:rsidR="00A6462A" w:rsidRPr="00A6462A" w:rsidRDefault="00A6462A" w:rsidP="00E262D8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4EA1B7E2" w14:textId="77777777" w:rsidR="00A6462A" w:rsidRPr="00A6462A" w:rsidRDefault="00A6462A" w:rsidP="00E262D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szCs w:val="20"/>
        </w:rPr>
        <w:t>Riktlinjer i övrigt om inte läkarordination föreligger</w:t>
      </w:r>
    </w:p>
    <w:p w14:paraId="2D184539" w14:textId="77777777" w:rsidR="00A6462A" w:rsidRPr="00A6462A" w:rsidRDefault="00A6462A" w:rsidP="00E262D8">
      <w:pPr>
        <w:spacing w:after="0" w:line="240" w:lineRule="auto"/>
        <w:ind w:right="0"/>
        <w:rPr>
          <w:szCs w:val="20"/>
        </w:rPr>
      </w:pPr>
    </w:p>
    <w:p w14:paraId="172479AC" w14:textId="368BC0DA" w:rsidR="00A6462A" w:rsidRPr="00A6462A" w:rsidRDefault="00A6462A" w:rsidP="00685899">
      <w:pPr>
        <w:spacing w:after="0" w:line="276" w:lineRule="auto"/>
        <w:ind w:right="0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Abrasio</w:t>
      </w:r>
      <w:r w:rsidR="00116EE0">
        <w:rPr>
          <w:rFonts w:ascii="Calibri" w:hAnsi="Calibri" w:cs="Calibri"/>
          <w:szCs w:val="20"/>
        </w:rPr>
        <w:tab/>
      </w:r>
      <w:r w:rsidR="00116EE0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Ingen håravkortning. </w:t>
      </w:r>
    </w:p>
    <w:p w14:paraId="6D82227C" w14:textId="4E1F2331" w:rsidR="00A6462A" w:rsidRPr="00A6462A" w:rsidRDefault="00A6462A" w:rsidP="00685899">
      <w:pPr>
        <w:spacing w:after="0" w:line="276" w:lineRule="auto"/>
        <w:ind w:right="0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Laparoskopi</w:t>
      </w:r>
      <w:r w:rsidRPr="00A6462A">
        <w:rPr>
          <w:rFonts w:ascii="Calibri" w:hAnsi="Calibri" w:cs="Calibri"/>
          <w:b/>
          <w:szCs w:val="20"/>
        </w:rPr>
        <w:tab/>
      </w:r>
      <w:r w:rsidR="00116EE0">
        <w:rPr>
          <w:rFonts w:ascii="Calibri" w:hAnsi="Calibri" w:cs="Calibri"/>
          <w:b/>
          <w:szCs w:val="20"/>
        </w:rPr>
        <w:tab/>
      </w:r>
      <w:r w:rsidRPr="00A6462A">
        <w:rPr>
          <w:rFonts w:ascii="Calibri" w:hAnsi="Calibri" w:cs="Calibri"/>
          <w:szCs w:val="20"/>
        </w:rPr>
        <w:t>Håravkortning några c</w:t>
      </w:r>
      <w:r w:rsidR="0013728A">
        <w:rPr>
          <w:rFonts w:ascii="Calibri" w:hAnsi="Calibri" w:cs="Calibri"/>
          <w:szCs w:val="20"/>
        </w:rPr>
        <w:t>entimeter</w:t>
      </w:r>
      <w:r w:rsidRPr="00A6462A">
        <w:rPr>
          <w:rFonts w:ascii="Calibri" w:hAnsi="Calibri" w:cs="Calibri"/>
          <w:szCs w:val="20"/>
        </w:rPr>
        <w:t xml:space="preserve"> nedom symfysen.</w:t>
      </w:r>
    </w:p>
    <w:p w14:paraId="0F8FF79F" w14:textId="136FCC03" w:rsidR="00A6462A" w:rsidRPr="00A6462A" w:rsidRDefault="00A6462A" w:rsidP="00685899">
      <w:pPr>
        <w:spacing w:after="0" w:line="276" w:lineRule="auto"/>
        <w:ind w:right="0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Laparotomi</w:t>
      </w:r>
      <w:r w:rsidRPr="00A6462A">
        <w:rPr>
          <w:rFonts w:ascii="Calibri" w:hAnsi="Calibri" w:cs="Calibri"/>
          <w:b/>
          <w:szCs w:val="20"/>
        </w:rPr>
        <w:tab/>
      </w:r>
      <w:r w:rsidRPr="00A6462A">
        <w:rPr>
          <w:rFonts w:ascii="Calibri" w:hAnsi="Calibri" w:cs="Calibri"/>
          <w:b/>
          <w:szCs w:val="20"/>
        </w:rPr>
        <w:tab/>
      </w:r>
      <w:r w:rsidRPr="00A6462A">
        <w:rPr>
          <w:rFonts w:ascii="Calibri" w:hAnsi="Calibri" w:cs="Calibri"/>
          <w:szCs w:val="20"/>
        </w:rPr>
        <w:t>Håravkortning några c</w:t>
      </w:r>
      <w:r w:rsidR="0013728A">
        <w:rPr>
          <w:rFonts w:ascii="Calibri" w:hAnsi="Calibri" w:cs="Calibri"/>
          <w:szCs w:val="20"/>
        </w:rPr>
        <w:t xml:space="preserve">entimeter </w:t>
      </w:r>
      <w:r w:rsidRPr="00A6462A">
        <w:rPr>
          <w:rFonts w:ascii="Calibri" w:hAnsi="Calibri" w:cs="Calibri"/>
          <w:szCs w:val="20"/>
        </w:rPr>
        <w:t xml:space="preserve">nedom symfysen. </w:t>
      </w:r>
    </w:p>
    <w:p w14:paraId="5360D0C2" w14:textId="7211E64F" w:rsidR="00A6462A" w:rsidRPr="00A6462A" w:rsidRDefault="00A6462A" w:rsidP="00685899">
      <w:pPr>
        <w:spacing w:after="0" w:line="276" w:lineRule="auto"/>
        <w:ind w:left="3600" w:right="0" w:hanging="2608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Laseroperationer</w:t>
      </w:r>
      <w:r w:rsidRPr="00A6462A">
        <w:rPr>
          <w:rFonts w:ascii="Calibri" w:hAnsi="Calibri" w:cs="Calibri"/>
          <w:szCs w:val="20"/>
        </w:rPr>
        <w:tab/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Ordentlig håravkortning inför behandling av yttre </w:t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>förändringar.</w:t>
      </w:r>
      <w:r w:rsidR="00342E70">
        <w:rPr>
          <w:rFonts w:ascii="Calibri" w:hAnsi="Calibri" w:cs="Calibri"/>
          <w:szCs w:val="20"/>
        </w:rPr>
        <w:t xml:space="preserve"> </w:t>
      </w:r>
      <w:r w:rsidR="0017103D">
        <w:rPr>
          <w:rFonts w:ascii="Calibri" w:hAnsi="Calibri" w:cs="Calibri"/>
          <w:szCs w:val="20"/>
        </w:rPr>
        <w:t xml:space="preserve"> </w:t>
      </w:r>
      <w:r w:rsidRPr="00A6462A">
        <w:rPr>
          <w:rFonts w:ascii="Calibri" w:hAnsi="Calibri" w:cs="Calibri"/>
          <w:szCs w:val="20"/>
        </w:rPr>
        <w:t xml:space="preserve">Inre behandling eventuellt </w:t>
      </w:r>
      <w:r w:rsidR="0017103D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>håravkortning med sax.</w:t>
      </w:r>
    </w:p>
    <w:p w14:paraId="52200A69" w14:textId="1E401CE3" w:rsidR="00A6462A" w:rsidRPr="00A6462A" w:rsidRDefault="00A6462A" w:rsidP="00685899">
      <w:pPr>
        <w:spacing w:after="0" w:line="276" w:lineRule="auto"/>
        <w:ind w:left="3600" w:right="0" w:hanging="2608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Prolapsoperation</w:t>
      </w:r>
      <w:r w:rsidRPr="00A6462A">
        <w:rPr>
          <w:rFonts w:ascii="Calibri" w:hAnsi="Calibri" w:cs="Calibri"/>
          <w:szCs w:val="20"/>
        </w:rPr>
        <w:tab/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Håravkortning insida av lår, blygdläppar och upp till </w:t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symfysen. </w:t>
      </w:r>
    </w:p>
    <w:p w14:paraId="49A46295" w14:textId="57D01743" w:rsidR="00A6462A" w:rsidRPr="00A6462A" w:rsidRDefault="00A6462A" w:rsidP="00685899">
      <w:pPr>
        <w:spacing w:after="0" w:line="276" w:lineRule="auto"/>
        <w:ind w:left="3600" w:right="0" w:hanging="2608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Vaginal hysterektomi</w:t>
      </w:r>
      <w:r w:rsidRPr="00A6462A">
        <w:rPr>
          <w:rFonts w:ascii="Calibri" w:hAnsi="Calibri" w:cs="Calibri"/>
          <w:szCs w:val="20"/>
        </w:rPr>
        <w:tab/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Håravkortning insida av lår, blygdläppar och upp till </w:t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symfysen. </w:t>
      </w:r>
    </w:p>
    <w:p w14:paraId="7D76B6BA" w14:textId="6527AABB" w:rsidR="00A6462A" w:rsidRPr="00A6462A" w:rsidRDefault="00A6462A" w:rsidP="00685899">
      <w:pPr>
        <w:spacing w:after="0" w:line="276" w:lineRule="auto"/>
        <w:ind w:left="3600" w:right="0" w:hanging="2608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Sectio</w:t>
      </w:r>
      <w:r w:rsidRPr="00A6462A">
        <w:rPr>
          <w:rFonts w:ascii="Calibri" w:hAnsi="Calibri" w:cs="Calibri"/>
          <w:szCs w:val="20"/>
        </w:rPr>
        <w:tab/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Håravkortning några cm nedom symfysen. </w:t>
      </w:r>
    </w:p>
    <w:p w14:paraId="78C7BCA9" w14:textId="73AB99FA" w:rsidR="00A6462A" w:rsidRPr="00A6462A" w:rsidRDefault="00A6462A" w:rsidP="00685899">
      <w:pPr>
        <w:spacing w:after="0" w:line="276" w:lineRule="auto"/>
        <w:ind w:left="3600" w:right="0" w:hanging="2608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Sterilisering</w:t>
      </w:r>
      <w:r w:rsidRPr="00A6462A">
        <w:rPr>
          <w:rFonts w:ascii="Calibri" w:hAnsi="Calibri" w:cs="Calibri"/>
          <w:szCs w:val="20"/>
        </w:rPr>
        <w:tab/>
      </w:r>
      <w:r w:rsidR="005E5CEC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Se laparoskopi/laparotomi. </w:t>
      </w:r>
    </w:p>
    <w:p w14:paraId="33BC07E4" w14:textId="0F9C2F20" w:rsidR="00A6462A" w:rsidRPr="00A6462A" w:rsidRDefault="00A6462A" w:rsidP="00685899">
      <w:pPr>
        <w:spacing w:after="0" w:line="276" w:lineRule="auto"/>
        <w:ind w:left="3600" w:right="0" w:hanging="2608"/>
        <w:rPr>
          <w:rFonts w:ascii="Calibri" w:hAnsi="Calibri" w:cs="Calibri"/>
          <w:szCs w:val="20"/>
        </w:rPr>
      </w:pPr>
      <w:r w:rsidRPr="00A6462A">
        <w:rPr>
          <w:rFonts w:ascii="Calibri" w:hAnsi="Calibri" w:cs="Calibri"/>
          <w:b/>
          <w:szCs w:val="20"/>
        </w:rPr>
        <w:t>TVT</w:t>
      </w:r>
      <w:r w:rsidRPr="00A6462A">
        <w:rPr>
          <w:rFonts w:ascii="Calibri" w:hAnsi="Calibri" w:cs="Calibri"/>
          <w:szCs w:val="20"/>
        </w:rPr>
        <w:tab/>
      </w:r>
      <w:r w:rsidR="00A15720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Håravkortning ovan symfys, på blygdläppar och </w:t>
      </w:r>
      <w:r w:rsidR="00A15720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insidan lår. </w:t>
      </w:r>
    </w:p>
    <w:p w14:paraId="1A4CB696" w14:textId="6581A800" w:rsidR="00A6462A" w:rsidRPr="00A6462A" w:rsidRDefault="00A6462A" w:rsidP="00685899">
      <w:pPr>
        <w:spacing w:after="0" w:line="276" w:lineRule="auto"/>
        <w:ind w:left="3600" w:right="0" w:hanging="2608"/>
        <w:rPr>
          <w:szCs w:val="20"/>
        </w:rPr>
      </w:pPr>
      <w:r w:rsidRPr="00A6462A">
        <w:rPr>
          <w:rFonts w:ascii="Calibri" w:hAnsi="Calibri" w:cs="Calibri"/>
          <w:b/>
          <w:szCs w:val="20"/>
        </w:rPr>
        <w:t>TCRE/P/M</w:t>
      </w:r>
      <w:r w:rsidRPr="00A6462A">
        <w:rPr>
          <w:rFonts w:ascii="Calibri" w:hAnsi="Calibri" w:cs="Calibri"/>
          <w:szCs w:val="20"/>
        </w:rPr>
        <w:tab/>
      </w:r>
      <w:r w:rsidR="00A15720">
        <w:rPr>
          <w:rFonts w:ascii="Calibri" w:hAnsi="Calibri" w:cs="Calibri"/>
          <w:szCs w:val="20"/>
        </w:rPr>
        <w:tab/>
      </w:r>
      <w:r w:rsidRPr="00A6462A">
        <w:rPr>
          <w:rFonts w:ascii="Calibri" w:hAnsi="Calibri" w:cs="Calibri"/>
          <w:szCs w:val="20"/>
        </w:rPr>
        <w:t xml:space="preserve">Eventuell håravkortning med sax. </w:t>
      </w:r>
    </w:p>
    <w:bookmarkEnd w:id="0"/>
    <w:p w14:paraId="76B9F95B" w14:textId="24513497" w:rsidR="00536A5A" w:rsidRPr="00536A5A" w:rsidRDefault="00536A5A" w:rsidP="00E262D8">
      <w:pPr>
        <w:spacing w:after="0" w:line="240" w:lineRule="auto"/>
        <w:ind w:right="0"/>
      </w:pPr>
    </w:p>
    <w:sectPr w:rsidR="00536A5A" w:rsidRPr="00536A5A" w:rsidSect="00A6462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A9565" w14:textId="77777777" w:rsidR="008A45E3" w:rsidRDefault="008A45E3">
      <w:r>
        <w:separator/>
      </w:r>
    </w:p>
  </w:endnote>
  <w:endnote w:type="continuationSeparator" w:id="0">
    <w:p w14:paraId="2ECDF630" w14:textId="77777777" w:rsidR="008A45E3" w:rsidRDefault="008A45E3">
      <w:r>
        <w:continuationSeparator/>
      </w:r>
    </w:p>
  </w:endnote>
  <w:endnote w:type="continuationNotice" w:id="1">
    <w:p w14:paraId="4089DAAB" w14:textId="77777777" w:rsidR="008A45E3" w:rsidRDefault="008A45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FDEBB" w14:textId="77777777" w:rsidR="008A45E3" w:rsidRDefault="008A45E3"/>
  </w:footnote>
  <w:footnote w:type="continuationSeparator" w:id="0">
    <w:p w14:paraId="1CC9F2DF" w14:textId="77777777" w:rsidR="008A45E3" w:rsidRDefault="008A45E3">
      <w:r>
        <w:continuationSeparator/>
      </w:r>
    </w:p>
  </w:footnote>
  <w:footnote w:type="continuationNotice" w:id="1">
    <w:p w14:paraId="169E31C7" w14:textId="77777777" w:rsidR="008A45E3" w:rsidRDefault="008A45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B55571"/>
    <w:multiLevelType w:val="hybridMultilevel"/>
    <w:tmpl w:val="0898309A"/>
    <w:lvl w:ilvl="0" w:tplc="86CE2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8E5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2E6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AA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EE66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9E0B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04F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EA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633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3772852">
    <w:abstractNumId w:val="18"/>
  </w:num>
  <w:num w:numId="2" w16cid:durableId="2071154622">
    <w:abstractNumId w:val="14"/>
  </w:num>
  <w:num w:numId="3" w16cid:durableId="1702631646">
    <w:abstractNumId w:val="0"/>
  </w:num>
  <w:num w:numId="4" w16cid:durableId="1326740433">
    <w:abstractNumId w:val="6"/>
  </w:num>
  <w:num w:numId="5" w16cid:durableId="1056970843">
    <w:abstractNumId w:val="16"/>
  </w:num>
  <w:num w:numId="6" w16cid:durableId="1734816504">
    <w:abstractNumId w:val="2"/>
  </w:num>
  <w:num w:numId="7" w16cid:durableId="67267908">
    <w:abstractNumId w:val="11"/>
  </w:num>
  <w:num w:numId="8" w16cid:durableId="180635093">
    <w:abstractNumId w:val="8"/>
  </w:num>
  <w:num w:numId="9" w16cid:durableId="518588461">
    <w:abstractNumId w:val="1"/>
  </w:num>
  <w:num w:numId="10" w16cid:durableId="1840466747">
    <w:abstractNumId w:val="1"/>
  </w:num>
  <w:num w:numId="11" w16cid:durableId="489909417">
    <w:abstractNumId w:val="3"/>
  </w:num>
  <w:num w:numId="12" w16cid:durableId="1141338998">
    <w:abstractNumId w:val="4"/>
  </w:num>
  <w:num w:numId="13" w16cid:durableId="1781875423">
    <w:abstractNumId w:val="13"/>
  </w:num>
  <w:num w:numId="14" w16cid:durableId="1514345538">
    <w:abstractNumId w:val="9"/>
  </w:num>
  <w:num w:numId="15" w16cid:durableId="2054495623">
    <w:abstractNumId w:val="7"/>
  </w:num>
  <w:num w:numId="16" w16cid:durableId="383018573">
    <w:abstractNumId w:val="12"/>
  </w:num>
  <w:num w:numId="17" w16cid:durableId="1811901858">
    <w:abstractNumId w:val="5"/>
  </w:num>
  <w:num w:numId="18" w16cid:durableId="1937131971">
    <w:abstractNumId w:val="10"/>
  </w:num>
  <w:num w:numId="19" w16cid:durableId="416170061">
    <w:abstractNumId w:val="17"/>
  </w:num>
  <w:num w:numId="20" w16cid:durableId="2584151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9E0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6EE0"/>
    <w:rsid w:val="00131B08"/>
    <w:rsid w:val="00132A59"/>
    <w:rsid w:val="00133337"/>
    <w:rsid w:val="00133A0F"/>
    <w:rsid w:val="0013580F"/>
    <w:rsid w:val="0013728A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03D"/>
    <w:rsid w:val="00181FDC"/>
    <w:rsid w:val="001860B9"/>
    <w:rsid w:val="00186F2B"/>
    <w:rsid w:val="001874D6"/>
    <w:rsid w:val="001879C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2E70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CE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589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5E3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182A"/>
    <w:rsid w:val="009E531B"/>
    <w:rsid w:val="009E6C56"/>
    <w:rsid w:val="009E7DCF"/>
    <w:rsid w:val="009F4A56"/>
    <w:rsid w:val="009F4E65"/>
    <w:rsid w:val="00A006A5"/>
    <w:rsid w:val="00A05942"/>
    <w:rsid w:val="00A07BEC"/>
    <w:rsid w:val="00A1572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62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A3E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502E"/>
    <w:rsid w:val="00DE4447"/>
    <w:rsid w:val="00DE5DA2"/>
    <w:rsid w:val="00DF0033"/>
    <w:rsid w:val="00E026BF"/>
    <w:rsid w:val="00E07B1B"/>
    <w:rsid w:val="00E11853"/>
    <w:rsid w:val="00E262D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1</Pages>
  <Words>122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Håravkortning preoperativt Kvinnokliniken NÄL</dc:title>
  <dc:subject/>
  <dc:creator>patrik.jens.johansson@vgregion.se</dc:creator>
  <keywords/>
  <lastModifiedBy>Ewelyn Persson</lastModifiedBy>
  <revision>13</revision>
  <lastPrinted>2016-03-31T10:56:00.0000000Z</lastPrinted>
  <dcterms:created xsi:type="dcterms:W3CDTF">2022-05-13T03:44:00.0000000Z</dcterms:created>
  <dcterms:modified xsi:type="dcterms:W3CDTF">2025-07-22T08:15:00.0000000Z</dcterms:modified>
</coreProperties>
</file>