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D742F2" w14:textId="77777777" w:rsidR="00750BA8" w:rsidRDefault="00750BA8" w:rsidP="00750BA8">
      <w:pPr>
        <w:pStyle w:val="Rubrik1"/>
      </w:pPr>
      <w:bookmarkStart w:id="0" w:name="_Toc321146591"/>
    </w:p>
    <w:p w14:paraId="6A1F89D6" w14:textId="77777777" w:rsidR="00750BA8" w:rsidRDefault="00750BA8" w:rsidP="00750BA8">
      <w:pPr>
        <w:pStyle w:val="Rubrik1"/>
      </w:pPr>
    </w:p>
    <w:p w14:paraId="6CFC6C44" w14:textId="0E3032F5" w:rsidR="00750BA8" w:rsidRDefault="00750BA8" w:rsidP="00750BA8">
      <w:pPr>
        <w:pStyle w:val="Rubrik1"/>
      </w:pPr>
      <w:r>
        <w:t>Återinskrivning av barn till BB-avdelning</w:t>
      </w:r>
    </w:p>
    <w:p w14:paraId="2AD24B7D" w14:textId="77777777" w:rsidR="00750BA8" w:rsidRDefault="00750BA8" w:rsidP="00750BA8">
      <w:pPr>
        <w:pStyle w:val="Rubrik3"/>
      </w:pPr>
      <w:bookmarkStart w:id="1" w:name="_Toc100327184"/>
      <w:bookmarkStart w:id="2" w:name="_Toc106874287"/>
      <w:bookmarkEnd w:id="0"/>
      <w:r>
        <w:t>Revidering i denna version</w:t>
      </w:r>
      <w:bookmarkEnd w:id="1"/>
      <w:bookmarkEnd w:id="2"/>
    </w:p>
    <w:p w14:paraId="60A6CBB5" w14:textId="38CE146B" w:rsidR="00750BA8" w:rsidRDefault="00831B30" w:rsidP="00750BA8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Tillägg</w:t>
      </w:r>
      <w:r w:rsidR="0001405A">
        <w:rPr>
          <w:rFonts w:ascii="Calibri" w:eastAsia="Calibri" w:hAnsi="Calibri" w:cs="Calibri"/>
        </w:rPr>
        <w:t xml:space="preserve"> under rubrik ”Inläggning slutenvård BB”;</w:t>
      </w:r>
      <w:r>
        <w:rPr>
          <w:rFonts w:ascii="Calibri" w:eastAsia="Calibri" w:hAnsi="Calibri" w:cs="Calibri"/>
        </w:rPr>
        <w:t xml:space="preserve">  </w:t>
      </w:r>
      <w:r w:rsidRPr="00831B30">
        <w:rPr>
          <w:rFonts w:ascii="Calibri" w:hAnsi="Calibri" w:cs="Calibri"/>
          <w:i/>
          <w:iCs/>
        </w:rPr>
        <w:t>Medföljande förälder ska inte skrivas in i ELVIS eller registreras på blankett för anhörig</w:t>
      </w:r>
      <w:r w:rsidR="0001405A">
        <w:rPr>
          <w:rFonts w:ascii="Calibri" w:hAnsi="Calibri" w:cs="Calibri"/>
          <w:i/>
          <w:iCs/>
        </w:rPr>
        <w:t>.</w:t>
      </w:r>
    </w:p>
    <w:p w14:paraId="79E1BBA9" w14:textId="77777777" w:rsidR="00750BA8" w:rsidRDefault="00750BA8" w:rsidP="00750BA8">
      <w:pPr>
        <w:pStyle w:val="Rubrik2"/>
      </w:pPr>
      <w:r>
        <w:t>Bakgrund</w:t>
      </w:r>
    </w:p>
    <w:p w14:paraId="63E94B96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Barn som gått hem från BB och </w:t>
      </w:r>
      <w:r w:rsidRPr="00750BA8">
        <w:rPr>
          <w:rFonts w:ascii="Calibri" w:hAnsi="Calibri" w:cs="Calibri"/>
          <w:b/>
          <w:bCs/>
        </w:rPr>
        <w:t xml:space="preserve">under sin första levnadsvecka </w:t>
      </w:r>
      <w:r w:rsidRPr="00750BA8">
        <w:rPr>
          <w:rFonts w:ascii="Calibri" w:hAnsi="Calibri" w:cs="Calibri"/>
        </w:rPr>
        <w:t xml:space="preserve">får behandlingskrävande ikterus och/eller amnings-/matningssvårigheter kan vårdas av kvinnokliniken. Syftet är att frigöra platser på neonatalavdelningen samt att vårda väsentliga friska barn på en lämplig vårdnivå. </w:t>
      </w:r>
    </w:p>
    <w:p w14:paraId="0805A9D0" w14:textId="77777777" w:rsidR="00750BA8" w:rsidRDefault="00750BA8" w:rsidP="00750BA8">
      <w:pPr>
        <w:pStyle w:val="Rubrik2"/>
      </w:pPr>
      <w:r>
        <w:t>Åtgärder</w:t>
      </w:r>
    </w:p>
    <w:p w14:paraId="73DBA74B" w14:textId="77777777" w:rsid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Barn med behandlingskrävande ikterus och/eller amnings-/matningssvårigheter </w:t>
      </w:r>
      <w:r w:rsidRPr="00750BA8">
        <w:rPr>
          <w:rFonts w:ascii="Calibri" w:hAnsi="Calibri" w:cs="Calibri"/>
          <w:b/>
          <w:bCs/>
        </w:rPr>
        <w:t>före 7 dagars ålder</w:t>
      </w:r>
      <w:r w:rsidRPr="00750BA8">
        <w:rPr>
          <w:rFonts w:ascii="Calibri" w:hAnsi="Calibri" w:cs="Calibri"/>
        </w:rPr>
        <w:t xml:space="preserve"> återinskrivs vanligtvis via BB-mottagning men kan ibland komma via akuten eller BVC.</w:t>
      </w:r>
    </w:p>
    <w:p w14:paraId="0FEA12D0" w14:textId="52DFEEDE" w:rsidR="00750BA8" w:rsidRPr="00A643C5" w:rsidRDefault="00750BA8" w:rsidP="00C11F47">
      <w:pPr>
        <w:pStyle w:val="MellanrubrikVGR"/>
        <w:rPr>
          <w:sz w:val="28"/>
          <w:szCs w:val="28"/>
        </w:rPr>
      </w:pPr>
      <w:r w:rsidRPr="00A643C5">
        <w:rPr>
          <w:sz w:val="28"/>
          <w:szCs w:val="28"/>
        </w:rPr>
        <w:t>Ansvarsfördelning- första levnadsveckan</w:t>
      </w:r>
    </w:p>
    <w:p w14:paraId="21E08118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eastAsia="Calibri" w:hAnsi="Calibri" w:cs="Calibri"/>
        </w:rPr>
        <w:t>Föräldrar informeras att t</w:t>
      </w:r>
      <w:r w:rsidRPr="00750BA8">
        <w:rPr>
          <w:rFonts w:ascii="Calibri" w:hAnsi="Calibri" w:cs="Calibri"/>
        </w:rPr>
        <w:t xml:space="preserve">ills de fått första kontakten med BVC kan de ringa till BB-/Amningsmottagningen vid behov av rådgivning kring mamma, barn, amning eller matning. </w:t>
      </w:r>
    </w:p>
    <w:p w14:paraId="3CC52CCB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C11F47">
        <w:rPr>
          <w:rFonts w:ascii="Calibri" w:hAnsi="Calibri" w:cs="Calibri"/>
          <w:b/>
          <w:bCs/>
          <w:i/>
          <w:iCs/>
        </w:rPr>
        <w:t>Dagtid kopplas samtal till BB-mottagning</w:t>
      </w:r>
      <w:r w:rsidRPr="00750BA8">
        <w:rPr>
          <w:rFonts w:ascii="Calibri" w:hAnsi="Calibri" w:cs="Calibri"/>
        </w:rPr>
        <w:t xml:space="preserve"> som gör en bedömning om Amnings-/matningsråd kan tillämpas i förstahand i hemmet eller familjen behöver komma in</w:t>
      </w:r>
    </w:p>
    <w:p w14:paraId="73542EA0" w14:textId="77777777" w:rsidR="00750BA8" w:rsidRPr="001E680B" w:rsidRDefault="00750BA8" w:rsidP="001E680B">
      <w:pPr>
        <w:pStyle w:val="Liststycke"/>
        <w:numPr>
          <w:ilvl w:val="0"/>
          <w:numId w:val="33"/>
        </w:numPr>
        <w:spacing w:line="240" w:lineRule="auto"/>
        <w:rPr>
          <w:rFonts w:ascii="Calibri" w:hAnsi="Calibri" w:cs="Calibri"/>
        </w:rPr>
      </w:pPr>
      <w:r w:rsidRPr="001E680B">
        <w:rPr>
          <w:rFonts w:ascii="Calibri" w:hAnsi="Calibri" w:cs="Calibri"/>
        </w:rPr>
        <w:t xml:space="preserve">Då familjen försökt med givna råd i hemmet och det sker en försämring (exempelvis tilltagande slöhet/gulhet) kan “öppen retur” till BB-avdelning tillämpas jourtid. </w:t>
      </w:r>
    </w:p>
    <w:p w14:paraId="7F8DA9E1" w14:textId="77777777" w:rsidR="00750BA8" w:rsidRPr="001E680B" w:rsidRDefault="00750BA8" w:rsidP="001E680B">
      <w:pPr>
        <w:pStyle w:val="Liststycke"/>
        <w:numPr>
          <w:ilvl w:val="0"/>
          <w:numId w:val="33"/>
        </w:numPr>
        <w:spacing w:line="240" w:lineRule="auto"/>
        <w:rPr>
          <w:rFonts w:ascii="Calibri" w:hAnsi="Calibri" w:cs="Calibri"/>
        </w:rPr>
      </w:pPr>
      <w:r w:rsidRPr="001E680B">
        <w:rPr>
          <w:rFonts w:ascii="Calibri" w:hAnsi="Calibri" w:cs="Calibri"/>
        </w:rPr>
        <w:t>Kvällspersonal ska ha fått rapport från BB-mottagning.</w:t>
      </w:r>
    </w:p>
    <w:p w14:paraId="78BB2362" w14:textId="1C173B17" w:rsidR="00750BA8" w:rsidRDefault="00750BA8" w:rsidP="001E680B">
      <w:pPr>
        <w:pStyle w:val="Liststycke"/>
        <w:numPr>
          <w:ilvl w:val="0"/>
          <w:numId w:val="33"/>
        </w:numPr>
        <w:spacing w:line="240" w:lineRule="auto"/>
        <w:rPr>
          <w:rFonts w:ascii="Calibri" w:hAnsi="Calibri" w:cs="Calibri"/>
        </w:rPr>
      </w:pPr>
      <w:r w:rsidRPr="001E680B">
        <w:rPr>
          <w:rFonts w:ascii="Calibri" w:hAnsi="Calibri" w:cs="Calibri"/>
        </w:rPr>
        <w:t xml:space="preserve">Endast vid misstanke om andningspåverkan och/eller infektion/annan sjukdom ska barnet hänvisas till barnmottagning. </w:t>
      </w:r>
    </w:p>
    <w:p w14:paraId="4C1C9C0E" w14:textId="422B0FC1" w:rsidR="00753733" w:rsidRPr="0001405A" w:rsidRDefault="00C11F47" w:rsidP="0001405A">
      <w:pPr>
        <w:spacing w:after="0" w:line="240" w:lineRule="auto"/>
        <w:ind w:left="0" w:right="0"/>
        <w:rPr>
          <w:rFonts w:ascii="Calibri" w:hAnsi="Calibri" w:cs="Calibri"/>
          <w:i/>
          <w:iCs/>
        </w:rPr>
      </w:pPr>
      <w:r>
        <w:rPr>
          <w:rFonts w:ascii="Calibri" w:hAnsi="Calibri" w:cs="Calibri"/>
          <w:i/>
          <w:iCs/>
        </w:rPr>
        <w:br w:type="page"/>
      </w:r>
      <w:r w:rsidR="00753733" w:rsidRPr="00C11F47">
        <w:rPr>
          <w:rFonts w:ascii="Calibri" w:hAnsi="Calibri" w:cs="Calibri"/>
          <w:b/>
          <w:bCs/>
          <w:i/>
          <w:iCs/>
        </w:rPr>
        <w:lastRenderedPageBreak/>
        <w:t>Jourtid kopplas telefonsamtal till BB-avdelningen.</w:t>
      </w:r>
    </w:p>
    <w:p w14:paraId="1D95A5A4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Avdelningspersonal bedömer nutritionssituation. Amnings-/matnings anamnes ska tas och riskfaktorer för nedsatt mjölkintag vägs in</w:t>
      </w:r>
    </w:p>
    <w:p w14:paraId="11004F82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Beslut tas om matningsråd kan tillämpas i hemmet eller om familjen ska komma in till BB för matningsstöd</w:t>
      </w:r>
    </w:p>
    <w:p w14:paraId="53F6FA47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Samråda med barnläkaren vid behov</w:t>
      </w:r>
    </w:p>
    <w:p w14:paraId="44EC5DA5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>Endast vid misstanke om andningspåverkan och/eller infektion/ annan sjukdom ska barnet hänvisas till barnakuten</w:t>
      </w:r>
    </w:p>
    <w:p w14:paraId="3AD15357" w14:textId="77777777" w:rsidR="00750BA8" w:rsidRPr="00753733" w:rsidRDefault="00750BA8" w:rsidP="00753733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753733">
        <w:rPr>
          <w:rFonts w:ascii="Calibri" w:hAnsi="Calibri" w:cs="Calibri"/>
        </w:rPr>
        <w:t xml:space="preserve">Lägg information till BB-mottagningen om samtalet och eventuellt behov av uppföljning nästa dag (mors personnummer och anledningen till att hon ha sökt på jourtid) </w:t>
      </w:r>
    </w:p>
    <w:p w14:paraId="0B7706A0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C11F47">
        <w:rPr>
          <w:rFonts w:ascii="Calibri" w:hAnsi="Calibri" w:cs="Calibri"/>
          <w:b/>
          <w:bCs/>
          <w:i/>
          <w:iCs/>
        </w:rPr>
        <w:t>Då familjen söker oanmäld via akuten jourtid</w:t>
      </w:r>
      <w:r w:rsidRPr="00750BA8">
        <w:rPr>
          <w:rFonts w:ascii="Calibri" w:hAnsi="Calibri" w:cs="Calibri"/>
        </w:rPr>
        <w:t xml:space="preserve"> bedöms barnet av barnläkaren på plats. Generellt sätt </w:t>
      </w:r>
      <w:r w:rsidRPr="00750BA8">
        <w:rPr>
          <w:rFonts w:ascii="Calibri" w:hAnsi="Calibri" w:cs="Calibri"/>
          <w:b/>
          <w:bCs/>
        </w:rPr>
        <w:t>hänvisas inte familjen till 1177</w:t>
      </w:r>
      <w:r w:rsidRPr="00750BA8">
        <w:rPr>
          <w:rFonts w:ascii="Calibri" w:hAnsi="Calibri" w:cs="Calibri"/>
        </w:rPr>
        <w:t xml:space="preserve"> under första levnadsveckan.</w:t>
      </w:r>
    </w:p>
    <w:p w14:paraId="7045EFAE" w14:textId="77777777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 xml:space="preserve">Första bedömning </w:t>
      </w:r>
    </w:p>
    <w:p w14:paraId="4608D1F5" w14:textId="726BC04F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>TC/S-bil/vikt tas och amnings-/matningssituation bedöms av BB-mottagningsbarnmorska. Nutritionsplan skrivs i samråd med föräldrarna</w:t>
      </w:r>
    </w:p>
    <w:p w14:paraId="5B6B85A2" w14:textId="77777777" w:rsidR="00750BA8" w:rsidRPr="00085126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 xml:space="preserve">Barnläkarundersökning görs med anteckning i FV 2 i Obstetrix </w:t>
      </w:r>
    </w:p>
    <w:p w14:paraId="46F28BB1" w14:textId="0EC94B02" w:rsidR="00750BA8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>Barnläkaren bedömer i samråd med BB-mottagningsbarnmorska om</w:t>
      </w:r>
    </w:p>
    <w:p w14:paraId="61E5D818" w14:textId="77777777" w:rsidR="00750BA8" w:rsidRPr="00085126" w:rsidRDefault="00750BA8" w:rsidP="00085126">
      <w:pPr>
        <w:pStyle w:val="Liststycke"/>
        <w:numPr>
          <w:ilvl w:val="0"/>
          <w:numId w:val="31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 xml:space="preserve">barnet behöver läggas in på BB slutenvården (slött barn eller föräldrarna vid behov av utökad stöd) </w:t>
      </w:r>
    </w:p>
    <w:p w14:paraId="49A005E8" w14:textId="77777777" w:rsidR="00750BA8" w:rsidRPr="00085126" w:rsidRDefault="00750BA8" w:rsidP="00085126">
      <w:pPr>
        <w:pStyle w:val="Liststycke"/>
        <w:numPr>
          <w:ilvl w:val="0"/>
          <w:numId w:val="31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 xml:space="preserve">barnet kan behandlas i hemmet med Bilisoft (piggt barn som förväntas äter bra). </w:t>
      </w:r>
    </w:p>
    <w:p w14:paraId="1B0F726B" w14:textId="4408BC10" w:rsidR="00750BA8" w:rsidRPr="00085126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  <w:b/>
          <w:bCs/>
        </w:rPr>
      </w:pPr>
      <w:r w:rsidRPr="00085126">
        <w:rPr>
          <w:rFonts w:ascii="Calibri" w:hAnsi="Calibri" w:cs="Calibri"/>
        </w:rPr>
        <w:t>Då barnet läggs in via BB-mottagning och endast s-bil</w:t>
      </w:r>
      <w:r w:rsidR="00856010">
        <w:rPr>
          <w:rFonts w:ascii="Calibri" w:hAnsi="Calibri" w:cs="Calibri"/>
        </w:rPr>
        <w:t>irubin</w:t>
      </w:r>
      <w:r w:rsidRPr="00085126">
        <w:rPr>
          <w:rFonts w:ascii="Calibri" w:hAnsi="Calibri" w:cs="Calibri"/>
        </w:rPr>
        <w:t xml:space="preserve"> tagits, ordinerar ibland läkaren infektionsprover, </w:t>
      </w:r>
      <w:r w:rsidR="00E25F38">
        <w:rPr>
          <w:rFonts w:ascii="Calibri" w:hAnsi="Calibri" w:cs="Calibri"/>
        </w:rPr>
        <w:t>b</w:t>
      </w:r>
      <w:r w:rsidRPr="00085126">
        <w:rPr>
          <w:rFonts w:ascii="Calibri" w:hAnsi="Calibri" w:cs="Calibri"/>
        </w:rPr>
        <w:t xml:space="preserve">lodgruppering, DAT vid nästkommande s-bilirubinkontroll (för att undvika onödiga stick) - </w:t>
      </w:r>
      <w:r w:rsidRPr="00085126">
        <w:rPr>
          <w:rFonts w:ascii="Calibri" w:hAnsi="Calibri" w:cs="Calibri"/>
          <w:b/>
          <w:bCs/>
        </w:rPr>
        <w:t>kan tas på BB</w:t>
      </w:r>
    </w:p>
    <w:p w14:paraId="3AA5443E" w14:textId="47C9B457" w:rsidR="00750BA8" w:rsidRPr="00085126" w:rsidRDefault="00750BA8" w:rsidP="00085126">
      <w:pPr>
        <w:pStyle w:val="Liststycke"/>
        <w:numPr>
          <w:ilvl w:val="0"/>
          <w:numId w:val="30"/>
        </w:numPr>
        <w:spacing w:line="240" w:lineRule="auto"/>
        <w:rPr>
          <w:rFonts w:ascii="Calibri" w:hAnsi="Calibri" w:cs="Calibri"/>
        </w:rPr>
      </w:pPr>
      <w:r w:rsidRPr="00085126">
        <w:rPr>
          <w:rFonts w:ascii="Calibri" w:hAnsi="Calibri" w:cs="Calibri"/>
        </w:rPr>
        <w:t>Barn som kommer via akuten och då det finns misstanke om infektion ska bedömas klart på akuten -</w:t>
      </w:r>
      <w:r w:rsidRPr="00085126">
        <w:rPr>
          <w:rFonts w:ascii="Calibri" w:hAnsi="Calibri" w:cs="Calibri"/>
          <w:b/>
          <w:bCs/>
        </w:rPr>
        <w:t xml:space="preserve"> </w:t>
      </w:r>
      <w:r w:rsidR="00E25F38">
        <w:rPr>
          <w:rFonts w:ascii="Calibri" w:hAnsi="Calibri" w:cs="Calibri"/>
          <w:b/>
          <w:bCs/>
        </w:rPr>
        <w:t>inte</w:t>
      </w:r>
      <w:r w:rsidRPr="00085126">
        <w:rPr>
          <w:rFonts w:ascii="Calibri" w:hAnsi="Calibri" w:cs="Calibri"/>
          <w:b/>
          <w:bCs/>
        </w:rPr>
        <w:t xml:space="preserve"> upp till BB</w:t>
      </w:r>
      <w:r w:rsidRPr="00085126">
        <w:rPr>
          <w:rFonts w:ascii="Calibri" w:hAnsi="Calibri" w:cs="Calibri"/>
        </w:rPr>
        <w:t xml:space="preserve"> för att invänta provsvar</w:t>
      </w:r>
    </w:p>
    <w:p w14:paraId="7137E266" w14:textId="77777777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>Inläggning slutenvård BB</w:t>
      </w:r>
    </w:p>
    <w:p w14:paraId="07F56822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>Läs nutritionsplan på mammasjournal (skrivit av BB-mottagningen)</w:t>
      </w:r>
    </w:p>
    <w:p w14:paraId="6CA8843D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Läs barnläkarens bedömning på FV2 </w:t>
      </w:r>
    </w:p>
    <w:p w14:paraId="17E61897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Skriv in modern i Obstetrix med orsak: </w:t>
      </w:r>
      <w:r w:rsidRPr="00750BA8">
        <w:rPr>
          <w:rFonts w:ascii="Calibri" w:hAnsi="Calibri" w:cs="Calibri"/>
          <w:b/>
          <w:bCs/>
        </w:rPr>
        <w:t>Inläggning postpartum</w:t>
      </w:r>
      <w:r w:rsidRPr="00750BA8">
        <w:rPr>
          <w:rFonts w:ascii="Calibri" w:hAnsi="Calibri" w:cs="Calibri"/>
        </w:rPr>
        <w:t xml:space="preserve"> </w:t>
      </w:r>
    </w:p>
    <w:p w14:paraId="714A1937" w14:textId="77777777" w:rsidR="00750BA8" w:rsidRPr="00750BA8" w:rsidRDefault="00750BA8" w:rsidP="00753733">
      <w:pPr>
        <w:pStyle w:val="Liststycke"/>
        <w:numPr>
          <w:ilvl w:val="1"/>
          <w:numId w:val="26"/>
        </w:numPr>
        <w:spacing w:line="240" w:lineRule="auto"/>
        <w:ind w:left="200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I journaltext skrivs: </w:t>
      </w:r>
      <w:r w:rsidRPr="00750BA8">
        <w:rPr>
          <w:rFonts w:ascii="Calibri" w:hAnsi="Calibri" w:cs="Calibri"/>
          <w:b/>
          <w:bCs/>
        </w:rPr>
        <w:t>Patienten är medföljande frisk till sjukt barn</w:t>
      </w:r>
      <w:r w:rsidRPr="00750BA8">
        <w:rPr>
          <w:rFonts w:ascii="Calibri" w:hAnsi="Calibri" w:cs="Calibri"/>
        </w:rPr>
        <w:t xml:space="preserve">    </w:t>
      </w:r>
    </w:p>
    <w:p w14:paraId="42B6544F" w14:textId="77777777" w:rsidR="00750BA8" w:rsidRPr="00750BA8" w:rsidRDefault="00750BA8" w:rsidP="00753733">
      <w:pPr>
        <w:pStyle w:val="Liststycke"/>
        <w:numPr>
          <w:ilvl w:val="1"/>
          <w:numId w:val="26"/>
        </w:numPr>
        <w:spacing w:line="240" w:lineRule="auto"/>
        <w:ind w:left="200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På beläggningslistan skrivs: </w:t>
      </w:r>
      <w:r w:rsidRPr="00750BA8">
        <w:rPr>
          <w:rFonts w:ascii="Calibri" w:hAnsi="Calibri" w:cs="Calibri"/>
          <w:b/>
          <w:bCs/>
        </w:rPr>
        <w:t>Återinläggning barn</w:t>
      </w:r>
    </w:p>
    <w:p w14:paraId="67CD21F4" w14:textId="77777777" w:rsidR="00750BA8" w:rsidRPr="00750BA8" w:rsidRDefault="00750BA8" w:rsidP="00753733">
      <w:pPr>
        <w:pStyle w:val="Liststycke"/>
        <w:numPr>
          <w:ilvl w:val="0"/>
          <w:numId w:val="26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All dokumentation sker i barnets observationslista och löpande journaltext i Obstetrix under föregående vårdtillfälle </w:t>
      </w:r>
    </w:p>
    <w:p w14:paraId="439C83E1" w14:textId="77777777" w:rsidR="00750BA8" w:rsidRPr="00750BA8" w:rsidRDefault="00750BA8" w:rsidP="00753733">
      <w:pPr>
        <w:pStyle w:val="Liststycke"/>
        <w:numPr>
          <w:ilvl w:val="1"/>
          <w:numId w:val="22"/>
        </w:numPr>
        <w:spacing w:line="240" w:lineRule="auto"/>
        <w:ind w:left="2007"/>
        <w:rPr>
          <w:rFonts w:ascii="Calibri" w:hAnsi="Calibri" w:cs="Calibri"/>
          <w:b/>
          <w:bCs/>
        </w:rPr>
      </w:pPr>
      <w:r w:rsidRPr="00750BA8">
        <w:rPr>
          <w:rFonts w:ascii="Calibri" w:hAnsi="Calibri" w:cs="Calibri"/>
        </w:rPr>
        <w:t xml:space="preserve">Barnet återinskrivs på grund av: </w:t>
      </w:r>
      <w:r w:rsidRPr="00750BA8">
        <w:rPr>
          <w:rFonts w:ascii="Calibri" w:hAnsi="Calibri" w:cs="Calibri"/>
          <w:b/>
          <w:bCs/>
        </w:rPr>
        <w:t>(kortfattat orsak)</w:t>
      </w:r>
    </w:p>
    <w:p w14:paraId="667C1A57" w14:textId="20184B7E" w:rsidR="00750BA8" w:rsidRPr="00750BA8" w:rsidRDefault="00750BA8" w:rsidP="00753733">
      <w:pPr>
        <w:pStyle w:val="Liststycke"/>
        <w:numPr>
          <w:ilvl w:val="1"/>
          <w:numId w:val="22"/>
        </w:numPr>
        <w:spacing w:line="240" w:lineRule="auto"/>
        <w:ind w:left="2007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Barnet märks med </w:t>
      </w:r>
      <w:r w:rsidRPr="00750BA8">
        <w:rPr>
          <w:rFonts w:ascii="Calibri" w:hAnsi="Calibri" w:cs="Calibri"/>
          <w:b/>
          <w:bCs/>
        </w:rPr>
        <w:t>barnnumret från FV2</w:t>
      </w:r>
      <w:r w:rsidRPr="00750BA8">
        <w:rPr>
          <w:rFonts w:ascii="Calibri" w:hAnsi="Calibri" w:cs="Calibri"/>
        </w:rPr>
        <w:t xml:space="preserve"> - handskrivet nummerband</w:t>
      </w:r>
    </w:p>
    <w:p w14:paraId="420B6002" w14:textId="77777777" w:rsidR="00750BA8" w:rsidRPr="00750BA8" w:rsidRDefault="00750BA8" w:rsidP="00753733">
      <w:pPr>
        <w:pStyle w:val="Liststycke"/>
        <w:numPr>
          <w:ilvl w:val="0"/>
          <w:numId w:val="22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t>Ny bedömning s-bilirubin enligt barnläkarens ordination</w:t>
      </w:r>
    </w:p>
    <w:p w14:paraId="496F15DA" w14:textId="77777777" w:rsidR="00750BA8" w:rsidRDefault="00750BA8" w:rsidP="00753733">
      <w:pPr>
        <w:pStyle w:val="Liststycke"/>
        <w:numPr>
          <w:ilvl w:val="0"/>
          <w:numId w:val="22"/>
        </w:numPr>
        <w:spacing w:line="240" w:lineRule="auto"/>
        <w:ind w:left="1287"/>
        <w:rPr>
          <w:rFonts w:ascii="Calibri" w:hAnsi="Calibri" w:cs="Calibri"/>
        </w:rPr>
      </w:pPr>
      <w:r w:rsidRPr="00750BA8">
        <w:rPr>
          <w:rFonts w:ascii="Calibri" w:hAnsi="Calibri" w:cs="Calibri"/>
        </w:rPr>
        <w:lastRenderedPageBreak/>
        <w:t xml:space="preserve">Daglig vikt och avstämning med BB-mottagnings barnmorska gällande nutritionsplan </w:t>
      </w:r>
    </w:p>
    <w:p w14:paraId="444D7DD9" w14:textId="2027CF44" w:rsidR="00A97F7C" w:rsidRPr="00750BA8" w:rsidRDefault="00A97F7C" w:rsidP="00753733">
      <w:pPr>
        <w:pStyle w:val="Liststycke"/>
        <w:numPr>
          <w:ilvl w:val="0"/>
          <w:numId w:val="22"/>
        </w:numPr>
        <w:spacing w:line="240" w:lineRule="auto"/>
        <w:ind w:left="1287"/>
        <w:rPr>
          <w:rFonts w:ascii="Calibri" w:hAnsi="Calibri" w:cs="Calibri"/>
        </w:rPr>
      </w:pPr>
      <w:r>
        <w:rPr>
          <w:rFonts w:ascii="Calibri" w:hAnsi="Calibri" w:cs="Calibri"/>
        </w:rPr>
        <w:t xml:space="preserve">Medföljande förälder ska inte skrivas in i ELVIS </w:t>
      </w:r>
      <w:r w:rsidR="00CA69EE">
        <w:rPr>
          <w:rFonts w:ascii="Calibri" w:hAnsi="Calibri" w:cs="Calibri"/>
        </w:rPr>
        <w:t>eller registreras på blankett för anhörig</w:t>
      </w:r>
      <w:r w:rsidR="00435A6F">
        <w:rPr>
          <w:rFonts w:ascii="Calibri" w:hAnsi="Calibri" w:cs="Calibri"/>
        </w:rPr>
        <w:t>.</w:t>
      </w:r>
    </w:p>
    <w:p w14:paraId="45A61FF7" w14:textId="77777777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 xml:space="preserve">Behandling i hemmet med Bilisoft </w:t>
      </w:r>
    </w:p>
    <w:p w14:paraId="1125236C" w14:textId="77777777" w:rsidR="00750BA8" w:rsidRPr="00750BA8" w:rsidRDefault="00750BA8" w:rsidP="00732F0C">
      <w:pPr>
        <w:pStyle w:val="Liststycke"/>
        <w:numPr>
          <w:ilvl w:val="0"/>
          <w:numId w:val="35"/>
        </w:num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>BB-mottagningens barnmorska instruerar i användning av Bilisoft samt lämnar patientinformation</w:t>
      </w:r>
    </w:p>
    <w:p w14:paraId="58CC8DCC" w14:textId="77777777" w:rsidR="00750BA8" w:rsidRPr="00750BA8" w:rsidRDefault="00750BA8" w:rsidP="00732F0C">
      <w:pPr>
        <w:pStyle w:val="Liststycke"/>
        <w:numPr>
          <w:ilvl w:val="0"/>
          <w:numId w:val="35"/>
        </w:num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>Vid behov rådgivning jourtid – kontakta familjen avdelningen via BB-mottagningens telefon</w:t>
      </w:r>
    </w:p>
    <w:p w14:paraId="3A68A15A" w14:textId="77777777" w:rsidR="00750BA8" w:rsidRPr="00A643C5" w:rsidRDefault="00750BA8" w:rsidP="00750BA8">
      <w:pPr>
        <w:pStyle w:val="MellanrubrikVGR"/>
        <w:spacing w:line="240" w:lineRule="auto"/>
        <w:rPr>
          <w:rFonts w:cs="Calibri"/>
          <w:sz w:val="28"/>
          <w:szCs w:val="28"/>
        </w:rPr>
      </w:pPr>
      <w:bookmarkStart w:id="3" w:name="_Hlk127428355"/>
      <w:r w:rsidRPr="00A643C5">
        <w:rPr>
          <w:rFonts w:cs="Calibri"/>
          <w:sz w:val="28"/>
          <w:szCs w:val="28"/>
        </w:rPr>
        <w:t>Inläggning Slutenvård neonatal</w:t>
      </w:r>
    </w:p>
    <w:p w14:paraId="5B02D628" w14:textId="77777777" w:rsidR="00750BA8" w:rsidRPr="00750BA8" w:rsidRDefault="00750BA8" w:rsidP="00750BA8">
      <w:pPr>
        <w:spacing w:line="240" w:lineRule="auto"/>
        <w:rPr>
          <w:rFonts w:ascii="Calibri" w:hAnsi="Calibri" w:cs="Calibri"/>
        </w:rPr>
      </w:pPr>
      <w:r w:rsidRPr="00750BA8">
        <w:rPr>
          <w:rFonts w:ascii="Calibri" w:hAnsi="Calibri" w:cs="Calibri"/>
        </w:rPr>
        <w:t xml:space="preserve">Följande barngrupper läggs in på neonatal avdelningen </w:t>
      </w:r>
    </w:p>
    <w:p w14:paraId="16DE9BEB" w14:textId="23CBFBDB" w:rsidR="00750BA8" w:rsidRPr="00732F0C" w:rsidRDefault="00732F0C" w:rsidP="00732F0C">
      <w:pPr>
        <w:pStyle w:val="Liststycke"/>
        <w:numPr>
          <w:ilvl w:val="0"/>
          <w:numId w:val="36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K</w:t>
      </w:r>
      <w:r w:rsidR="00750BA8" w:rsidRPr="00732F0C">
        <w:rPr>
          <w:rFonts w:ascii="Calibri" w:hAnsi="Calibri" w:cs="Calibri"/>
        </w:rPr>
        <w:t xml:space="preserve">omplicerade ikterus r/t mycket högt värde för dygnsålder och/eller gestationsvecka </w:t>
      </w:r>
    </w:p>
    <w:p w14:paraId="7510429C" w14:textId="389DE2F9" w:rsidR="00750BA8" w:rsidRPr="00732F0C" w:rsidRDefault="00732F0C" w:rsidP="00732F0C">
      <w:pPr>
        <w:pStyle w:val="Liststycke"/>
        <w:numPr>
          <w:ilvl w:val="0"/>
          <w:numId w:val="36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</w:t>
      </w:r>
      <w:r w:rsidR="00750BA8" w:rsidRPr="00732F0C">
        <w:rPr>
          <w:rFonts w:ascii="Calibri" w:hAnsi="Calibri" w:cs="Calibri"/>
        </w:rPr>
        <w:t>isstanke om infektion eller annan komplicerande faktor</w:t>
      </w:r>
    </w:p>
    <w:p w14:paraId="0BD85C60" w14:textId="7B84D3EB" w:rsidR="00750BA8" w:rsidRPr="00732F0C" w:rsidRDefault="00732F0C" w:rsidP="00732F0C">
      <w:pPr>
        <w:pStyle w:val="Liststycke"/>
        <w:numPr>
          <w:ilvl w:val="0"/>
          <w:numId w:val="36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V</w:t>
      </w:r>
      <w:r w:rsidR="00750BA8" w:rsidRPr="00732F0C">
        <w:rPr>
          <w:rFonts w:ascii="Calibri" w:hAnsi="Calibri" w:cs="Calibri"/>
        </w:rPr>
        <w:t>id behandling på BB/Bilisoft i hemmet och då barnets tillstånd försämras – d</w:t>
      </w:r>
      <w:r w:rsidR="00576889">
        <w:rPr>
          <w:rFonts w:ascii="Calibri" w:hAnsi="Calibri" w:cs="Calibri"/>
        </w:rPr>
        <w:t xml:space="preserve">et vill säga </w:t>
      </w:r>
      <w:r w:rsidR="00750BA8" w:rsidRPr="00732F0C">
        <w:rPr>
          <w:rFonts w:ascii="Calibri" w:hAnsi="Calibri" w:cs="Calibri"/>
        </w:rPr>
        <w:t>svårmatat eller svårbehandla</w:t>
      </w:r>
      <w:r w:rsidR="00576889">
        <w:rPr>
          <w:rFonts w:ascii="Calibri" w:hAnsi="Calibri" w:cs="Calibri"/>
        </w:rPr>
        <w:t xml:space="preserve">d </w:t>
      </w:r>
      <w:r w:rsidR="00750BA8" w:rsidRPr="00732F0C">
        <w:rPr>
          <w:rFonts w:ascii="Calibri" w:hAnsi="Calibri" w:cs="Calibri"/>
        </w:rPr>
        <w:t>ikterus.</w:t>
      </w:r>
    </w:p>
    <w:bookmarkEnd w:id="3"/>
    <w:p w14:paraId="065C928A" w14:textId="77777777" w:rsidR="00750BA8" w:rsidRPr="00A643C5" w:rsidRDefault="00750BA8" w:rsidP="00750BA8">
      <w:pPr>
        <w:pStyle w:val="MellanrubrikVGR"/>
        <w:spacing w:line="240" w:lineRule="auto"/>
        <w:ind w:left="0" w:firstLine="567"/>
        <w:rPr>
          <w:rFonts w:cs="Calibri"/>
          <w:sz w:val="28"/>
          <w:szCs w:val="28"/>
        </w:rPr>
      </w:pPr>
      <w:r w:rsidRPr="00A643C5">
        <w:rPr>
          <w:rFonts w:cs="Calibri"/>
          <w:sz w:val="28"/>
          <w:szCs w:val="28"/>
        </w:rPr>
        <w:t>Uppföljning</w:t>
      </w:r>
    </w:p>
    <w:p w14:paraId="286E6C6F" w14:textId="77777777" w:rsidR="00750BA8" w:rsidRPr="00732F0C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>Vid ljusbehandling på BB/Bilisoft i hemmet; sköts uppföljning av BB-mottagning - även om det överstiger 7 dagar</w:t>
      </w:r>
    </w:p>
    <w:p w14:paraId="2F42AFEC" w14:textId="77777777" w:rsidR="00750BA8" w:rsidRPr="00732F0C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>Vid ljusbehandling på neonatal (r/t komplicerande faktorer) sköts uppföljning av neonatal</w:t>
      </w:r>
    </w:p>
    <w:p w14:paraId="2C63C328" w14:textId="77777777" w:rsidR="00750BA8" w:rsidRPr="00732F0C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>Barn med långvarig ikterus där det finns behov av utökad utredning ska följas upp av barnkliniken</w:t>
      </w:r>
    </w:p>
    <w:p w14:paraId="0A42A7E2" w14:textId="7CB8E9C0" w:rsidR="00750BA8" w:rsidRDefault="00750BA8" w:rsidP="00732F0C">
      <w:pPr>
        <w:pStyle w:val="Liststycke"/>
        <w:numPr>
          <w:ilvl w:val="0"/>
          <w:numId w:val="37"/>
        </w:numPr>
        <w:spacing w:line="240" w:lineRule="auto"/>
        <w:rPr>
          <w:rFonts w:ascii="Calibri" w:hAnsi="Calibri" w:cs="Calibri"/>
        </w:rPr>
      </w:pPr>
      <w:r w:rsidRPr="00732F0C">
        <w:rPr>
          <w:rFonts w:ascii="Calibri" w:hAnsi="Calibri" w:cs="Calibri"/>
        </w:rPr>
        <w:t xml:space="preserve">Det finns alltid möjlighet att komplettera besök till </w:t>
      </w:r>
      <w:r w:rsidR="00576889">
        <w:rPr>
          <w:rFonts w:ascii="Calibri" w:hAnsi="Calibri" w:cs="Calibri"/>
        </w:rPr>
        <w:t>b</w:t>
      </w:r>
      <w:r w:rsidRPr="00732F0C">
        <w:rPr>
          <w:rFonts w:ascii="Calibri" w:hAnsi="Calibri" w:cs="Calibri"/>
        </w:rPr>
        <w:t xml:space="preserve">arnkliniken med besök på </w:t>
      </w:r>
      <w:r w:rsidR="00576889">
        <w:rPr>
          <w:rFonts w:ascii="Calibri" w:hAnsi="Calibri" w:cs="Calibri"/>
        </w:rPr>
        <w:t>a</w:t>
      </w:r>
      <w:r w:rsidRPr="00732F0C">
        <w:rPr>
          <w:rFonts w:ascii="Calibri" w:hAnsi="Calibri" w:cs="Calibri"/>
        </w:rPr>
        <w:t>mningsmottagning oavsett barnets ålder</w:t>
      </w:r>
    </w:p>
    <w:p w14:paraId="7110F2EB" w14:textId="77777777" w:rsidR="00570CAA" w:rsidRDefault="00570CAA" w:rsidP="00570CAA">
      <w:pPr>
        <w:spacing w:line="240" w:lineRule="auto"/>
        <w:rPr>
          <w:rFonts w:ascii="Calibri" w:hAnsi="Calibri" w:cs="Calibri"/>
        </w:rPr>
      </w:pPr>
    </w:p>
    <w:p w14:paraId="44DE8728" w14:textId="411E0E4B" w:rsidR="00570CAA" w:rsidRPr="00A643C5" w:rsidRDefault="00E052B8" w:rsidP="004A0051">
      <w:pPr>
        <w:pStyle w:val="FotnotVGR"/>
        <w:rPr>
          <w:rFonts w:ascii="Calibri" w:hAnsi="Calibri" w:cs="Calibri"/>
          <w:b/>
          <w:bCs/>
          <w:sz w:val="22"/>
          <w:szCs w:val="22"/>
        </w:rPr>
      </w:pPr>
      <w:r w:rsidRPr="00A643C5">
        <w:rPr>
          <w:rFonts w:ascii="Calibri" w:hAnsi="Calibri" w:cs="Calibri"/>
          <w:b/>
          <w:bCs/>
          <w:sz w:val="22"/>
          <w:szCs w:val="22"/>
        </w:rPr>
        <w:t>Referens</w:t>
      </w:r>
    </w:p>
    <w:p w14:paraId="47C6712F" w14:textId="24AE80E0" w:rsidR="004A0051" w:rsidRPr="00A643C5" w:rsidRDefault="00000000" w:rsidP="004A0051">
      <w:pPr>
        <w:pStyle w:val="FotnotVGR"/>
        <w:rPr>
          <w:rFonts w:ascii="Calibri" w:hAnsi="Calibri" w:cs="Calibri"/>
        </w:rPr>
      </w:pPr>
      <w:hyperlink r:id="rId12" w:history="1">
        <w:r w:rsidR="004A0051" w:rsidRPr="00A643C5">
          <w:rPr>
            <w:rStyle w:val="Hyperlnk"/>
            <w:rFonts w:ascii="Calibri" w:hAnsi="Calibri" w:cs="Calibri"/>
          </w:rPr>
          <w:t>Vård efter förlossning för mor och barn</w:t>
        </w:r>
        <w:r w:rsidR="00466E69" w:rsidRPr="00A643C5">
          <w:rPr>
            <w:rStyle w:val="Hyperlnk"/>
            <w:rFonts w:ascii="Calibri" w:hAnsi="Calibri" w:cs="Calibri"/>
          </w:rPr>
          <w:t xml:space="preserve"> (lof.se</w:t>
        </w:r>
        <w:r w:rsidR="00625D49" w:rsidRPr="00A643C5">
          <w:rPr>
            <w:rStyle w:val="Hyperlnk"/>
            <w:rFonts w:ascii="Calibri" w:hAnsi="Calibri" w:cs="Calibri"/>
          </w:rPr>
          <w:t>)</w:t>
        </w:r>
      </w:hyperlink>
    </w:p>
    <w:sectPr w:rsidR="004A0051" w:rsidRPr="00A643C5" w:rsidSect="00AE0528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709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273F58" w14:textId="77777777" w:rsidR="004E6E00" w:rsidRDefault="004E6E00">
      <w:r>
        <w:separator/>
      </w:r>
    </w:p>
  </w:endnote>
  <w:endnote w:type="continuationSeparator" w:id="0">
    <w:p w14:paraId="02732816" w14:textId="77777777" w:rsidR="004E6E00" w:rsidRDefault="004E6E00">
      <w:r>
        <w:continuationSeparator/>
      </w:r>
    </w:p>
  </w:endnote>
  <w:endnote w:type="continuationNotice" w:id="1">
    <w:p w14:paraId="16763265" w14:textId="77777777" w:rsidR="004E6E00" w:rsidRDefault="004E6E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4EBB8C" w14:textId="77777777" w:rsidR="004E6E00" w:rsidRDefault="004E6E00"/>
  </w:footnote>
  <w:footnote w:type="continuationSeparator" w:id="0">
    <w:p w14:paraId="1CFDE76A" w14:textId="77777777" w:rsidR="004E6E00" w:rsidRDefault="004E6E00">
      <w:r>
        <w:continuationSeparator/>
      </w:r>
    </w:p>
  </w:footnote>
  <w:footnote w:type="continuationNotice" w:id="1">
    <w:p w14:paraId="444D0190" w14:textId="77777777" w:rsidR="004E6E00" w:rsidRDefault="004E6E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9236A6"/>
    <w:multiLevelType w:val="hybridMultilevel"/>
    <w:tmpl w:val="8AECF2E4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05B287A"/>
    <w:multiLevelType w:val="hybridMultilevel"/>
    <w:tmpl w:val="37F05E9A"/>
    <w:lvl w:ilvl="0" w:tplc="041D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106E85BF"/>
    <w:multiLevelType w:val="hybridMultilevel"/>
    <w:tmpl w:val="C4AA2D46"/>
    <w:lvl w:ilvl="0" w:tplc="3A402E7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8E4062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B77EFB98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242299C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A16AF40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94A894F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89AFF78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E6D75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85A268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2B60D4D"/>
    <w:multiLevelType w:val="hybridMultilevel"/>
    <w:tmpl w:val="CED43FD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121E99"/>
    <w:multiLevelType w:val="hybridMultilevel"/>
    <w:tmpl w:val="6F8E38BA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6B42373"/>
    <w:multiLevelType w:val="hybridMultilevel"/>
    <w:tmpl w:val="334690F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1E6704EE"/>
    <w:multiLevelType w:val="hybridMultilevel"/>
    <w:tmpl w:val="858CACBC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257700FA"/>
    <w:multiLevelType w:val="hybridMultilevel"/>
    <w:tmpl w:val="A08EFA5C"/>
    <w:lvl w:ilvl="0" w:tplc="74A6A182">
      <w:numFmt w:val="bullet"/>
      <w:lvlText w:val="-"/>
      <w:lvlJc w:val="left"/>
      <w:pPr>
        <w:ind w:left="927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2F767B56"/>
    <w:multiLevelType w:val="hybridMultilevel"/>
    <w:tmpl w:val="468CC8EE"/>
    <w:lvl w:ilvl="0" w:tplc="FFFFFFFF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1D0001">
      <w:start w:val="1"/>
      <w:numFmt w:val="bullet"/>
      <w:lvlText w:val=""/>
      <w:lvlJc w:val="left"/>
      <w:pPr>
        <w:ind w:left="2727" w:hanging="360"/>
      </w:pPr>
      <w:rPr>
        <w:rFonts w:ascii="Symbol" w:hAnsi="Symbol" w:hint="default"/>
      </w:rPr>
    </w:lvl>
    <w:lvl w:ilvl="2" w:tplc="FFFFFFFF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1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96F1072"/>
    <w:multiLevelType w:val="hybridMultilevel"/>
    <w:tmpl w:val="8E560BFA"/>
    <w:lvl w:ilvl="0" w:tplc="041D000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4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1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847" w:hanging="360"/>
      </w:pPr>
      <w:rPr>
        <w:rFonts w:ascii="Wingdings" w:hAnsi="Wingdings" w:hint="default"/>
      </w:rPr>
    </w:lvl>
  </w:abstractNum>
  <w:abstractNum w:abstractNumId="1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8DC5EC"/>
    <w:multiLevelType w:val="hybridMultilevel"/>
    <w:tmpl w:val="81982740"/>
    <w:lvl w:ilvl="0" w:tplc="0DBAFF14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5AD622F4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5F62A37C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7F94CC18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5086837A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40CA02A6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1461DBE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6562BBA4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270C4560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49E34F5A"/>
    <w:multiLevelType w:val="hybridMultilevel"/>
    <w:tmpl w:val="D8E8BBC4"/>
    <w:lvl w:ilvl="0" w:tplc="041D0001">
      <w:start w:val="1"/>
      <w:numFmt w:val="bullet"/>
      <w:lvlText w:val=""/>
      <w:lvlJc w:val="left"/>
      <w:pPr>
        <w:ind w:left="1311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31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51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71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91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11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31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51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71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CDB0C41"/>
    <w:multiLevelType w:val="hybridMultilevel"/>
    <w:tmpl w:val="A00428F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5E727E70"/>
    <w:multiLevelType w:val="hybridMultilevel"/>
    <w:tmpl w:val="E8BE7550"/>
    <w:lvl w:ilvl="0" w:tplc="041D0003">
      <w:start w:val="1"/>
      <w:numFmt w:val="bullet"/>
      <w:lvlText w:val="o"/>
      <w:lvlJc w:val="left"/>
      <w:pPr>
        <w:ind w:left="2024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29" w15:restartNumberingAfterBreak="0">
    <w:nsid w:val="5EF6593A"/>
    <w:multiLevelType w:val="hybridMultilevel"/>
    <w:tmpl w:val="93E65AF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67A208AC"/>
    <w:multiLevelType w:val="hybridMultilevel"/>
    <w:tmpl w:val="9DE83660"/>
    <w:lvl w:ilvl="0" w:tplc="041D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7107AFF"/>
    <w:multiLevelType w:val="hybridMultilevel"/>
    <w:tmpl w:val="C51ECC1A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AF27383"/>
    <w:multiLevelType w:val="hybridMultilevel"/>
    <w:tmpl w:val="66289C9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152256773">
    <w:abstractNumId w:val="35"/>
  </w:num>
  <w:num w:numId="2" w16cid:durableId="1297570126">
    <w:abstractNumId w:val="26"/>
  </w:num>
  <w:num w:numId="3" w16cid:durableId="460926146">
    <w:abstractNumId w:val="0"/>
  </w:num>
  <w:num w:numId="4" w16cid:durableId="1286886606">
    <w:abstractNumId w:val="12"/>
  </w:num>
  <w:num w:numId="5" w16cid:durableId="337581871">
    <w:abstractNumId w:val="31"/>
  </w:num>
  <w:num w:numId="6" w16cid:durableId="51318726">
    <w:abstractNumId w:val="2"/>
  </w:num>
  <w:num w:numId="7" w16cid:durableId="2011979390">
    <w:abstractNumId w:val="21"/>
  </w:num>
  <w:num w:numId="8" w16cid:durableId="2016414276">
    <w:abstractNumId w:val="17"/>
  </w:num>
  <w:num w:numId="9" w16cid:durableId="1719744516">
    <w:abstractNumId w:val="1"/>
  </w:num>
  <w:num w:numId="10" w16cid:durableId="198012841">
    <w:abstractNumId w:val="1"/>
  </w:num>
  <w:num w:numId="11" w16cid:durableId="1143307391">
    <w:abstractNumId w:val="3"/>
  </w:num>
  <w:num w:numId="12" w16cid:durableId="666909245">
    <w:abstractNumId w:val="8"/>
  </w:num>
  <w:num w:numId="13" w16cid:durableId="2010059480">
    <w:abstractNumId w:val="25"/>
  </w:num>
  <w:num w:numId="14" w16cid:durableId="285158959">
    <w:abstractNumId w:val="19"/>
  </w:num>
  <w:num w:numId="15" w16cid:durableId="1496340561">
    <w:abstractNumId w:val="13"/>
  </w:num>
  <w:num w:numId="16" w16cid:durableId="1999727898">
    <w:abstractNumId w:val="24"/>
  </w:num>
  <w:num w:numId="17" w16cid:durableId="369451085">
    <w:abstractNumId w:val="10"/>
  </w:num>
  <w:num w:numId="18" w16cid:durableId="380328170">
    <w:abstractNumId w:val="20"/>
  </w:num>
  <w:num w:numId="19" w16cid:durableId="1399283588">
    <w:abstractNumId w:val="34"/>
  </w:num>
  <w:num w:numId="20" w16cid:durableId="2055889595">
    <w:abstractNumId w:val="23"/>
  </w:num>
  <w:num w:numId="21" w16cid:durableId="840581301">
    <w:abstractNumId w:val="15"/>
  </w:num>
  <w:num w:numId="22" w16cid:durableId="1299457426">
    <w:abstractNumId w:val="18"/>
  </w:num>
  <w:num w:numId="23" w16cid:durableId="127480627">
    <w:abstractNumId w:val="11"/>
  </w:num>
  <w:num w:numId="24" w16cid:durableId="1964921988">
    <w:abstractNumId w:val="4"/>
  </w:num>
  <w:num w:numId="25" w16cid:durableId="153184376">
    <w:abstractNumId w:val="5"/>
  </w:num>
  <w:num w:numId="26" w16cid:durableId="282537783">
    <w:abstractNumId w:val="9"/>
  </w:num>
  <w:num w:numId="27" w16cid:durableId="167255314">
    <w:abstractNumId w:val="16"/>
  </w:num>
  <w:num w:numId="28" w16cid:durableId="1555651766">
    <w:abstractNumId w:val="6"/>
  </w:num>
  <w:num w:numId="29" w16cid:durableId="1930504208">
    <w:abstractNumId w:val="22"/>
  </w:num>
  <w:num w:numId="30" w16cid:durableId="742291917">
    <w:abstractNumId w:val="32"/>
  </w:num>
  <w:num w:numId="31" w16cid:durableId="1083379534">
    <w:abstractNumId w:val="28"/>
  </w:num>
  <w:num w:numId="32" w16cid:durableId="767963641">
    <w:abstractNumId w:val="30"/>
  </w:num>
  <w:num w:numId="33" w16cid:durableId="1128088320">
    <w:abstractNumId w:val="14"/>
  </w:num>
  <w:num w:numId="34" w16cid:durableId="1769545048">
    <w:abstractNumId w:val="27"/>
  </w:num>
  <w:num w:numId="35" w16cid:durableId="1641764201">
    <w:abstractNumId w:val="29"/>
  </w:num>
  <w:num w:numId="36" w16cid:durableId="653222244">
    <w:abstractNumId w:val="7"/>
  </w:num>
  <w:num w:numId="37" w16cid:durableId="559024598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05A"/>
    <w:rsid w:val="00016CF0"/>
    <w:rsid w:val="00025CF2"/>
    <w:rsid w:val="00025EE0"/>
    <w:rsid w:val="00030DDD"/>
    <w:rsid w:val="000313BB"/>
    <w:rsid w:val="00033ED5"/>
    <w:rsid w:val="00041C3A"/>
    <w:rsid w:val="00050500"/>
    <w:rsid w:val="0005691C"/>
    <w:rsid w:val="00056ECB"/>
    <w:rsid w:val="00056ED5"/>
    <w:rsid w:val="00061969"/>
    <w:rsid w:val="00063622"/>
    <w:rsid w:val="000655CC"/>
    <w:rsid w:val="000700AE"/>
    <w:rsid w:val="0007762C"/>
    <w:rsid w:val="00084024"/>
    <w:rsid w:val="00085126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2B87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6056"/>
    <w:rsid w:val="001E3789"/>
    <w:rsid w:val="001E680B"/>
    <w:rsid w:val="002067F3"/>
    <w:rsid w:val="00211487"/>
    <w:rsid w:val="00211D91"/>
    <w:rsid w:val="00217DEC"/>
    <w:rsid w:val="00223B91"/>
    <w:rsid w:val="00235B57"/>
    <w:rsid w:val="00250F24"/>
    <w:rsid w:val="002523C5"/>
    <w:rsid w:val="0025380B"/>
    <w:rsid w:val="002539C6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0E78"/>
    <w:rsid w:val="002A1C4F"/>
    <w:rsid w:val="002A5677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6A8B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823"/>
    <w:rsid w:val="003A795F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2977"/>
    <w:rsid w:val="004031D5"/>
    <w:rsid w:val="00404948"/>
    <w:rsid w:val="00406BEA"/>
    <w:rsid w:val="00413A60"/>
    <w:rsid w:val="004230F7"/>
    <w:rsid w:val="0043167E"/>
    <w:rsid w:val="0043409A"/>
    <w:rsid w:val="00435A6F"/>
    <w:rsid w:val="00446255"/>
    <w:rsid w:val="00451935"/>
    <w:rsid w:val="00460ED0"/>
    <w:rsid w:val="00465651"/>
    <w:rsid w:val="00466E69"/>
    <w:rsid w:val="00470CE7"/>
    <w:rsid w:val="00470F4F"/>
    <w:rsid w:val="00472482"/>
    <w:rsid w:val="00480DC7"/>
    <w:rsid w:val="00486F0E"/>
    <w:rsid w:val="004876F6"/>
    <w:rsid w:val="0049236A"/>
    <w:rsid w:val="00492718"/>
    <w:rsid w:val="004A0051"/>
    <w:rsid w:val="004A355D"/>
    <w:rsid w:val="004A4970"/>
    <w:rsid w:val="004B2183"/>
    <w:rsid w:val="004B2A01"/>
    <w:rsid w:val="004C3536"/>
    <w:rsid w:val="004D7BA3"/>
    <w:rsid w:val="004E6E00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0CAA"/>
    <w:rsid w:val="00576889"/>
    <w:rsid w:val="005770AD"/>
    <w:rsid w:val="00581414"/>
    <w:rsid w:val="00582490"/>
    <w:rsid w:val="00597E28"/>
    <w:rsid w:val="005A3041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D49"/>
    <w:rsid w:val="00627BEA"/>
    <w:rsid w:val="006319DB"/>
    <w:rsid w:val="00634D59"/>
    <w:rsid w:val="00636C71"/>
    <w:rsid w:val="00642109"/>
    <w:rsid w:val="00651BE2"/>
    <w:rsid w:val="0065595B"/>
    <w:rsid w:val="00656DCD"/>
    <w:rsid w:val="00660269"/>
    <w:rsid w:val="00665F89"/>
    <w:rsid w:val="00673C92"/>
    <w:rsid w:val="006753EC"/>
    <w:rsid w:val="00685193"/>
    <w:rsid w:val="00697CF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2F0C"/>
    <w:rsid w:val="00733A9C"/>
    <w:rsid w:val="00736574"/>
    <w:rsid w:val="007367E0"/>
    <w:rsid w:val="00737215"/>
    <w:rsid w:val="00750BA8"/>
    <w:rsid w:val="00753733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E17C4"/>
    <w:rsid w:val="007F1CFF"/>
    <w:rsid w:val="007F5DD5"/>
    <w:rsid w:val="00821A1B"/>
    <w:rsid w:val="008262E9"/>
    <w:rsid w:val="00827E69"/>
    <w:rsid w:val="00831B30"/>
    <w:rsid w:val="00835C4D"/>
    <w:rsid w:val="00843F48"/>
    <w:rsid w:val="00851423"/>
    <w:rsid w:val="00856010"/>
    <w:rsid w:val="008569C6"/>
    <w:rsid w:val="00857848"/>
    <w:rsid w:val="008640F3"/>
    <w:rsid w:val="008654B6"/>
    <w:rsid w:val="0087139C"/>
    <w:rsid w:val="00873419"/>
    <w:rsid w:val="00880E83"/>
    <w:rsid w:val="00892F28"/>
    <w:rsid w:val="008A0843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089B"/>
    <w:rsid w:val="00911231"/>
    <w:rsid w:val="0091295C"/>
    <w:rsid w:val="00914D58"/>
    <w:rsid w:val="00921F47"/>
    <w:rsid w:val="009228AB"/>
    <w:rsid w:val="0093085B"/>
    <w:rsid w:val="009313EB"/>
    <w:rsid w:val="00931C57"/>
    <w:rsid w:val="009347A5"/>
    <w:rsid w:val="00941200"/>
    <w:rsid w:val="00942257"/>
    <w:rsid w:val="009471BF"/>
    <w:rsid w:val="00950E4E"/>
    <w:rsid w:val="009529BD"/>
    <w:rsid w:val="009533B4"/>
    <w:rsid w:val="00956821"/>
    <w:rsid w:val="00957D35"/>
    <w:rsid w:val="00971D93"/>
    <w:rsid w:val="0097475F"/>
    <w:rsid w:val="009A07DC"/>
    <w:rsid w:val="009A32ED"/>
    <w:rsid w:val="009B1F6B"/>
    <w:rsid w:val="009C0D12"/>
    <w:rsid w:val="009C192E"/>
    <w:rsid w:val="009C2E3E"/>
    <w:rsid w:val="009C3B28"/>
    <w:rsid w:val="009C3B82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1621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43C5"/>
    <w:rsid w:val="00A65FD4"/>
    <w:rsid w:val="00A7004C"/>
    <w:rsid w:val="00A81198"/>
    <w:rsid w:val="00A81E48"/>
    <w:rsid w:val="00A82035"/>
    <w:rsid w:val="00A90D77"/>
    <w:rsid w:val="00A92E07"/>
    <w:rsid w:val="00A97F7C"/>
    <w:rsid w:val="00AA0B3A"/>
    <w:rsid w:val="00AA6EB4"/>
    <w:rsid w:val="00AA767D"/>
    <w:rsid w:val="00AB0CC9"/>
    <w:rsid w:val="00AB3630"/>
    <w:rsid w:val="00AC3FF6"/>
    <w:rsid w:val="00AD73EC"/>
    <w:rsid w:val="00AD7AD5"/>
    <w:rsid w:val="00AE0528"/>
    <w:rsid w:val="00AE5BC7"/>
    <w:rsid w:val="00AF41DB"/>
    <w:rsid w:val="00AF5AAF"/>
    <w:rsid w:val="00B046D8"/>
    <w:rsid w:val="00B13F4C"/>
    <w:rsid w:val="00B16219"/>
    <w:rsid w:val="00B16C59"/>
    <w:rsid w:val="00B24E3C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3F1D"/>
    <w:rsid w:val="00B96AFF"/>
    <w:rsid w:val="00B97910"/>
    <w:rsid w:val="00BA0066"/>
    <w:rsid w:val="00BA299C"/>
    <w:rsid w:val="00BB69DB"/>
    <w:rsid w:val="00BC322E"/>
    <w:rsid w:val="00BC3F17"/>
    <w:rsid w:val="00BC44CD"/>
    <w:rsid w:val="00BC48A6"/>
    <w:rsid w:val="00BE7978"/>
    <w:rsid w:val="00C01F0D"/>
    <w:rsid w:val="00C052C8"/>
    <w:rsid w:val="00C07DDB"/>
    <w:rsid w:val="00C11F47"/>
    <w:rsid w:val="00C136FC"/>
    <w:rsid w:val="00C4056D"/>
    <w:rsid w:val="00C4115D"/>
    <w:rsid w:val="00C43BDD"/>
    <w:rsid w:val="00C4429D"/>
    <w:rsid w:val="00C46C30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4B3B"/>
    <w:rsid w:val="00C97BD3"/>
    <w:rsid w:val="00CA39EF"/>
    <w:rsid w:val="00CA521F"/>
    <w:rsid w:val="00CA69EE"/>
    <w:rsid w:val="00CB0493"/>
    <w:rsid w:val="00CB17FF"/>
    <w:rsid w:val="00CB1ED7"/>
    <w:rsid w:val="00CC167C"/>
    <w:rsid w:val="00CC52D9"/>
    <w:rsid w:val="00CD6647"/>
    <w:rsid w:val="00CD7000"/>
    <w:rsid w:val="00CE4B73"/>
    <w:rsid w:val="00CF70BB"/>
    <w:rsid w:val="00D03693"/>
    <w:rsid w:val="00D074DB"/>
    <w:rsid w:val="00D139CF"/>
    <w:rsid w:val="00D20779"/>
    <w:rsid w:val="00D24264"/>
    <w:rsid w:val="00D37E7F"/>
    <w:rsid w:val="00D47AD7"/>
    <w:rsid w:val="00D51529"/>
    <w:rsid w:val="00D67C88"/>
    <w:rsid w:val="00D85218"/>
    <w:rsid w:val="00D915B1"/>
    <w:rsid w:val="00D96FAA"/>
    <w:rsid w:val="00DA145B"/>
    <w:rsid w:val="00DA16CC"/>
    <w:rsid w:val="00DA299D"/>
    <w:rsid w:val="00DA65C4"/>
    <w:rsid w:val="00DE4447"/>
    <w:rsid w:val="00DE5DA2"/>
    <w:rsid w:val="00DE63C6"/>
    <w:rsid w:val="00DF0033"/>
    <w:rsid w:val="00E026BF"/>
    <w:rsid w:val="00E052B8"/>
    <w:rsid w:val="00E07B1B"/>
    <w:rsid w:val="00E11853"/>
    <w:rsid w:val="00E25F38"/>
    <w:rsid w:val="00E31AD0"/>
    <w:rsid w:val="00E46B2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53F"/>
    <w:rsid w:val="00EC0A68"/>
    <w:rsid w:val="00EC3C32"/>
    <w:rsid w:val="00EC5006"/>
    <w:rsid w:val="00ED49C3"/>
    <w:rsid w:val="00ED6CE8"/>
    <w:rsid w:val="00ED7AA6"/>
    <w:rsid w:val="00EE2A56"/>
    <w:rsid w:val="00EE3818"/>
    <w:rsid w:val="00F15EA2"/>
    <w:rsid w:val="00F22264"/>
    <w:rsid w:val="00F2564D"/>
    <w:rsid w:val="00F35B05"/>
    <w:rsid w:val="00F413D9"/>
    <w:rsid w:val="00F5135F"/>
    <w:rsid w:val="00F51F78"/>
    <w:rsid w:val="00F628A9"/>
    <w:rsid w:val="00F86F47"/>
    <w:rsid w:val="00F90B64"/>
    <w:rsid w:val="00F959FE"/>
    <w:rsid w:val="00FB2F0F"/>
    <w:rsid w:val="00FB5086"/>
    <w:rsid w:val="00FB5411"/>
    <w:rsid w:val="00FB6392"/>
    <w:rsid w:val="00FC1E95"/>
    <w:rsid w:val="00FC4F36"/>
    <w:rsid w:val="00FD2EC6"/>
    <w:rsid w:val="00FD3C70"/>
    <w:rsid w:val="00FD6820"/>
    <w:rsid w:val="00FE12D8"/>
    <w:rsid w:val="00FE397F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136F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C136FC"/>
    <w:pPr>
      <w:spacing w:line="240" w:lineRule="auto"/>
    </w:pPr>
    <w:rPr>
      <w:rFonts w:asciiTheme="majorHAnsi" w:hAnsiTheme="majorHAnsi" w:cstheme="majorHAnsi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C136FC"/>
    <w:rPr>
      <w:rFonts w:asciiTheme="majorHAnsi" w:hAnsiTheme="majorHAnsi" w:cstheme="majorHAnsi"/>
    </w:rPr>
  </w:style>
  <w:style w:type="paragraph" w:styleId="Underrubrik">
    <w:name w:val="Subtitle"/>
    <w:basedOn w:val="Normal"/>
    <w:next w:val="Normal"/>
    <w:link w:val="UnderrubrikChar"/>
    <w:qFormat/>
    <w:rsid w:val="00E052B8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052B8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1D60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lof.se/filer/Vard-efter-forlossning-for-mor-och-bar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152</TotalTime>
  <Pages>3</Pages>
  <Words>774</Words>
  <Characters>4104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Återinskrivning av barn till BB-avdelning</vt:lpstr>
    </vt:vector>
  </TitlesOfParts>
  <Manager/>
  <Company/>
  <LinksUpToDate>false</LinksUpToDate>
  <CharactersWithSpaces>4869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Återinskrivning av barn till BB-avdelning</dc:title>
  <dc:subject/>
  <dc:creator/>
  <keywords/>
  <lastModifiedBy>Ewelyn Persson</lastModifiedBy>
  <revision>87</revision>
  <lastPrinted>2016-03-31T10:56:00.0000000Z</lastPrinted>
  <dcterms:created xsi:type="dcterms:W3CDTF">2021-05-27T09:47:00.0000000Z</dcterms:created>
  <dcterms:modified xsi:type="dcterms:W3CDTF">2024-06-14T11:09:00.0000000Z</dcterms:modified>
</coreProperties>
</file>