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0360CC" w14:textId="77777777" w:rsidR="007E5A35" w:rsidRDefault="007E5A35" w:rsidP="007E5A35">
      <w:pPr>
        <w:pStyle w:val="Rubrik1"/>
        <w:spacing w:line="240" w:lineRule="auto"/>
      </w:pPr>
      <w:r>
        <w:t xml:space="preserve">Viktskattningar som kan utföras av </w:t>
      </w:r>
      <w:bookmarkStart w:id="0" w:name="_Toc321146591"/>
      <w:r>
        <w:t>barnmorska</w:t>
      </w:r>
    </w:p>
    <w:p w14:paraId="72A555E9" w14:textId="5F076AEB" w:rsidR="007E5A35" w:rsidRDefault="004F5B46" w:rsidP="007E5A35">
      <w:pPr>
        <w:pStyle w:val="Rubrik3"/>
      </w:pPr>
      <w:bookmarkStart w:id="1" w:name="_Toc100327184"/>
      <w:bookmarkStart w:id="2" w:name="_Toc106874287"/>
      <w:bookmarkEnd w:id="0"/>
      <w:r>
        <w:t>Revidering i denna</w:t>
      </w:r>
      <w:r w:rsidR="007E5A35">
        <w:t xml:space="preserve"> version</w:t>
      </w:r>
      <w:bookmarkEnd w:id="1"/>
      <w:bookmarkEnd w:id="2"/>
    </w:p>
    <w:p w14:paraId="4BDDC9C0" w14:textId="72EAC3D0" w:rsidR="007E5A35" w:rsidRPr="007E45C6" w:rsidRDefault="004F5B46" w:rsidP="007E5A3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Inga ändringar i denna version. </w:t>
      </w:r>
    </w:p>
    <w:p w14:paraId="16919934" w14:textId="77777777" w:rsidR="007E5A35" w:rsidRDefault="007E5A35" w:rsidP="007E5A35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  <w:r>
        <w:t xml:space="preserve"> </w:t>
      </w:r>
    </w:p>
    <w:p w14:paraId="6AAF1A2F" w14:textId="77777777" w:rsidR="007E5A35" w:rsidRPr="00D84BD8" w:rsidRDefault="007E5A35" w:rsidP="007E5A35">
      <w:pPr>
        <w:spacing w:line="240" w:lineRule="auto"/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>Gäller för personal inom de enheter/verksamheter som berörs av rutinen.</w:t>
      </w:r>
    </w:p>
    <w:p w14:paraId="5A8C630D" w14:textId="77777777" w:rsidR="007E5A35" w:rsidRDefault="007E5A35" w:rsidP="007E5A35">
      <w:pPr>
        <w:pStyle w:val="Rubrik2"/>
      </w:pPr>
      <w:r>
        <w:t>Viktskattning som kan utföras av barnmorska</w:t>
      </w:r>
    </w:p>
    <w:p w14:paraId="56C0CBBA" w14:textId="77777777" w:rsidR="007E5A35" w:rsidRDefault="007E5A35" w:rsidP="007E5A35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Patienter som har en PAL på Kvinnokliniken bokas i första hand till PAL. </w:t>
      </w:r>
    </w:p>
    <w:p w14:paraId="3D548EE3" w14:textId="77777777" w:rsidR="007E5A35" w:rsidRDefault="007E5A35" w:rsidP="007E5A35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r w:rsidRPr="29D93983">
        <w:rPr>
          <w:rFonts w:ascii="Calibri" w:hAnsi="Calibri" w:cs="Calibri"/>
        </w:rPr>
        <w:t>Planande SF-mått till och med graviditetsvecka 37+0</w:t>
      </w:r>
    </w:p>
    <w:p w14:paraId="6FFA7F04" w14:textId="77777777" w:rsidR="007E5A35" w:rsidRDefault="007E5A35" w:rsidP="007E5A35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r w:rsidRPr="54DE0F3E">
        <w:rPr>
          <w:rFonts w:ascii="Calibri" w:hAnsi="Calibri" w:cs="Calibri"/>
        </w:rPr>
        <w:t>Planerade viktskattningar från barnmorskemottagning utifrån att patienten tidigare fött barn som varit SGA (small for gestational age)</w:t>
      </w:r>
    </w:p>
    <w:p w14:paraId="77E7B383" w14:textId="77777777" w:rsidR="007E5A35" w:rsidRDefault="007E5A35" w:rsidP="007E5A35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r w:rsidRPr="54DE0F3E">
        <w:rPr>
          <w:rFonts w:ascii="Calibri" w:hAnsi="Calibri" w:cs="Calibri"/>
        </w:rPr>
        <w:t>Patienter som tidigare genomgått gastric bypassoperation</w:t>
      </w:r>
    </w:p>
    <w:p w14:paraId="31984C41" w14:textId="4CAE1175" w:rsidR="00A12C2F" w:rsidRDefault="00D97E1C" w:rsidP="007E5A35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Där remissbedömare finner det lämpligt</w:t>
      </w:r>
    </w:p>
    <w:p w14:paraId="0EDE9A8F" w14:textId="77777777" w:rsidR="007E5A35" w:rsidRDefault="007E5A35" w:rsidP="007E5A35">
      <w:pPr>
        <w:pStyle w:val="Rubrik2"/>
      </w:pPr>
      <w:r>
        <w:t>Handläggning i fall av avvikande fynd</w:t>
      </w:r>
    </w:p>
    <w:p w14:paraId="0CDC1E11" w14:textId="6B35B4CB" w:rsidR="007E5A35" w:rsidRDefault="007E5A35" w:rsidP="007E5A35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 w:rsidRPr="54D5726F">
        <w:rPr>
          <w:rFonts w:ascii="Calibri" w:hAnsi="Calibri" w:cs="Calibri"/>
        </w:rPr>
        <w:t xml:space="preserve">Vid viktavvikelse från -15% kontaktas samma dag i första hand läkare på </w:t>
      </w:r>
      <w:r w:rsidR="00926061">
        <w:rPr>
          <w:rFonts w:ascii="Calibri" w:hAnsi="Calibri" w:cs="Calibri"/>
        </w:rPr>
        <w:t xml:space="preserve">Specialistmödravården (SMVC) </w:t>
      </w:r>
      <w:r w:rsidRPr="54D5726F">
        <w:rPr>
          <w:rFonts w:ascii="Calibri" w:hAnsi="Calibri" w:cs="Calibri"/>
        </w:rPr>
        <w:t>för vidare planering. I andra hand kontaktas förlossningsbakjour.</w:t>
      </w:r>
    </w:p>
    <w:p w14:paraId="737A3BE7" w14:textId="77777777" w:rsidR="007E5A35" w:rsidRDefault="007E5A35" w:rsidP="007E5A35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Se rutin </w:t>
      </w:r>
      <w:hyperlink r:id="rId12" w:history="1">
        <w:r w:rsidRPr="00156B8E">
          <w:rPr>
            <w:rStyle w:val="Hyperlnk"/>
            <w:rFonts w:ascii="Calibri" w:hAnsi="Calibri" w:cs="Calibri"/>
          </w:rPr>
          <w:t>Tillväxthämning</w:t>
        </w:r>
      </w:hyperlink>
    </w:p>
    <w:p w14:paraId="335902EE" w14:textId="72033CB3" w:rsidR="007E5A35" w:rsidRPr="00AF7DA8" w:rsidRDefault="007E5A35" w:rsidP="007E5A35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Vid eventuell viktavvikelse kontakta läkare på S</w:t>
      </w:r>
      <w:r w:rsidR="00926061">
        <w:rPr>
          <w:rFonts w:ascii="Calibri" w:hAnsi="Calibri" w:cs="Calibri"/>
        </w:rPr>
        <w:t xml:space="preserve">MVC </w:t>
      </w:r>
      <w:r>
        <w:rPr>
          <w:rFonts w:ascii="Calibri" w:hAnsi="Calibri" w:cs="Calibri"/>
        </w:rPr>
        <w:t>eller förlossningsbakjour för planering av fortsatt handläggning.</w:t>
      </w:r>
    </w:p>
    <w:p w14:paraId="1F97DE84" w14:textId="6473EFB0" w:rsidR="00FC7019" w:rsidRPr="00E34E47" w:rsidRDefault="00FC7019" w:rsidP="00E34E47"/>
    <w:sectPr w:rsidR="00FC7019" w:rsidRPr="00E34E47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9A813" w14:textId="77777777" w:rsidR="004977C0" w:rsidRDefault="004977C0">
      <w:r>
        <w:separator/>
      </w:r>
    </w:p>
  </w:endnote>
  <w:endnote w:type="continuationSeparator" w:id="0">
    <w:p w14:paraId="0FCFA4D4" w14:textId="77777777" w:rsidR="004977C0" w:rsidRDefault="004977C0">
      <w:r>
        <w:continuationSeparator/>
      </w:r>
    </w:p>
  </w:endnote>
  <w:endnote w:type="continuationNotice" w:id="1">
    <w:p w14:paraId="299168A6" w14:textId="77777777" w:rsidR="004977C0" w:rsidRDefault="004977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variable"/>
    <w:sig w:usb0="60000287" w:usb1="00000001" w:usb2="00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F6C1A" w14:textId="77777777" w:rsidR="004977C0" w:rsidRDefault="004977C0"/>
  </w:footnote>
  <w:footnote w:type="continuationSeparator" w:id="0">
    <w:p w14:paraId="4064F766" w14:textId="77777777" w:rsidR="004977C0" w:rsidRDefault="004977C0">
      <w:r>
        <w:continuationSeparator/>
      </w:r>
    </w:p>
  </w:footnote>
  <w:footnote w:type="continuationNotice" w:id="1">
    <w:p w14:paraId="04E9224C" w14:textId="77777777" w:rsidR="004977C0" w:rsidRDefault="004977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DC0ADF"/>
    <w:multiLevelType w:val="hybridMultilevel"/>
    <w:tmpl w:val="A0B00E7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EB6D9A"/>
    <w:multiLevelType w:val="hybridMultilevel"/>
    <w:tmpl w:val="1CF2C37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6158987">
    <w:abstractNumId w:val="19"/>
  </w:num>
  <w:num w:numId="2" w16cid:durableId="2090803800">
    <w:abstractNumId w:val="15"/>
  </w:num>
  <w:num w:numId="3" w16cid:durableId="1309436801">
    <w:abstractNumId w:val="0"/>
  </w:num>
  <w:num w:numId="4" w16cid:durableId="837689766">
    <w:abstractNumId w:val="7"/>
  </w:num>
  <w:num w:numId="5" w16cid:durableId="1140732400">
    <w:abstractNumId w:val="17"/>
  </w:num>
  <w:num w:numId="6" w16cid:durableId="1563128426">
    <w:abstractNumId w:val="2"/>
  </w:num>
  <w:num w:numId="7" w16cid:durableId="1673141528">
    <w:abstractNumId w:val="12"/>
  </w:num>
  <w:num w:numId="8" w16cid:durableId="2079744740">
    <w:abstractNumId w:val="9"/>
  </w:num>
  <w:num w:numId="9" w16cid:durableId="549419799">
    <w:abstractNumId w:val="1"/>
  </w:num>
  <w:num w:numId="10" w16cid:durableId="1440301303">
    <w:abstractNumId w:val="1"/>
  </w:num>
  <w:num w:numId="11" w16cid:durableId="828714152">
    <w:abstractNumId w:val="3"/>
  </w:num>
  <w:num w:numId="12" w16cid:durableId="574322377">
    <w:abstractNumId w:val="5"/>
  </w:num>
  <w:num w:numId="13" w16cid:durableId="875121941">
    <w:abstractNumId w:val="14"/>
  </w:num>
  <w:num w:numId="14" w16cid:durableId="1751074612">
    <w:abstractNumId w:val="10"/>
  </w:num>
  <w:num w:numId="15" w16cid:durableId="73745624">
    <w:abstractNumId w:val="8"/>
  </w:num>
  <w:num w:numId="16" w16cid:durableId="182322539">
    <w:abstractNumId w:val="13"/>
  </w:num>
  <w:num w:numId="17" w16cid:durableId="1987197090">
    <w:abstractNumId w:val="6"/>
  </w:num>
  <w:num w:numId="18" w16cid:durableId="663508933">
    <w:abstractNumId w:val="11"/>
  </w:num>
  <w:num w:numId="19" w16cid:durableId="536043022">
    <w:abstractNumId w:val="18"/>
  </w:num>
  <w:num w:numId="20" w16cid:durableId="1025903936">
    <w:abstractNumId w:val="4"/>
  </w:num>
  <w:num w:numId="21" w16cid:durableId="21322841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2BE0"/>
    <w:rsid w:val="00033ED5"/>
    <w:rsid w:val="00034F7C"/>
    <w:rsid w:val="00050500"/>
    <w:rsid w:val="0005691C"/>
    <w:rsid w:val="00056ECB"/>
    <w:rsid w:val="00056ED5"/>
    <w:rsid w:val="0006145A"/>
    <w:rsid w:val="00061969"/>
    <w:rsid w:val="000655CC"/>
    <w:rsid w:val="000700AE"/>
    <w:rsid w:val="00081202"/>
    <w:rsid w:val="00084024"/>
    <w:rsid w:val="0009062C"/>
    <w:rsid w:val="00095368"/>
    <w:rsid w:val="000954C4"/>
    <w:rsid w:val="000A611A"/>
    <w:rsid w:val="000B12D9"/>
    <w:rsid w:val="000B4536"/>
    <w:rsid w:val="000B7715"/>
    <w:rsid w:val="000C5133"/>
    <w:rsid w:val="000E463B"/>
    <w:rsid w:val="000E5A7E"/>
    <w:rsid w:val="000F43A3"/>
    <w:rsid w:val="000F7681"/>
    <w:rsid w:val="00103031"/>
    <w:rsid w:val="001044FE"/>
    <w:rsid w:val="001139D4"/>
    <w:rsid w:val="0013185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306"/>
    <w:rsid w:val="0015664D"/>
    <w:rsid w:val="00156B8E"/>
    <w:rsid w:val="00157D5B"/>
    <w:rsid w:val="00161FE6"/>
    <w:rsid w:val="00164C3D"/>
    <w:rsid w:val="00166D3A"/>
    <w:rsid w:val="001716B9"/>
    <w:rsid w:val="0017508E"/>
    <w:rsid w:val="00181FDC"/>
    <w:rsid w:val="00184167"/>
    <w:rsid w:val="001860B9"/>
    <w:rsid w:val="0018673B"/>
    <w:rsid w:val="00186F2B"/>
    <w:rsid w:val="001874D6"/>
    <w:rsid w:val="0019632A"/>
    <w:rsid w:val="001A2379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0D8"/>
    <w:rsid w:val="002C60AD"/>
    <w:rsid w:val="002D0E0E"/>
    <w:rsid w:val="002D6023"/>
    <w:rsid w:val="002E263F"/>
    <w:rsid w:val="002E6F81"/>
    <w:rsid w:val="002F08BA"/>
    <w:rsid w:val="002F2CFF"/>
    <w:rsid w:val="002F568B"/>
    <w:rsid w:val="002F629E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B59"/>
    <w:rsid w:val="00384019"/>
    <w:rsid w:val="003854F1"/>
    <w:rsid w:val="0039118E"/>
    <w:rsid w:val="00397F54"/>
    <w:rsid w:val="003A0A80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09D3"/>
    <w:rsid w:val="00402718"/>
    <w:rsid w:val="00404948"/>
    <w:rsid w:val="00406BEA"/>
    <w:rsid w:val="00413A60"/>
    <w:rsid w:val="004230F7"/>
    <w:rsid w:val="0043167E"/>
    <w:rsid w:val="0043409A"/>
    <w:rsid w:val="00444025"/>
    <w:rsid w:val="00446255"/>
    <w:rsid w:val="00451935"/>
    <w:rsid w:val="004579E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7C0"/>
    <w:rsid w:val="004A355D"/>
    <w:rsid w:val="004A4970"/>
    <w:rsid w:val="004B2183"/>
    <w:rsid w:val="004B2A01"/>
    <w:rsid w:val="004C3536"/>
    <w:rsid w:val="004D7BA3"/>
    <w:rsid w:val="004F4518"/>
    <w:rsid w:val="004F4C62"/>
    <w:rsid w:val="004F5B46"/>
    <w:rsid w:val="00501433"/>
    <w:rsid w:val="00510B04"/>
    <w:rsid w:val="00511CC4"/>
    <w:rsid w:val="00531E60"/>
    <w:rsid w:val="00541D07"/>
    <w:rsid w:val="00544BAB"/>
    <w:rsid w:val="00545B3A"/>
    <w:rsid w:val="00545F31"/>
    <w:rsid w:val="005578FA"/>
    <w:rsid w:val="00565129"/>
    <w:rsid w:val="00565CD0"/>
    <w:rsid w:val="0056701D"/>
    <w:rsid w:val="00567820"/>
    <w:rsid w:val="00572AAB"/>
    <w:rsid w:val="005770AD"/>
    <w:rsid w:val="00581414"/>
    <w:rsid w:val="00582490"/>
    <w:rsid w:val="00597E28"/>
    <w:rsid w:val="005A54ED"/>
    <w:rsid w:val="005A5C94"/>
    <w:rsid w:val="005A5D5B"/>
    <w:rsid w:val="005A6081"/>
    <w:rsid w:val="005A627D"/>
    <w:rsid w:val="005C0045"/>
    <w:rsid w:val="005C084E"/>
    <w:rsid w:val="005C4606"/>
    <w:rsid w:val="005D0B0C"/>
    <w:rsid w:val="005D68B5"/>
    <w:rsid w:val="005E02B3"/>
    <w:rsid w:val="005E1E24"/>
    <w:rsid w:val="005E224A"/>
    <w:rsid w:val="00604B2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422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2C73"/>
    <w:rsid w:val="006C5048"/>
    <w:rsid w:val="006C6494"/>
    <w:rsid w:val="006C6A4B"/>
    <w:rsid w:val="006C779F"/>
    <w:rsid w:val="006D01F5"/>
    <w:rsid w:val="006D0CFB"/>
    <w:rsid w:val="006D22D9"/>
    <w:rsid w:val="006D30C0"/>
    <w:rsid w:val="006D7535"/>
    <w:rsid w:val="006E28CF"/>
    <w:rsid w:val="006E450B"/>
    <w:rsid w:val="006F0D7E"/>
    <w:rsid w:val="00700643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70B"/>
    <w:rsid w:val="007A334E"/>
    <w:rsid w:val="007A5C6F"/>
    <w:rsid w:val="007C1E62"/>
    <w:rsid w:val="007C565E"/>
    <w:rsid w:val="007D4241"/>
    <w:rsid w:val="007D4317"/>
    <w:rsid w:val="007D4EA3"/>
    <w:rsid w:val="007E45C6"/>
    <w:rsid w:val="007E5A35"/>
    <w:rsid w:val="007F1CFF"/>
    <w:rsid w:val="007F5DD5"/>
    <w:rsid w:val="00821A1B"/>
    <w:rsid w:val="008262E9"/>
    <w:rsid w:val="00827E69"/>
    <w:rsid w:val="00835C4D"/>
    <w:rsid w:val="0084347B"/>
    <w:rsid w:val="00843F48"/>
    <w:rsid w:val="00851423"/>
    <w:rsid w:val="008569C6"/>
    <w:rsid w:val="00857848"/>
    <w:rsid w:val="008654B6"/>
    <w:rsid w:val="0087139C"/>
    <w:rsid w:val="00873419"/>
    <w:rsid w:val="0087439F"/>
    <w:rsid w:val="008750BD"/>
    <w:rsid w:val="00880E83"/>
    <w:rsid w:val="008877F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061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6AD1"/>
    <w:rsid w:val="009C0D12"/>
    <w:rsid w:val="009C192E"/>
    <w:rsid w:val="009C2E3E"/>
    <w:rsid w:val="009C3D35"/>
    <w:rsid w:val="009C6C0C"/>
    <w:rsid w:val="009C747C"/>
    <w:rsid w:val="009D6819"/>
    <w:rsid w:val="009D6D1C"/>
    <w:rsid w:val="009E0CF9"/>
    <w:rsid w:val="009E531B"/>
    <w:rsid w:val="009E6C56"/>
    <w:rsid w:val="009E7DCF"/>
    <w:rsid w:val="009F4A56"/>
    <w:rsid w:val="009F4E65"/>
    <w:rsid w:val="00A0044A"/>
    <w:rsid w:val="00A006A5"/>
    <w:rsid w:val="00A05942"/>
    <w:rsid w:val="00A07BEC"/>
    <w:rsid w:val="00A12C2F"/>
    <w:rsid w:val="00A16B9A"/>
    <w:rsid w:val="00A264BE"/>
    <w:rsid w:val="00A272CA"/>
    <w:rsid w:val="00A30339"/>
    <w:rsid w:val="00A33051"/>
    <w:rsid w:val="00A407AD"/>
    <w:rsid w:val="00A40923"/>
    <w:rsid w:val="00A41C05"/>
    <w:rsid w:val="00A42426"/>
    <w:rsid w:val="00A43FE9"/>
    <w:rsid w:val="00A514B7"/>
    <w:rsid w:val="00A54A0B"/>
    <w:rsid w:val="00A65FD4"/>
    <w:rsid w:val="00A81198"/>
    <w:rsid w:val="00A816DE"/>
    <w:rsid w:val="00A81E48"/>
    <w:rsid w:val="00A82035"/>
    <w:rsid w:val="00A90D77"/>
    <w:rsid w:val="00A92E07"/>
    <w:rsid w:val="00A94BAE"/>
    <w:rsid w:val="00AA0B3A"/>
    <w:rsid w:val="00AA6EB4"/>
    <w:rsid w:val="00AA767D"/>
    <w:rsid w:val="00AB0CC9"/>
    <w:rsid w:val="00AC3FF6"/>
    <w:rsid w:val="00AD73EC"/>
    <w:rsid w:val="00AD7AD5"/>
    <w:rsid w:val="00AE4322"/>
    <w:rsid w:val="00AE5BC7"/>
    <w:rsid w:val="00AF5AAF"/>
    <w:rsid w:val="00AF7DA8"/>
    <w:rsid w:val="00B046D8"/>
    <w:rsid w:val="00B10E7B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67D0C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977DE"/>
    <w:rsid w:val="00BA0066"/>
    <w:rsid w:val="00BB69DB"/>
    <w:rsid w:val="00BC322E"/>
    <w:rsid w:val="00BC44CD"/>
    <w:rsid w:val="00BC48A6"/>
    <w:rsid w:val="00BE7978"/>
    <w:rsid w:val="00C01F0D"/>
    <w:rsid w:val="00C0630A"/>
    <w:rsid w:val="00C07DDB"/>
    <w:rsid w:val="00C33873"/>
    <w:rsid w:val="00C4115D"/>
    <w:rsid w:val="00C43BDD"/>
    <w:rsid w:val="00C47778"/>
    <w:rsid w:val="00C5011E"/>
    <w:rsid w:val="00C50EE5"/>
    <w:rsid w:val="00C5240A"/>
    <w:rsid w:val="00C5398F"/>
    <w:rsid w:val="00C556F5"/>
    <w:rsid w:val="00C64F4F"/>
    <w:rsid w:val="00C70E19"/>
    <w:rsid w:val="00C72574"/>
    <w:rsid w:val="00C7430C"/>
    <w:rsid w:val="00C85DA1"/>
    <w:rsid w:val="00C9071C"/>
    <w:rsid w:val="00C908FF"/>
    <w:rsid w:val="00C97BD3"/>
    <w:rsid w:val="00CA0961"/>
    <w:rsid w:val="00CA39EF"/>
    <w:rsid w:val="00CA521F"/>
    <w:rsid w:val="00CB0493"/>
    <w:rsid w:val="00CB17FF"/>
    <w:rsid w:val="00CB1ED7"/>
    <w:rsid w:val="00CC167C"/>
    <w:rsid w:val="00CC2BC8"/>
    <w:rsid w:val="00CC52D9"/>
    <w:rsid w:val="00CD6647"/>
    <w:rsid w:val="00CE035C"/>
    <w:rsid w:val="00CE4B73"/>
    <w:rsid w:val="00CF70BB"/>
    <w:rsid w:val="00D074DB"/>
    <w:rsid w:val="00D139CF"/>
    <w:rsid w:val="00D20779"/>
    <w:rsid w:val="00D37E7F"/>
    <w:rsid w:val="00D47AD7"/>
    <w:rsid w:val="00D51529"/>
    <w:rsid w:val="00D65545"/>
    <w:rsid w:val="00D67C88"/>
    <w:rsid w:val="00D76292"/>
    <w:rsid w:val="00D84BD8"/>
    <w:rsid w:val="00D85218"/>
    <w:rsid w:val="00D863FF"/>
    <w:rsid w:val="00D86A20"/>
    <w:rsid w:val="00D915B1"/>
    <w:rsid w:val="00D97E1C"/>
    <w:rsid w:val="00DA299D"/>
    <w:rsid w:val="00DA65C4"/>
    <w:rsid w:val="00DE4447"/>
    <w:rsid w:val="00DE5DA2"/>
    <w:rsid w:val="00DE63C6"/>
    <w:rsid w:val="00DE7E87"/>
    <w:rsid w:val="00DF0033"/>
    <w:rsid w:val="00DF2CA5"/>
    <w:rsid w:val="00DF35BA"/>
    <w:rsid w:val="00E026BF"/>
    <w:rsid w:val="00E07B1B"/>
    <w:rsid w:val="00E11853"/>
    <w:rsid w:val="00E34E47"/>
    <w:rsid w:val="00E35385"/>
    <w:rsid w:val="00E52A86"/>
    <w:rsid w:val="00E54B47"/>
    <w:rsid w:val="00E553BF"/>
    <w:rsid w:val="00E55D93"/>
    <w:rsid w:val="00E560FC"/>
    <w:rsid w:val="00E57240"/>
    <w:rsid w:val="00E605EC"/>
    <w:rsid w:val="00E61294"/>
    <w:rsid w:val="00E7237C"/>
    <w:rsid w:val="00E723EF"/>
    <w:rsid w:val="00E77C46"/>
    <w:rsid w:val="00E86CE8"/>
    <w:rsid w:val="00E904B8"/>
    <w:rsid w:val="00E90E82"/>
    <w:rsid w:val="00EA00CB"/>
    <w:rsid w:val="00EA1BAA"/>
    <w:rsid w:val="00EA3A7D"/>
    <w:rsid w:val="00EA3FCD"/>
    <w:rsid w:val="00EA42A0"/>
    <w:rsid w:val="00EB6714"/>
    <w:rsid w:val="00EC0A68"/>
    <w:rsid w:val="00EC3C32"/>
    <w:rsid w:val="00EC5006"/>
    <w:rsid w:val="00ED211C"/>
    <w:rsid w:val="00ED49C3"/>
    <w:rsid w:val="00ED6CE8"/>
    <w:rsid w:val="00ED7AA6"/>
    <w:rsid w:val="00EE2A56"/>
    <w:rsid w:val="00EE3818"/>
    <w:rsid w:val="00EF3FB7"/>
    <w:rsid w:val="00F155D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C7019"/>
    <w:rsid w:val="00FC732E"/>
    <w:rsid w:val="00FD3C70"/>
    <w:rsid w:val="00FD6820"/>
    <w:rsid w:val="00FE12D8"/>
    <w:rsid w:val="00FF7C02"/>
    <w:rsid w:val="024801E3"/>
    <w:rsid w:val="0410A1CE"/>
    <w:rsid w:val="11FAFC0A"/>
    <w:rsid w:val="176E97A2"/>
    <w:rsid w:val="29D93983"/>
    <w:rsid w:val="32A88971"/>
    <w:rsid w:val="44287C0E"/>
    <w:rsid w:val="45C44C6F"/>
    <w:rsid w:val="4AAE1A60"/>
    <w:rsid w:val="4CC46C3D"/>
    <w:rsid w:val="54D5726F"/>
    <w:rsid w:val="647B2B65"/>
    <w:rsid w:val="6508E92A"/>
    <w:rsid w:val="6B2CF8ED"/>
    <w:rsid w:val="6B43A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4766F0-DFFB-47E0-AF41-BD55AD14F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605E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F5B4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1-662869119-227/surrogate/Tillv%c3%a4xth%c3%a4mning%20(IUGR)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180</Words>
  <Characters>955</Characters>
  <Application>Microsoft Office Word</Application>
  <DocSecurity>0</DocSecurity>
  <Lines>7</Lines>
  <Paragraphs>2</Paragraphs>
  <ScaleCrop>false</ScaleCrop>
  <Manager/>
  <Company/>
  <LinksUpToDate>false</LinksUpToDate>
  <CharactersWithSpaces>1133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Viktskattningar som kan utföras av barnmorska</dc:title>
  <dc:subject/>
  <dc:creator/>
  <keywords/>
  <lastModifiedBy>Ewelyn Persson</lastModifiedBy>
  <revision>90</revision>
  <lastPrinted>2016-03-31T19:56:00.0000000Z</lastPrinted>
  <dcterms:created xsi:type="dcterms:W3CDTF">2021-05-27T18:47:00.0000000Z</dcterms:created>
  <dcterms:modified xsi:type="dcterms:W3CDTF">2025-09-18T13:52:00.0000000Z</dcterms:modified>
</coreProperties>
</file>