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1510CA" w14:textId="77777777" w:rsidR="001336CD" w:rsidRDefault="001336CD" w:rsidP="00184167">
      <w:pPr>
        <w:pStyle w:val="Heading1"/>
      </w:pPr>
      <w:r w:rsidRPr="001336CD">
        <w:t>Utbildningsplan och delgivning av rutiner inom nuklearmedicin för lokalvårdare</w:t>
      </w:r>
    </w:p>
    <w:p w14:paraId="1CD261B3" w14:textId="77777777" w:rsidR="001336CD" w:rsidRPr="001336CD" w:rsidRDefault="001336CD" w:rsidP="001336CD">
      <w:pPr>
        <w:pStyle w:val="Heading2"/>
      </w:pPr>
      <w:r w:rsidRPr="001336CD">
        <w:t>Syfte</w:t>
      </w:r>
    </w:p>
    <w:p w14:paraId="4DFAC081" w14:textId="77777777" w:rsidR="001336CD" w:rsidRPr="001336CD" w:rsidRDefault="001336CD" w:rsidP="00073451">
      <w:pPr>
        <w:pStyle w:val="ListBullet"/>
      </w:pPr>
      <w:r w:rsidRPr="001336CD">
        <w:t>Att fastställa utbildningsplan för lokalvårdare inom nuklearmedicin vid klinisk fysiologi avseende god beredningssed, hygien och strålsäkerhet.</w:t>
      </w:r>
    </w:p>
    <w:p w14:paraId="27B802B6" w14:textId="77777777" w:rsidR="001336CD" w:rsidRPr="001336CD" w:rsidRDefault="001336CD" w:rsidP="00073451">
      <w:pPr>
        <w:pStyle w:val="ListBullet"/>
      </w:pPr>
      <w:r w:rsidRPr="001336CD">
        <w:t>Att beskriva hur dokumentation av personalens utbildning och delgivning av rutiner sker.</w:t>
      </w:r>
    </w:p>
    <w:p w14:paraId="594CBE88" w14:textId="77777777" w:rsidR="001336CD" w:rsidRPr="001336CD" w:rsidRDefault="001336CD" w:rsidP="001336CD">
      <w:pPr>
        <w:pStyle w:val="Heading2"/>
      </w:pPr>
      <w:r w:rsidRPr="001336CD">
        <w:t>Förändringar sedan föregående version</w:t>
      </w:r>
    </w:p>
    <w:p w14:paraId="70364D02" w14:textId="3C660281" w:rsidR="001336CD" w:rsidRDefault="00BA678A" w:rsidP="001336CD">
      <w:pPr>
        <w:spacing w:after="0" w:line="240" w:lineRule="auto"/>
        <w:ind w:left="993" w:right="0"/>
        <w:rPr>
          <w:szCs w:val="20"/>
        </w:rPr>
      </w:pPr>
      <w:r>
        <w:rPr>
          <w:szCs w:val="20"/>
        </w:rPr>
        <w:t>Lagt till information om hur återintroduktion dokumenteras.</w:t>
      </w:r>
    </w:p>
    <w:p w14:paraId="27C808CB" w14:textId="52205A56" w:rsidR="00AC47F7" w:rsidRPr="001336CD" w:rsidRDefault="00AC47F7" w:rsidP="001336CD">
      <w:pPr>
        <w:spacing w:after="0" w:line="240" w:lineRule="auto"/>
        <w:ind w:left="993" w:right="0"/>
        <w:rPr>
          <w:szCs w:val="20"/>
        </w:rPr>
      </w:pPr>
      <w:r>
        <w:rPr>
          <w:szCs w:val="20"/>
        </w:rPr>
        <w:t>Ändrat texten i första stycket under rubriken ”Introduktion”.</w:t>
      </w:r>
    </w:p>
    <w:p w14:paraId="6E352B40" w14:textId="77777777" w:rsidR="001336CD" w:rsidRPr="001336CD" w:rsidRDefault="001336CD" w:rsidP="001336CD">
      <w:pPr>
        <w:pStyle w:val="Heading2"/>
      </w:pPr>
      <w:r w:rsidRPr="001336CD">
        <w:t>Inledning</w:t>
      </w:r>
    </w:p>
    <w:p w14:paraId="08C93B40" w14:textId="77777777" w:rsidR="001336CD" w:rsidRPr="001336CD" w:rsidRDefault="001336CD" w:rsidP="001336CD">
      <w:pPr>
        <w:spacing w:after="0" w:line="240" w:lineRule="auto"/>
        <w:ind w:left="993" w:right="0"/>
        <w:rPr>
          <w:szCs w:val="20"/>
        </w:rPr>
      </w:pPr>
      <w:r w:rsidRPr="001336CD">
        <w:rPr>
          <w:szCs w:val="20"/>
        </w:rPr>
        <w:t>I den interna utbildningen för nyanställda lokalvårdare ingår utbildningsavsnitt som berör hygien.</w:t>
      </w:r>
      <w:r w:rsidRPr="001336CD">
        <w:rPr>
          <w:szCs w:val="20"/>
        </w:rPr>
        <w:br/>
      </w:r>
    </w:p>
    <w:p w14:paraId="10E96B58" w14:textId="7D77226A" w:rsidR="00FA6C5E" w:rsidRDefault="001336CD" w:rsidP="001336CD">
      <w:pPr>
        <w:spacing w:after="0" w:line="240" w:lineRule="auto"/>
        <w:ind w:left="993" w:right="0"/>
        <w:rPr>
          <w:szCs w:val="20"/>
        </w:rPr>
      </w:pPr>
      <w:r w:rsidRPr="001336CD">
        <w:rPr>
          <w:szCs w:val="20"/>
        </w:rPr>
        <w:t xml:space="preserve">Introduktion sker då </w:t>
      </w:r>
      <w:r w:rsidR="000256BC">
        <w:rPr>
          <w:szCs w:val="20"/>
        </w:rPr>
        <w:t>lokalvårdare</w:t>
      </w:r>
      <w:r w:rsidRPr="001336CD">
        <w:rPr>
          <w:szCs w:val="20"/>
        </w:rPr>
        <w:t xml:space="preserve"> påbörjar </w:t>
      </w:r>
      <w:r w:rsidR="00C80178">
        <w:rPr>
          <w:szCs w:val="20"/>
        </w:rPr>
        <w:t>lokalvård i renrum inom nuklearmedicin.</w:t>
      </w:r>
    </w:p>
    <w:p w14:paraId="2AF2C99D" w14:textId="40C8E85C" w:rsidR="001336CD" w:rsidRPr="001336CD" w:rsidRDefault="001336CD" w:rsidP="001336CD">
      <w:pPr>
        <w:spacing w:after="0" w:line="240" w:lineRule="auto"/>
        <w:ind w:left="993" w:right="0"/>
        <w:rPr>
          <w:szCs w:val="20"/>
        </w:rPr>
      </w:pPr>
      <w:r w:rsidRPr="001336CD">
        <w:rPr>
          <w:szCs w:val="20"/>
        </w:rPr>
        <w:t xml:space="preserve">Fortbildning sker fortlöpande och återintroduktion sker när </w:t>
      </w:r>
      <w:r w:rsidR="00C80178">
        <w:rPr>
          <w:szCs w:val="20"/>
        </w:rPr>
        <w:t>lokalvårdare</w:t>
      </w:r>
      <w:r w:rsidRPr="001336CD">
        <w:rPr>
          <w:szCs w:val="20"/>
        </w:rPr>
        <w:t xml:space="preserve"> har haft uppehåll från </w:t>
      </w:r>
      <w:r w:rsidR="00DA0855">
        <w:rPr>
          <w:szCs w:val="20"/>
        </w:rPr>
        <w:t>ovanstående uppdrag</w:t>
      </w:r>
      <w:r w:rsidRPr="001336CD">
        <w:rPr>
          <w:szCs w:val="20"/>
        </w:rPr>
        <w:t xml:space="preserve"> i mer än sex månader eller vid behov.</w:t>
      </w:r>
    </w:p>
    <w:p w14:paraId="3F2D4AD3" w14:textId="77777777" w:rsidR="001336CD" w:rsidRPr="001336CD" w:rsidRDefault="001336CD" w:rsidP="001336CD">
      <w:pPr>
        <w:spacing w:after="0" w:line="240" w:lineRule="auto"/>
        <w:ind w:left="993" w:right="0"/>
        <w:rPr>
          <w:szCs w:val="20"/>
        </w:rPr>
      </w:pPr>
    </w:p>
    <w:p w14:paraId="479C62BC" w14:textId="77777777" w:rsidR="001336CD" w:rsidRPr="001336CD" w:rsidRDefault="001336CD" w:rsidP="001336CD">
      <w:pPr>
        <w:spacing w:after="0" w:line="240" w:lineRule="auto"/>
        <w:ind w:left="993" w:right="0"/>
        <w:rPr>
          <w:szCs w:val="20"/>
        </w:rPr>
      </w:pPr>
      <w:r w:rsidRPr="001336CD">
        <w:rPr>
          <w:szCs w:val="20"/>
        </w:rPr>
        <w:t xml:space="preserve">För att upprätthålla kompetensen ska personalen utföra arbetsmomenten med regelbundenhet, minst två gånger per månad eller enligt överenskommelse. </w:t>
      </w:r>
    </w:p>
    <w:p w14:paraId="55849738" w14:textId="77777777" w:rsidR="001336CD" w:rsidRPr="001336CD" w:rsidRDefault="001336CD" w:rsidP="001336CD">
      <w:pPr>
        <w:pStyle w:val="Heading2"/>
      </w:pPr>
      <w:r w:rsidRPr="001336CD">
        <w:t xml:space="preserve">Introduktion </w:t>
      </w:r>
    </w:p>
    <w:p w14:paraId="5AAA1FC6" w14:textId="5EC0707C" w:rsidR="00AD5605" w:rsidRPr="001336CD" w:rsidRDefault="001336CD" w:rsidP="00AD5605">
      <w:pPr>
        <w:spacing w:after="0" w:line="240" w:lineRule="auto"/>
        <w:ind w:left="993" w:right="0"/>
        <w:rPr>
          <w:szCs w:val="20"/>
        </w:rPr>
      </w:pPr>
      <w:r w:rsidRPr="001336CD">
        <w:rPr>
          <w:szCs w:val="20"/>
        </w:rPr>
        <w:t xml:space="preserve">Utbildningsplanen ska anpassas till vilka arbetsuppgifter berörd personal ska utföra. Vid introduktionen ska en genomgång ske av lokala rutiner och föreskrifter som är aktuella för uppdraget. Målet är att personal ska bli väl förtrogen med de lokala rutinerna, föreskrifterna, arbetsuppgifterna och ansvarsfördelningen på avdelningen. </w:t>
      </w:r>
      <w:r w:rsidRPr="001336CD">
        <w:rPr>
          <w:szCs w:val="20"/>
        </w:rPr>
        <w:br/>
      </w:r>
    </w:p>
    <w:p w14:paraId="4B91E65D" w14:textId="19177BD5" w:rsidR="001336CD" w:rsidRPr="001336CD" w:rsidRDefault="001336CD" w:rsidP="00470ACA">
      <w:pPr>
        <w:spacing w:line="240" w:lineRule="auto"/>
        <w:ind w:left="993"/>
        <w:rPr>
          <w:szCs w:val="20"/>
        </w:rPr>
      </w:pPr>
      <w:r w:rsidRPr="001336CD">
        <w:rPr>
          <w:szCs w:val="20"/>
        </w:rPr>
        <w:t>Genomgång av praktisk och teoretisk kunskap avseende städrutiner och dokumentation genomförs av huvudansvarig lokalvårdare. Instruktionsutbildning gällande GMP genomförs av sakkunnig farmaceut och genomgång av strålsäkerhet genomförs av sjukhusfysiker.</w:t>
      </w:r>
    </w:p>
    <w:p w14:paraId="373F6C28" w14:textId="77777777" w:rsidR="001336CD" w:rsidRPr="001336CD" w:rsidRDefault="001336CD" w:rsidP="001336CD">
      <w:pPr>
        <w:pStyle w:val="Heading2"/>
      </w:pPr>
      <w:r w:rsidRPr="001336CD">
        <w:t>Fortbildning</w:t>
      </w:r>
    </w:p>
    <w:p w14:paraId="1725035D" w14:textId="77777777" w:rsidR="001336CD" w:rsidRPr="001336CD" w:rsidRDefault="001336CD" w:rsidP="001336CD">
      <w:pPr>
        <w:spacing w:after="0" w:line="240" w:lineRule="auto"/>
        <w:ind w:left="993" w:right="0"/>
      </w:pPr>
      <w:r w:rsidRPr="001336CD">
        <w:t>När rutiner som berör lokalvårdare revideras, ansvarar sektionsledare för att mejla ansvarig chef för lokalvårdarna om detta. Chefen ansvarar i sin tur för att informera lokalvårdare om att ny rutin finns. Lokalvårdare ansvarar för att läsa rutinen och signera på tagit del av rutin som finns på nuklearmedicin/klinisk fysiologi.</w:t>
      </w:r>
    </w:p>
    <w:p w14:paraId="01FECF8B" w14:textId="77777777" w:rsidR="001336CD" w:rsidRPr="001336CD" w:rsidRDefault="001336CD" w:rsidP="001336CD">
      <w:pPr>
        <w:spacing w:after="0" w:line="240" w:lineRule="auto"/>
        <w:ind w:left="993" w:right="0"/>
        <w:rPr>
          <w:szCs w:val="20"/>
        </w:rPr>
      </w:pPr>
      <w:r w:rsidRPr="001336CD">
        <w:rPr>
          <w:szCs w:val="20"/>
        </w:rPr>
        <w:br/>
        <w:t xml:space="preserve">Varje år genomförs ett utbildningstillfälle avseende GMP och strålsäkerhet. </w:t>
      </w:r>
      <w:r w:rsidRPr="001336CD">
        <w:rPr>
          <w:szCs w:val="20"/>
        </w:rPr>
        <w:br/>
        <w:t>Utbildning gällande GMP genomförs av sakkunnig farmaceut och är giltig i ett år. Utbildning i strålsäkerhet genomförs av sjukhusfysiker och är giltig i tre år.</w:t>
      </w:r>
    </w:p>
    <w:p w14:paraId="276CC949" w14:textId="77777777" w:rsidR="001336CD" w:rsidRPr="001336CD" w:rsidRDefault="001336CD" w:rsidP="001336CD">
      <w:pPr>
        <w:pStyle w:val="Heading2"/>
      </w:pPr>
      <w:r w:rsidRPr="001336CD">
        <w:t>Återintroduktion</w:t>
      </w:r>
    </w:p>
    <w:p w14:paraId="1372BB6F" w14:textId="77777777" w:rsidR="001336CD" w:rsidRPr="001336CD" w:rsidRDefault="001336CD" w:rsidP="001336CD">
      <w:pPr>
        <w:spacing w:after="0" w:line="240" w:lineRule="auto"/>
        <w:ind w:left="993" w:right="0"/>
        <w:rPr>
          <w:szCs w:val="20"/>
        </w:rPr>
      </w:pPr>
      <w:r w:rsidRPr="001336CD">
        <w:rPr>
          <w:szCs w:val="20"/>
        </w:rPr>
        <w:t xml:space="preserve">Återintroduktion sker då personal har haft ett uppehåll från arbete på mer än sex månader eller vid behov/önskemål. </w:t>
      </w:r>
    </w:p>
    <w:p w14:paraId="338D4780" w14:textId="77777777" w:rsidR="001336CD" w:rsidRPr="001336CD" w:rsidRDefault="001336CD" w:rsidP="001336CD">
      <w:pPr>
        <w:spacing w:after="0" w:line="240" w:lineRule="auto"/>
        <w:ind w:left="993" w:right="0"/>
        <w:rPr>
          <w:szCs w:val="20"/>
        </w:rPr>
      </w:pPr>
    </w:p>
    <w:p w14:paraId="4DFCB97D" w14:textId="798591F0" w:rsidR="001336CD" w:rsidRPr="001336CD" w:rsidRDefault="001336CD" w:rsidP="001336CD">
      <w:pPr>
        <w:spacing w:after="0" w:line="240" w:lineRule="auto"/>
        <w:ind w:left="993" w:right="0"/>
        <w:rPr>
          <w:szCs w:val="20"/>
        </w:rPr>
      </w:pPr>
      <w:r w:rsidRPr="001336CD">
        <w:rPr>
          <w:szCs w:val="20"/>
        </w:rPr>
        <w:t xml:space="preserve">Huvudansvarig lokalvårdare ansvarar för att genomgång av gällande städrutiner sker. Vid behov </w:t>
      </w:r>
      <w:r w:rsidR="00F03A43">
        <w:rPr>
          <w:szCs w:val="20"/>
        </w:rPr>
        <w:t>ansvarar sektionsledare för att</w:t>
      </w:r>
      <w:r w:rsidRPr="001336CD">
        <w:rPr>
          <w:szCs w:val="20"/>
        </w:rPr>
        <w:t xml:space="preserve"> GMP- och strålsäkerhetsutbildning</w:t>
      </w:r>
      <w:r w:rsidR="00F03A43">
        <w:rPr>
          <w:szCs w:val="20"/>
        </w:rPr>
        <w:t xml:space="preserve"> genomförs</w:t>
      </w:r>
      <w:r w:rsidRPr="001336CD">
        <w:rPr>
          <w:szCs w:val="20"/>
        </w:rPr>
        <w:t>.</w:t>
      </w:r>
    </w:p>
    <w:p w14:paraId="7364CEE4" w14:textId="77777777" w:rsidR="001336CD" w:rsidRPr="001336CD" w:rsidRDefault="001336CD" w:rsidP="001336CD">
      <w:pPr>
        <w:pStyle w:val="Heading2"/>
      </w:pPr>
      <w:r w:rsidRPr="001336CD">
        <w:t>Dokumentation av utbildning/introduktion</w:t>
      </w:r>
    </w:p>
    <w:p w14:paraId="66EA0168" w14:textId="77777777" w:rsidR="002A3E3B" w:rsidRDefault="00607C01" w:rsidP="001336CD">
      <w:pPr>
        <w:spacing w:after="0" w:line="240" w:lineRule="auto"/>
        <w:ind w:left="993" w:right="0"/>
        <w:rPr>
          <w:szCs w:val="20"/>
        </w:rPr>
      </w:pPr>
      <w:r>
        <w:rPr>
          <w:szCs w:val="20"/>
        </w:rPr>
        <w:t>När introduktion</w:t>
      </w:r>
      <w:r w:rsidR="002A3E3B">
        <w:rPr>
          <w:szCs w:val="20"/>
        </w:rPr>
        <w:t>smomenten</w:t>
      </w:r>
      <w:r>
        <w:rPr>
          <w:szCs w:val="20"/>
        </w:rPr>
        <w:t xml:space="preserve"> är genomförd</w:t>
      </w:r>
      <w:r w:rsidR="002A3E3B">
        <w:rPr>
          <w:szCs w:val="20"/>
        </w:rPr>
        <w:t>a</w:t>
      </w:r>
      <w:r>
        <w:rPr>
          <w:szCs w:val="20"/>
        </w:rPr>
        <w:t xml:space="preserve"> ska detta dokumenteras på:</w:t>
      </w:r>
      <w:r>
        <w:rPr>
          <w:szCs w:val="20"/>
        </w:rPr>
        <w:br/>
      </w:r>
      <w:hyperlink r:id="rId12" w:history="1">
        <w:r w:rsidRPr="00337EE2">
          <w:rPr>
            <w:color w:val="0000FF"/>
            <w:u w:val="single"/>
          </w:rPr>
          <w:t>Intyg introduktionsutbildning lokalvårdare</w:t>
        </w:r>
      </w:hyperlink>
      <w:r>
        <w:rPr>
          <w:szCs w:val="20"/>
        </w:rPr>
        <w:t xml:space="preserve"> som arkiveras i säkerhetsskåpet, NÄL</w:t>
      </w:r>
      <w:r w:rsidR="00123D34">
        <w:rPr>
          <w:szCs w:val="20"/>
        </w:rPr>
        <w:t xml:space="preserve">. </w:t>
      </w:r>
    </w:p>
    <w:p w14:paraId="7F8F9D38" w14:textId="77777777" w:rsidR="002A3E3B" w:rsidRDefault="002A3E3B" w:rsidP="001336CD">
      <w:pPr>
        <w:spacing w:after="0" w:line="240" w:lineRule="auto"/>
        <w:ind w:left="993" w:right="0"/>
        <w:rPr>
          <w:szCs w:val="20"/>
        </w:rPr>
      </w:pPr>
    </w:p>
    <w:p w14:paraId="7D6202E6" w14:textId="05A7950B" w:rsidR="001336CD" w:rsidRDefault="001336CD" w:rsidP="001336CD">
      <w:pPr>
        <w:spacing w:after="0" w:line="240" w:lineRule="auto"/>
        <w:ind w:left="993" w:right="0"/>
        <w:rPr>
          <w:szCs w:val="20"/>
        </w:rPr>
      </w:pPr>
      <w:r w:rsidRPr="001336CD">
        <w:rPr>
          <w:szCs w:val="20"/>
        </w:rPr>
        <w:t>Genomförd</w:t>
      </w:r>
      <w:r w:rsidR="002A3E3B">
        <w:rPr>
          <w:szCs w:val="20"/>
        </w:rPr>
        <w:t xml:space="preserve"> årlig</w:t>
      </w:r>
      <w:r w:rsidRPr="001336CD">
        <w:rPr>
          <w:szCs w:val="20"/>
        </w:rPr>
        <w:t xml:space="preserve"> </w:t>
      </w:r>
      <w:r w:rsidR="00957939">
        <w:rPr>
          <w:szCs w:val="20"/>
        </w:rPr>
        <w:t>GMP och strålsäkerhetsutbildning</w:t>
      </w:r>
      <w:r w:rsidRPr="001336CD">
        <w:rPr>
          <w:szCs w:val="20"/>
        </w:rPr>
        <w:t xml:space="preserve"> dokumenteras på deltagarlista som arkiveras i säkerhetsskåpet, NÄL.</w:t>
      </w:r>
    </w:p>
    <w:p w14:paraId="654BF14E" w14:textId="77777777" w:rsidR="00F03A43" w:rsidRDefault="00F03A43" w:rsidP="001336CD">
      <w:pPr>
        <w:spacing w:after="0" w:line="240" w:lineRule="auto"/>
        <w:ind w:left="993" w:right="0"/>
        <w:rPr>
          <w:szCs w:val="20"/>
        </w:rPr>
      </w:pPr>
    </w:p>
    <w:p w14:paraId="76DCF23D" w14:textId="49B9CC5A" w:rsidR="00F03A43" w:rsidRPr="001336CD" w:rsidRDefault="00F03A43" w:rsidP="001336CD">
      <w:pPr>
        <w:spacing w:after="0" w:line="240" w:lineRule="auto"/>
        <w:ind w:left="993" w:right="0"/>
        <w:rPr>
          <w:szCs w:val="20"/>
        </w:rPr>
      </w:pPr>
      <w:r>
        <w:rPr>
          <w:szCs w:val="20"/>
        </w:rPr>
        <w:t>När åter</w:t>
      </w:r>
      <w:r w:rsidR="00A16C7A">
        <w:rPr>
          <w:szCs w:val="20"/>
        </w:rPr>
        <w:t>introduktion är genomförd ska detta dokumenteras på:</w:t>
      </w:r>
      <w:r w:rsidR="00A16C7A">
        <w:rPr>
          <w:szCs w:val="20"/>
        </w:rPr>
        <w:br/>
      </w:r>
      <w:hyperlink r:id="rId13" w:history="1">
        <w:r w:rsidR="00A16C7A" w:rsidRPr="00864725">
          <w:rPr>
            <w:color w:val="0000FF"/>
            <w:u w:val="single"/>
          </w:rPr>
          <w:t>Checklista, Återintroduktion för lokalvårdare, Nuklearmedicin</w:t>
        </w:r>
      </w:hyperlink>
      <w:r w:rsidR="00A16C7A">
        <w:rPr>
          <w:szCs w:val="20"/>
        </w:rPr>
        <w:t xml:space="preserve"> som arkiv</w:t>
      </w:r>
      <w:r w:rsidR="00E313A9">
        <w:rPr>
          <w:szCs w:val="20"/>
        </w:rPr>
        <w:t>eras i säkerhetsskåpet, NÄL.</w:t>
      </w:r>
    </w:p>
    <w:p w14:paraId="34163E59" w14:textId="77777777" w:rsidR="001336CD" w:rsidRPr="001336CD" w:rsidRDefault="001336CD" w:rsidP="001336CD">
      <w:pPr>
        <w:pStyle w:val="Heading2"/>
      </w:pPr>
      <w:r w:rsidRPr="001336CD">
        <w:t>Dokumentation av delgivning av rutiner</w:t>
      </w:r>
    </w:p>
    <w:p w14:paraId="54629B7F" w14:textId="7ADC513A" w:rsidR="001336CD" w:rsidRPr="001336CD" w:rsidRDefault="001336CD" w:rsidP="001336CD">
      <w:r w:rsidRPr="001336CD">
        <w:t xml:space="preserve">Sektionsledare ansvarar för att skriva ut </w:t>
      </w:r>
      <w:hyperlink r:id="rId14" w:history="1">
        <w:r w:rsidR="00F03B03">
          <w:rPr>
            <w:color w:val="0000FF"/>
            <w:u w:val="single"/>
          </w:rPr>
          <w:t>”Tagit de</w:t>
        </w:r>
        <w:r w:rsidR="00F03B03">
          <w:rPr>
            <w:color w:val="0000FF"/>
            <w:u w:val="single"/>
          </w:rPr>
          <w:t>l</w:t>
        </w:r>
        <w:r w:rsidR="00F03B03">
          <w:rPr>
            <w:color w:val="0000FF"/>
            <w:u w:val="single"/>
          </w:rPr>
          <w:t xml:space="preserve"> av rutin, lokalvårdare”</w:t>
        </w:r>
      </w:hyperlink>
      <w:r w:rsidRPr="001336CD">
        <w:t xml:space="preserve"> när innehållsansvarig har meddelat att rutinen är publicerad. Sektionsledaren skriver in rutinens namn och version på listan. </w:t>
      </w:r>
    </w:p>
    <w:p w14:paraId="1B1C0401" w14:textId="66E3FA59" w:rsidR="001336CD" w:rsidRPr="001336CD" w:rsidRDefault="001336CD" w:rsidP="001336CD">
      <w:r w:rsidRPr="001336CD">
        <w:t>”Tagit del av rutin” ska förvaras i säkerhetsskåpet, NÄL efter att berörd personal signerat på den</w:t>
      </w:r>
      <w:r w:rsidR="00BD10E2">
        <w:t>.</w:t>
      </w:r>
    </w:p>
    <w:p w14:paraId="11010C13" w14:textId="731E27A6" w:rsidR="00747066" w:rsidRPr="00747066" w:rsidRDefault="00747066" w:rsidP="00747066"/>
    <w:sectPr w:rsidR="00747066" w:rsidRPr="00747066" w:rsidSect="00E54B71">
      <w:headerReference w:type="default" r:id="rId15"/>
      <w:footerReference w:type="even" r:id="rId16"/>
      <w:footerReference w:type="default" r:id="rId17"/>
      <w:headerReference w:type="first" r:id="rId18"/>
      <w:footerReference w:type="first" r:id="rId19"/>
      <w:type w:val="continuous"/>
      <w:pgSz w:w="11900" w:h="16840"/>
      <w:pgMar w:top="1418" w:right="1268"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9F894F" w14:textId="77777777" w:rsidR="00471E04" w:rsidRDefault="00471E04">
      <w:r>
        <w:separator/>
      </w:r>
    </w:p>
  </w:endnote>
  <w:endnote w:type="continuationSeparator" w:id="0">
    <w:p w14:paraId="5ED28CA5" w14:textId="77777777" w:rsidR="00471E04" w:rsidRDefault="00471E04">
      <w:r>
        <w:continuationSeparator/>
      </w:r>
    </w:p>
  </w:endnote>
  <w:endnote w:type="continuationNotice" w:id="1">
    <w:p w14:paraId="6859EEC5" w14:textId="77777777" w:rsidR="00471E04" w:rsidRDefault="00471E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6CA33" w14:textId="77777777" w:rsidR="00471E04" w:rsidRDefault="00471E04"/>
  </w:footnote>
  <w:footnote w:type="continuationSeparator" w:id="0">
    <w:p w14:paraId="7377946F" w14:textId="77777777" w:rsidR="00471E04" w:rsidRDefault="00471E04">
      <w:r>
        <w:continuationSeparator/>
      </w:r>
    </w:p>
  </w:footnote>
  <w:footnote w:type="continuationNotice" w:id="1">
    <w:p w14:paraId="385FF77C" w14:textId="77777777" w:rsidR="00471E04" w:rsidRDefault="00471E0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6866534"/>
    <w:multiLevelType w:val="hybridMultilevel"/>
    <w:tmpl w:val="8BAE27F8"/>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5524959">
    <w:abstractNumId w:val="18"/>
  </w:num>
  <w:num w:numId="2" w16cid:durableId="807863391">
    <w:abstractNumId w:val="15"/>
  </w:num>
  <w:num w:numId="3" w16cid:durableId="1522861378">
    <w:abstractNumId w:val="0"/>
  </w:num>
  <w:num w:numId="4" w16cid:durableId="536508669">
    <w:abstractNumId w:val="6"/>
  </w:num>
  <w:num w:numId="5" w16cid:durableId="336620153">
    <w:abstractNumId w:val="16"/>
  </w:num>
  <w:num w:numId="6" w16cid:durableId="1939021740">
    <w:abstractNumId w:val="2"/>
  </w:num>
  <w:num w:numId="7" w16cid:durableId="684329426">
    <w:abstractNumId w:val="12"/>
  </w:num>
  <w:num w:numId="8" w16cid:durableId="119306897">
    <w:abstractNumId w:val="9"/>
  </w:num>
  <w:num w:numId="9" w16cid:durableId="986397792">
    <w:abstractNumId w:val="1"/>
  </w:num>
  <w:num w:numId="10" w16cid:durableId="780538441">
    <w:abstractNumId w:val="1"/>
  </w:num>
  <w:num w:numId="11" w16cid:durableId="2056270627">
    <w:abstractNumId w:val="3"/>
  </w:num>
  <w:num w:numId="12" w16cid:durableId="440105935">
    <w:abstractNumId w:val="4"/>
  </w:num>
  <w:num w:numId="13" w16cid:durableId="1317879259">
    <w:abstractNumId w:val="14"/>
  </w:num>
  <w:num w:numId="14" w16cid:durableId="763913956">
    <w:abstractNumId w:val="10"/>
  </w:num>
  <w:num w:numId="15" w16cid:durableId="1233352484">
    <w:abstractNumId w:val="7"/>
  </w:num>
  <w:num w:numId="16" w16cid:durableId="1436704362">
    <w:abstractNumId w:val="13"/>
  </w:num>
  <w:num w:numId="17" w16cid:durableId="354962362">
    <w:abstractNumId w:val="5"/>
  </w:num>
  <w:num w:numId="18" w16cid:durableId="1263415280">
    <w:abstractNumId w:val="11"/>
  </w:num>
  <w:num w:numId="19" w16cid:durableId="253319877">
    <w:abstractNumId w:val="17"/>
  </w:num>
  <w:num w:numId="20" w16cid:durableId="5085262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6BC"/>
    <w:rsid w:val="00030DDD"/>
    <w:rsid w:val="000313BB"/>
    <w:rsid w:val="00033ED5"/>
    <w:rsid w:val="00050500"/>
    <w:rsid w:val="0005691C"/>
    <w:rsid w:val="00056ECB"/>
    <w:rsid w:val="00056ED5"/>
    <w:rsid w:val="000655CC"/>
    <w:rsid w:val="000700AE"/>
    <w:rsid w:val="00073451"/>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3D34"/>
    <w:rsid w:val="00131B08"/>
    <w:rsid w:val="00132A59"/>
    <w:rsid w:val="00133337"/>
    <w:rsid w:val="001336CD"/>
    <w:rsid w:val="00133A0F"/>
    <w:rsid w:val="0013580F"/>
    <w:rsid w:val="001368FD"/>
    <w:rsid w:val="00137B6D"/>
    <w:rsid w:val="0014070B"/>
    <w:rsid w:val="001422C1"/>
    <w:rsid w:val="001473A9"/>
    <w:rsid w:val="001522AE"/>
    <w:rsid w:val="00157D5B"/>
    <w:rsid w:val="0016165C"/>
    <w:rsid w:val="00161FE6"/>
    <w:rsid w:val="00164C3D"/>
    <w:rsid w:val="00166D3A"/>
    <w:rsid w:val="00181FDC"/>
    <w:rsid w:val="00184167"/>
    <w:rsid w:val="001860B9"/>
    <w:rsid w:val="00186F2B"/>
    <w:rsid w:val="001874D6"/>
    <w:rsid w:val="0019632A"/>
    <w:rsid w:val="001A4E7C"/>
    <w:rsid w:val="001B762C"/>
    <w:rsid w:val="001C4D0A"/>
    <w:rsid w:val="001C5FEF"/>
    <w:rsid w:val="001D54DC"/>
    <w:rsid w:val="002073DF"/>
    <w:rsid w:val="00211487"/>
    <w:rsid w:val="00211D91"/>
    <w:rsid w:val="00217DEC"/>
    <w:rsid w:val="00230F06"/>
    <w:rsid w:val="00235B57"/>
    <w:rsid w:val="00250F24"/>
    <w:rsid w:val="002523C5"/>
    <w:rsid w:val="0025380B"/>
    <w:rsid w:val="0025703A"/>
    <w:rsid w:val="00262F3D"/>
    <w:rsid w:val="00263281"/>
    <w:rsid w:val="002651D6"/>
    <w:rsid w:val="0026551F"/>
    <w:rsid w:val="00280A85"/>
    <w:rsid w:val="00284119"/>
    <w:rsid w:val="002862CA"/>
    <w:rsid w:val="00290B5C"/>
    <w:rsid w:val="00294791"/>
    <w:rsid w:val="002A1C4F"/>
    <w:rsid w:val="002A3E3B"/>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619"/>
    <w:rsid w:val="00330F6A"/>
    <w:rsid w:val="00333F83"/>
    <w:rsid w:val="00337EE2"/>
    <w:rsid w:val="00337F99"/>
    <w:rsid w:val="003410BD"/>
    <w:rsid w:val="0034307B"/>
    <w:rsid w:val="00345EB1"/>
    <w:rsid w:val="00350CC4"/>
    <w:rsid w:val="00360E0D"/>
    <w:rsid w:val="0036357D"/>
    <w:rsid w:val="0036594C"/>
    <w:rsid w:val="00365C90"/>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D15"/>
    <w:rsid w:val="003F1013"/>
    <w:rsid w:val="003F1ACF"/>
    <w:rsid w:val="00404948"/>
    <w:rsid w:val="00406BEA"/>
    <w:rsid w:val="00413A60"/>
    <w:rsid w:val="004230F7"/>
    <w:rsid w:val="0042429E"/>
    <w:rsid w:val="0043167E"/>
    <w:rsid w:val="0043409A"/>
    <w:rsid w:val="00446255"/>
    <w:rsid w:val="00451935"/>
    <w:rsid w:val="00460ED0"/>
    <w:rsid w:val="00465651"/>
    <w:rsid w:val="00470ACA"/>
    <w:rsid w:val="00470CE7"/>
    <w:rsid w:val="00470F4F"/>
    <w:rsid w:val="00471E04"/>
    <w:rsid w:val="00472482"/>
    <w:rsid w:val="00480DC7"/>
    <w:rsid w:val="004876F6"/>
    <w:rsid w:val="00490437"/>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07C01"/>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6D83"/>
    <w:rsid w:val="006A2789"/>
    <w:rsid w:val="006A4978"/>
    <w:rsid w:val="006A7261"/>
    <w:rsid w:val="006B0D29"/>
    <w:rsid w:val="006B1819"/>
    <w:rsid w:val="006C5048"/>
    <w:rsid w:val="006C6A4B"/>
    <w:rsid w:val="006C779F"/>
    <w:rsid w:val="006D01F5"/>
    <w:rsid w:val="006D0CFB"/>
    <w:rsid w:val="006D30C0"/>
    <w:rsid w:val="006D7535"/>
    <w:rsid w:val="006E3AC7"/>
    <w:rsid w:val="006E450B"/>
    <w:rsid w:val="006F0D7E"/>
    <w:rsid w:val="00710B77"/>
    <w:rsid w:val="007155D5"/>
    <w:rsid w:val="0072075B"/>
    <w:rsid w:val="007221C2"/>
    <w:rsid w:val="00730955"/>
    <w:rsid w:val="00733A9C"/>
    <w:rsid w:val="00736574"/>
    <w:rsid w:val="007367E0"/>
    <w:rsid w:val="00737215"/>
    <w:rsid w:val="0073749C"/>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0FCB"/>
    <w:rsid w:val="00821A1B"/>
    <w:rsid w:val="008262E9"/>
    <w:rsid w:val="00827E69"/>
    <w:rsid w:val="00835C4D"/>
    <w:rsid w:val="00843F48"/>
    <w:rsid w:val="00851423"/>
    <w:rsid w:val="008569C6"/>
    <w:rsid w:val="00857848"/>
    <w:rsid w:val="00864725"/>
    <w:rsid w:val="008654B6"/>
    <w:rsid w:val="0087139C"/>
    <w:rsid w:val="00880E83"/>
    <w:rsid w:val="00892F28"/>
    <w:rsid w:val="008A0C5F"/>
    <w:rsid w:val="008A3DEA"/>
    <w:rsid w:val="008A42C9"/>
    <w:rsid w:val="008A4EB9"/>
    <w:rsid w:val="008A74C0"/>
    <w:rsid w:val="008B1694"/>
    <w:rsid w:val="008C4B27"/>
    <w:rsid w:val="008C7F2A"/>
    <w:rsid w:val="008D45A5"/>
    <w:rsid w:val="008E36F8"/>
    <w:rsid w:val="008E46B2"/>
    <w:rsid w:val="008E682C"/>
    <w:rsid w:val="008E78A1"/>
    <w:rsid w:val="008F589F"/>
    <w:rsid w:val="00906238"/>
    <w:rsid w:val="00907EF9"/>
    <w:rsid w:val="00910FBA"/>
    <w:rsid w:val="00911231"/>
    <w:rsid w:val="0091295C"/>
    <w:rsid w:val="00914D58"/>
    <w:rsid w:val="00921F47"/>
    <w:rsid w:val="009228AB"/>
    <w:rsid w:val="0093085B"/>
    <w:rsid w:val="00931C57"/>
    <w:rsid w:val="009347A5"/>
    <w:rsid w:val="00935D3A"/>
    <w:rsid w:val="00942257"/>
    <w:rsid w:val="009471BF"/>
    <w:rsid w:val="00950E4E"/>
    <w:rsid w:val="009529BD"/>
    <w:rsid w:val="009533B4"/>
    <w:rsid w:val="00957939"/>
    <w:rsid w:val="00957D35"/>
    <w:rsid w:val="00971D93"/>
    <w:rsid w:val="0097339E"/>
    <w:rsid w:val="00986B00"/>
    <w:rsid w:val="00997CE9"/>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16C7A"/>
    <w:rsid w:val="00A264BE"/>
    <w:rsid w:val="00A272CA"/>
    <w:rsid w:val="00A33051"/>
    <w:rsid w:val="00A349D0"/>
    <w:rsid w:val="00A407AD"/>
    <w:rsid w:val="00A40923"/>
    <w:rsid w:val="00A41C05"/>
    <w:rsid w:val="00A42426"/>
    <w:rsid w:val="00A5102F"/>
    <w:rsid w:val="00A514B7"/>
    <w:rsid w:val="00A54A0B"/>
    <w:rsid w:val="00A65FD4"/>
    <w:rsid w:val="00A81198"/>
    <w:rsid w:val="00A81E48"/>
    <w:rsid w:val="00A82035"/>
    <w:rsid w:val="00A90D77"/>
    <w:rsid w:val="00A92E07"/>
    <w:rsid w:val="00AA0B3A"/>
    <w:rsid w:val="00AA6EB4"/>
    <w:rsid w:val="00AA767D"/>
    <w:rsid w:val="00AB0CC9"/>
    <w:rsid w:val="00AC3FF6"/>
    <w:rsid w:val="00AC47F7"/>
    <w:rsid w:val="00AD5605"/>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A678A"/>
    <w:rsid w:val="00BB69DB"/>
    <w:rsid w:val="00BC322E"/>
    <w:rsid w:val="00BC44CD"/>
    <w:rsid w:val="00BC48A6"/>
    <w:rsid w:val="00BD10E2"/>
    <w:rsid w:val="00BE7978"/>
    <w:rsid w:val="00C01F0D"/>
    <w:rsid w:val="00C07DDB"/>
    <w:rsid w:val="00C21D6D"/>
    <w:rsid w:val="00C358AD"/>
    <w:rsid w:val="00C4115D"/>
    <w:rsid w:val="00C43BDD"/>
    <w:rsid w:val="00C47778"/>
    <w:rsid w:val="00C5011E"/>
    <w:rsid w:val="00C50EE5"/>
    <w:rsid w:val="00C5240A"/>
    <w:rsid w:val="00C5398F"/>
    <w:rsid w:val="00C556F5"/>
    <w:rsid w:val="00C70E19"/>
    <w:rsid w:val="00C72574"/>
    <w:rsid w:val="00C7430C"/>
    <w:rsid w:val="00C80178"/>
    <w:rsid w:val="00C85DA1"/>
    <w:rsid w:val="00C9071C"/>
    <w:rsid w:val="00C908FF"/>
    <w:rsid w:val="00C97BD3"/>
    <w:rsid w:val="00CA39EF"/>
    <w:rsid w:val="00CA521F"/>
    <w:rsid w:val="00CB0493"/>
    <w:rsid w:val="00CB17FF"/>
    <w:rsid w:val="00CB1ED7"/>
    <w:rsid w:val="00CC167C"/>
    <w:rsid w:val="00CC187D"/>
    <w:rsid w:val="00CC52D9"/>
    <w:rsid w:val="00CD6647"/>
    <w:rsid w:val="00CE4B73"/>
    <w:rsid w:val="00CF70BB"/>
    <w:rsid w:val="00D074DB"/>
    <w:rsid w:val="00D139CF"/>
    <w:rsid w:val="00D37E7F"/>
    <w:rsid w:val="00D47AD7"/>
    <w:rsid w:val="00D51529"/>
    <w:rsid w:val="00D74CD8"/>
    <w:rsid w:val="00D85218"/>
    <w:rsid w:val="00D915B1"/>
    <w:rsid w:val="00DA0855"/>
    <w:rsid w:val="00DA299D"/>
    <w:rsid w:val="00DA65C4"/>
    <w:rsid w:val="00DE4447"/>
    <w:rsid w:val="00DE5DA2"/>
    <w:rsid w:val="00DF0033"/>
    <w:rsid w:val="00E026BF"/>
    <w:rsid w:val="00E07B1B"/>
    <w:rsid w:val="00E11853"/>
    <w:rsid w:val="00E313A9"/>
    <w:rsid w:val="00E35871"/>
    <w:rsid w:val="00E52A86"/>
    <w:rsid w:val="00E54B47"/>
    <w:rsid w:val="00E54B71"/>
    <w:rsid w:val="00E553BF"/>
    <w:rsid w:val="00E55D93"/>
    <w:rsid w:val="00E61294"/>
    <w:rsid w:val="00E7237C"/>
    <w:rsid w:val="00E77C46"/>
    <w:rsid w:val="00E86CE8"/>
    <w:rsid w:val="00E90E82"/>
    <w:rsid w:val="00E91237"/>
    <w:rsid w:val="00EA00CB"/>
    <w:rsid w:val="00EA1BAA"/>
    <w:rsid w:val="00EA366E"/>
    <w:rsid w:val="00EA3FCD"/>
    <w:rsid w:val="00EA42A0"/>
    <w:rsid w:val="00EB6714"/>
    <w:rsid w:val="00EC0A68"/>
    <w:rsid w:val="00EC3C32"/>
    <w:rsid w:val="00EC5006"/>
    <w:rsid w:val="00ED49C3"/>
    <w:rsid w:val="00ED6CE8"/>
    <w:rsid w:val="00ED7AA6"/>
    <w:rsid w:val="00EE047A"/>
    <w:rsid w:val="00EE2A56"/>
    <w:rsid w:val="00EE3818"/>
    <w:rsid w:val="00EF4111"/>
    <w:rsid w:val="00F03A43"/>
    <w:rsid w:val="00F03B03"/>
    <w:rsid w:val="00F22264"/>
    <w:rsid w:val="00F2564D"/>
    <w:rsid w:val="00F35B05"/>
    <w:rsid w:val="00F413D9"/>
    <w:rsid w:val="00F5135F"/>
    <w:rsid w:val="00F51F78"/>
    <w:rsid w:val="00F7723B"/>
    <w:rsid w:val="00F86F47"/>
    <w:rsid w:val="00F90B64"/>
    <w:rsid w:val="00FA6C5E"/>
    <w:rsid w:val="00FB2F0F"/>
    <w:rsid w:val="00FB45CC"/>
    <w:rsid w:val="00FB5086"/>
    <w:rsid w:val="00FB5411"/>
    <w:rsid w:val="00FB6392"/>
    <w:rsid w:val="00FC4F36"/>
    <w:rsid w:val="00FD19D7"/>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5305E93-0B3B-4685-8EBF-D7460841E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337EE2"/>
    <w:rPr>
      <w:color w:val="605E5C"/>
      <w:shd w:val="clear" w:color="auto" w:fill="E1DFDD"/>
    </w:rPr>
  </w:style>
  <w:style w:type="character" w:styleId="CommentReference">
    <w:name w:val="annotation reference"/>
    <w:basedOn w:val="DefaultParagraphFont"/>
    <w:uiPriority w:val="99"/>
    <w:semiHidden/>
    <w:unhideWhenUsed/>
    <w:rsid w:val="00C358AD"/>
    <w:rPr>
      <w:sz w:val="16"/>
      <w:szCs w:val="16"/>
    </w:rPr>
  </w:style>
  <w:style w:type="paragraph" w:styleId="CommentText">
    <w:name w:val="annotation text"/>
    <w:basedOn w:val="Normal"/>
    <w:link w:val="CommentTextChar"/>
    <w:uiPriority w:val="99"/>
    <w:unhideWhenUsed/>
    <w:rsid w:val="00C358AD"/>
    <w:pPr>
      <w:spacing w:line="240" w:lineRule="auto"/>
    </w:pPr>
    <w:rPr>
      <w:sz w:val="20"/>
      <w:szCs w:val="20"/>
    </w:rPr>
  </w:style>
  <w:style w:type="character" w:customStyle="1" w:styleId="CommentTextChar">
    <w:name w:val="Comment Text Char"/>
    <w:basedOn w:val="DefaultParagraphFont"/>
    <w:link w:val="CommentText"/>
    <w:uiPriority w:val="99"/>
    <w:rsid w:val="00C358AD"/>
  </w:style>
  <w:style w:type="paragraph" w:styleId="CommentSubject">
    <w:name w:val="annotation subject"/>
    <w:basedOn w:val="CommentText"/>
    <w:next w:val="CommentText"/>
    <w:link w:val="CommentSubjectChar"/>
    <w:uiPriority w:val="99"/>
    <w:semiHidden/>
    <w:unhideWhenUsed/>
    <w:rsid w:val="00C358AD"/>
    <w:rPr>
      <w:b/>
      <w:bCs/>
    </w:rPr>
  </w:style>
  <w:style w:type="character" w:customStyle="1" w:styleId="CommentSubjectChar">
    <w:name w:val="Comment Subject Char"/>
    <w:basedOn w:val="CommentTextChar"/>
    <w:link w:val="CommentSubject"/>
    <w:uiPriority w:val="99"/>
    <w:semiHidden/>
    <w:rsid w:val="00C358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vgregion.sharepoint.com/:w:/r/sites/sy-nu-klinisk-fysiologi-samarbetsgrupp/_layouts/15/Doc.aspx?sourcedoc=%7B26534BE2-6F2A-4DB1-8FF6-DE0C95402081%7D&amp;file=Checklista%20%C3%85terintroduktion%20f%C3%B6r%20lokalv%C3%A5rdare%20Nuklearmedicin.docx&amp;action=default&amp;mobileredirect=true&amp;wdLOR=cB7BCFAC3-9CBC-4182-B4EE-54536E2D7C22"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60-680139821-87/surrogate/Intyg%20f%c3%b6r%20introduktionsutbildning%20lokalv%c3%a5rdare.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8760-680139821-88/surrogate/Tagit%20del%20av%20rutin_lokalv%c3%a5rdare.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30</TotalTime>
  <Pages>1</Pages>
  <Words>601</Words>
  <Characters>3428</Characters>
  <Application>Microsoft Office Word</Application>
  <DocSecurity>4</DocSecurity>
  <Lines>28</Lines>
  <Paragraphs>8</Paragraphs>
  <ScaleCrop>false</ScaleCrop>
  <Manager/>
  <Company/>
  <LinksUpToDate>false</LinksUpToDate>
  <CharactersWithSpaces>4021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Utbildningsplan och delgivning av rutiner inom nuklearmedicin för lokalvårdare</dc:title>
  <dc:subject/>
  <dc:creator/>
  <keywords/>
  <lastModifiedBy>Ulrica Sehlberg</lastModifiedBy>
  <revision>60</revision>
  <lastPrinted>2016-04-01T04:56:00.0000000Z</lastPrinted>
  <dcterms:created xsi:type="dcterms:W3CDTF">2021-05-28T03:25:00.0000000Z</dcterms:created>
  <dcterms:modified xsi:type="dcterms:W3CDTF">2026-02-11T10:01:00.0000000Z</dcterms:modified>
</coreProperties>
</file>