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393B" w14:textId="14269B32" w:rsidR="00EA2B08" w:rsidRDefault="00EA2B08" w:rsidP="00EA2B08">
      <w:pPr>
        <w:pStyle w:val="Rubrik1"/>
      </w:pPr>
      <w:bookmarkStart w:id="0" w:name="_Toc321146591"/>
      <w:r>
        <w:t>Njurdoppler</w:t>
      </w:r>
    </w:p>
    <w:bookmarkEnd w:id="0"/>
    <w:p w14:paraId="603D4FCB" w14:textId="0C62F840" w:rsidR="00EA2B08" w:rsidRPr="00656DCD" w:rsidRDefault="00D32BFA" w:rsidP="00EA2B08">
      <w:pPr>
        <w:spacing w:after="240"/>
        <w:rPr>
          <w:sz w:val="28"/>
          <w:szCs w:val="28"/>
        </w:rPr>
      </w:pPr>
      <w:r>
        <w:rPr>
          <w:bCs/>
          <w:sz w:val="28"/>
          <w:szCs w:val="28"/>
        </w:rPr>
        <w:t>Undersökningen syftar till</w:t>
      </w:r>
      <w:r w:rsidR="00EA2B08">
        <w:rPr>
          <w:bCs/>
          <w:sz w:val="28"/>
          <w:szCs w:val="28"/>
        </w:rPr>
        <w:t xml:space="preserve"> att mäta njurarnas blodflöde för att upptäcka eventuell njurartärstenos.</w:t>
      </w:r>
    </w:p>
    <w:p w14:paraId="2C4170A3" w14:textId="60536045" w:rsidR="00EA2B08" w:rsidRDefault="00EA2B08" w:rsidP="00EA2B08">
      <w:pPr>
        <w:pStyle w:val="Rubrik2"/>
      </w:pPr>
      <w:r>
        <w:t>Kontraindikationer</w:t>
      </w:r>
    </w:p>
    <w:p w14:paraId="23519826" w14:textId="02A0E7D0" w:rsidR="00EA2B08" w:rsidRDefault="00EA2B08" w:rsidP="00EA2B08">
      <w:r>
        <w:t>Inga.</w:t>
      </w:r>
    </w:p>
    <w:p w14:paraId="2DFEF594" w14:textId="2811109B" w:rsidR="00EA2B08" w:rsidRDefault="00094AEE" w:rsidP="00094AEE">
      <w:pPr>
        <w:pStyle w:val="Rubrik2"/>
      </w:pPr>
      <w:r>
        <w:t>Upplysningar på remiss</w:t>
      </w:r>
    </w:p>
    <w:p w14:paraId="1C702440" w14:textId="60A5F577" w:rsidR="00094AEE" w:rsidRDefault="00094AEE" w:rsidP="00094AEE">
      <w:r>
        <w:t>Kortfattad relevant anamnes med uppgifter om aktuella symtom och relevanta status-/undersökning</w:t>
      </w:r>
      <w:r w:rsidR="00B170B6">
        <w:t>s</w:t>
      </w:r>
      <w:r>
        <w:t xml:space="preserve">fynd samt </w:t>
      </w:r>
      <w:r w:rsidR="00B170B6">
        <w:t>frågeställning. Annan relevant information som kan påverka utförandet av undersökningen.</w:t>
      </w:r>
    </w:p>
    <w:p w14:paraId="3A964396" w14:textId="06EB448D" w:rsidR="00B170B6" w:rsidRDefault="00B170B6" w:rsidP="00B170B6">
      <w:pPr>
        <w:pStyle w:val="Rubrik2"/>
      </w:pPr>
      <w:r>
        <w:t>Förberedelser</w:t>
      </w:r>
    </w:p>
    <w:p w14:paraId="0A84D614" w14:textId="4F3B4A1C" w:rsidR="00B170B6" w:rsidRDefault="00B170B6" w:rsidP="00B170B6">
      <w:r>
        <w:t>Inga.</w:t>
      </w:r>
    </w:p>
    <w:p w14:paraId="282786EC" w14:textId="2065147E" w:rsidR="00B170B6" w:rsidRDefault="00B170B6" w:rsidP="00B170B6">
      <w:pPr>
        <w:pStyle w:val="Rubrik2"/>
      </w:pPr>
      <w:r>
        <w:t>Utförande</w:t>
      </w:r>
    </w:p>
    <w:p w14:paraId="0743CEF6" w14:textId="5BC4DE6F" w:rsidR="00B170B6" w:rsidRDefault="007754E7" w:rsidP="00B170B6">
      <w:r>
        <w:t>Patienten får ligga i sidoläge på en brits. Vi för en ultraljudsgivare över njurarna.</w:t>
      </w:r>
    </w:p>
    <w:p w14:paraId="6107A49F" w14:textId="2CF17617" w:rsidR="007754E7" w:rsidRDefault="007754E7" w:rsidP="007754E7">
      <w:pPr>
        <w:pStyle w:val="Rubrik2"/>
      </w:pPr>
      <w:r>
        <w:t>Undersökningstid</w:t>
      </w:r>
    </w:p>
    <w:p w14:paraId="6E7525F4" w14:textId="5E351F16" w:rsidR="007754E7" w:rsidRPr="007754E7" w:rsidRDefault="007754E7" w:rsidP="007754E7">
      <w:proofErr w:type="gramStart"/>
      <w:r>
        <w:t>30-60</w:t>
      </w:r>
      <w:proofErr w:type="gramEnd"/>
      <w:r>
        <w:t xml:space="preserve"> minuter.</w:t>
      </w:r>
    </w:p>
    <w:sectPr w:rsidR="007754E7" w:rsidRPr="007754E7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691E" w14:textId="77777777" w:rsidR="00FF706B" w:rsidRDefault="00FF706B">
      <w:r>
        <w:separator/>
      </w:r>
    </w:p>
  </w:endnote>
  <w:endnote w:type="continuationSeparator" w:id="0">
    <w:p w14:paraId="10BCFD21" w14:textId="77777777" w:rsidR="00FF706B" w:rsidRDefault="00FF706B">
      <w:r>
        <w:continuationSeparator/>
      </w:r>
    </w:p>
  </w:endnote>
  <w:endnote w:type="continuationNotice" w:id="1">
    <w:p w14:paraId="7EBB0B2E" w14:textId="77777777" w:rsidR="00FF706B" w:rsidRDefault="00FF7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4D4F" w14:textId="77777777" w:rsidR="00FF706B" w:rsidRDefault="00FF706B"/>
  </w:footnote>
  <w:footnote w:type="continuationSeparator" w:id="0">
    <w:p w14:paraId="55081CF9" w14:textId="77777777" w:rsidR="00FF706B" w:rsidRDefault="00FF706B">
      <w:r>
        <w:continuationSeparator/>
      </w:r>
    </w:p>
  </w:footnote>
  <w:footnote w:type="continuationNotice" w:id="1">
    <w:p w14:paraId="1523F5ED" w14:textId="77777777" w:rsidR="00FF706B" w:rsidRDefault="00FF70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FB8A02C" w:rsidR="008A4EB9" w:rsidRDefault="00C4096A" w:rsidP="00413A60">
    <w:pPr>
      <w:pStyle w:val="Sidhuvud"/>
      <w:ind w:left="0" w:right="567"/>
    </w:pPr>
    <w:r>
      <w:rPr>
        <w:noProof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68E5AFA5" wp14:editId="126C4B31">
              <wp:simplePos x="0" y="0"/>
              <wp:positionH relativeFrom="column">
                <wp:posOffset>-182804</wp:posOffset>
              </wp:positionH>
              <wp:positionV relativeFrom="paragraph">
                <wp:posOffset>163195</wp:posOffset>
              </wp:positionV>
              <wp:extent cx="1872691" cy="277978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2691" cy="277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5BC354" w14:textId="77777777" w:rsidR="00C4096A" w:rsidRPr="007836B1" w:rsidRDefault="00C4096A" w:rsidP="00C4096A">
                          <w:pPr>
                            <w:ind w:left="0" w:right="7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836B1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5AFA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14.4pt;margin-top:12.85pt;width:147.45pt;height:21.9pt;z-index:2516746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" filled="f" stroked="f" strokeweight=".5pt">
              <v:textbox>
                <w:txbxContent>
                  <w:p w14:paraId="475BC354" w14:textId="77777777" w:rsidR="00C4096A" w:rsidRPr="007836B1" w:rsidRDefault="00C4096A" w:rsidP="00C4096A">
                    <w:pPr>
                      <w:ind w:left="0" w:right="7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7836B1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7B74B54A">
          <wp:simplePos x="0" y="0"/>
          <wp:positionH relativeFrom="page">
            <wp:posOffset>24460</wp:posOffset>
          </wp:positionH>
          <wp:positionV relativeFrom="paragraph">
            <wp:posOffset>220700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8LdZvuMAAAALAQAADwAAAAAAAAAA&#10;AAAAAACKBAAAZHJzL2Rvd25yZXYueG1sUEsFBgAAAAAEAAQA8wAAAJo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AEE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048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4E7"/>
    <w:rsid w:val="007759DD"/>
    <w:rsid w:val="007836B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0B6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096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BFA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B08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06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30</TotalTime>
  <Pages>1</Pages>
  <Words>79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Njurdoppler</dc:title>
  <dc:subject/>
  <dc:creator/>
  <keywords/>
  <lastModifiedBy>Mathilda Hall Ström</lastModifiedBy>
  <revision>26</revision>
  <lastPrinted>2016-03-31T10:56:00.0000000Z</lastPrinted>
  <dcterms:created xsi:type="dcterms:W3CDTF">2021-05-27T09:25:00.0000000Z</dcterms:created>
  <dcterms:modified xsi:type="dcterms:W3CDTF">2022-06-02T09:42:00.0000000Z</dcterms:modified>
</coreProperties>
</file>