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9C8869C" w14:textId="77777777" w:rsidR="00E03DA5" w:rsidRDefault="00E03DA5" w:rsidP="001F59AA">
      <w:pPr>
        <w:pStyle w:val="Rubrik2"/>
        <w:ind w:left="0"/>
        <w:sectPr w:rsidR="00E03DA5" w:rsidSect="001F59AA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418" w:bottom="1276" w:left="1418" w:header="284" w:footer="737" w:gutter="0"/>
          <w:cols w:space="708"/>
          <w:noEndnote/>
          <w:titlePg/>
          <w:docGrid w:linePitch="326"/>
        </w:sectPr>
      </w:pPr>
      <w:bookmarkStart w:id="0" w:name="_Toc321146591"/>
    </w:p>
    <w:p w14:paraId="272F4A55" w14:textId="7180CF1B" w:rsidR="00E03DA5" w:rsidRPr="00E03DA5" w:rsidRDefault="00027976" w:rsidP="001F59AA">
      <w:pPr>
        <w:pStyle w:val="Rubrik1"/>
        <w:ind w:left="0"/>
        <w:rPr>
          <w:szCs w:val="20"/>
        </w:rPr>
      </w:pPr>
      <w:r w:rsidRPr="00E03DA5">
        <w:t>Validering av aseptisk arbetsteknik</w:t>
      </w:r>
    </w:p>
    <w:p w14:paraId="0E149769" w14:textId="77777777" w:rsidR="001F59AA" w:rsidRPr="001F59AA" w:rsidRDefault="001F59AA" w:rsidP="001F59AA">
      <w:pPr>
        <w:spacing w:after="0" w:line="240" w:lineRule="auto"/>
        <w:ind w:left="0" w:right="855"/>
        <w:textAlignment w:val="baseline"/>
        <w:rPr>
          <w:rFonts w:ascii="Segoe UI" w:hAnsi="Segoe UI" w:cs="Segoe UI"/>
          <w:color w:val="000000"/>
          <w:sz w:val="18"/>
          <w:szCs w:val="18"/>
        </w:rPr>
      </w:pPr>
      <w:bookmarkStart w:id="1" w:name="_Toc501440349"/>
      <w:bookmarkEnd w:id="0"/>
      <w:r w:rsidRPr="001F59AA">
        <w:rPr>
          <w:rFonts w:ascii="Calibri" w:hAnsi="Calibri" w:cs="Calibri"/>
          <w:color w:val="000000"/>
          <w:sz w:val="40"/>
          <w:szCs w:val="40"/>
        </w:rPr>
        <w:t>Syfte </w:t>
      </w:r>
    </w:p>
    <w:p w14:paraId="47015A0E" w14:textId="43A61126" w:rsidR="001F59AA" w:rsidRPr="001F59AA" w:rsidRDefault="001F59AA" w:rsidP="001F59AA">
      <w:pPr>
        <w:spacing w:after="0" w:line="240" w:lineRule="auto"/>
        <w:ind w:left="0" w:right="855"/>
        <w:textAlignment w:val="baseline"/>
        <w:rPr>
          <w:rFonts w:ascii="Segoe UI" w:hAnsi="Segoe UI" w:cs="Segoe UI"/>
          <w:sz w:val="18"/>
          <w:szCs w:val="18"/>
        </w:rPr>
      </w:pPr>
      <w:r w:rsidRPr="001F59AA">
        <w:t xml:space="preserve">Att säkerställa att personalen arbetar med aseptisk arbetsteknik. Validering av aseptisk arbetsteknik ska i största möjliga mån spegla ett verkligt scenario. </w:t>
      </w:r>
      <w:r w:rsidR="0070214E">
        <w:br/>
      </w:r>
      <w:r w:rsidRPr="001F59AA">
        <w:t xml:space="preserve">I detta ingår att använda de hjälpmedel som normalt används vid beredning, </w:t>
      </w:r>
      <w:r w:rsidR="0070214E">
        <w:br/>
      </w:r>
      <w:r w:rsidRPr="001F59AA">
        <w:t xml:space="preserve">likaså de moment som normalt ingår i arbetet så som justering av volym/aktivitet </w:t>
      </w:r>
      <w:r w:rsidR="0070214E">
        <w:br/>
      </w:r>
      <w:r w:rsidRPr="001F59AA">
        <w:t>och mätning av aktivitet. </w:t>
      </w:r>
      <w:r w:rsidRPr="001F59AA">
        <w:rPr>
          <w:color w:val="D13438"/>
        </w:rPr>
        <w:t> </w:t>
      </w:r>
    </w:p>
    <w:p w14:paraId="19E8ACCC" w14:textId="77777777" w:rsidR="001F59AA" w:rsidRPr="001F59AA" w:rsidRDefault="001F59AA" w:rsidP="001F59AA">
      <w:pPr>
        <w:spacing w:after="0" w:line="240" w:lineRule="auto"/>
        <w:ind w:left="0" w:right="855"/>
        <w:textAlignment w:val="baseline"/>
        <w:rPr>
          <w:rFonts w:ascii="Segoe UI" w:hAnsi="Segoe UI" w:cs="Segoe UI"/>
          <w:sz w:val="18"/>
          <w:szCs w:val="18"/>
        </w:rPr>
      </w:pPr>
      <w:r w:rsidRPr="001F59AA">
        <w:t> </w:t>
      </w:r>
    </w:p>
    <w:p w14:paraId="0E39BC32" w14:textId="77777777" w:rsidR="001F59AA" w:rsidRPr="001F59AA" w:rsidRDefault="001F59AA" w:rsidP="001F59AA">
      <w:pPr>
        <w:spacing w:after="0" w:line="240" w:lineRule="auto"/>
        <w:ind w:left="0" w:right="855"/>
        <w:textAlignment w:val="baseline"/>
        <w:rPr>
          <w:rFonts w:ascii="Segoe UI" w:hAnsi="Segoe UI" w:cs="Segoe UI"/>
          <w:color w:val="000000"/>
          <w:sz w:val="18"/>
          <w:szCs w:val="18"/>
        </w:rPr>
      </w:pPr>
      <w:r w:rsidRPr="001F59AA">
        <w:rPr>
          <w:rFonts w:ascii="Calibri" w:hAnsi="Calibri" w:cs="Calibri"/>
          <w:color w:val="000000"/>
          <w:sz w:val="40"/>
          <w:szCs w:val="40"/>
        </w:rPr>
        <w:t>Förändringar sedan föregående version </w:t>
      </w:r>
      <w:r w:rsidRPr="001F59AA">
        <w:rPr>
          <w:rFonts w:ascii="Calibri" w:hAnsi="Calibri" w:cs="Calibri"/>
          <w:color w:val="D13438"/>
          <w:sz w:val="40"/>
          <w:szCs w:val="40"/>
        </w:rPr>
        <w:t> </w:t>
      </w:r>
    </w:p>
    <w:p w14:paraId="57F57279" w14:textId="77777777" w:rsidR="001F59AA" w:rsidRPr="001F59AA" w:rsidRDefault="001F59AA" w:rsidP="001F59AA">
      <w:pPr>
        <w:spacing w:after="0" w:line="240" w:lineRule="auto"/>
        <w:ind w:left="0" w:right="855"/>
        <w:textAlignment w:val="baseline"/>
        <w:rPr>
          <w:rFonts w:ascii="Segoe UI" w:hAnsi="Segoe UI" w:cs="Segoe UI"/>
          <w:sz w:val="18"/>
          <w:szCs w:val="18"/>
        </w:rPr>
      </w:pPr>
      <w:r w:rsidRPr="001F59AA">
        <w:t>Hela rutinen är omarbetad. </w:t>
      </w:r>
    </w:p>
    <w:p w14:paraId="7E358184" w14:textId="77777777" w:rsidR="001F59AA" w:rsidRPr="001F59AA" w:rsidRDefault="001F59AA" w:rsidP="001F59AA">
      <w:pPr>
        <w:spacing w:after="0" w:line="240" w:lineRule="auto"/>
        <w:ind w:left="0" w:right="855"/>
        <w:textAlignment w:val="baseline"/>
        <w:rPr>
          <w:rFonts w:ascii="Segoe UI" w:hAnsi="Segoe UI" w:cs="Segoe UI"/>
          <w:sz w:val="18"/>
          <w:szCs w:val="18"/>
        </w:rPr>
      </w:pPr>
      <w:r w:rsidRPr="001F59AA">
        <w:t> </w:t>
      </w:r>
    </w:p>
    <w:p w14:paraId="65B6A4EE" w14:textId="77777777" w:rsidR="001F59AA" w:rsidRPr="001F59AA" w:rsidRDefault="001F59AA" w:rsidP="001F59AA">
      <w:pPr>
        <w:spacing w:after="0" w:line="240" w:lineRule="auto"/>
        <w:ind w:left="0" w:right="855"/>
        <w:textAlignment w:val="baseline"/>
        <w:rPr>
          <w:rFonts w:ascii="Segoe UI" w:hAnsi="Segoe UI" w:cs="Segoe UI"/>
          <w:color w:val="000000"/>
          <w:sz w:val="18"/>
          <w:szCs w:val="18"/>
        </w:rPr>
      </w:pPr>
      <w:r w:rsidRPr="001F59AA">
        <w:rPr>
          <w:rFonts w:ascii="Calibri" w:hAnsi="Calibri" w:cs="Calibri"/>
          <w:color w:val="000000"/>
          <w:sz w:val="40"/>
          <w:szCs w:val="40"/>
        </w:rPr>
        <w:t>Arbetsbeskrivning </w:t>
      </w:r>
    </w:p>
    <w:p w14:paraId="2AE22198" w14:textId="77777777" w:rsidR="001F59AA" w:rsidRPr="001F59AA" w:rsidRDefault="001F59AA" w:rsidP="001F59AA">
      <w:pPr>
        <w:spacing w:after="0" w:line="240" w:lineRule="auto"/>
        <w:ind w:left="0" w:right="855"/>
        <w:textAlignment w:val="baseline"/>
        <w:rPr>
          <w:rFonts w:ascii="Segoe UI" w:hAnsi="Segoe UI" w:cs="Segoe UI"/>
          <w:sz w:val="18"/>
          <w:szCs w:val="18"/>
        </w:rPr>
      </w:pPr>
      <w:r w:rsidRPr="001F59AA">
        <w:t>Utförs en gång/år, dock inte dagen före helgdag. </w:t>
      </w:r>
    </w:p>
    <w:p w14:paraId="402F839C" w14:textId="77777777" w:rsidR="001F59AA" w:rsidRPr="001F59AA" w:rsidRDefault="001F59AA" w:rsidP="001F59AA">
      <w:pPr>
        <w:spacing w:after="0" w:line="240" w:lineRule="auto"/>
        <w:ind w:left="0" w:right="855"/>
        <w:textAlignment w:val="baseline"/>
        <w:rPr>
          <w:rFonts w:ascii="Segoe UI" w:hAnsi="Segoe UI" w:cs="Segoe UI"/>
          <w:sz w:val="18"/>
          <w:szCs w:val="18"/>
        </w:rPr>
      </w:pPr>
      <w:r w:rsidRPr="001F59AA">
        <w:rPr>
          <w:b/>
          <w:bCs/>
          <w:i/>
          <w:iCs/>
        </w:rPr>
        <w:t>Instruktion för beredning av sprutor för validering av aseptisk arbetsteknik. </w:t>
      </w:r>
      <w:r w:rsidRPr="001F59AA">
        <w:t> </w:t>
      </w:r>
    </w:p>
    <w:p w14:paraId="79D8C4C5" w14:textId="77777777" w:rsidR="001F59AA" w:rsidRPr="001F59AA" w:rsidRDefault="001F59AA" w:rsidP="001F59AA">
      <w:pPr>
        <w:spacing w:after="0" w:line="240" w:lineRule="auto"/>
        <w:ind w:left="0" w:right="855"/>
        <w:textAlignment w:val="baseline"/>
        <w:rPr>
          <w:rFonts w:ascii="Segoe UI" w:hAnsi="Segoe UI" w:cs="Segoe UI"/>
          <w:sz w:val="18"/>
          <w:szCs w:val="18"/>
        </w:rPr>
      </w:pPr>
      <w:r w:rsidRPr="001F59AA">
        <w:t> </w:t>
      </w:r>
    </w:p>
    <w:p w14:paraId="0C01B640" w14:textId="77777777" w:rsidR="001F59AA" w:rsidRPr="001F59AA" w:rsidRDefault="001F59AA" w:rsidP="001F59AA">
      <w:pPr>
        <w:spacing w:after="0" w:line="240" w:lineRule="auto"/>
        <w:ind w:left="0" w:right="855"/>
        <w:textAlignment w:val="baseline"/>
        <w:rPr>
          <w:rFonts w:ascii="Segoe UI" w:hAnsi="Segoe UI" w:cs="Segoe UI"/>
          <w:sz w:val="18"/>
          <w:szCs w:val="18"/>
        </w:rPr>
      </w:pPr>
      <w:r w:rsidRPr="001F59AA">
        <w:t>Tabell 1 </w:t>
      </w:r>
    </w:p>
    <w:tbl>
      <w:tblPr>
        <w:tblW w:w="6804" w:type="dxa"/>
        <w:tblInd w:w="-8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245"/>
        <w:gridCol w:w="1559"/>
      </w:tblGrid>
      <w:tr w:rsidR="003565BE" w:rsidRPr="001F59AA" w14:paraId="29B40AEB" w14:textId="77777777" w:rsidTr="003565BE">
        <w:trPr>
          <w:trHeight w:val="300"/>
        </w:trPr>
        <w:tc>
          <w:tcPr>
            <w:tcW w:w="52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38B97251" w14:textId="77777777" w:rsidR="001F59AA" w:rsidRPr="001F59AA" w:rsidRDefault="001F59AA" w:rsidP="001F59AA">
            <w:pPr>
              <w:spacing w:after="0" w:line="240" w:lineRule="auto"/>
              <w:ind w:left="0" w:right="855"/>
              <w:textAlignment w:val="baseline"/>
            </w:pPr>
            <w:r w:rsidRPr="001F59AA">
              <w:rPr>
                <w:rFonts w:ascii="Arial" w:hAnsi="Arial" w:cs="Arial"/>
                <w:b/>
                <w:bCs/>
              </w:rPr>
              <w:t>Material </w:t>
            </w:r>
            <w:r w:rsidRPr="001F59AA">
              <w:rPr>
                <w:rFonts w:ascii="Arial" w:hAnsi="Arial" w:cs="Arial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3D6368B0" w14:textId="6FE4F6C4" w:rsidR="001F59AA" w:rsidRPr="001F59AA" w:rsidRDefault="001F59AA" w:rsidP="000B6E4D">
            <w:pPr>
              <w:spacing w:after="0" w:line="240" w:lineRule="auto"/>
              <w:ind w:left="0" w:right="855"/>
              <w:jc w:val="center"/>
              <w:textAlignment w:val="baseline"/>
            </w:pPr>
            <w:r w:rsidRPr="001F59AA">
              <w:rPr>
                <w:rFonts w:ascii="Arial" w:hAnsi="Arial" w:cs="Arial"/>
                <w:b/>
                <w:bCs/>
              </w:rPr>
              <w:t>Antal</w:t>
            </w:r>
          </w:p>
        </w:tc>
      </w:tr>
      <w:tr w:rsidR="003565BE" w:rsidRPr="001F59AA" w14:paraId="2577F54D" w14:textId="77777777" w:rsidTr="003565BE">
        <w:trPr>
          <w:trHeight w:val="300"/>
        </w:trPr>
        <w:tc>
          <w:tcPr>
            <w:tcW w:w="52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7B13B12F" w14:textId="77777777" w:rsidR="001F59AA" w:rsidRPr="001F59AA" w:rsidRDefault="001F59AA" w:rsidP="001F59AA">
            <w:pPr>
              <w:spacing w:after="0" w:line="240" w:lineRule="auto"/>
              <w:ind w:left="0" w:right="855"/>
              <w:textAlignment w:val="baseline"/>
            </w:pPr>
            <w:r w:rsidRPr="001F59AA">
              <w:t>TSB buljong  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3D8153C8" w14:textId="11B8876C" w:rsidR="001F59AA" w:rsidRPr="001F59AA" w:rsidRDefault="001F59AA" w:rsidP="000B6E4D">
            <w:pPr>
              <w:spacing w:after="0" w:line="240" w:lineRule="auto"/>
              <w:ind w:left="0" w:right="855"/>
              <w:jc w:val="center"/>
              <w:textAlignment w:val="baseline"/>
            </w:pPr>
            <w:r w:rsidRPr="001F59AA">
              <w:t>1</w:t>
            </w:r>
          </w:p>
        </w:tc>
      </w:tr>
      <w:tr w:rsidR="003565BE" w:rsidRPr="001F59AA" w14:paraId="2B6BC7BA" w14:textId="77777777" w:rsidTr="003565BE">
        <w:trPr>
          <w:trHeight w:val="300"/>
        </w:trPr>
        <w:tc>
          <w:tcPr>
            <w:tcW w:w="52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060A560E" w14:textId="77777777" w:rsidR="001F59AA" w:rsidRPr="001F59AA" w:rsidRDefault="001F59AA" w:rsidP="001F59AA">
            <w:pPr>
              <w:spacing w:after="0" w:line="240" w:lineRule="auto"/>
              <w:ind w:left="0" w:right="855"/>
              <w:textAlignment w:val="baseline"/>
            </w:pPr>
            <w:proofErr w:type="spellStart"/>
            <w:r w:rsidRPr="001F59AA">
              <w:t>NaCl</w:t>
            </w:r>
            <w:proofErr w:type="spellEnd"/>
            <w:r w:rsidRPr="001F59AA">
              <w:t xml:space="preserve"> ampull 10 ml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55940AB6" w14:textId="6F30017D" w:rsidR="001F59AA" w:rsidRPr="001F59AA" w:rsidRDefault="001F59AA" w:rsidP="000B6E4D">
            <w:pPr>
              <w:spacing w:after="0" w:line="240" w:lineRule="auto"/>
              <w:ind w:left="0" w:right="855"/>
              <w:jc w:val="center"/>
              <w:textAlignment w:val="baseline"/>
            </w:pPr>
            <w:r w:rsidRPr="001F59AA">
              <w:t>1</w:t>
            </w:r>
          </w:p>
        </w:tc>
      </w:tr>
      <w:tr w:rsidR="003565BE" w:rsidRPr="001F59AA" w14:paraId="35B28D00" w14:textId="77777777" w:rsidTr="003565BE">
        <w:trPr>
          <w:trHeight w:val="300"/>
        </w:trPr>
        <w:tc>
          <w:tcPr>
            <w:tcW w:w="52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60D9FBB7" w14:textId="77777777" w:rsidR="001F59AA" w:rsidRPr="001F59AA" w:rsidRDefault="001F59AA" w:rsidP="001F59AA">
            <w:pPr>
              <w:spacing w:after="0" w:line="240" w:lineRule="auto"/>
              <w:ind w:left="0" w:right="855"/>
              <w:textAlignment w:val="baseline"/>
            </w:pPr>
            <w:proofErr w:type="spellStart"/>
            <w:r w:rsidRPr="001F59AA">
              <w:t>Eluatvial</w:t>
            </w:r>
            <w:proofErr w:type="spellEnd"/>
            <w:r w:rsidRPr="001F59AA">
              <w:t xml:space="preserve"> 11 ml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259A90D2" w14:textId="1FB60EA6" w:rsidR="001F59AA" w:rsidRPr="001F59AA" w:rsidRDefault="001F59AA" w:rsidP="000B6E4D">
            <w:pPr>
              <w:spacing w:after="0" w:line="240" w:lineRule="auto"/>
              <w:ind w:left="0" w:right="855"/>
              <w:jc w:val="center"/>
              <w:textAlignment w:val="baseline"/>
            </w:pPr>
            <w:r w:rsidRPr="001F59AA">
              <w:t>1</w:t>
            </w:r>
          </w:p>
        </w:tc>
      </w:tr>
      <w:tr w:rsidR="003565BE" w:rsidRPr="001F59AA" w14:paraId="7C76D510" w14:textId="77777777" w:rsidTr="003565BE">
        <w:trPr>
          <w:trHeight w:val="300"/>
        </w:trPr>
        <w:tc>
          <w:tcPr>
            <w:tcW w:w="52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1DD80222" w14:textId="77777777" w:rsidR="001F59AA" w:rsidRPr="001F59AA" w:rsidRDefault="001F59AA" w:rsidP="001F59AA">
            <w:pPr>
              <w:spacing w:after="0" w:line="240" w:lineRule="auto"/>
              <w:ind w:left="0" w:right="855"/>
              <w:textAlignment w:val="baseline"/>
            </w:pPr>
            <w:r w:rsidRPr="001F59AA">
              <w:t>Spruta 5 eller 10 ml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02D6909F" w14:textId="265CC20F" w:rsidR="001F59AA" w:rsidRPr="001F59AA" w:rsidRDefault="001F59AA" w:rsidP="000B6E4D">
            <w:pPr>
              <w:spacing w:after="0" w:line="240" w:lineRule="auto"/>
              <w:ind w:left="0" w:right="855"/>
              <w:jc w:val="center"/>
              <w:textAlignment w:val="baseline"/>
            </w:pPr>
            <w:r w:rsidRPr="001F59AA">
              <w:t>1</w:t>
            </w:r>
          </w:p>
        </w:tc>
      </w:tr>
      <w:tr w:rsidR="003565BE" w:rsidRPr="001F59AA" w14:paraId="03BB7A4A" w14:textId="77777777" w:rsidTr="003565BE">
        <w:trPr>
          <w:trHeight w:val="300"/>
        </w:trPr>
        <w:tc>
          <w:tcPr>
            <w:tcW w:w="52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75D8B495" w14:textId="77777777" w:rsidR="001F59AA" w:rsidRPr="001F59AA" w:rsidRDefault="001F59AA" w:rsidP="001F59AA">
            <w:pPr>
              <w:spacing w:after="0" w:line="240" w:lineRule="auto"/>
              <w:ind w:left="0" w:right="855"/>
              <w:textAlignment w:val="baseline"/>
            </w:pPr>
            <w:r w:rsidRPr="001F59AA">
              <w:t>Spruta 2 ml 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1594ACF2" w14:textId="4F8D856D" w:rsidR="001F59AA" w:rsidRPr="001F59AA" w:rsidRDefault="001F59AA" w:rsidP="000B6E4D">
            <w:pPr>
              <w:spacing w:after="0" w:line="240" w:lineRule="auto"/>
              <w:ind w:left="0" w:right="855"/>
              <w:jc w:val="center"/>
              <w:textAlignment w:val="baseline"/>
            </w:pPr>
            <w:r w:rsidRPr="001F59AA">
              <w:t>4</w:t>
            </w:r>
          </w:p>
        </w:tc>
      </w:tr>
      <w:tr w:rsidR="003565BE" w:rsidRPr="001F59AA" w14:paraId="55D56F35" w14:textId="77777777" w:rsidTr="003565BE">
        <w:trPr>
          <w:trHeight w:val="300"/>
        </w:trPr>
        <w:tc>
          <w:tcPr>
            <w:tcW w:w="52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4A4F091A" w14:textId="77777777" w:rsidR="001F59AA" w:rsidRPr="001F59AA" w:rsidRDefault="001F59AA" w:rsidP="001F59AA">
            <w:pPr>
              <w:spacing w:after="0" w:line="240" w:lineRule="auto"/>
              <w:ind w:left="0" w:right="855"/>
              <w:textAlignment w:val="baseline"/>
            </w:pPr>
            <w:r w:rsidRPr="001F59AA">
              <w:t xml:space="preserve">Blyskydd till </w:t>
            </w:r>
            <w:proofErr w:type="spellStart"/>
            <w:r w:rsidRPr="001F59AA">
              <w:t>eluatvialen</w:t>
            </w:r>
            <w:proofErr w:type="spellEnd"/>
            <w:r w:rsidRPr="001F59AA"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551D0854" w14:textId="0344877C" w:rsidR="001F59AA" w:rsidRPr="001F59AA" w:rsidRDefault="001F59AA" w:rsidP="000B6E4D">
            <w:pPr>
              <w:spacing w:after="0" w:line="240" w:lineRule="auto"/>
              <w:ind w:left="0" w:right="855"/>
              <w:jc w:val="center"/>
              <w:textAlignment w:val="baseline"/>
            </w:pPr>
            <w:r w:rsidRPr="001F59AA">
              <w:t>1</w:t>
            </w:r>
          </w:p>
        </w:tc>
      </w:tr>
      <w:tr w:rsidR="003565BE" w:rsidRPr="001F59AA" w14:paraId="354B9B5F" w14:textId="77777777" w:rsidTr="003565BE">
        <w:trPr>
          <w:trHeight w:val="300"/>
        </w:trPr>
        <w:tc>
          <w:tcPr>
            <w:tcW w:w="52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78182548" w14:textId="77777777" w:rsidR="001F59AA" w:rsidRPr="001F59AA" w:rsidRDefault="001F59AA" w:rsidP="001F59AA">
            <w:pPr>
              <w:spacing w:after="0" w:line="240" w:lineRule="auto"/>
              <w:ind w:left="0" w:right="855"/>
              <w:textAlignment w:val="baseline"/>
            </w:pPr>
            <w:r w:rsidRPr="001F59AA">
              <w:t>Sprutblyskydd till stora sprutan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515B43F9" w14:textId="770E4E33" w:rsidR="001F59AA" w:rsidRPr="001F59AA" w:rsidRDefault="001F59AA" w:rsidP="000B6E4D">
            <w:pPr>
              <w:spacing w:after="0" w:line="240" w:lineRule="auto"/>
              <w:ind w:left="0" w:right="855"/>
              <w:jc w:val="center"/>
              <w:textAlignment w:val="baseline"/>
            </w:pPr>
            <w:r w:rsidRPr="001F59AA">
              <w:t>1</w:t>
            </w:r>
          </w:p>
        </w:tc>
      </w:tr>
      <w:tr w:rsidR="003565BE" w:rsidRPr="001F59AA" w14:paraId="7B0B28A5" w14:textId="77777777" w:rsidTr="003565BE">
        <w:trPr>
          <w:trHeight w:val="300"/>
        </w:trPr>
        <w:tc>
          <w:tcPr>
            <w:tcW w:w="52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30946547" w14:textId="77777777" w:rsidR="001F59AA" w:rsidRPr="001F59AA" w:rsidRDefault="001F59AA" w:rsidP="001F59AA">
            <w:pPr>
              <w:spacing w:after="0" w:line="240" w:lineRule="auto"/>
              <w:ind w:left="0" w:right="855"/>
              <w:textAlignment w:val="baseline"/>
            </w:pPr>
            <w:r w:rsidRPr="001F59AA">
              <w:t>Sprutblyskydd till 2 ml sprutor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47FE1F7F" w14:textId="7ADAF688" w:rsidR="001F59AA" w:rsidRPr="001F59AA" w:rsidRDefault="001F59AA" w:rsidP="000B6E4D">
            <w:pPr>
              <w:spacing w:after="0" w:line="240" w:lineRule="auto"/>
              <w:ind w:left="0" w:right="855"/>
              <w:jc w:val="center"/>
              <w:textAlignment w:val="baseline"/>
            </w:pPr>
            <w:r w:rsidRPr="001F59AA">
              <w:t>4</w:t>
            </w:r>
          </w:p>
        </w:tc>
      </w:tr>
      <w:tr w:rsidR="003565BE" w:rsidRPr="001F59AA" w14:paraId="45F47E5D" w14:textId="77777777" w:rsidTr="003565BE">
        <w:trPr>
          <w:trHeight w:val="300"/>
        </w:trPr>
        <w:tc>
          <w:tcPr>
            <w:tcW w:w="52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76233627" w14:textId="77777777" w:rsidR="001F59AA" w:rsidRPr="001F59AA" w:rsidRDefault="001F59AA" w:rsidP="001F59AA">
            <w:pPr>
              <w:spacing w:after="0" w:line="240" w:lineRule="auto"/>
              <w:ind w:left="0" w:right="855"/>
              <w:textAlignment w:val="baseline"/>
            </w:pPr>
            <w:r w:rsidRPr="001F59AA">
              <w:t xml:space="preserve">Uppdragningskanyler (förslagsvis grön till buljong och </w:t>
            </w:r>
            <w:proofErr w:type="spellStart"/>
            <w:r w:rsidRPr="001F59AA">
              <w:t>eluatvialen</w:t>
            </w:r>
            <w:proofErr w:type="spellEnd"/>
            <w:r w:rsidRPr="001F59AA">
              <w:t xml:space="preserve"> och rosa till </w:t>
            </w:r>
            <w:proofErr w:type="spellStart"/>
            <w:r w:rsidRPr="001F59AA">
              <w:t>NaCl</w:t>
            </w:r>
            <w:proofErr w:type="spellEnd"/>
            <w:r w:rsidRPr="001F59AA">
              <w:t>) 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3FE16BE1" w14:textId="3D30C7DA" w:rsidR="001F59AA" w:rsidRPr="001F59AA" w:rsidRDefault="001F59AA" w:rsidP="000B6E4D">
            <w:pPr>
              <w:spacing w:after="0" w:line="240" w:lineRule="auto"/>
              <w:ind w:left="0" w:right="855"/>
              <w:jc w:val="center"/>
              <w:textAlignment w:val="baseline"/>
            </w:pPr>
            <w:r w:rsidRPr="001F59AA">
              <w:t>3</w:t>
            </w:r>
          </w:p>
        </w:tc>
      </w:tr>
      <w:tr w:rsidR="003565BE" w:rsidRPr="001F59AA" w14:paraId="44BCB3CD" w14:textId="77777777" w:rsidTr="003565BE">
        <w:trPr>
          <w:trHeight w:val="300"/>
        </w:trPr>
        <w:tc>
          <w:tcPr>
            <w:tcW w:w="52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4FA097A4" w14:textId="77777777" w:rsidR="001F59AA" w:rsidRPr="001F59AA" w:rsidRDefault="001F59AA" w:rsidP="001F59AA">
            <w:pPr>
              <w:spacing w:after="0" w:line="240" w:lineRule="auto"/>
              <w:ind w:left="0" w:right="855"/>
              <w:textAlignment w:val="baseline"/>
            </w:pPr>
            <w:r w:rsidRPr="001F59AA">
              <w:t>Luftningskanyl (blå)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5EE650F5" w14:textId="136FC732" w:rsidR="001F59AA" w:rsidRPr="001F59AA" w:rsidRDefault="001F59AA" w:rsidP="000B6E4D">
            <w:pPr>
              <w:spacing w:after="0" w:line="240" w:lineRule="auto"/>
              <w:ind w:left="0" w:right="855"/>
              <w:jc w:val="center"/>
              <w:textAlignment w:val="baseline"/>
            </w:pPr>
            <w:r w:rsidRPr="001F59AA">
              <w:t>1</w:t>
            </w:r>
          </w:p>
        </w:tc>
      </w:tr>
      <w:tr w:rsidR="003565BE" w:rsidRPr="001F59AA" w14:paraId="7FF8631D" w14:textId="77777777" w:rsidTr="003565BE">
        <w:trPr>
          <w:trHeight w:val="300"/>
        </w:trPr>
        <w:tc>
          <w:tcPr>
            <w:tcW w:w="52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164A8F6D" w14:textId="77777777" w:rsidR="001F59AA" w:rsidRPr="001F59AA" w:rsidRDefault="001F59AA" w:rsidP="001F59AA">
            <w:pPr>
              <w:spacing w:after="0" w:line="240" w:lineRule="auto"/>
              <w:ind w:left="0" w:right="855"/>
              <w:textAlignment w:val="baseline"/>
            </w:pPr>
            <w:r w:rsidRPr="001F59AA">
              <w:t>Kanyl till 5 eller 10 ml sprutor (blå)</w:t>
            </w:r>
            <w:r w:rsidRPr="001F59AA">
              <w:rPr>
                <w:rFonts w:ascii="Cambria" w:hAnsi="Cambria"/>
                <w:shd w:val="clear" w:color="auto" w:fill="FFFFFF"/>
              </w:rPr>
              <w:t> </w:t>
            </w:r>
            <w:r w:rsidRPr="001F59AA">
              <w:rPr>
                <w:rFonts w:ascii="Cambria" w:hAnsi="Cambria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456CF4CE" w14:textId="42398A34" w:rsidR="001F59AA" w:rsidRPr="001F59AA" w:rsidRDefault="001F59AA" w:rsidP="000B6E4D">
            <w:pPr>
              <w:spacing w:after="0" w:line="240" w:lineRule="auto"/>
              <w:ind w:left="0" w:right="855"/>
              <w:jc w:val="center"/>
              <w:textAlignment w:val="baseline"/>
            </w:pPr>
            <w:r w:rsidRPr="001F59AA">
              <w:t>1</w:t>
            </w:r>
          </w:p>
        </w:tc>
      </w:tr>
      <w:tr w:rsidR="003565BE" w:rsidRPr="001F59AA" w14:paraId="78A8247D" w14:textId="77777777" w:rsidTr="003565BE">
        <w:trPr>
          <w:trHeight w:val="300"/>
        </w:trPr>
        <w:tc>
          <w:tcPr>
            <w:tcW w:w="52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76FF5F65" w14:textId="77777777" w:rsidR="001F59AA" w:rsidRPr="001F59AA" w:rsidRDefault="001F59AA" w:rsidP="001F59AA">
            <w:pPr>
              <w:spacing w:after="0" w:line="240" w:lineRule="auto"/>
              <w:ind w:left="0" w:right="855"/>
              <w:textAlignment w:val="baseline"/>
            </w:pPr>
            <w:r w:rsidRPr="001F59AA">
              <w:t>Sprutpropp/kork till sprutor som ska skickas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3DFB9C4E" w14:textId="3477B9D8" w:rsidR="001F59AA" w:rsidRPr="001F59AA" w:rsidRDefault="001F59AA" w:rsidP="000B6E4D">
            <w:pPr>
              <w:spacing w:after="0" w:line="240" w:lineRule="auto"/>
              <w:ind w:left="0" w:right="855"/>
              <w:jc w:val="center"/>
              <w:textAlignment w:val="baseline"/>
            </w:pPr>
            <w:r w:rsidRPr="001F59AA">
              <w:t>4</w:t>
            </w:r>
          </w:p>
        </w:tc>
      </w:tr>
      <w:tr w:rsidR="003565BE" w:rsidRPr="001F59AA" w14:paraId="548C425E" w14:textId="77777777" w:rsidTr="003565BE">
        <w:trPr>
          <w:trHeight w:val="300"/>
        </w:trPr>
        <w:tc>
          <w:tcPr>
            <w:tcW w:w="52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658CCC8A" w14:textId="77777777" w:rsidR="001F59AA" w:rsidRPr="001F59AA" w:rsidRDefault="001F59AA" w:rsidP="001F59AA">
            <w:pPr>
              <w:spacing w:after="0" w:line="240" w:lineRule="auto"/>
              <w:ind w:left="0" w:right="855"/>
              <w:textAlignment w:val="baseline"/>
            </w:pPr>
            <w:r w:rsidRPr="001F59AA">
              <w:t>Etiketter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658FB128" w14:textId="70215BD9" w:rsidR="001F59AA" w:rsidRPr="001F59AA" w:rsidRDefault="001F59AA" w:rsidP="000B6E4D">
            <w:pPr>
              <w:spacing w:after="0" w:line="240" w:lineRule="auto"/>
              <w:ind w:left="0" w:right="855"/>
              <w:jc w:val="center"/>
              <w:textAlignment w:val="baseline"/>
            </w:pPr>
            <w:r w:rsidRPr="001F59AA">
              <w:t>4</w:t>
            </w:r>
          </w:p>
        </w:tc>
      </w:tr>
      <w:tr w:rsidR="003565BE" w:rsidRPr="001F59AA" w14:paraId="37C66CED" w14:textId="77777777" w:rsidTr="003565BE">
        <w:trPr>
          <w:trHeight w:val="300"/>
        </w:trPr>
        <w:tc>
          <w:tcPr>
            <w:tcW w:w="52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23DAED23" w14:textId="77777777" w:rsidR="001F59AA" w:rsidRPr="001F59AA" w:rsidRDefault="001F59AA" w:rsidP="001F59AA">
            <w:pPr>
              <w:spacing w:after="0" w:line="240" w:lineRule="auto"/>
              <w:ind w:left="0" w:right="855"/>
              <w:textAlignment w:val="baseline"/>
            </w:pPr>
            <w:r w:rsidRPr="001F59AA">
              <w:t>Distansverktyg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20C81B27" w14:textId="4ACD7F81" w:rsidR="001F59AA" w:rsidRPr="001F59AA" w:rsidRDefault="001F59AA" w:rsidP="000B6E4D">
            <w:pPr>
              <w:spacing w:after="0" w:line="240" w:lineRule="auto"/>
              <w:ind w:left="0" w:right="855"/>
              <w:jc w:val="center"/>
              <w:textAlignment w:val="baseline"/>
            </w:pPr>
          </w:p>
        </w:tc>
      </w:tr>
      <w:tr w:rsidR="003565BE" w:rsidRPr="001F59AA" w14:paraId="7A995A4B" w14:textId="77777777" w:rsidTr="003565BE">
        <w:trPr>
          <w:trHeight w:val="300"/>
        </w:trPr>
        <w:tc>
          <w:tcPr>
            <w:tcW w:w="52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524D9E0F" w14:textId="77777777" w:rsidR="001F59AA" w:rsidRPr="001F59AA" w:rsidRDefault="001F59AA" w:rsidP="001F59AA">
            <w:pPr>
              <w:spacing w:after="0" w:line="240" w:lineRule="auto"/>
              <w:ind w:left="0" w:right="855"/>
              <w:textAlignment w:val="baseline"/>
            </w:pPr>
            <w:r w:rsidRPr="001F59AA">
              <w:t>Sterilt plastat underlägg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06B576C0" w14:textId="48A15274" w:rsidR="001F59AA" w:rsidRPr="001F59AA" w:rsidRDefault="001F59AA" w:rsidP="000B6E4D">
            <w:pPr>
              <w:spacing w:after="0" w:line="240" w:lineRule="auto"/>
              <w:ind w:left="0" w:right="855"/>
              <w:jc w:val="center"/>
              <w:textAlignment w:val="baseline"/>
            </w:pPr>
            <w:r w:rsidRPr="001F59AA">
              <w:t>1</w:t>
            </w:r>
          </w:p>
        </w:tc>
      </w:tr>
    </w:tbl>
    <w:p w14:paraId="2B5AF7EB" w14:textId="7C70F01F" w:rsidR="001F59AA" w:rsidRPr="001F59AA" w:rsidRDefault="001F59AA" w:rsidP="001F59AA">
      <w:pPr>
        <w:spacing w:after="0" w:line="240" w:lineRule="auto"/>
        <w:ind w:left="0" w:right="855"/>
        <w:textAlignment w:val="baseline"/>
        <w:rPr>
          <w:rFonts w:ascii="Segoe UI" w:hAnsi="Segoe UI" w:cs="Segoe UI"/>
          <w:sz w:val="18"/>
          <w:szCs w:val="18"/>
        </w:rPr>
      </w:pPr>
    </w:p>
    <w:p w14:paraId="5BE5C311" w14:textId="77777777" w:rsidR="001F59AA" w:rsidRPr="001F59AA" w:rsidRDefault="001F59AA" w:rsidP="00C4777B">
      <w:pPr>
        <w:numPr>
          <w:ilvl w:val="0"/>
          <w:numId w:val="23"/>
        </w:numPr>
        <w:spacing w:after="0" w:line="240" w:lineRule="auto"/>
        <w:ind w:left="284" w:right="0" w:hanging="284"/>
        <w:textAlignment w:val="baseline"/>
      </w:pPr>
      <w:r w:rsidRPr="001F59AA">
        <w:lastRenderedPageBreak/>
        <w:t>Märk etiketter med sprutans provnummer, datum, VGR-ID och signum. </w:t>
      </w:r>
      <w:r w:rsidRPr="001F59AA">
        <w:br/>
        <w:t xml:space="preserve">Etiketter för utskrift finns i SOFIA </w:t>
      </w:r>
      <w:proofErr w:type="spellStart"/>
      <w:r w:rsidRPr="001F59AA">
        <w:t>Sharepoint</w:t>
      </w:r>
      <w:proofErr w:type="spellEnd"/>
      <w:r w:rsidRPr="001F59AA">
        <w:t>/Klinisk fysiologi/</w:t>
      </w:r>
      <w:proofErr w:type="spellStart"/>
      <w:r w:rsidRPr="001F59AA">
        <w:t>Nuklear</w:t>
      </w:r>
      <w:proofErr w:type="spellEnd"/>
      <w:r w:rsidRPr="001F59AA">
        <w:t>/Etikett/</w:t>
      </w:r>
      <w:hyperlink r:id="rId17" w:tgtFrame="_blank" w:history="1">
        <w:r w:rsidRPr="001F59AA">
          <w:rPr>
            <w:color w:val="006298"/>
            <w:u w:val="single"/>
          </w:rPr>
          <w:t>Validering, bakteriologisk kontroll</w:t>
        </w:r>
      </w:hyperlink>
      <w:r w:rsidRPr="001F59AA">
        <w:t>. </w:t>
      </w:r>
    </w:p>
    <w:p w14:paraId="18795512" w14:textId="77777777" w:rsidR="001F59AA" w:rsidRPr="001F59AA" w:rsidRDefault="001F59AA" w:rsidP="00C4777B">
      <w:pPr>
        <w:numPr>
          <w:ilvl w:val="0"/>
          <w:numId w:val="24"/>
        </w:numPr>
        <w:spacing w:after="0" w:line="240" w:lineRule="auto"/>
        <w:ind w:left="284" w:right="0" w:hanging="284"/>
        <w:textAlignment w:val="baseline"/>
      </w:pPr>
      <w:r w:rsidRPr="001F59AA">
        <w:t>Ta fram material enligt tabell 1 ovan. </w:t>
      </w:r>
    </w:p>
    <w:p w14:paraId="01C14A9E" w14:textId="77777777" w:rsidR="001F59AA" w:rsidRPr="001F59AA" w:rsidRDefault="001F59AA" w:rsidP="00C4777B">
      <w:pPr>
        <w:numPr>
          <w:ilvl w:val="0"/>
          <w:numId w:val="25"/>
        </w:numPr>
        <w:spacing w:after="0" w:line="240" w:lineRule="auto"/>
        <w:ind w:left="284" w:right="0" w:hanging="284"/>
        <w:textAlignment w:val="baseline"/>
      </w:pPr>
      <w:r w:rsidRPr="001F59AA">
        <w:t>Sprita av arbetsytan samt allt material som ska in i säkerhetsbänken.  </w:t>
      </w:r>
    </w:p>
    <w:p w14:paraId="6F582FEA" w14:textId="77777777" w:rsidR="001F59AA" w:rsidRPr="001F59AA" w:rsidRDefault="001F59AA" w:rsidP="00C4777B">
      <w:pPr>
        <w:numPr>
          <w:ilvl w:val="0"/>
          <w:numId w:val="26"/>
        </w:numPr>
        <w:spacing w:after="0" w:line="240" w:lineRule="auto"/>
        <w:ind w:left="284" w:right="0" w:hanging="284"/>
        <w:textAlignment w:val="baseline"/>
      </w:pPr>
      <w:r w:rsidRPr="001F59AA">
        <w:t>Lägg in ett sterilt plastat underlägg i säkerhetsbänken. </w:t>
      </w:r>
    </w:p>
    <w:p w14:paraId="25331DC5" w14:textId="1F08C788" w:rsidR="001F59AA" w:rsidRPr="001F59AA" w:rsidRDefault="001F59AA" w:rsidP="00C4777B">
      <w:pPr>
        <w:numPr>
          <w:ilvl w:val="0"/>
          <w:numId w:val="27"/>
        </w:numPr>
        <w:spacing w:after="0" w:line="240" w:lineRule="auto"/>
        <w:ind w:left="284" w:right="0" w:hanging="284"/>
        <w:textAlignment w:val="baseline"/>
      </w:pPr>
      <w:r w:rsidRPr="001F59AA">
        <w:t xml:space="preserve">Sprita av membranet på den tomma </w:t>
      </w:r>
      <w:proofErr w:type="spellStart"/>
      <w:r w:rsidRPr="001F59AA">
        <w:t>eluatvialen</w:t>
      </w:r>
      <w:proofErr w:type="spellEnd"/>
      <w:r w:rsidRPr="001F59AA">
        <w:t xml:space="preserve"> (ska motsvara </w:t>
      </w:r>
      <w:proofErr w:type="spellStart"/>
      <w:r w:rsidRPr="001F59AA">
        <w:t>kitflaska</w:t>
      </w:r>
      <w:proofErr w:type="spellEnd"/>
      <w:r w:rsidRPr="001F59AA">
        <w:t xml:space="preserve">) och toppen </w:t>
      </w:r>
      <w:r w:rsidR="006036C7">
        <w:br/>
      </w:r>
      <w:r w:rsidRPr="001F59AA">
        <w:t>på buljongflaskan. Låt torka  </w:t>
      </w:r>
    </w:p>
    <w:p w14:paraId="3509DF6A" w14:textId="77777777" w:rsidR="001F59AA" w:rsidRPr="001F59AA" w:rsidRDefault="001F59AA" w:rsidP="00C4777B">
      <w:pPr>
        <w:numPr>
          <w:ilvl w:val="0"/>
          <w:numId w:val="28"/>
        </w:numPr>
        <w:spacing w:after="0" w:line="240" w:lineRule="auto"/>
        <w:ind w:left="284" w:right="0" w:hanging="284"/>
        <w:textAlignment w:val="baseline"/>
      </w:pPr>
      <w:r w:rsidRPr="001F59AA">
        <w:t xml:space="preserve">Placera </w:t>
      </w:r>
      <w:proofErr w:type="spellStart"/>
      <w:r w:rsidRPr="001F59AA">
        <w:t>eluatvialen</w:t>
      </w:r>
      <w:proofErr w:type="spellEnd"/>
      <w:r w:rsidRPr="001F59AA">
        <w:t xml:space="preserve"> i ett blyskydd och sätt i en luftningskanyl i membranet. </w:t>
      </w:r>
    </w:p>
    <w:p w14:paraId="56CCBEF9" w14:textId="77777777" w:rsidR="001F59AA" w:rsidRPr="001F59AA" w:rsidRDefault="001F59AA" w:rsidP="00C4777B">
      <w:pPr>
        <w:numPr>
          <w:ilvl w:val="0"/>
          <w:numId w:val="29"/>
        </w:numPr>
        <w:spacing w:after="0" w:line="240" w:lineRule="auto"/>
        <w:ind w:left="284" w:right="0" w:hanging="284"/>
        <w:textAlignment w:val="baseline"/>
      </w:pPr>
      <w:r w:rsidRPr="001F59AA">
        <w:t>Sätt i en uppdragningskanyl i buljongflaskan (förslagsvis grön).  </w:t>
      </w:r>
    </w:p>
    <w:p w14:paraId="07C72BA7" w14:textId="77777777" w:rsidR="001F59AA" w:rsidRPr="001F59AA" w:rsidRDefault="001F59AA" w:rsidP="00C4777B">
      <w:pPr>
        <w:numPr>
          <w:ilvl w:val="0"/>
          <w:numId w:val="30"/>
        </w:numPr>
        <w:spacing w:after="0" w:line="240" w:lineRule="auto"/>
        <w:ind w:left="284" w:right="0" w:hanging="284"/>
        <w:textAlignment w:val="baseline"/>
      </w:pPr>
      <w:r w:rsidRPr="001F59AA">
        <w:t>Dra upp 0,5 ml buljong genom uppdragningskanylen i 5 eller 10 ml spruta, använd blyskydd samt distansverktyg. </w:t>
      </w:r>
    </w:p>
    <w:p w14:paraId="7EE26D4C" w14:textId="77777777" w:rsidR="001F59AA" w:rsidRPr="001F59AA" w:rsidRDefault="001F59AA" w:rsidP="00C4777B">
      <w:pPr>
        <w:numPr>
          <w:ilvl w:val="0"/>
          <w:numId w:val="31"/>
        </w:numPr>
        <w:spacing w:after="0" w:line="240" w:lineRule="auto"/>
        <w:ind w:left="284" w:right="0" w:hanging="284"/>
        <w:textAlignment w:val="baseline"/>
      </w:pPr>
      <w:r w:rsidRPr="001F59AA">
        <w:t> Sätt på en ren kanyl på sprutan innan sprutan (utan blyskydd) hissas ner och upp i aktivitetsmätaren.  </w:t>
      </w:r>
    </w:p>
    <w:p w14:paraId="4F87EF53" w14:textId="326F340C" w:rsidR="001F59AA" w:rsidRPr="001F59AA" w:rsidRDefault="001F59AA" w:rsidP="00C4777B">
      <w:pPr>
        <w:numPr>
          <w:ilvl w:val="0"/>
          <w:numId w:val="32"/>
        </w:numPr>
        <w:spacing w:after="0" w:line="240" w:lineRule="auto"/>
        <w:ind w:left="284" w:right="0" w:hanging="284"/>
        <w:textAlignment w:val="baseline"/>
      </w:pPr>
      <w:r w:rsidRPr="001F59AA">
        <w:t xml:space="preserve">Kanylen tas av från sprutan och sparas. För att simulera för lite aktivitet dras ytterligare </w:t>
      </w:r>
      <w:r w:rsidR="001D06BA">
        <w:br/>
      </w:r>
      <w:r w:rsidRPr="001F59AA">
        <w:t>0,5 ml buljong upp i sprutan genom uppdragningskanylen i buljongflaskan som beskrivet ovan.  </w:t>
      </w:r>
    </w:p>
    <w:p w14:paraId="2CF52097" w14:textId="77777777" w:rsidR="001F59AA" w:rsidRPr="001F59AA" w:rsidRDefault="001F59AA" w:rsidP="00C4777B">
      <w:pPr>
        <w:numPr>
          <w:ilvl w:val="0"/>
          <w:numId w:val="33"/>
        </w:numPr>
        <w:spacing w:after="0" w:line="240" w:lineRule="auto"/>
        <w:ind w:left="284" w:right="0" w:hanging="284"/>
        <w:textAlignment w:val="baseline"/>
      </w:pPr>
      <w:r w:rsidRPr="001F59AA">
        <w:t>Sätt på kanylen på nytt på sprutan och hissa ner och upp sprutan (utan blyskydd) i aktivitetsmätaren. Ta av kanylen från sprutan. </w:t>
      </w:r>
    </w:p>
    <w:p w14:paraId="52F007BD" w14:textId="77777777" w:rsidR="001F59AA" w:rsidRPr="001F59AA" w:rsidRDefault="001F59AA" w:rsidP="00C4777B">
      <w:pPr>
        <w:numPr>
          <w:ilvl w:val="0"/>
          <w:numId w:val="34"/>
        </w:numPr>
        <w:spacing w:after="0" w:line="240" w:lineRule="auto"/>
        <w:ind w:left="284" w:right="0" w:hanging="284"/>
        <w:textAlignment w:val="baseline"/>
      </w:pPr>
      <w:r w:rsidRPr="001F59AA">
        <w:t xml:space="preserve">Vrid av toppen på </w:t>
      </w:r>
      <w:proofErr w:type="spellStart"/>
      <w:r w:rsidRPr="001F59AA">
        <w:t>NaCl</w:t>
      </w:r>
      <w:proofErr w:type="spellEnd"/>
      <w:r w:rsidRPr="001F59AA">
        <w:t>-ampullen och sätt i en uppdragningskanyl (förslagsvis rosa). </w:t>
      </w:r>
    </w:p>
    <w:p w14:paraId="5D65B10E" w14:textId="77777777" w:rsidR="001F59AA" w:rsidRPr="001F59AA" w:rsidRDefault="001F59AA" w:rsidP="00C4777B">
      <w:pPr>
        <w:numPr>
          <w:ilvl w:val="0"/>
          <w:numId w:val="35"/>
        </w:numPr>
        <w:spacing w:after="0" w:line="240" w:lineRule="auto"/>
        <w:ind w:left="284" w:right="0" w:hanging="284"/>
        <w:textAlignment w:val="baseline"/>
      </w:pPr>
      <w:r w:rsidRPr="001F59AA">
        <w:t xml:space="preserve">Dra upp </w:t>
      </w:r>
      <w:proofErr w:type="spellStart"/>
      <w:r w:rsidRPr="001F59AA">
        <w:t>NaCl</w:t>
      </w:r>
      <w:proofErr w:type="spellEnd"/>
      <w:r w:rsidRPr="001F59AA">
        <w:t xml:space="preserve"> till en totalvolym på 5 ml i buljongsprutan. Använd distansverktyg.  </w:t>
      </w:r>
    </w:p>
    <w:p w14:paraId="2146464C" w14:textId="46BEE9DB" w:rsidR="001F59AA" w:rsidRPr="001F59AA" w:rsidRDefault="001F59AA" w:rsidP="00C4777B">
      <w:pPr>
        <w:numPr>
          <w:ilvl w:val="0"/>
          <w:numId w:val="36"/>
        </w:numPr>
        <w:spacing w:after="0" w:line="240" w:lineRule="auto"/>
        <w:ind w:left="284" w:right="0" w:hanging="284"/>
        <w:textAlignment w:val="baseline"/>
      </w:pPr>
      <w:r w:rsidRPr="001F59AA">
        <w:t xml:space="preserve">Tillsätt den spädda buljongen i </w:t>
      </w:r>
      <w:proofErr w:type="spellStart"/>
      <w:r w:rsidRPr="001F59AA">
        <w:t>eluatvialen</w:t>
      </w:r>
      <w:proofErr w:type="spellEnd"/>
      <w:r w:rsidRPr="001F59AA">
        <w:t xml:space="preserve"> och dra upp 5 ml luft (motsvarar kvävgasen </w:t>
      </w:r>
      <w:r w:rsidR="00A57DB8">
        <w:br/>
      </w:r>
      <w:r w:rsidRPr="001F59AA">
        <w:t xml:space="preserve">vid </w:t>
      </w:r>
      <w:proofErr w:type="spellStart"/>
      <w:r w:rsidRPr="001F59AA">
        <w:t>myoviewberedning</w:t>
      </w:r>
      <w:proofErr w:type="spellEnd"/>
      <w:r w:rsidRPr="001F59AA">
        <w:t>). </w:t>
      </w:r>
    </w:p>
    <w:p w14:paraId="20038DC7" w14:textId="77777777" w:rsidR="001F59AA" w:rsidRPr="001F59AA" w:rsidRDefault="001F59AA" w:rsidP="00C4777B">
      <w:pPr>
        <w:numPr>
          <w:ilvl w:val="0"/>
          <w:numId w:val="37"/>
        </w:numPr>
        <w:spacing w:after="0" w:line="240" w:lineRule="auto"/>
        <w:ind w:left="284" w:right="0" w:hanging="284"/>
        <w:textAlignment w:val="baseline"/>
      </w:pPr>
      <w:r w:rsidRPr="001F59AA">
        <w:t xml:space="preserve">Ta bort luftningskanylen på </w:t>
      </w:r>
      <w:proofErr w:type="spellStart"/>
      <w:r w:rsidRPr="001F59AA">
        <w:t>eluatvialen</w:t>
      </w:r>
      <w:proofErr w:type="spellEnd"/>
      <w:r w:rsidRPr="001F59AA">
        <w:t xml:space="preserve"> och vänd på vialen ett par gånger.  </w:t>
      </w:r>
    </w:p>
    <w:p w14:paraId="4362DFAA" w14:textId="77777777" w:rsidR="001F59AA" w:rsidRPr="001F59AA" w:rsidRDefault="001F59AA" w:rsidP="00C4777B">
      <w:pPr>
        <w:numPr>
          <w:ilvl w:val="0"/>
          <w:numId w:val="38"/>
        </w:numPr>
        <w:spacing w:after="0" w:line="240" w:lineRule="auto"/>
        <w:ind w:left="284" w:right="0" w:hanging="284"/>
        <w:textAlignment w:val="baseline"/>
      </w:pPr>
      <w:r w:rsidRPr="001F59AA">
        <w:t xml:space="preserve">Sprita av membranet på </w:t>
      </w:r>
      <w:proofErr w:type="spellStart"/>
      <w:r w:rsidRPr="001F59AA">
        <w:t>eluatvialen</w:t>
      </w:r>
      <w:proofErr w:type="spellEnd"/>
      <w:r w:rsidRPr="001F59AA">
        <w:t xml:space="preserve">. Låt torka. Sätt en ny uppdragningskanyl genom membranet i </w:t>
      </w:r>
      <w:proofErr w:type="spellStart"/>
      <w:r w:rsidRPr="001F59AA">
        <w:t>eluatvialen</w:t>
      </w:r>
      <w:proofErr w:type="spellEnd"/>
      <w:r w:rsidRPr="001F59AA">
        <w:t>. </w:t>
      </w:r>
    </w:p>
    <w:p w14:paraId="432B4477" w14:textId="77777777" w:rsidR="001F59AA" w:rsidRPr="001F59AA" w:rsidRDefault="001F59AA" w:rsidP="00C4777B">
      <w:pPr>
        <w:numPr>
          <w:ilvl w:val="0"/>
          <w:numId w:val="39"/>
        </w:numPr>
        <w:spacing w:after="0" w:line="240" w:lineRule="auto"/>
        <w:ind w:left="284" w:right="0" w:hanging="284"/>
        <w:textAlignment w:val="baseline"/>
      </w:pPr>
      <w:r w:rsidRPr="001F59AA">
        <w:t>Dra sen upp 1 ml buljongblandning i 4 separata sprutor. Sätt på sprutpropp. Använd blyskydd samt distansverktyg. </w:t>
      </w:r>
    </w:p>
    <w:p w14:paraId="6DEE5C8C" w14:textId="77777777" w:rsidR="001F59AA" w:rsidRPr="001F59AA" w:rsidRDefault="001F59AA" w:rsidP="00C4777B">
      <w:pPr>
        <w:numPr>
          <w:ilvl w:val="0"/>
          <w:numId w:val="40"/>
        </w:numPr>
        <w:spacing w:after="0" w:line="240" w:lineRule="auto"/>
        <w:ind w:left="284" w:right="0" w:hanging="284"/>
        <w:textAlignment w:val="baseline"/>
      </w:pPr>
      <w:r w:rsidRPr="001F59AA">
        <w:rPr>
          <w:color w:val="000000"/>
        </w:rPr>
        <w:t>Etikettera sprutorna och säkerställ att VGR-ID, datum, signum och sprutornas provnummer i den ordning de tillverkas står med.  </w:t>
      </w:r>
    </w:p>
    <w:p w14:paraId="6C616676" w14:textId="77777777" w:rsidR="001F59AA" w:rsidRPr="001F59AA" w:rsidRDefault="001F59AA" w:rsidP="00C4777B">
      <w:pPr>
        <w:numPr>
          <w:ilvl w:val="0"/>
          <w:numId w:val="41"/>
        </w:numPr>
        <w:spacing w:after="0" w:line="240" w:lineRule="auto"/>
        <w:ind w:left="284" w:right="0" w:hanging="284"/>
        <w:textAlignment w:val="baseline"/>
      </w:pPr>
      <w:r w:rsidRPr="001F59AA">
        <w:t>Lägg sprutorna i en plastpåse. Fyll i följesedel och skicka in enligt rutinen. </w:t>
      </w:r>
    </w:p>
    <w:p w14:paraId="6FA4A397" w14:textId="77777777" w:rsidR="001F59AA" w:rsidRPr="001F59AA" w:rsidRDefault="001F59AA" w:rsidP="00C4777B">
      <w:pPr>
        <w:numPr>
          <w:ilvl w:val="0"/>
          <w:numId w:val="42"/>
        </w:numPr>
        <w:spacing w:after="0" w:line="240" w:lineRule="auto"/>
        <w:ind w:left="284" w:right="0" w:hanging="284"/>
        <w:textAlignment w:val="baseline"/>
      </w:pPr>
      <w:r w:rsidRPr="001F59AA">
        <w:t>Sprita av arbetsytan efter avslutat arbete.  </w:t>
      </w:r>
    </w:p>
    <w:p w14:paraId="1A24D942" w14:textId="77777777" w:rsidR="001F59AA" w:rsidRPr="001F59AA" w:rsidRDefault="001F59AA" w:rsidP="00C4777B">
      <w:pPr>
        <w:numPr>
          <w:ilvl w:val="0"/>
          <w:numId w:val="43"/>
        </w:numPr>
        <w:spacing w:after="0" w:line="240" w:lineRule="auto"/>
        <w:ind w:left="284" w:right="0" w:hanging="284"/>
        <w:textAlignment w:val="baseline"/>
      </w:pPr>
      <w:r w:rsidRPr="001F59AA">
        <w:t xml:space="preserve">Fyll i nedanstående uppgifter på </w:t>
      </w:r>
      <w:hyperlink r:id="rId18" w:tgtFrame="_blank" w:history="1">
        <w:r w:rsidRPr="001F59AA">
          <w:rPr>
            <w:color w:val="006298"/>
            <w:u w:val="single"/>
          </w:rPr>
          <w:t>följesedeln</w:t>
        </w:r>
      </w:hyperlink>
      <w:r w:rsidRPr="001F59AA">
        <w:t>: </w:t>
      </w:r>
    </w:p>
    <w:p w14:paraId="12AF8721" w14:textId="77777777" w:rsidR="001F59AA" w:rsidRPr="001F59AA" w:rsidRDefault="001F59AA" w:rsidP="00C4777B">
      <w:pPr>
        <w:numPr>
          <w:ilvl w:val="0"/>
          <w:numId w:val="44"/>
        </w:numPr>
        <w:spacing w:after="0" w:line="240" w:lineRule="auto"/>
        <w:ind w:left="567" w:right="0" w:hanging="283"/>
        <w:textAlignment w:val="baseline"/>
      </w:pPr>
      <w:r w:rsidRPr="001F59AA">
        <w:t>VGR-ID validerad person </w:t>
      </w:r>
    </w:p>
    <w:p w14:paraId="72DFC1C5" w14:textId="77777777" w:rsidR="001F59AA" w:rsidRPr="001F59AA" w:rsidRDefault="001F59AA" w:rsidP="00C4777B">
      <w:pPr>
        <w:numPr>
          <w:ilvl w:val="0"/>
          <w:numId w:val="45"/>
        </w:numPr>
        <w:spacing w:after="0" w:line="240" w:lineRule="auto"/>
        <w:ind w:left="567" w:right="0" w:hanging="283"/>
        <w:textAlignment w:val="baseline"/>
      </w:pPr>
      <w:r w:rsidRPr="001F59AA">
        <w:t>Namn validerad person </w:t>
      </w:r>
    </w:p>
    <w:p w14:paraId="0D199908" w14:textId="77777777" w:rsidR="001F59AA" w:rsidRPr="001F59AA" w:rsidRDefault="001F59AA" w:rsidP="00C4777B">
      <w:pPr>
        <w:numPr>
          <w:ilvl w:val="0"/>
          <w:numId w:val="46"/>
        </w:numPr>
        <w:spacing w:after="0" w:line="240" w:lineRule="auto"/>
        <w:ind w:left="567" w:right="0" w:hanging="283"/>
        <w:textAlignment w:val="baseline"/>
      </w:pPr>
      <w:r w:rsidRPr="001F59AA">
        <w:t xml:space="preserve">Kryssa i aktuell ruta efter ”Initial validering” alternativt ”Årlig </w:t>
      </w:r>
      <w:proofErr w:type="spellStart"/>
      <w:r w:rsidRPr="001F59AA">
        <w:t>revalidering</w:t>
      </w:r>
      <w:proofErr w:type="spellEnd"/>
      <w:r w:rsidRPr="001F59AA">
        <w:t>” </w:t>
      </w:r>
    </w:p>
    <w:p w14:paraId="2A108221" w14:textId="2DF02F6B" w:rsidR="001F59AA" w:rsidRPr="001F59AA" w:rsidRDefault="001F59AA" w:rsidP="00C4777B">
      <w:pPr>
        <w:numPr>
          <w:ilvl w:val="0"/>
          <w:numId w:val="47"/>
        </w:numPr>
        <w:spacing w:after="0" w:line="240" w:lineRule="auto"/>
        <w:ind w:left="567" w:right="0" w:hanging="283"/>
        <w:textAlignment w:val="baseline"/>
      </w:pPr>
      <w:proofErr w:type="spellStart"/>
      <w:r w:rsidRPr="001F59AA">
        <w:t>Batchnummer</w:t>
      </w:r>
      <w:proofErr w:type="spellEnd"/>
      <w:r w:rsidRPr="001F59AA">
        <w:t xml:space="preserve"> på buljong/plattor </w:t>
      </w:r>
    </w:p>
    <w:p w14:paraId="565CE4A2" w14:textId="251E51E6" w:rsidR="001F59AA" w:rsidRPr="001F59AA" w:rsidRDefault="001F59AA" w:rsidP="007857C2">
      <w:pPr>
        <w:numPr>
          <w:ilvl w:val="0"/>
          <w:numId w:val="48"/>
        </w:numPr>
        <w:spacing w:after="0" w:line="240" w:lineRule="auto"/>
        <w:ind w:left="284" w:right="0" w:hanging="284"/>
        <w:textAlignment w:val="baseline"/>
      </w:pPr>
      <w:r w:rsidRPr="001F59AA">
        <w:t>Fyll i listan ”</w:t>
      </w:r>
      <w:hyperlink r:id="rId19" w:tgtFrame="_blank" w:history="1">
        <w:r w:rsidRPr="001F59AA">
          <w:rPr>
            <w:color w:val="006298"/>
            <w:u w:val="single"/>
          </w:rPr>
          <w:t>Blankett Validering – Klinisk fysiologi</w:t>
        </w:r>
      </w:hyperlink>
      <w:r w:rsidRPr="001F59AA">
        <w:t xml:space="preserve">”. Listan arkiveras i säkerhetsskåpet </w:t>
      </w:r>
      <w:r w:rsidR="00A57DB8">
        <w:br/>
      </w:r>
      <w:r w:rsidRPr="001F59AA">
        <w:t>på klinisk fysiologi NÄL.</w:t>
      </w:r>
    </w:p>
    <w:p w14:paraId="44BC00FB" w14:textId="77777777" w:rsidR="001F59AA" w:rsidRPr="001F59AA" w:rsidRDefault="001F59AA" w:rsidP="00C4777B">
      <w:pPr>
        <w:numPr>
          <w:ilvl w:val="0"/>
          <w:numId w:val="49"/>
        </w:numPr>
        <w:spacing w:after="0" w:line="240" w:lineRule="auto"/>
        <w:ind w:left="284" w:right="0" w:hanging="284"/>
        <w:textAlignment w:val="baseline"/>
      </w:pPr>
      <w:r w:rsidRPr="001F59AA">
        <w:t>Proven inklusive följesedeln förpackas i en kartong och skickas med internposten till:  </w:t>
      </w:r>
      <w:r w:rsidRPr="001F59AA">
        <w:br/>
        <w:t>Bakteriologi/Miljö </w:t>
      </w:r>
      <w:r w:rsidRPr="001F59AA">
        <w:br/>
        <w:t>Klinisk mikrobiologi </w:t>
      </w:r>
      <w:r w:rsidRPr="001F59AA">
        <w:br/>
        <w:t>Guldhedsgatan 10A </w:t>
      </w:r>
      <w:r w:rsidRPr="001F59AA">
        <w:br/>
        <w:t>SU </w:t>
      </w:r>
    </w:p>
    <w:p w14:paraId="7B7E66C3" w14:textId="77777777" w:rsidR="001F59AA" w:rsidRPr="001F59AA" w:rsidRDefault="001F59AA" w:rsidP="001F59AA">
      <w:pPr>
        <w:spacing w:after="0" w:line="240" w:lineRule="auto"/>
        <w:ind w:left="0" w:right="855"/>
        <w:textAlignment w:val="baseline"/>
        <w:rPr>
          <w:rFonts w:ascii="Segoe UI" w:hAnsi="Segoe UI" w:cs="Segoe UI"/>
          <w:color w:val="000000"/>
          <w:sz w:val="18"/>
          <w:szCs w:val="18"/>
        </w:rPr>
      </w:pPr>
      <w:r w:rsidRPr="001F59AA">
        <w:rPr>
          <w:rFonts w:ascii="Calibri" w:hAnsi="Calibri" w:cs="Calibri"/>
          <w:color w:val="000000"/>
          <w:sz w:val="40"/>
          <w:szCs w:val="40"/>
        </w:rPr>
        <w:t>Ansvar  </w:t>
      </w:r>
    </w:p>
    <w:p w14:paraId="3B392EEA" w14:textId="5E3F7007" w:rsidR="001F59AA" w:rsidRPr="001F59AA" w:rsidRDefault="001F59AA" w:rsidP="001F59AA">
      <w:pPr>
        <w:spacing w:after="0" w:line="240" w:lineRule="auto"/>
        <w:ind w:left="0" w:right="855"/>
        <w:textAlignment w:val="baseline"/>
        <w:rPr>
          <w:rFonts w:ascii="Segoe UI" w:hAnsi="Segoe UI" w:cs="Segoe UI"/>
          <w:sz w:val="18"/>
          <w:szCs w:val="18"/>
        </w:rPr>
      </w:pPr>
      <w:r w:rsidRPr="001F59AA">
        <w:t xml:space="preserve">Sektionsledare på respektive sjukhus ansvarar för att buljong beställs, se nedan. </w:t>
      </w:r>
      <w:r w:rsidR="003714D5">
        <w:br/>
      </w:r>
      <w:r w:rsidRPr="001F59AA">
        <w:t>Vid årlig validering sker detta vecka 9 </w:t>
      </w:r>
    </w:p>
    <w:p w14:paraId="1BC9AC63" w14:textId="77777777" w:rsidR="001F59AA" w:rsidRPr="001F59AA" w:rsidRDefault="001F59AA" w:rsidP="001F59AA">
      <w:pPr>
        <w:spacing w:after="0" w:line="240" w:lineRule="auto"/>
        <w:ind w:left="0" w:right="855"/>
        <w:textAlignment w:val="baseline"/>
        <w:rPr>
          <w:rFonts w:ascii="Segoe UI" w:hAnsi="Segoe UI" w:cs="Segoe UI"/>
          <w:sz w:val="18"/>
          <w:szCs w:val="18"/>
        </w:rPr>
      </w:pPr>
      <w:r w:rsidRPr="001F59AA">
        <w:t>De ansvarar även för att valideringen utförs och att de färdiga proverna skickas. Proverna skickas samma dag som tillverkningen sker. </w:t>
      </w:r>
    </w:p>
    <w:p w14:paraId="1826BF6B" w14:textId="2A1D5196" w:rsidR="001F59AA" w:rsidRPr="001F59AA" w:rsidRDefault="001F59AA" w:rsidP="001F59AA">
      <w:pPr>
        <w:spacing w:after="0" w:line="240" w:lineRule="auto"/>
        <w:ind w:left="0" w:right="855"/>
        <w:textAlignment w:val="baseline"/>
        <w:rPr>
          <w:rFonts w:ascii="Segoe UI" w:hAnsi="Segoe UI" w:cs="Segoe UI"/>
          <w:sz w:val="18"/>
          <w:szCs w:val="18"/>
        </w:rPr>
      </w:pPr>
      <w:r w:rsidRPr="001F59AA">
        <w:t xml:space="preserve">Beställning av buljong sker hos </w:t>
      </w:r>
      <w:proofErr w:type="spellStart"/>
      <w:r w:rsidRPr="001F59AA">
        <w:t>substratlab</w:t>
      </w:r>
      <w:proofErr w:type="spellEnd"/>
      <w:r w:rsidRPr="001F59AA">
        <w:t xml:space="preserve"> på SU via mejl (se </w:t>
      </w:r>
      <w:hyperlink r:id="rId20" w:tgtFrame="_blank" w:history="1">
        <w:r w:rsidRPr="001F59AA">
          <w:rPr>
            <w:color w:val="006298"/>
            <w:u w:val="single"/>
          </w:rPr>
          <w:t>beställningsblankett</w:t>
        </w:r>
      </w:hyperlink>
      <w:r w:rsidRPr="001F59AA">
        <w:t>).  </w:t>
      </w:r>
    </w:p>
    <w:p w14:paraId="218A2711" w14:textId="77777777" w:rsidR="001F59AA" w:rsidRPr="001F59AA" w:rsidRDefault="001F59AA" w:rsidP="001F59AA">
      <w:pPr>
        <w:spacing w:after="0" w:line="240" w:lineRule="auto"/>
        <w:ind w:left="0" w:right="855"/>
        <w:textAlignment w:val="baseline"/>
        <w:rPr>
          <w:rFonts w:ascii="Segoe UI" w:hAnsi="Segoe UI" w:cs="Segoe UI"/>
          <w:color w:val="000000"/>
          <w:sz w:val="18"/>
          <w:szCs w:val="18"/>
        </w:rPr>
      </w:pPr>
      <w:r w:rsidRPr="001F59AA">
        <w:rPr>
          <w:rFonts w:ascii="Calibri" w:hAnsi="Calibri" w:cs="Calibri"/>
          <w:color w:val="000000"/>
          <w:sz w:val="40"/>
          <w:szCs w:val="40"/>
        </w:rPr>
        <w:lastRenderedPageBreak/>
        <w:t>Dokumentation  </w:t>
      </w:r>
    </w:p>
    <w:p w14:paraId="4C097DAF" w14:textId="77777777" w:rsidR="001F59AA" w:rsidRPr="001F59AA" w:rsidRDefault="001F59AA" w:rsidP="001F59AA">
      <w:pPr>
        <w:spacing w:after="0" w:line="240" w:lineRule="auto"/>
        <w:ind w:left="0" w:right="855"/>
        <w:textAlignment w:val="baseline"/>
        <w:rPr>
          <w:rFonts w:ascii="Segoe UI" w:hAnsi="Segoe UI" w:cs="Segoe UI"/>
          <w:sz w:val="18"/>
          <w:szCs w:val="18"/>
        </w:rPr>
      </w:pPr>
      <w:r w:rsidRPr="001F59AA">
        <w:t xml:space="preserve">Analyssvar kommer via brev från klinisk mikrobiologi till enhetens teamledare. Teamledaren kontrollerar resultaten och protokollför i en årlig sammanställning. Analyssvaren sparas i säkerhetsskåpet på NÄL.  Årlig sammanställning sparas i </w:t>
      </w:r>
      <w:proofErr w:type="spellStart"/>
      <w:r w:rsidRPr="001F59AA">
        <w:t>SOFIASharepoint</w:t>
      </w:r>
      <w:proofErr w:type="spellEnd"/>
      <w:r w:rsidRPr="001F59AA">
        <w:t xml:space="preserve">/Klinisk fysiologi – </w:t>
      </w:r>
      <w:proofErr w:type="spellStart"/>
      <w:r w:rsidRPr="001F59AA">
        <w:t>Nuklear</w:t>
      </w:r>
      <w:proofErr w:type="spellEnd"/>
      <w:r w:rsidRPr="001F59AA">
        <w:t>/Personal/Aseptisk arbetsteknik och kopia skickas till sakkunnig farmaceut. </w:t>
      </w:r>
    </w:p>
    <w:p w14:paraId="3275A276" w14:textId="77777777" w:rsidR="001F59AA" w:rsidRDefault="001F59AA" w:rsidP="001F59AA">
      <w:pPr>
        <w:pStyle w:val="Rubrik2"/>
        <w:ind w:left="0"/>
        <w:rPr>
          <w:color w:val="FF0000"/>
        </w:rPr>
      </w:pPr>
    </w:p>
    <w:p w14:paraId="52994919" w14:textId="77777777" w:rsidR="001F59AA" w:rsidRDefault="001F59AA" w:rsidP="001F59AA">
      <w:pPr>
        <w:pStyle w:val="Rubrik2"/>
        <w:ind w:left="0"/>
        <w:rPr>
          <w:color w:val="FF0000"/>
        </w:rPr>
      </w:pPr>
    </w:p>
    <w:bookmarkEnd w:id="1"/>
    <w:p w14:paraId="372FC9B2" w14:textId="15D20B83" w:rsidR="004F1BB7" w:rsidRDefault="004F1BB7" w:rsidP="001F59AA">
      <w:pPr>
        <w:tabs>
          <w:tab w:val="left" w:pos="4590"/>
        </w:tabs>
        <w:ind w:left="0"/>
        <w:rPr>
          <w:noProof/>
        </w:rPr>
      </w:pPr>
    </w:p>
    <w:sectPr w:rsidR="004F1BB7" w:rsidSect="001F59AA">
      <w:type w:val="continuous"/>
      <w:pgSz w:w="11900" w:h="16840"/>
      <w:pgMar w:top="1418" w:right="1418" w:bottom="1276" w:left="1418" w:header="284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8E286D6" w14:textId="77777777" w:rsidR="00870A56" w:rsidRDefault="00870A56">
      <w:r>
        <w:separator/>
      </w:r>
    </w:p>
  </w:endnote>
  <w:endnote w:type="continuationSeparator" w:id="0">
    <w:p w14:paraId="4C2FF50A" w14:textId="77777777" w:rsidR="00870A56" w:rsidRDefault="00870A56">
      <w:r>
        <w:continuationSeparator/>
      </w:r>
    </w:p>
  </w:endnote>
  <w:endnote w:type="continuationNotice" w:id="1">
    <w:p w14:paraId="16023AE6" w14:textId="77777777" w:rsidR="00870A56" w:rsidRDefault="00870A56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397968737" name="Bildobjekt 397968737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9D8A52D" w14:textId="77777777" w:rsidR="00870A56" w:rsidRDefault="00870A56"/>
  </w:footnote>
  <w:footnote w:type="continuationSeparator" w:id="0">
    <w:p w14:paraId="19D38283" w14:textId="77777777" w:rsidR="00870A56" w:rsidRDefault="00870A56">
      <w:r>
        <w:continuationSeparator/>
      </w:r>
    </w:p>
  </w:footnote>
  <w:footnote w:type="continuationNotice" w:id="1">
    <w:p w14:paraId="2EE76BCE" w14:textId="77777777" w:rsidR="00870A56" w:rsidRDefault="00870A56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129074590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09807DA"/>
    <w:multiLevelType w:val="multilevel"/>
    <w:tmpl w:val="D996E858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3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4" w15:restartNumberingAfterBreak="0">
    <w:nsid w:val="073E18BE"/>
    <w:multiLevelType w:val="multilevel"/>
    <w:tmpl w:val="B89269C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5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6" w15:restartNumberingAfterBreak="0">
    <w:nsid w:val="0E586E43"/>
    <w:multiLevelType w:val="multilevel"/>
    <w:tmpl w:val="86328E8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7" w15:restartNumberingAfterBreak="0">
    <w:nsid w:val="0EB44ED2"/>
    <w:multiLevelType w:val="multilevel"/>
    <w:tmpl w:val="2E3E8BA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8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0" w15:restartNumberingAfterBreak="0">
    <w:nsid w:val="16B14050"/>
    <w:multiLevelType w:val="multilevel"/>
    <w:tmpl w:val="B246996C"/>
    <w:lvl w:ilvl="0">
      <w:numFmt w:val="bullet"/>
      <w:lvlText w:val=""/>
      <w:lvlJc w:val="left"/>
      <w:pPr>
        <w:tabs>
          <w:tab w:val="num" w:pos="570"/>
        </w:tabs>
        <w:ind w:left="570" w:hanging="570"/>
      </w:pPr>
      <w:rPr>
        <w:rFonts w:ascii="Symbol" w:hAnsi="Symbol" w:hint="default"/>
        <w:color w:val="auto"/>
        <w:sz w:val="24"/>
      </w:rPr>
    </w:lvl>
    <w:lvl w:ilvl="1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1A991368"/>
    <w:multiLevelType w:val="multilevel"/>
    <w:tmpl w:val="63BEDA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2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3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214B7520"/>
    <w:multiLevelType w:val="hybridMultilevel"/>
    <w:tmpl w:val="45C4BC7C"/>
    <w:lvl w:ilvl="0" w:tplc="FFFFFFFF">
      <w:numFmt w:val="bullet"/>
      <w:lvlText w:val=""/>
      <w:lvlJc w:val="left"/>
      <w:pPr>
        <w:tabs>
          <w:tab w:val="num" w:pos="570"/>
        </w:tabs>
        <w:ind w:left="570" w:hanging="570"/>
      </w:pPr>
      <w:rPr>
        <w:rFonts w:ascii="Symbol" w:hAnsi="Symbol" w:hint="default"/>
        <w:color w:val="auto"/>
        <w:sz w:val="24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3594AC2"/>
    <w:multiLevelType w:val="multilevel"/>
    <w:tmpl w:val="643A952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6" w15:restartNumberingAfterBreak="0">
    <w:nsid w:val="2C586999"/>
    <w:multiLevelType w:val="multilevel"/>
    <w:tmpl w:val="C3169D8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7" w15:restartNumberingAfterBreak="0">
    <w:nsid w:val="2D0E3FA7"/>
    <w:multiLevelType w:val="multilevel"/>
    <w:tmpl w:val="3CD8B2D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20" w15:restartNumberingAfterBreak="0">
    <w:nsid w:val="3E160E87"/>
    <w:multiLevelType w:val="multilevel"/>
    <w:tmpl w:val="2D94CCF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1" w15:restartNumberingAfterBreak="0">
    <w:nsid w:val="3E341BD1"/>
    <w:multiLevelType w:val="multilevel"/>
    <w:tmpl w:val="B36E03F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2" w15:restartNumberingAfterBreak="0">
    <w:nsid w:val="3EB7467F"/>
    <w:multiLevelType w:val="multilevel"/>
    <w:tmpl w:val="53D6B69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3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4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27A0D03"/>
    <w:multiLevelType w:val="multilevel"/>
    <w:tmpl w:val="A8B84FD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6" w15:restartNumberingAfterBreak="0">
    <w:nsid w:val="510F624B"/>
    <w:multiLevelType w:val="multilevel"/>
    <w:tmpl w:val="5102254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7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8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9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30" w15:restartNumberingAfterBreak="0">
    <w:nsid w:val="59252AFF"/>
    <w:multiLevelType w:val="multilevel"/>
    <w:tmpl w:val="60D443F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1" w15:restartNumberingAfterBreak="0">
    <w:nsid w:val="5A7757EC"/>
    <w:multiLevelType w:val="multilevel"/>
    <w:tmpl w:val="8984F63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2" w15:restartNumberingAfterBreak="0">
    <w:nsid w:val="5BD25129"/>
    <w:multiLevelType w:val="multilevel"/>
    <w:tmpl w:val="BF5CD97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3" w15:restartNumberingAfterBreak="0">
    <w:nsid w:val="607954D4"/>
    <w:multiLevelType w:val="multilevel"/>
    <w:tmpl w:val="225A4ECA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34" w15:restartNumberingAfterBreak="0">
    <w:nsid w:val="621A3855"/>
    <w:multiLevelType w:val="multilevel"/>
    <w:tmpl w:val="CB784A0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5" w15:restartNumberingAfterBreak="0">
    <w:nsid w:val="668421D0"/>
    <w:multiLevelType w:val="multilevel"/>
    <w:tmpl w:val="E68887E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6" w15:restartNumberingAfterBreak="0">
    <w:nsid w:val="672845D6"/>
    <w:multiLevelType w:val="multilevel"/>
    <w:tmpl w:val="BE123AA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7" w15:restartNumberingAfterBreak="0">
    <w:nsid w:val="69D14BDF"/>
    <w:multiLevelType w:val="hybridMultilevel"/>
    <w:tmpl w:val="3018768C"/>
    <w:lvl w:ilvl="0" w:tplc="FFFFFFFF">
      <w:numFmt w:val="bullet"/>
      <w:lvlText w:val=""/>
      <w:lvlJc w:val="left"/>
      <w:pPr>
        <w:tabs>
          <w:tab w:val="num" w:pos="570"/>
        </w:tabs>
        <w:ind w:left="570" w:hanging="570"/>
      </w:pPr>
      <w:rPr>
        <w:rFonts w:ascii="Symbol" w:hAnsi="Symbol" w:hint="default"/>
        <w:color w:val="auto"/>
        <w:sz w:val="24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6B4E4B5D"/>
    <w:multiLevelType w:val="multilevel"/>
    <w:tmpl w:val="FF1C5F2E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39" w15:restartNumberingAfterBreak="0">
    <w:nsid w:val="6E9F07CB"/>
    <w:multiLevelType w:val="multilevel"/>
    <w:tmpl w:val="40BA92A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0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41" w15:restartNumberingAfterBreak="0">
    <w:nsid w:val="72101270"/>
    <w:multiLevelType w:val="multilevel"/>
    <w:tmpl w:val="F800A750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42" w15:restartNumberingAfterBreak="0">
    <w:nsid w:val="73490233"/>
    <w:multiLevelType w:val="multilevel"/>
    <w:tmpl w:val="F54ADE1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3" w15:restartNumberingAfterBreak="0">
    <w:nsid w:val="73555B5A"/>
    <w:multiLevelType w:val="multilevel"/>
    <w:tmpl w:val="99722A1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4" w15:restartNumberingAfterBreak="0">
    <w:nsid w:val="7A7F249B"/>
    <w:multiLevelType w:val="multilevel"/>
    <w:tmpl w:val="EF9CE4F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5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46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47" w15:restartNumberingAfterBreak="0">
    <w:nsid w:val="7F814A90"/>
    <w:multiLevelType w:val="multilevel"/>
    <w:tmpl w:val="5A9EDE8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num w:numId="1" w16cid:durableId="1425492401">
    <w:abstractNumId w:val="46"/>
  </w:num>
  <w:num w:numId="2" w16cid:durableId="89665988">
    <w:abstractNumId w:val="29"/>
  </w:num>
  <w:num w:numId="3" w16cid:durableId="1891459994">
    <w:abstractNumId w:val="0"/>
  </w:num>
  <w:num w:numId="4" w16cid:durableId="1120874686">
    <w:abstractNumId w:val="12"/>
  </w:num>
  <w:num w:numId="5" w16cid:durableId="1479953798">
    <w:abstractNumId w:val="40"/>
  </w:num>
  <w:num w:numId="6" w16cid:durableId="1650403357">
    <w:abstractNumId w:val="3"/>
  </w:num>
  <w:num w:numId="7" w16cid:durableId="549538971">
    <w:abstractNumId w:val="24"/>
  </w:num>
  <w:num w:numId="8" w16cid:durableId="1726680333">
    <w:abstractNumId w:val="18"/>
  </w:num>
  <w:num w:numId="9" w16cid:durableId="1294022088">
    <w:abstractNumId w:val="1"/>
  </w:num>
  <w:num w:numId="10" w16cid:durableId="291711241">
    <w:abstractNumId w:val="1"/>
  </w:num>
  <w:num w:numId="11" w16cid:durableId="1646543610">
    <w:abstractNumId w:val="5"/>
  </w:num>
  <w:num w:numId="12" w16cid:durableId="692342243">
    <w:abstractNumId w:val="8"/>
  </w:num>
  <w:num w:numId="13" w16cid:durableId="1510681387">
    <w:abstractNumId w:val="28"/>
  </w:num>
  <w:num w:numId="14" w16cid:durableId="2124183935">
    <w:abstractNumId w:val="19"/>
  </w:num>
  <w:num w:numId="15" w16cid:durableId="799424647">
    <w:abstractNumId w:val="13"/>
  </w:num>
  <w:num w:numId="16" w16cid:durableId="1489054829">
    <w:abstractNumId w:val="27"/>
  </w:num>
  <w:num w:numId="17" w16cid:durableId="1486623546">
    <w:abstractNumId w:val="9"/>
  </w:num>
  <w:num w:numId="18" w16cid:durableId="808208015">
    <w:abstractNumId w:val="23"/>
  </w:num>
  <w:num w:numId="19" w16cid:durableId="935360112">
    <w:abstractNumId w:val="45"/>
  </w:num>
  <w:num w:numId="20" w16cid:durableId="1034769297">
    <w:abstractNumId w:val="37"/>
  </w:num>
  <w:num w:numId="21" w16cid:durableId="694430560">
    <w:abstractNumId w:val="14"/>
  </w:num>
  <w:num w:numId="22" w16cid:durableId="388572668">
    <w:abstractNumId w:val="10"/>
  </w:num>
  <w:num w:numId="23" w16cid:durableId="1293289714">
    <w:abstractNumId w:val="30"/>
  </w:num>
  <w:num w:numId="24" w16cid:durableId="1767194993">
    <w:abstractNumId w:val="11"/>
  </w:num>
  <w:num w:numId="25" w16cid:durableId="1796173380">
    <w:abstractNumId w:val="44"/>
  </w:num>
  <w:num w:numId="26" w16cid:durableId="1943760120">
    <w:abstractNumId w:val="7"/>
  </w:num>
  <w:num w:numId="27" w16cid:durableId="1775632652">
    <w:abstractNumId w:val="32"/>
  </w:num>
  <w:num w:numId="28" w16cid:durableId="1840459630">
    <w:abstractNumId w:val="42"/>
  </w:num>
  <w:num w:numId="29" w16cid:durableId="1051730224">
    <w:abstractNumId w:val="34"/>
  </w:num>
  <w:num w:numId="30" w16cid:durableId="1561791370">
    <w:abstractNumId w:val="39"/>
  </w:num>
  <w:num w:numId="31" w16cid:durableId="1121191405">
    <w:abstractNumId w:val="15"/>
  </w:num>
  <w:num w:numId="32" w16cid:durableId="84349437">
    <w:abstractNumId w:val="6"/>
  </w:num>
  <w:num w:numId="33" w16cid:durableId="501120240">
    <w:abstractNumId w:val="20"/>
  </w:num>
  <w:num w:numId="34" w16cid:durableId="1697273493">
    <w:abstractNumId w:val="43"/>
  </w:num>
  <w:num w:numId="35" w16cid:durableId="1391657117">
    <w:abstractNumId w:val="26"/>
  </w:num>
  <w:num w:numId="36" w16cid:durableId="1023938952">
    <w:abstractNumId w:val="17"/>
  </w:num>
  <w:num w:numId="37" w16cid:durableId="1055197771">
    <w:abstractNumId w:val="35"/>
  </w:num>
  <w:num w:numId="38" w16cid:durableId="855641">
    <w:abstractNumId w:val="47"/>
  </w:num>
  <w:num w:numId="39" w16cid:durableId="834421438">
    <w:abstractNumId w:val="36"/>
  </w:num>
  <w:num w:numId="40" w16cid:durableId="846401852">
    <w:abstractNumId w:val="4"/>
  </w:num>
  <w:num w:numId="41" w16cid:durableId="1931154091">
    <w:abstractNumId w:val="16"/>
  </w:num>
  <w:num w:numId="42" w16cid:durableId="1703480326">
    <w:abstractNumId w:val="31"/>
  </w:num>
  <w:num w:numId="43" w16cid:durableId="388844966">
    <w:abstractNumId w:val="21"/>
  </w:num>
  <w:num w:numId="44" w16cid:durableId="485780612">
    <w:abstractNumId w:val="2"/>
  </w:num>
  <w:num w:numId="45" w16cid:durableId="196936222">
    <w:abstractNumId w:val="41"/>
  </w:num>
  <w:num w:numId="46" w16cid:durableId="66343493">
    <w:abstractNumId w:val="33"/>
  </w:num>
  <w:num w:numId="47" w16cid:durableId="2023777199">
    <w:abstractNumId w:val="38"/>
  </w:num>
  <w:num w:numId="48" w16cid:durableId="1237475347">
    <w:abstractNumId w:val="25"/>
  </w:num>
  <w:num w:numId="49" w16cid:durableId="1820223000">
    <w:abstractNumId w:val="2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27976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6E4D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1D06BA"/>
    <w:rsid w:val="001F59AA"/>
    <w:rsid w:val="00205A47"/>
    <w:rsid w:val="00211487"/>
    <w:rsid w:val="00211D91"/>
    <w:rsid w:val="00217DEC"/>
    <w:rsid w:val="00231BD9"/>
    <w:rsid w:val="00232E29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2449"/>
    <w:rsid w:val="00337F99"/>
    <w:rsid w:val="0034307B"/>
    <w:rsid w:val="00345EB1"/>
    <w:rsid w:val="00350CC4"/>
    <w:rsid w:val="00355719"/>
    <w:rsid w:val="003565BE"/>
    <w:rsid w:val="00360E0D"/>
    <w:rsid w:val="0036357D"/>
    <w:rsid w:val="00363B23"/>
    <w:rsid w:val="0036594C"/>
    <w:rsid w:val="00367D19"/>
    <w:rsid w:val="003714D5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2B21"/>
    <w:rsid w:val="00465651"/>
    <w:rsid w:val="00470CE7"/>
    <w:rsid w:val="00470F4F"/>
    <w:rsid w:val="00472482"/>
    <w:rsid w:val="00480DC7"/>
    <w:rsid w:val="00487137"/>
    <w:rsid w:val="004876F6"/>
    <w:rsid w:val="0049236A"/>
    <w:rsid w:val="00492718"/>
    <w:rsid w:val="004A355D"/>
    <w:rsid w:val="004A4970"/>
    <w:rsid w:val="004B2183"/>
    <w:rsid w:val="004B2A01"/>
    <w:rsid w:val="004C2559"/>
    <w:rsid w:val="004C7BAC"/>
    <w:rsid w:val="004D7BA3"/>
    <w:rsid w:val="004F1BB7"/>
    <w:rsid w:val="004F4518"/>
    <w:rsid w:val="004F4C62"/>
    <w:rsid w:val="00501433"/>
    <w:rsid w:val="00502A8D"/>
    <w:rsid w:val="00511CC4"/>
    <w:rsid w:val="005152C3"/>
    <w:rsid w:val="00531E60"/>
    <w:rsid w:val="00536A5A"/>
    <w:rsid w:val="00541D07"/>
    <w:rsid w:val="00544BAB"/>
    <w:rsid w:val="00545F31"/>
    <w:rsid w:val="00550C04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36C7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23B8"/>
    <w:rsid w:val="00673C92"/>
    <w:rsid w:val="006753EC"/>
    <w:rsid w:val="006A113D"/>
    <w:rsid w:val="006A2789"/>
    <w:rsid w:val="006A4978"/>
    <w:rsid w:val="006A7261"/>
    <w:rsid w:val="006B0D29"/>
    <w:rsid w:val="006B1819"/>
    <w:rsid w:val="006B5DE7"/>
    <w:rsid w:val="006C4904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0214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57C2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3A1C"/>
    <w:rsid w:val="008262E9"/>
    <w:rsid w:val="00827E69"/>
    <w:rsid w:val="00835C4D"/>
    <w:rsid w:val="00843F48"/>
    <w:rsid w:val="00851423"/>
    <w:rsid w:val="00857848"/>
    <w:rsid w:val="008654B6"/>
    <w:rsid w:val="00870A5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057F"/>
    <w:rsid w:val="009B1F6B"/>
    <w:rsid w:val="009B54E6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57DB8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472A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430B"/>
    <w:rsid w:val="00B65A9D"/>
    <w:rsid w:val="00B66D60"/>
    <w:rsid w:val="00B700B9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4777B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3463"/>
    <w:rsid w:val="00DA65C4"/>
    <w:rsid w:val="00DD2BE0"/>
    <w:rsid w:val="00DE4447"/>
    <w:rsid w:val="00DE5DA2"/>
    <w:rsid w:val="00DF0033"/>
    <w:rsid w:val="00E026BF"/>
    <w:rsid w:val="00E03DA5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0045C"/>
    <w:rsid w:val="00F04CF9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Kommentarsreferens">
    <w:name w:val="annotation reference"/>
    <w:semiHidden/>
    <w:rsid w:val="00205A47"/>
    <w:rPr>
      <w:sz w:val="16"/>
      <w:szCs w:val="16"/>
    </w:rPr>
  </w:style>
  <w:style w:type="character" w:styleId="AnvndHyperlnk">
    <w:name w:val="FollowedHyperlink"/>
    <w:basedOn w:val="Standardstycketeckensnitt"/>
    <w:uiPriority w:val="99"/>
    <w:semiHidden/>
    <w:unhideWhenUsed/>
    <w:rsid w:val="00550C04"/>
    <w:rPr>
      <w:color w:val="9EA2A2" w:themeColor="followedHyperlink"/>
      <w:u w:val="single"/>
    </w:rPr>
  </w:style>
  <w:style w:type="character" w:styleId="Olstomnmnande">
    <w:name w:val="Unresolved Mention"/>
    <w:basedOn w:val="Standardstycketeckensnitt"/>
    <w:uiPriority w:val="99"/>
    <w:semiHidden/>
    <w:unhideWhenUsed/>
    <w:rsid w:val="00DA346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968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66416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38220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44654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39008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68867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566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81207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00899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02687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44763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1746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30653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01034753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756219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392368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815457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288094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517435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460713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336298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478471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766642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746549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018602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066507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319538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52891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589782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626585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579654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675908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717335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250957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915672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854877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558502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846918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500676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094606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18780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923662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791159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205573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60528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88384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886912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77427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2734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929777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855610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258900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981258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189529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962945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05617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953187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613892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900011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48511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069766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843533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332262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922876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60680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57810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512422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474449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082403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305968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889160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183847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471963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174686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482359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212732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96679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196797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9335103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13762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006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331880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403445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862756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84334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085394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647474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90722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423205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439671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22066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192626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370354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729480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163204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151778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870175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488839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252408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532242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416968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304406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704507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905613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799326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681029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935248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2359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961041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034231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397586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393265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381957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122126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790229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85973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739098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s://mellanarkiv-offentlig.vgregion.se/alfresco/s/archive/stream/public/v1/source/available/SOFIA/NU8760-680139821-25/SURROGATE/F%c3%b6ljesedel.pdf" TargetMode="External" Id="rId18" /><Relationship Type="http://schemas.openxmlformats.org/officeDocument/2006/relationships/fontTable" Target="fontTable.xm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vgregion.sharepoint.com/:w:/r/sites/sy-nu-klinisk-fysiologi/Delade%20dokument/Validering,%20bakteriologisk%20kontroll.doc?d=w12b228cf3ba44e538379dd05ab0d2b0a&amp;csf=1&amp;web=1&amp;e=6nN5Eh" TargetMode="External" Id="rId17" /><Relationship Type="http://schemas.openxmlformats.org/officeDocument/2006/relationships/footer" Target="footer3.xml" Id="rId16" /><Relationship Type="http://schemas.openxmlformats.org/officeDocument/2006/relationships/hyperlink" Target="https://mellanarkiv-offentlig.vgregion.se/alfresco/s/archive/stream/public/v1/source/available/SOFIA/NU8760-680139821-7/SURROGATE/Best%c3%a4llningsblankett%20f%c3%b6r%20plattor%20och%20buljong%20210325.pdf" TargetMode="Externa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hyperlink" Target="https://mellanarkiv-offentlig.vgregion.se/alfresco/s/archive/stream/public/v1/source/available/SOFIA/NU8760-680139821-23/SURROGATE/Blankett%20Validering%20-%20Klinisk%20fysiologi.pdf" TargetMode="Externa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theme" Target="theme/theme1.xml" Id="rId22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34</TotalTime>
  <Pages>3</Pages>
  <Words>601</Words>
  <Characters>4551</Characters>
  <Application>Microsoft Office Word</Application>
  <DocSecurity>0</DocSecurity>
  <Lines>37</Lines>
  <Paragraphs>10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5142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Validering av aseptisk arbetsteknik</dc:title>
  <dc:subject/>
  <dc:creator>patrik.jens.johansson@vgregion.se</dc:creator>
  <keywords/>
  <lastModifiedBy>Ulrica Sehlberg</lastModifiedBy>
  <revision>35</revision>
  <lastPrinted>2016-03-31T10:56:00.0000000Z</lastPrinted>
  <dcterms:created xsi:type="dcterms:W3CDTF">2022-05-18T11:38:00.0000000Z</dcterms:created>
  <dcterms:modified xsi:type="dcterms:W3CDTF">2025-03-12T06:43:00.0000000Z</dcterms:modified>
</coreProperties>
</file>