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853BF" w14:textId="77777777" w:rsidR="0034268F" w:rsidRDefault="0034268F" w:rsidP="00CC739A">
      <w:pPr>
        <w:pStyle w:val="Rubrik2"/>
        <w:ind w:right="-2" w:hanging="992"/>
        <w:sectPr w:rsidR="0034268F" w:rsidSect="00E366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1418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02DC5C" w14:textId="72CF6A33" w:rsidR="0034268F" w:rsidRPr="0034268F" w:rsidRDefault="007553C0" w:rsidP="00EC627F">
      <w:pPr>
        <w:pStyle w:val="Rubrik1"/>
        <w:ind w:left="0" w:right="-2"/>
        <w:rPr>
          <w:szCs w:val="20"/>
        </w:rPr>
      </w:pPr>
      <w:bookmarkStart w:id="1" w:name="_Toc501440349"/>
      <w:r w:rsidRPr="0034268F">
        <w:t xml:space="preserve">Städning i </w:t>
      </w:r>
      <w:proofErr w:type="spellStart"/>
      <w:r w:rsidRPr="0034268F">
        <w:t>renklassade</w:t>
      </w:r>
      <w:proofErr w:type="spellEnd"/>
      <w:r w:rsidRPr="0034268F">
        <w:t xml:space="preserve"> lokaler i egen regi</w:t>
      </w:r>
      <w:r w:rsidR="00D10CF3">
        <w:t xml:space="preserve"> –</w:t>
      </w:r>
      <w:r w:rsidRPr="0034268F">
        <w:t xml:space="preserve"> NÄL</w:t>
      </w:r>
    </w:p>
    <w:p w14:paraId="2AE32B38" w14:textId="77777777" w:rsidR="007771DA" w:rsidRPr="0034268F" w:rsidRDefault="007771DA" w:rsidP="00CC739A">
      <w:pPr>
        <w:pStyle w:val="Rubrik2"/>
        <w:ind w:right="-2" w:hanging="992"/>
      </w:pPr>
      <w:r w:rsidRPr="0034268F">
        <w:t>Syfte</w:t>
      </w:r>
    </w:p>
    <w:p w14:paraId="67FDCFEB" w14:textId="321D54D1" w:rsidR="007771DA" w:rsidRPr="0034268F" w:rsidRDefault="007771DA" w:rsidP="00EC627F">
      <w:pPr>
        <w:ind w:left="0" w:right="-2"/>
      </w:pPr>
      <w:r w:rsidRPr="0034268F">
        <w:t>Att fastställa instruktioner för städning i beredningsrum och slussar samt dispenseringsrum för att säkerställa hygienkrav enligt Läkemedels</w:t>
      </w:r>
      <w:r w:rsidR="00F22FCB">
        <w:t>verkets</w:t>
      </w:r>
      <w:r w:rsidR="00396422">
        <w:t xml:space="preserve"> föreskrifter om beredning av radioaktiva läkemedel (LVFS 2014:4)</w:t>
      </w:r>
      <w:r w:rsidRPr="0034268F">
        <w:t>.</w:t>
      </w:r>
    </w:p>
    <w:p w14:paraId="66B50BB4" w14:textId="283D9AE6" w:rsidR="0034268F" w:rsidRPr="0072534E" w:rsidRDefault="0099578C" w:rsidP="00CC739A">
      <w:pPr>
        <w:pStyle w:val="Rubrik2"/>
        <w:ind w:right="-2" w:hanging="992"/>
      </w:pPr>
      <w:r w:rsidRPr="0072534E">
        <w:t>Förändringar sedan föregående</w:t>
      </w:r>
      <w:r w:rsidR="0034268F" w:rsidRPr="0072534E">
        <w:t xml:space="preserve"> version </w:t>
      </w:r>
    </w:p>
    <w:p w14:paraId="27C1BDD1" w14:textId="04D9A1FC" w:rsidR="003F4B16" w:rsidRPr="0034268F" w:rsidRDefault="002A5577" w:rsidP="00CC739A">
      <w:pPr>
        <w:ind w:hanging="992"/>
      </w:pPr>
      <w:bookmarkStart w:id="2" w:name="_Hlk129089056"/>
      <w:r>
        <w:t>Skriv öppningsdatum på tv</w:t>
      </w:r>
      <w:r w:rsidR="00A013B2">
        <w:t>å</w:t>
      </w:r>
      <w:r>
        <w:t xml:space="preserve">l, handsprit, </w:t>
      </w:r>
      <w:proofErr w:type="spellStart"/>
      <w:r>
        <w:t>yt</w:t>
      </w:r>
      <w:r w:rsidR="00A013B2">
        <w:t>desinfektion</w:t>
      </w:r>
      <w:proofErr w:type="spellEnd"/>
      <w:r w:rsidR="00A013B2">
        <w:t xml:space="preserve"> och sterilt vatten.</w:t>
      </w:r>
    </w:p>
    <w:bookmarkEnd w:id="2"/>
    <w:p w14:paraId="4B849727" w14:textId="77777777" w:rsidR="0034268F" w:rsidRPr="0072534E" w:rsidRDefault="0034268F" w:rsidP="00CC739A">
      <w:pPr>
        <w:pStyle w:val="Rubrik2"/>
        <w:ind w:right="-2" w:hanging="992"/>
      </w:pPr>
      <w:r w:rsidRPr="0072534E">
        <w:t xml:space="preserve">Bakgrund </w:t>
      </w:r>
    </w:p>
    <w:p w14:paraId="6841ED90" w14:textId="42C2526E" w:rsidR="0034268F" w:rsidRPr="0034268F" w:rsidRDefault="0034268F" w:rsidP="00EC627F">
      <w:pPr>
        <w:ind w:left="0" w:right="-2"/>
      </w:pPr>
      <w:r w:rsidRPr="0034268F">
        <w:t>I beredningsrummet bereds sterila radioaktiva läkemedel som regleras av Läkemedelsverket, vilket innebär att renhetskrav ska uppfyllas. Beredande personal utför städningen.</w:t>
      </w:r>
    </w:p>
    <w:p w14:paraId="23591585" w14:textId="77777777" w:rsidR="004C3ED7" w:rsidRDefault="0034268F" w:rsidP="00CC739A">
      <w:pPr>
        <w:keepNext/>
        <w:spacing w:before="240" w:after="60" w:line="240" w:lineRule="auto"/>
        <w:ind w:right="-2" w:hanging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72534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Arbetsbeskrivning</w:t>
      </w:r>
    </w:p>
    <w:p w14:paraId="4443983C" w14:textId="1BB2544F" w:rsidR="0034268F" w:rsidRPr="0034268F" w:rsidRDefault="0034268F" w:rsidP="00CC739A">
      <w:pPr>
        <w:pStyle w:val="Rubrik3"/>
        <w:ind w:right="-2" w:hanging="992"/>
        <w:rPr>
          <w:sz w:val="28"/>
        </w:rPr>
      </w:pPr>
      <w:r w:rsidRPr="0034268F">
        <w:t>Allmänna instruktioner</w:t>
      </w:r>
    </w:p>
    <w:p w14:paraId="7034175A" w14:textId="4F2E2713" w:rsidR="0034268F" w:rsidRPr="002F1CF9" w:rsidRDefault="0034268F" w:rsidP="00591C09">
      <w:pPr>
        <w:pStyle w:val="Punktlista"/>
        <w:numPr>
          <w:ilvl w:val="1"/>
          <w:numId w:val="49"/>
        </w:numPr>
        <w:tabs>
          <w:tab w:val="clear" w:pos="1440"/>
          <w:tab w:val="num" w:pos="426"/>
        </w:tabs>
        <w:ind w:left="284" w:right="-2" w:hanging="284"/>
      </w:pPr>
      <w:r w:rsidRPr="0034268F">
        <w:t xml:space="preserve">Särskild klädsel används vid städning i rena utrymmen. Se </w:t>
      </w:r>
      <w:hyperlink r:id="rId17" w:history="1">
        <w:r w:rsidRPr="002F1CF9">
          <w:rPr>
            <w:rStyle w:val="Hyperlnk"/>
          </w:rPr>
          <w:t>Slussning av all personal till beredningsru</w:t>
        </w:r>
        <w:r w:rsidR="00880CE2" w:rsidRPr="002F1CF9">
          <w:rPr>
            <w:rStyle w:val="Hyperlnk"/>
          </w:rPr>
          <w:t>m - NÄL</w:t>
        </w:r>
      </w:hyperlink>
      <w:r w:rsidRPr="002F1CF9">
        <w:t>.</w:t>
      </w:r>
    </w:p>
    <w:p w14:paraId="1970C492" w14:textId="77777777" w:rsidR="0034268F" w:rsidRPr="0034268F" w:rsidRDefault="0034268F" w:rsidP="00591C09">
      <w:pPr>
        <w:pStyle w:val="Punktlista"/>
        <w:numPr>
          <w:ilvl w:val="1"/>
          <w:numId w:val="49"/>
        </w:numPr>
        <w:tabs>
          <w:tab w:val="clear" w:pos="1440"/>
          <w:tab w:val="num" w:pos="426"/>
        </w:tabs>
        <w:ind w:left="284" w:right="-2" w:hanging="284"/>
      </w:pPr>
      <w:r w:rsidRPr="0034268F">
        <w:t xml:space="preserve">Alkoholbaserat desinfektionsmedel med rengörande effekt (≥ 70 </w:t>
      </w:r>
      <w:proofErr w:type="spellStart"/>
      <w:r w:rsidRPr="0034268F">
        <w:t>vol</w:t>
      </w:r>
      <w:proofErr w:type="spellEnd"/>
      <w:r w:rsidRPr="0034268F">
        <w:t xml:space="preserve">%) nedan benämnt </w:t>
      </w:r>
      <w:proofErr w:type="spellStart"/>
      <w:r w:rsidRPr="0034268F">
        <w:t>ytdesinfektion</w:t>
      </w:r>
      <w:proofErr w:type="spellEnd"/>
      <w:r w:rsidRPr="0034268F">
        <w:t xml:space="preserve">. </w:t>
      </w:r>
    </w:p>
    <w:p w14:paraId="1631C5AC" w14:textId="76B1B7DD" w:rsidR="0034268F" w:rsidRPr="0034268F" w:rsidRDefault="0034268F" w:rsidP="00591C09">
      <w:pPr>
        <w:pStyle w:val="Punktlista"/>
        <w:numPr>
          <w:ilvl w:val="1"/>
          <w:numId w:val="49"/>
        </w:numPr>
        <w:tabs>
          <w:tab w:val="clear" w:pos="1440"/>
          <w:tab w:val="num" w:pos="284"/>
        </w:tabs>
        <w:ind w:left="284" w:right="-2" w:hanging="284"/>
      </w:pPr>
      <w:r w:rsidRPr="0034268F">
        <w:t>Skriv öppningsdatum på tvål</w:t>
      </w:r>
      <w:r w:rsidR="00A013B2">
        <w:t>, handsprit</w:t>
      </w:r>
      <w:r w:rsidR="00BA4637">
        <w:t xml:space="preserve">, </w:t>
      </w:r>
      <w:proofErr w:type="spellStart"/>
      <w:r w:rsidRPr="0034268F">
        <w:t>ytdesinfektion</w:t>
      </w:r>
      <w:proofErr w:type="spellEnd"/>
      <w:r w:rsidR="00BA4637">
        <w:t xml:space="preserve"> och sterilt vatten</w:t>
      </w:r>
      <w:r w:rsidRPr="0034268F">
        <w:t>. För hållbarhet se nedan. Kom ihåg att stänga snäpplocket på flaskan när du är klar.</w:t>
      </w:r>
    </w:p>
    <w:p w14:paraId="0E79068B" w14:textId="7F81760D" w:rsidR="0034268F" w:rsidRPr="0034268F" w:rsidRDefault="0034268F" w:rsidP="00591C09">
      <w:pPr>
        <w:pStyle w:val="Punktlista"/>
        <w:numPr>
          <w:ilvl w:val="1"/>
          <w:numId w:val="49"/>
        </w:numPr>
        <w:tabs>
          <w:tab w:val="clear" w:pos="1440"/>
          <w:tab w:val="num" w:pos="426"/>
        </w:tabs>
        <w:ind w:left="284" w:right="-2" w:hanging="284"/>
      </w:pPr>
      <w:r w:rsidRPr="0034268F">
        <w:t xml:space="preserve">Torkduk fuktas enbart </w:t>
      </w:r>
      <w:r w:rsidRPr="0034268F">
        <w:rPr>
          <w:b/>
        </w:rPr>
        <w:t>en</w:t>
      </w:r>
      <w:r w:rsidRPr="0034268F">
        <w:t xml:space="preserve"> gång med sterilt vatten/</w:t>
      </w:r>
      <w:proofErr w:type="spellStart"/>
      <w:r w:rsidRPr="0034268F">
        <w:t>ytdesinfektion</w:t>
      </w:r>
      <w:proofErr w:type="spellEnd"/>
      <w:r w:rsidRPr="0034268F">
        <w:t xml:space="preserve"> vid städning. Vid behov ta en ny.</w:t>
      </w:r>
    </w:p>
    <w:p w14:paraId="53FCB8AB" w14:textId="5B8DC034" w:rsidR="0034268F" w:rsidRPr="0034268F" w:rsidRDefault="0034268F" w:rsidP="00591C09">
      <w:pPr>
        <w:pStyle w:val="Punktlista"/>
        <w:numPr>
          <w:ilvl w:val="1"/>
          <w:numId w:val="49"/>
        </w:numPr>
        <w:tabs>
          <w:tab w:val="clear" w:pos="1440"/>
          <w:tab w:val="num" w:pos="284"/>
        </w:tabs>
        <w:ind w:left="284" w:right="-2" w:hanging="284"/>
      </w:pPr>
      <w:r w:rsidRPr="0034268F">
        <w:t xml:space="preserve">Efter lokalvård i </w:t>
      </w:r>
      <w:proofErr w:type="spellStart"/>
      <w:r w:rsidRPr="0034268F">
        <w:t>Regionservices</w:t>
      </w:r>
      <w:proofErr w:type="spellEnd"/>
      <w:r w:rsidRPr="0034268F">
        <w:t xml:space="preserve"> regi (varje dag och varje vecka) och vid veckostädning i egen regi av säkerhetsbänk ska minst 30 minuter förflyta innan beredning får ske.</w:t>
      </w:r>
    </w:p>
    <w:p w14:paraId="7D462670" w14:textId="72005FD1" w:rsidR="0034268F" w:rsidRPr="004C3ED7" w:rsidRDefault="0034268F" w:rsidP="00591C09">
      <w:pPr>
        <w:pStyle w:val="Punktlista"/>
        <w:numPr>
          <w:ilvl w:val="1"/>
          <w:numId w:val="49"/>
        </w:numPr>
        <w:tabs>
          <w:tab w:val="clear" w:pos="1440"/>
        </w:tabs>
        <w:ind w:left="284" w:right="-2" w:hanging="284"/>
        <w:rPr>
          <w:rFonts w:ascii="Calibri" w:hAnsi="Calibri" w:cs="Arial"/>
          <w:b/>
          <w:bCs/>
          <w:szCs w:val="26"/>
        </w:rPr>
      </w:pPr>
      <w:r w:rsidRPr="0034268F">
        <w:t xml:space="preserve">Efter halvårsstädning av beredningsrum (i </w:t>
      </w:r>
      <w:proofErr w:type="spellStart"/>
      <w:r w:rsidRPr="0034268F">
        <w:t>Regionservices</w:t>
      </w:r>
      <w:proofErr w:type="spellEnd"/>
      <w:r w:rsidRPr="0034268F">
        <w:t xml:space="preserve"> regi och i egen regi) ska minst 60 minuter, gärna längre, förflyta innan beredning eller städning av säkerhetsbänk får ske. </w:t>
      </w:r>
    </w:p>
    <w:p w14:paraId="073D98C4" w14:textId="0BD47E5D" w:rsidR="0034268F" w:rsidRPr="0034268F" w:rsidRDefault="0034268F" w:rsidP="00CC739A">
      <w:pPr>
        <w:pStyle w:val="Rubrik3"/>
        <w:ind w:right="-2" w:hanging="992"/>
      </w:pPr>
      <w:r w:rsidRPr="0034268F">
        <w:t>Varje dag</w:t>
      </w:r>
    </w:p>
    <w:p w14:paraId="611A5744" w14:textId="77777777" w:rsidR="0034268F" w:rsidRPr="0034268F" w:rsidRDefault="0034268F" w:rsidP="00CC739A">
      <w:pPr>
        <w:spacing w:after="0" w:line="240" w:lineRule="auto"/>
        <w:ind w:right="-2" w:hanging="992"/>
        <w:rPr>
          <w:rFonts w:ascii="Arial" w:hAnsi="Arial" w:cs="Arial"/>
          <w:b/>
          <w:szCs w:val="26"/>
        </w:rPr>
      </w:pPr>
      <w:r w:rsidRPr="0034268F">
        <w:rPr>
          <w:b/>
        </w:rPr>
        <w:t>Beredningsrum:</w:t>
      </w:r>
    </w:p>
    <w:p w14:paraId="4A92B128" w14:textId="04415949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  <w:rPr>
          <w:rFonts w:ascii="Arial" w:hAnsi="Arial" w:cs="Arial"/>
          <w:szCs w:val="26"/>
        </w:rPr>
      </w:pPr>
      <w:r w:rsidRPr="0034268F">
        <w:t xml:space="preserve">Säkerhetsbänkens beredningsyta och arbetsverktyg rengörs inför varje beredningsdag med </w:t>
      </w:r>
      <w:proofErr w:type="spellStart"/>
      <w:r w:rsidRPr="0034268F">
        <w:t>ytdesinfektion</w:t>
      </w:r>
      <w:proofErr w:type="spellEnd"/>
      <w:r w:rsidRPr="0034268F">
        <w:t>. Därefter placeras ett sterilt provtagnings</w:t>
      </w:r>
      <w:r w:rsidRPr="0034268F">
        <w:softHyphen/>
        <w:t>underlägg i bänken.</w:t>
      </w:r>
    </w:p>
    <w:p w14:paraId="78A3231F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Innan Regionservice kommer och städar:</w:t>
      </w:r>
    </w:p>
    <w:p w14:paraId="25874311" w14:textId="5A0AE8CF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>Utför kontaminationskontroll i säkerhetsbänk, genomräckningsskåp och på övriga arbetsytor samt avfallspåse, se</w:t>
      </w:r>
      <w:r w:rsidRPr="0034268F">
        <w:rPr>
          <w:color w:val="0000FF"/>
          <w:u w:val="single"/>
        </w:rPr>
        <w:t xml:space="preserve"> </w:t>
      </w:r>
      <w:hyperlink r:id="rId18" w:history="1">
        <w:r w:rsidR="00DA1BC1" w:rsidRP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6B409F">
        <w:t>.</w:t>
      </w:r>
    </w:p>
    <w:p w14:paraId="51249EBE" w14:textId="581DF7B4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>Byt avfallspåsen.</w:t>
      </w:r>
    </w:p>
    <w:p w14:paraId="04EAC860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Efter dagens beredningar:</w:t>
      </w:r>
    </w:p>
    <w:p w14:paraId="3E15CD30" w14:textId="6F923C3E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 xml:space="preserve">Utför kontaminationskontroll i säkerhetsbänken, genomräckningsskåpet, blyskydd, arbetsverktyg och på övriga arbetsytor när dagens beredningar är utförda, se </w:t>
      </w:r>
      <w:hyperlink r:id="rId19" w:history="1">
        <w:r w:rsidR="00A8497C" w:rsidRP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65789F">
        <w:t xml:space="preserve">. </w:t>
      </w:r>
      <w:r w:rsidRPr="0034268F">
        <w:t>Signera på BL N Kontaminationskontroll.</w:t>
      </w:r>
    </w:p>
    <w:p w14:paraId="656D7AC2" w14:textId="7D25580C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 xml:space="preserve">Torka arbetsytan i säkerhetsbänken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340B59E4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Vid misstanke om kontamination:</w:t>
      </w:r>
    </w:p>
    <w:p w14:paraId="32844B82" w14:textId="329A4145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 xml:space="preserve">Utför kontaminationskontroll, se </w:t>
      </w:r>
      <w:hyperlink r:id="rId20" w:history="1">
        <w:r w:rsidR="00E85120" w:rsidRP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65789F">
        <w:t>.</w:t>
      </w:r>
    </w:p>
    <w:p w14:paraId="18517F3D" w14:textId="77777777" w:rsidR="0034268F" w:rsidRPr="0034268F" w:rsidRDefault="0034268F" w:rsidP="00CC739A">
      <w:pPr>
        <w:spacing w:after="0" w:line="240" w:lineRule="auto"/>
        <w:ind w:right="-2" w:hanging="992"/>
        <w:rPr>
          <w:rFonts w:ascii="Arial" w:hAnsi="Arial" w:cs="Arial"/>
          <w:b/>
          <w:szCs w:val="26"/>
        </w:rPr>
      </w:pPr>
      <w:r w:rsidRPr="0034268F">
        <w:rPr>
          <w:b/>
        </w:rPr>
        <w:t>Dispenseringsrummet:</w:t>
      </w:r>
    </w:p>
    <w:p w14:paraId="356A5D9E" w14:textId="57A9EEAE" w:rsidR="0034268F" w:rsidRPr="0034268F" w:rsidRDefault="0034268F" w:rsidP="00591C09">
      <w:pPr>
        <w:pStyle w:val="Punktlista"/>
        <w:numPr>
          <w:ilvl w:val="0"/>
          <w:numId w:val="0"/>
        </w:numPr>
        <w:tabs>
          <w:tab w:val="left" w:pos="7655"/>
        </w:tabs>
        <w:ind w:right="-2"/>
      </w:pPr>
      <w:r w:rsidRPr="0034268F">
        <w:t xml:space="preserve">Säkerhetsbänkens arbetsyta och arbetsverktyg rengörs inför varje arbetsdag med </w:t>
      </w:r>
      <w:proofErr w:type="spellStart"/>
      <w:r w:rsidRPr="0034268F">
        <w:t>ytdesinfektion</w:t>
      </w:r>
      <w:proofErr w:type="spellEnd"/>
      <w:r w:rsidRPr="0034268F">
        <w:t>. Därefter placeras ett provtagnings</w:t>
      </w:r>
      <w:r w:rsidRPr="0034268F">
        <w:softHyphen/>
        <w:t>underlägg i bänken.</w:t>
      </w:r>
    </w:p>
    <w:p w14:paraId="4C964F90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Innan Regionservice kommer och städar.</w:t>
      </w:r>
    </w:p>
    <w:p w14:paraId="3D7726FF" w14:textId="1DBBB648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 xml:space="preserve">Utför kontaminationskontroll i säkerhetsbänken och på avfallspåsen samt övriga arbetsytor, se </w:t>
      </w:r>
      <w:hyperlink r:id="rId21" w:history="1">
        <w:r w:rsidR="006B409F" w:rsidRP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8B7C26">
        <w:t>.</w:t>
      </w:r>
    </w:p>
    <w:p w14:paraId="1F1FDCC1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Eftermiddag:</w:t>
      </w:r>
    </w:p>
    <w:p w14:paraId="2464A2F8" w14:textId="42F05972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>Utför kontaminationskontroll när dagens arbete är utfört i säkerhets</w:t>
      </w:r>
      <w:r w:rsidRPr="0034268F">
        <w:softHyphen/>
        <w:t xml:space="preserve">bänken och på övriga arbetsytor, se </w:t>
      </w:r>
      <w:hyperlink r:id="rId22" w:history="1">
        <w:r w:rsid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8B7C26">
        <w:t>.</w:t>
      </w:r>
      <w:r w:rsidRPr="0034268F">
        <w:t xml:space="preserve"> Signera på BL N Kontaminationskontroll.</w:t>
      </w:r>
    </w:p>
    <w:p w14:paraId="43CCC92D" w14:textId="454CA1B4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>Kontaminationskontroll sker av blyburkar och transportlådor.</w:t>
      </w:r>
    </w:p>
    <w:p w14:paraId="224EAF52" w14:textId="6A000B33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proofErr w:type="spellStart"/>
      <w:r w:rsidRPr="0034268F">
        <w:t>Eluering</w:t>
      </w:r>
      <w:proofErr w:type="spellEnd"/>
      <w:r w:rsidRPr="0034268F">
        <w:t xml:space="preserve">- och </w:t>
      </w:r>
      <w:proofErr w:type="spellStart"/>
      <w:r w:rsidRPr="0034268F">
        <w:t>kitflaska</w:t>
      </w:r>
      <w:proofErr w:type="spellEnd"/>
      <w:r w:rsidRPr="0034268F">
        <w:t xml:space="preserve"> i </w:t>
      </w:r>
      <w:proofErr w:type="spellStart"/>
      <w:r w:rsidRPr="0034268F">
        <w:t>blyburk</w:t>
      </w:r>
      <w:proofErr w:type="spellEnd"/>
      <w:r w:rsidRPr="0034268F">
        <w:t xml:space="preserve"> töms i härför avsedd behållare.</w:t>
      </w:r>
    </w:p>
    <w:p w14:paraId="3FA8ACD0" w14:textId="1EBA9CB0" w:rsidR="0034268F" w:rsidRPr="0034268F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ind w:left="567" w:right="-2" w:hanging="283"/>
      </w:pPr>
      <w:r w:rsidRPr="0034268F">
        <w:t xml:space="preserve">Torka av blyburkarna med </w:t>
      </w:r>
      <w:proofErr w:type="spellStart"/>
      <w:r w:rsidRPr="0034268F">
        <w:t>ytdesinfektion</w:t>
      </w:r>
      <w:proofErr w:type="spellEnd"/>
      <w:r w:rsidRPr="0034268F">
        <w:t xml:space="preserve"> och ställ i genom</w:t>
      </w:r>
      <w:r w:rsidRPr="0034268F">
        <w:softHyphen/>
        <w:t>räcknings</w:t>
      </w:r>
      <w:r w:rsidRPr="0034268F">
        <w:softHyphen/>
        <w:t>skåp.</w:t>
      </w:r>
    </w:p>
    <w:p w14:paraId="44FA811A" w14:textId="7819DAC2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 xml:space="preserve">Torka av transportlådorna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59379E9B" w14:textId="77777777" w:rsidR="0034268F" w:rsidRPr="0034268F" w:rsidRDefault="0034268F" w:rsidP="00591C09">
      <w:pPr>
        <w:pStyle w:val="Punktlista"/>
        <w:tabs>
          <w:tab w:val="left" w:pos="7655"/>
        </w:tabs>
        <w:ind w:left="284" w:right="-2" w:hanging="284"/>
      </w:pPr>
      <w:r w:rsidRPr="0034268F">
        <w:t>Vid misstanke om kontamination:</w:t>
      </w:r>
    </w:p>
    <w:p w14:paraId="28C50750" w14:textId="1EA6063C" w:rsidR="0034268F" w:rsidRPr="00D75333" w:rsidRDefault="0034268F" w:rsidP="00591C09">
      <w:pPr>
        <w:pStyle w:val="Punktlista"/>
        <w:numPr>
          <w:ilvl w:val="1"/>
          <w:numId w:val="14"/>
        </w:numPr>
        <w:tabs>
          <w:tab w:val="left" w:pos="7655"/>
        </w:tabs>
        <w:spacing w:before="120" w:after="0" w:line="240" w:lineRule="auto"/>
        <w:ind w:left="567" w:right="-2" w:hanging="283"/>
        <w:rPr>
          <w:rFonts w:ascii="Arial" w:hAnsi="Arial" w:cs="Arial"/>
          <w:szCs w:val="26"/>
        </w:rPr>
      </w:pPr>
      <w:r w:rsidRPr="0034268F">
        <w:t xml:space="preserve">Utför kontaminationskontroll, se </w:t>
      </w:r>
      <w:hyperlink r:id="rId23" w:history="1">
        <w:r w:rsidR="006B409F" w:rsidRPr="006B409F">
          <w:rPr>
            <w:rStyle w:val="Hyperlnk"/>
          </w:rPr>
          <w:t>K</w:t>
        </w:r>
        <w:r w:rsidRPr="006B409F">
          <w:rPr>
            <w:rStyle w:val="Hyperlnk"/>
          </w:rPr>
          <w:t>ontamination av arbetsplatser, material och arbetstagare med radioaktiva ämnen</w:t>
        </w:r>
      </w:hyperlink>
      <w:r w:rsidRPr="0034268F">
        <w:t>.</w:t>
      </w:r>
    </w:p>
    <w:p w14:paraId="29B659BC" w14:textId="77777777" w:rsidR="0034268F" w:rsidRPr="0034268F" w:rsidRDefault="0034268F" w:rsidP="00CC739A">
      <w:pPr>
        <w:pStyle w:val="Rubrik2"/>
        <w:ind w:right="-2" w:hanging="992"/>
      </w:pPr>
      <w:r w:rsidRPr="0034268F">
        <w:t>Kontroll av sprutblyskydd efter användning</w:t>
      </w:r>
    </w:p>
    <w:p w14:paraId="539D5AAF" w14:textId="77777777" w:rsidR="0034268F" w:rsidRPr="0034268F" w:rsidRDefault="0034268F" w:rsidP="00147AFC">
      <w:pPr>
        <w:pStyle w:val="Punktlista"/>
        <w:ind w:left="284" w:right="-2" w:hanging="284"/>
      </w:pPr>
      <w:r w:rsidRPr="0034268F">
        <w:t xml:space="preserve">Kontaminationskontroll av sprutblyskydd som använts vid beredningen sker i beredningsrummet. Kontaminerat sprutblyskydd läggs i härför avsedd </w:t>
      </w:r>
      <w:proofErr w:type="spellStart"/>
      <w:r w:rsidRPr="0034268F">
        <w:t>blylåda</w:t>
      </w:r>
      <w:proofErr w:type="spellEnd"/>
      <w:r w:rsidRPr="0034268F">
        <w:t xml:space="preserve">. </w:t>
      </w:r>
      <w:r w:rsidRPr="0034268F">
        <w:br/>
        <w:t xml:space="preserve">Icke kontaminerat sprutblyskydd torkas av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56ACE029" w14:textId="4016B060" w:rsidR="0034268F" w:rsidRPr="0034268F" w:rsidRDefault="0034268F" w:rsidP="00147AFC">
      <w:pPr>
        <w:pStyle w:val="Punktlista"/>
        <w:ind w:left="284" w:right="-2" w:hanging="284"/>
      </w:pPr>
      <w:r w:rsidRPr="0034268F">
        <w:t>Kontaminationskontroll av sprutblyskydd som använts vid dispensering sker i dispenseringsrummet. Kontaminerat sprutblyskydd sköljs i tvål och vatten samt kontrollmäts igen. Vid kvarstående kontamination läggs sprutbly</w:t>
      </w:r>
      <w:r w:rsidRPr="0034268F">
        <w:softHyphen/>
        <w:t xml:space="preserve">skyddet för avklingning. Icke kontaminerat sprutblyskydd torkas av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41207703" w14:textId="77777777" w:rsidR="0034268F" w:rsidRPr="0034268F" w:rsidRDefault="0034268F" w:rsidP="00CC739A">
      <w:pPr>
        <w:pStyle w:val="Rubrik3"/>
        <w:ind w:right="-2" w:hanging="992"/>
      </w:pPr>
      <w:r w:rsidRPr="0034268F">
        <w:t>Varje vecka</w:t>
      </w:r>
    </w:p>
    <w:p w14:paraId="15827A12" w14:textId="77777777" w:rsidR="0034268F" w:rsidRPr="0034268F" w:rsidRDefault="0034268F" w:rsidP="00CC739A">
      <w:pPr>
        <w:tabs>
          <w:tab w:val="left" w:pos="6946"/>
        </w:tabs>
        <w:suppressAutoHyphens/>
        <w:spacing w:after="0" w:line="240" w:lineRule="auto"/>
        <w:ind w:right="-2" w:hanging="992"/>
        <w:rPr>
          <w:szCs w:val="20"/>
        </w:rPr>
      </w:pPr>
      <w:r w:rsidRPr="0034268F">
        <w:rPr>
          <w:b/>
          <w:szCs w:val="20"/>
        </w:rPr>
        <w:t>Beredningsrum</w:t>
      </w:r>
    </w:p>
    <w:p w14:paraId="592D6FF8" w14:textId="50EF187A" w:rsidR="009563F7" w:rsidRDefault="008B723A" w:rsidP="00147AFC">
      <w:pPr>
        <w:pStyle w:val="Punktlista"/>
        <w:numPr>
          <w:ilvl w:val="1"/>
          <w:numId w:val="42"/>
        </w:numPr>
        <w:tabs>
          <w:tab w:val="clear" w:pos="1440"/>
          <w:tab w:val="num" w:pos="284"/>
        </w:tabs>
        <w:ind w:left="284" w:right="-2" w:hanging="284"/>
      </w:pPr>
      <w:r>
        <w:t xml:space="preserve">Kontrollera hållbarheten på </w:t>
      </w:r>
      <w:proofErr w:type="spellStart"/>
      <w:r>
        <w:t>kiten</w:t>
      </w:r>
      <w:proofErr w:type="spellEnd"/>
      <w:r>
        <w:t xml:space="preserve"> i kylskåpet. Mär upp kit med kort hållbarhet samt sätt dessa främst i kylskåpet. Om något kit passerat utgångsdatum slängs dessa i gul burk för Läkemedelsavfall.</w:t>
      </w:r>
    </w:p>
    <w:p w14:paraId="4991BF0F" w14:textId="388B75A8" w:rsidR="0034268F" w:rsidRPr="0034268F" w:rsidRDefault="0034268F" w:rsidP="00147AFC">
      <w:pPr>
        <w:pStyle w:val="Punktlista"/>
        <w:numPr>
          <w:ilvl w:val="1"/>
          <w:numId w:val="42"/>
        </w:numPr>
        <w:tabs>
          <w:tab w:val="clear" w:pos="1440"/>
          <w:tab w:val="num" w:pos="284"/>
        </w:tabs>
        <w:ind w:right="-2" w:hanging="1440"/>
      </w:pPr>
      <w:r w:rsidRPr="0034268F">
        <w:t>Starta om datorn i säkerhetsbänken.</w:t>
      </w:r>
    </w:p>
    <w:p w14:paraId="775B76F7" w14:textId="77777777" w:rsidR="0034268F" w:rsidRPr="0034268F" w:rsidRDefault="0034268F" w:rsidP="00147AFC">
      <w:pPr>
        <w:pStyle w:val="Punktlista"/>
        <w:numPr>
          <w:ilvl w:val="1"/>
          <w:numId w:val="42"/>
        </w:numPr>
        <w:tabs>
          <w:tab w:val="clear" w:pos="1440"/>
          <w:tab w:val="num" w:pos="284"/>
        </w:tabs>
        <w:ind w:right="-2" w:hanging="1440"/>
      </w:pPr>
      <w:r w:rsidRPr="0034268F">
        <w:t>Städning enligt varje dag ingår.</w:t>
      </w:r>
    </w:p>
    <w:p w14:paraId="0AEFDDBE" w14:textId="77777777" w:rsidR="0034268F" w:rsidRPr="0034268F" w:rsidRDefault="0034268F" w:rsidP="00147AFC">
      <w:pPr>
        <w:pStyle w:val="Punktlista"/>
        <w:numPr>
          <w:ilvl w:val="1"/>
          <w:numId w:val="42"/>
        </w:numPr>
        <w:tabs>
          <w:tab w:val="clear" w:pos="1440"/>
          <w:tab w:val="num" w:pos="426"/>
        </w:tabs>
        <w:ind w:left="284" w:right="-2" w:hanging="284"/>
      </w:pPr>
      <w:r w:rsidRPr="0034268F">
        <w:t>Rengöring av insidan av glasrutan i säkerhetsbänken:</w:t>
      </w:r>
    </w:p>
    <w:p w14:paraId="2F1A66D1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>Kör upp glasrutan i topp, stäng av larmet och lyft därefter upp frontluckan.</w:t>
      </w:r>
    </w:p>
    <w:p w14:paraId="22E71A86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 xml:space="preserve">Torka av glasrutan med mera och nu synlig plåt på säkerhetsbänken med sterilt vatten och därefter </w:t>
      </w:r>
      <w:proofErr w:type="spellStart"/>
      <w:r w:rsidRPr="0034268F">
        <w:t>ytdesinfektion</w:t>
      </w:r>
      <w:proofErr w:type="spellEnd"/>
      <w:r w:rsidRPr="0034268F">
        <w:t>.</w:t>
      </w:r>
    </w:p>
    <w:p w14:paraId="16F13BCF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>Fäll ner frontluckan.</w:t>
      </w:r>
    </w:p>
    <w:p w14:paraId="3F901F5C" w14:textId="77777777" w:rsidR="0034268F" w:rsidRPr="0034268F" w:rsidRDefault="0034268F" w:rsidP="00147AFC">
      <w:pPr>
        <w:pStyle w:val="Punktlista"/>
        <w:numPr>
          <w:ilvl w:val="1"/>
          <w:numId w:val="43"/>
        </w:numPr>
        <w:ind w:left="284" w:right="-2" w:hanging="284"/>
      </w:pPr>
      <w:r w:rsidRPr="0034268F">
        <w:t>Torka säkerhetsbänkens innerväggar inklusive datorskärm (inte tak) uppifrån och ner, horisontell yta, blyglasets in- och utsida, plexiglasbehållare (</w:t>
      </w:r>
      <w:proofErr w:type="gramStart"/>
      <w:r w:rsidRPr="0034268F">
        <w:t>två stycken</w:t>
      </w:r>
      <w:proofErr w:type="gramEnd"/>
      <w:r w:rsidRPr="0034268F">
        <w:t xml:space="preserve">) i aktivitetsmätaren och reglage inne i säkerbänken med sterilt vatten och därefter </w:t>
      </w:r>
      <w:proofErr w:type="spellStart"/>
      <w:r w:rsidRPr="0034268F">
        <w:t>ytdesinfektion</w:t>
      </w:r>
      <w:proofErr w:type="spellEnd"/>
      <w:r w:rsidRPr="0034268F">
        <w:t xml:space="preserve">. </w:t>
      </w:r>
    </w:p>
    <w:p w14:paraId="170FD7E1" w14:textId="77777777" w:rsidR="0034268F" w:rsidRPr="0034268F" w:rsidRDefault="0034268F" w:rsidP="00147AFC">
      <w:pPr>
        <w:pStyle w:val="Punktlista"/>
        <w:numPr>
          <w:ilvl w:val="1"/>
          <w:numId w:val="43"/>
        </w:numPr>
        <w:ind w:left="284" w:right="-2" w:hanging="284"/>
      </w:pPr>
      <w:r w:rsidRPr="0034268F">
        <w:t>Kör ner glasrutan till normalläge.</w:t>
      </w:r>
    </w:p>
    <w:p w14:paraId="55D982D7" w14:textId="2420106F" w:rsidR="0034268F" w:rsidRPr="0034268F" w:rsidRDefault="001E768E" w:rsidP="00147AFC">
      <w:pPr>
        <w:pStyle w:val="Punktlista"/>
        <w:numPr>
          <w:ilvl w:val="1"/>
          <w:numId w:val="43"/>
        </w:numPr>
        <w:ind w:left="284" w:right="-2" w:hanging="284"/>
      </w:pPr>
      <w:r>
        <w:t xml:space="preserve">Distansverktyg och pincetter ska diskas i </w:t>
      </w:r>
      <w:proofErr w:type="spellStart"/>
      <w:r>
        <w:t>diskdesinfektor</w:t>
      </w:r>
      <w:proofErr w:type="spellEnd"/>
      <w:r>
        <w:t xml:space="preserve"> alternativt för hand.</w:t>
      </w:r>
    </w:p>
    <w:p w14:paraId="147D637A" w14:textId="77777777" w:rsidR="0034268F" w:rsidRPr="0034268F" w:rsidRDefault="0034268F" w:rsidP="00147AFC">
      <w:pPr>
        <w:pStyle w:val="Punktlista"/>
        <w:numPr>
          <w:ilvl w:val="1"/>
          <w:numId w:val="43"/>
        </w:numPr>
        <w:ind w:left="284" w:right="-2" w:hanging="284"/>
      </w:pPr>
      <w:r w:rsidRPr="0034268F">
        <w:t xml:space="preserve">Torka av miniräknare, kontaminationsmätare, pärmar och pennor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295DEBFB" w14:textId="19A44980" w:rsidR="0034268F" w:rsidRPr="0034268F" w:rsidRDefault="0034268F" w:rsidP="00147AFC">
      <w:pPr>
        <w:pStyle w:val="Punktlista"/>
        <w:numPr>
          <w:ilvl w:val="1"/>
          <w:numId w:val="43"/>
        </w:numPr>
        <w:tabs>
          <w:tab w:val="clear" w:pos="1440"/>
          <w:tab w:val="num" w:pos="284"/>
        </w:tabs>
        <w:ind w:left="284" w:right="-2" w:hanging="284"/>
      </w:pPr>
      <w:r w:rsidRPr="0034268F">
        <w:t>Kontrollera och vid behov töm innehållet i kondensvattenbehållare i kylskåpet i handfatet i slussen.</w:t>
      </w:r>
    </w:p>
    <w:p w14:paraId="1332B98E" w14:textId="10706571" w:rsidR="0034268F" w:rsidRPr="0034268F" w:rsidRDefault="0034268F" w:rsidP="00147AFC">
      <w:pPr>
        <w:pStyle w:val="Punktlista"/>
        <w:numPr>
          <w:ilvl w:val="1"/>
          <w:numId w:val="43"/>
        </w:numPr>
        <w:tabs>
          <w:tab w:val="clear" w:pos="1440"/>
          <w:tab w:val="num" w:pos="284"/>
        </w:tabs>
        <w:ind w:right="-2" w:hanging="1440"/>
      </w:pPr>
      <w:r w:rsidRPr="0034268F">
        <w:t xml:space="preserve">Displayer på väggarna i beredningsrum och sluss torkas av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0552EE32" w14:textId="77777777" w:rsidR="00147AFC" w:rsidRDefault="00147AFC">
      <w:pPr>
        <w:spacing w:after="0" w:line="240" w:lineRule="auto"/>
        <w:ind w:left="0" w:right="0"/>
        <w:rPr>
          <w:b/>
          <w:szCs w:val="20"/>
        </w:rPr>
      </w:pPr>
      <w:r>
        <w:rPr>
          <w:b/>
          <w:szCs w:val="20"/>
        </w:rPr>
        <w:br w:type="page"/>
      </w:r>
    </w:p>
    <w:p w14:paraId="1C0526FF" w14:textId="79712986" w:rsidR="0034268F" w:rsidRPr="0034268F" w:rsidRDefault="0034268F" w:rsidP="00CC739A">
      <w:pPr>
        <w:tabs>
          <w:tab w:val="left" w:pos="6946"/>
        </w:tabs>
        <w:suppressAutoHyphens/>
        <w:spacing w:after="0" w:line="240" w:lineRule="auto"/>
        <w:ind w:right="-2" w:hanging="992"/>
        <w:rPr>
          <w:b/>
          <w:szCs w:val="20"/>
        </w:rPr>
      </w:pPr>
      <w:r w:rsidRPr="0034268F">
        <w:rPr>
          <w:b/>
          <w:szCs w:val="20"/>
        </w:rPr>
        <w:t>Dispenseringsrum</w:t>
      </w:r>
    </w:p>
    <w:p w14:paraId="0CB5D723" w14:textId="77777777" w:rsidR="0034268F" w:rsidRPr="0034268F" w:rsidRDefault="0034268F" w:rsidP="00147AFC">
      <w:pPr>
        <w:pStyle w:val="Punktlista"/>
        <w:numPr>
          <w:ilvl w:val="1"/>
          <w:numId w:val="45"/>
        </w:numPr>
        <w:tabs>
          <w:tab w:val="clear" w:pos="1440"/>
          <w:tab w:val="num" w:pos="284"/>
        </w:tabs>
        <w:ind w:right="-2" w:hanging="1440"/>
      </w:pPr>
      <w:r w:rsidRPr="0034268F">
        <w:t>Starta om datorn i säkerhetsbänken.</w:t>
      </w:r>
    </w:p>
    <w:p w14:paraId="370B0CAB" w14:textId="77777777" w:rsidR="0034268F" w:rsidRPr="0034268F" w:rsidRDefault="0034268F" w:rsidP="00147AFC">
      <w:pPr>
        <w:pStyle w:val="Punktlista"/>
        <w:numPr>
          <w:ilvl w:val="1"/>
          <w:numId w:val="45"/>
        </w:numPr>
        <w:tabs>
          <w:tab w:val="clear" w:pos="1440"/>
          <w:tab w:val="num" w:pos="284"/>
        </w:tabs>
        <w:ind w:right="-2" w:hanging="1440"/>
      </w:pPr>
      <w:r w:rsidRPr="0034268F">
        <w:t>Städning enligt varje dag ingår.</w:t>
      </w:r>
    </w:p>
    <w:p w14:paraId="3DF1C361" w14:textId="77777777" w:rsidR="0034268F" w:rsidRPr="0034268F" w:rsidRDefault="0034268F" w:rsidP="00147AFC">
      <w:pPr>
        <w:pStyle w:val="Punktlista"/>
        <w:numPr>
          <w:ilvl w:val="1"/>
          <w:numId w:val="45"/>
        </w:numPr>
        <w:tabs>
          <w:tab w:val="clear" w:pos="1440"/>
          <w:tab w:val="num" w:pos="284"/>
        </w:tabs>
        <w:ind w:right="-2" w:hanging="1440"/>
      </w:pPr>
      <w:r w:rsidRPr="0034268F">
        <w:t>Rengöring av insidan av glasrutan i säkerhetsbänken:</w:t>
      </w:r>
    </w:p>
    <w:p w14:paraId="7EE1301C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>Kör upp glasrutan i topp, stäng av larmet och lyft därefter upp frontluckan.</w:t>
      </w:r>
    </w:p>
    <w:p w14:paraId="1FFF9424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 xml:space="preserve">Torka av glasrutan med mera och nu synlig plåt på säkerhetsbänken med sterilt vatten och därefter </w:t>
      </w:r>
      <w:proofErr w:type="spellStart"/>
      <w:r w:rsidRPr="0034268F">
        <w:t>ytdesinfektion</w:t>
      </w:r>
      <w:proofErr w:type="spellEnd"/>
    </w:p>
    <w:p w14:paraId="2AE2E732" w14:textId="77777777" w:rsidR="0034268F" w:rsidRPr="0034268F" w:rsidRDefault="0034268F" w:rsidP="00147AFC">
      <w:pPr>
        <w:pStyle w:val="Punktlista"/>
        <w:numPr>
          <w:ilvl w:val="1"/>
          <w:numId w:val="14"/>
        </w:numPr>
        <w:ind w:left="567" w:right="-2" w:hanging="283"/>
      </w:pPr>
      <w:r w:rsidRPr="0034268F">
        <w:t>Fäll ner frontluckan.</w:t>
      </w:r>
    </w:p>
    <w:p w14:paraId="5DCC32E4" w14:textId="77777777" w:rsidR="0034268F" w:rsidRPr="0034268F" w:rsidRDefault="0034268F" w:rsidP="00EC627F">
      <w:pPr>
        <w:pStyle w:val="Punktlista"/>
        <w:numPr>
          <w:ilvl w:val="1"/>
          <w:numId w:val="46"/>
        </w:numPr>
        <w:tabs>
          <w:tab w:val="clear" w:pos="1440"/>
          <w:tab w:val="num" w:pos="284"/>
        </w:tabs>
        <w:ind w:left="0" w:right="-2" w:firstLine="0"/>
      </w:pPr>
      <w:r w:rsidRPr="0034268F">
        <w:t>Torka säkerhetsbänkens innerväggar inklusive datorskärm (inte tak) uppifrån och ner, horisontell yta, blyglasets in- och utsida, plexiglasbehållare (</w:t>
      </w:r>
      <w:proofErr w:type="gramStart"/>
      <w:r w:rsidRPr="0034268F">
        <w:t>två stycken</w:t>
      </w:r>
      <w:proofErr w:type="gramEnd"/>
      <w:r w:rsidRPr="0034268F">
        <w:t xml:space="preserve">) i aktivitetsmätaren och reglage inne i säkerbänken med sterilt vatten och därefter </w:t>
      </w:r>
      <w:proofErr w:type="spellStart"/>
      <w:r w:rsidRPr="0034268F">
        <w:t>ytdesinfektion</w:t>
      </w:r>
      <w:proofErr w:type="spellEnd"/>
      <w:r w:rsidRPr="0034268F">
        <w:t>.</w:t>
      </w:r>
    </w:p>
    <w:p w14:paraId="7DC94AD6" w14:textId="77777777" w:rsidR="0034268F" w:rsidRPr="0034268F" w:rsidRDefault="0034268F" w:rsidP="00147AFC">
      <w:pPr>
        <w:pStyle w:val="Punktlista"/>
        <w:numPr>
          <w:ilvl w:val="1"/>
          <w:numId w:val="46"/>
        </w:numPr>
        <w:tabs>
          <w:tab w:val="clear" w:pos="1440"/>
          <w:tab w:val="num" w:pos="284"/>
        </w:tabs>
        <w:ind w:right="-2" w:hanging="1440"/>
      </w:pPr>
      <w:r w:rsidRPr="0034268F">
        <w:t>Kör ner glasrutan till normalläge.</w:t>
      </w:r>
    </w:p>
    <w:p w14:paraId="2E48F72B" w14:textId="77777777" w:rsidR="0034268F" w:rsidRPr="0034268F" w:rsidRDefault="0034268F" w:rsidP="00147AFC">
      <w:pPr>
        <w:pStyle w:val="Punktlista"/>
        <w:numPr>
          <w:ilvl w:val="1"/>
          <w:numId w:val="46"/>
        </w:numPr>
        <w:tabs>
          <w:tab w:val="clear" w:pos="1440"/>
          <w:tab w:val="num" w:pos="284"/>
        </w:tabs>
        <w:ind w:right="-2" w:hanging="1440"/>
      </w:pPr>
      <w:r w:rsidRPr="0034268F">
        <w:t xml:space="preserve">Torka blylådor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403EF72D" w14:textId="77777777" w:rsidR="0034268F" w:rsidRPr="0034268F" w:rsidRDefault="0034268F" w:rsidP="00147AFC">
      <w:pPr>
        <w:pStyle w:val="Punktlista"/>
        <w:numPr>
          <w:ilvl w:val="1"/>
          <w:numId w:val="46"/>
        </w:numPr>
        <w:tabs>
          <w:tab w:val="clear" w:pos="1440"/>
          <w:tab w:val="num" w:pos="284"/>
        </w:tabs>
        <w:ind w:right="-2" w:hanging="1440"/>
      </w:pPr>
      <w:r w:rsidRPr="0034268F">
        <w:t xml:space="preserve">Torka av miniräknare och kontaminationsmätare med </w:t>
      </w:r>
      <w:proofErr w:type="spellStart"/>
      <w:r w:rsidRPr="0034268F">
        <w:t>ytdesinfektion</w:t>
      </w:r>
      <w:proofErr w:type="spellEnd"/>
      <w:r w:rsidRPr="0034268F">
        <w:t>.</w:t>
      </w:r>
    </w:p>
    <w:p w14:paraId="4A9D48EC" w14:textId="77777777" w:rsidR="0034268F" w:rsidRPr="0034268F" w:rsidRDefault="0034268F" w:rsidP="00147AFC">
      <w:pPr>
        <w:pStyle w:val="Punktlista"/>
        <w:numPr>
          <w:ilvl w:val="1"/>
          <w:numId w:val="46"/>
        </w:numPr>
        <w:tabs>
          <w:tab w:val="clear" w:pos="1440"/>
          <w:tab w:val="num" w:pos="284"/>
        </w:tabs>
        <w:ind w:right="-428" w:hanging="1440"/>
      </w:pPr>
      <w:r w:rsidRPr="0034268F">
        <w:t>Kontrollera och vid behov töm innehållet i kondensvattenbehållare i kylskåpet i vasken.</w:t>
      </w:r>
    </w:p>
    <w:p w14:paraId="0EE6A28B" w14:textId="05F5C1C1" w:rsidR="0034268F" w:rsidRPr="0034268F" w:rsidRDefault="0034268F" w:rsidP="00147AFC">
      <w:pPr>
        <w:pStyle w:val="Punktlista"/>
        <w:numPr>
          <w:ilvl w:val="1"/>
          <w:numId w:val="46"/>
        </w:numPr>
        <w:tabs>
          <w:tab w:val="clear" w:pos="1440"/>
          <w:tab w:val="num" w:pos="284"/>
          <w:tab w:val="left" w:pos="6946"/>
        </w:tabs>
        <w:suppressAutoHyphens/>
        <w:spacing w:after="0" w:line="240" w:lineRule="auto"/>
        <w:ind w:right="-2" w:hanging="1440"/>
      </w:pPr>
      <w:r w:rsidRPr="0034268F">
        <w:t xml:space="preserve">Grå, </w:t>
      </w:r>
      <w:proofErr w:type="spellStart"/>
      <w:r w:rsidRPr="0034268F">
        <w:t>osteril</w:t>
      </w:r>
      <w:proofErr w:type="spellEnd"/>
      <w:r w:rsidRPr="0034268F">
        <w:t xml:space="preserve"> rock vid Techenegasapparaten byts.</w:t>
      </w:r>
    </w:p>
    <w:p w14:paraId="40F66FC2" w14:textId="77777777" w:rsidR="0034268F" w:rsidRPr="0034268F" w:rsidRDefault="0034268F" w:rsidP="00CC739A">
      <w:pPr>
        <w:pStyle w:val="Rubrik3"/>
        <w:ind w:right="-2" w:hanging="992"/>
      </w:pPr>
      <w:r w:rsidRPr="0034268F">
        <w:t>Varje halvår</w:t>
      </w:r>
    </w:p>
    <w:p w14:paraId="492A4755" w14:textId="77777777" w:rsidR="0034268F" w:rsidRPr="0034268F" w:rsidRDefault="0034268F" w:rsidP="00CC739A">
      <w:pPr>
        <w:tabs>
          <w:tab w:val="left" w:pos="6946"/>
        </w:tabs>
        <w:suppressAutoHyphens/>
        <w:spacing w:after="0" w:line="240" w:lineRule="auto"/>
        <w:ind w:right="-2" w:hanging="992"/>
        <w:rPr>
          <w:szCs w:val="20"/>
        </w:rPr>
      </w:pPr>
      <w:r w:rsidRPr="0034268F">
        <w:rPr>
          <w:b/>
          <w:szCs w:val="20"/>
        </w:rPr>
        <w:t>Beredningsrum:</w:t>
      </w:r>
    </w:p>
    <w:p w14:paraId="75FF6A42" w14:textId="77777777" w:rsidR="0034268F" w:rsidRPr="0034268F" w:rsidRDefault="0034268F" w:rsidP="00147AFC">
      <w:pPr>
        <w:ind w:right="-428" w:hanging="992"/>
      </w:pPr>
      <w:r w:rsidRPr="0034268F">
        <w:t>Komplettera veckostädningen med att rengöra utrymmet under arbetsytan i säkerhetsbänken.</w:t>
      </w:r>
    </w:p>
    <w:p w14:paraId="629C52C5" w14:textId="77777777" w:rsidR="0034268F" w:rsidRPr="00741FF0" w:rsidRDefault="0034268F" w:rsidP="00147AFC">
      <w:pPr>
        <w:pStyle w:val="Punktlista"/>
        <w:ind w:left="284" w:hanging="284"/>
      </w:pPr>
      <w:r w:rsidRPr="00741FF0">
        <w:t>Ta ut alla lösa föremål från säkerhetsbänken.</w:t>
      </w:r>
    </w:p>
    <w:p w14:paraId="222045E1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Torka utrymmet under arbetsytan i säkerhetsbänken med sterilt vatten och därefter </w:t>
      </w:r>
      <w:proofErr w:type="spellStart"/>
      <w:r w:rsidRPr="00741FF0">
        <w:t>ytdesinfektion</w:t>
      </w:r>
      <w:proofErr w:type="spellEnd"/>
      <w:r w:rsidRPr="00741FF0">
        <w:t xml:space="preserve">. </w:t>
      </w:r>
    </w:p>
    <w:p w14:paraId="4B259B4F" w14:textId="77777777" w:rsidR="0034268F" w:rsidRPr="00741FF0" w:rsidRDefault="0034268F" w:rsidP="00147AFC">
      <w:pPr>
        <w:pStyle w:val="Punktlista"/>
        <w:ind w:left="284" w:hanging="284"/>
      </w:pPr>
      <w:r w:rsidRPr="00741FF0">
        <w:t>Återställ igen.</w:t>
      </w:r>
    </w:p>
    <w:p w14:paraId="7CC405FB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Torka ur generatorlådan med </w:t>
      </w:r>
      <w:proofErr w:type="spellStart"/>
      <w:r w:rsidRPr="00741FF0">
        <w:t>ytdesinfektion</w:t>
      </w:r>
      <w:proofErr w:type="spellEnd"/>
      <w:r w:rsidRPr="00741FF0">
        <w:t xml:space="preserve"> i samband med generatorbyte. OBS! Tänk på att </w:t>
      </w:r>
      <w:proofErr w:type="spellStart"/>
      <w:r w:rsidRPr="00741FF0">
        <w:t>ytdesinfektionen</w:t>
      </w:r>
      <w:proofErr w:type="spellEnd"/>
      <w:r w:rsidRPr="00741FF0">
        <w:t xml:space="preserve"> ska dunsta in innan den nya generatorn placeras i generatorlådan.</w:t>
      </w:r>
    </w:p>
    <w:p w14:paraId="072657B0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Töm materialburkarna i skåpet och torka rent med </w:t>
      </w:r>
      <w:proofErr w:type="spellStart"/>
      <w:r w:rsidRPr="00741FF0">
        <w:t>ytdesinfektion</w:t>
      </w:r>
      <w:proofErr w:type="spellEnd"/>
      <w:r w:rsidRPr="00741FF0">
        <w:t xml:space="preserve">. </w:t>
      </w:r>
    </w:p>
    <w:p w14:paraId="64FEA4D2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Torka rent insidan av skåp med </w:t>
      </w:r>
      <w:proofErr w:type="spellStart"/>
      <w:r w:rsidRPr="00741FF0">
        <w:t>ytdesinfektion</w:t>
      </w:r>
      <w:proofErr w:type="spellEnd"/>
      <w:r w:rsidRPr="00741FF0">
        <w:t>.</w:t>
      </w:r>
    </w:p>
    <w:p w14:paraId="1805FABC" w14:textId="0A0878DA" w:rsidR="0034268F" w:rsidRPr="00741FF0" w:rsidRDefault="0034268F" w:rsidP="00147AFC">
      <w:pPr>
        <w:pStyle w:val="Punktlista"/>
        <w:ind w:left="284" w:hanging="284"/>
      </w:pPr>
      <w:r w:rsidRPr="00741FF0">
        <w:t xml:space="preserve">Torka rent insidan av kylskåpet med </w:t>
      </w:r>
      <w:proofErr w:type="spellStart"/>
      <w:r w:rsidRPr="00741FF0">
        <w:t>ytdesinfektion</w:t>
      </w:r>
      <w:proofErr w:type="spellEnd"/>
      <w:r w:rsidRPr="00741FF0">
        <w:t>.</w:t>
      </w:r>
    </w:p>
    <w:p w14:paraId="60264710" w14:textId="77777777" w:rsidR="00C2670C" w:rsidRDefault="00C2670C" w:rsidP="00CC739A">
      <w:pPr>
        <w:spacing w:after="0" w:line="240" w:lineRule="auto"/>
        <w:ind w:left="0" w:right="0" w:hanging="992"/>
        <w:rPr>
          <w:b/>
          <w:szCs w:val="20"/>
        </w:rPr>
      </w:pPr>
      <w:r>
        <w:rPr>
          <w:b/>
          <w:szCs w:val="20"/>
        </w:rPr>
        <w:br w:type="page"/>
      </w:r>
    </w:p>
    <w:p w14:paraId="3870CE19" w14:textId="16F21542" w:rsidR="0034268F" w:rsidRPr="0034268F" w:rsidRDefault="0034268F" w:rsidP="00CC739A">
      <w:pPr>
        <w:tabs>
          <w:tab w:val="left" w:pos="6946"/>
        </w:tabs>
        <w:suppressAutoHyphens/>
        <w:spacing w:after="0" w:line="240" w:lineRule="auto"/>
        <w:ind w:right="-2" w:hanging="992"/>
        <w:rPr>
          <w:szCs w:val="20"/>
        </w:rPr>
      </w:pPr>
      <w:r w:rsidRPr="0034268F">
        <w:rPr>
          <w:b/>
          <w:szCs w:val="20"/>
        </w:rPr>
        <w:t>Dispenseringsrum:</w:t>
      </w:r>
    </w:p>
    <w:p w14:paraId="5A9F59B7" w14:textId="29D421F7" w:rsidR="0034268F" w:rsidRPr="0034268F" w:rsidRDefault="0034268F" w:rsidP="00147AFC">
      <w:pPr>
        <w:ind w:left="0" w:right="-853"/>
      </w:pPr>
      <w:r w:rsidRPr="0034268F">
        <w:t>Komplettera veckostädningen med att rengöra utrymmet under arbetsytan i</w:t>
      </w:r>
      <w:r w:rsidR="00147AFC">
        <w:t xml:space="preserve"> </w:t>
      </w:r>
      <w:r w:rsidR="00147AFC">
        <w:br/>
      </w:r>
      <w:r w:rsidRPr="0034268F">
        <w:t>säkerhetsbänken.</w:t>
      </w:r>
    </w:p>
    <w:p w14:paraId="2E41AA02" w14:textId="77777777" w:rsidR="0034268F" w:rsidRPr="00741FF0" w:rsidRDefault="0034268F" w:rsidP="00147AFC">
      <w:pPr>
        <w:pStyle w:val="Punktlista"/>
        <w:ind w:left="284" w:hanging="284"/>
      </w:pPr>
      <w:r w:rsidRPr="00741FF0">
        <w:t>Ta ut alla lösa föremål från säkerhetsbänken.</w:t>
      </w:r>
    </w:p>
    <w:p w14:paraId="2823D11D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Torka utrymmet under arbetsytan i säkerhetsbänken med sterilt vatten och därefter </w:t>
      </w:r>
      <w:proofErr w:type="spellStart"/>
      <w:r w:rsidRPr="00741FF0">
        <w:t>ytdesinfektion</w:t>
      </w:r>
      <w:proofErr w:type="spellEnd"/>
      <w:r w:rsidRPr="00741FF0">
        <w:t>.</w:t>
      </w:r>
    </w:p>
    <w:p w14:paraId="011A1CD5" w14:textId="77777777" w:rsidR="0034268F" w:rsidRPr="00741FF0" w:rsidRDefault="0034268F" w:rsidP="00147AFC">
      <w:pPr>
        <w:pStyle w:val="Punktlista"/>
        <w:ind w:left="284" w:hanging="284"/>
      </w:pPr>
      <w:r w:rsidRPr="00741FF0">
        <w:t>Återställ igen.</w:t>
      </w:r>
    </w:p>
    <w:p w14:paraId="61D0BBF1" w14:textId="77777777" w:rsidR="0034268F" w:rsidRPr="00741FF0" w:rsidRDefault="0034268F" w:rsidP="00147AFC">
      <w:pPr>
        <w:pStyle w:val="Punktlista"/>
        <w:ind w:left="284" w:hanging="284"/>
      </w:pPr>
      <w:r w:rsidRPr="00741FF0">
        <w:t xml:space="preserve">Torka rent insidan av överskåp och lådor i underskåp med </w:t>
      </w:r>
      <w:proofErr w:type="spellStart"/>
      <w:r w:rsidRPr="00741FF0">
        <w:t>ytdesinfektion</w:t>
      </w:r>
      <w:proofErr w:type="spellEnd"/>
      <w:r w:rsidRPr="00741FF0">
        <w:t>.</w:t>
      </w:r>
    </w:p>
    <w:p w14:paraId="30303D0C" w14:textId="3492E83D" w:rsidR="0034268F" w:rsidRPr="00741FF0" w:rsidRDefault="0034268F" w:rsidP="00147AFC">
      <w:pPr>
        <w:pStyle w:val="Punktlista"/>
        <w:ind w:left="284" w:hanging="284"/>
      </w:pPr>
      <w:r w:rsidRPr="00741FF0">
        <w:t xml:space="preserve">Torka rent insidan av kylskåpet med </w:t>
      </w:r>
      <w:proofErr w:type="spellStart"/>
      <w:r w:rsidRPr="00741FF0">
        <w:t>ytdesinfektion</w:t>
      </w:r>
      <w:proofErr w:type="spellEnd"/>
      <w:r w:rsidRPr="00741FF0">
        <w:t>.</w:t>
      </w:r>
    </w:p>
    <w:p w14:paraId="45A2BDBD" w14:textId="77777777" w:rsidR="0034268F" w:rsidRPr="0034268F" w:rsidRDefault="0034268F" w:rsidP="00CC739A">
      <w:pPr>
        <w:pStyle w:val="Rubrik2"/>
        <w:ind w:right="-2" w:hanging="992"/>
      </w:pPr>
      <w:r w:rsidRPr="0034268F">
        <w:t>Periodicitet</w:t>
      </w:r>
    </w:p>
    <w:p w14:paraId="0F55E756" w14:textId="77777777" w:rsidR="0034268F" w:rsidRPr="0034268F" w:rsidRDefault="0034268F" w:rsidP="00CC739A">
      <w:pPr>
        <w:ind w:hanging="992"/>
      </w:pPr>
      <w:r w:rsidRPr="0034268F">
        <w:t>Veckostädning utförs en gång per vecka, förslagsvis torsdag.</w:t>
      </w:r>
    </w:p>
    <w:p w14:paraId="6D988264" w14:textId="77777777" w:rsidR="0034268F" w:rsidRPr="0034268F" w:rsidRDefault="0034268F" w:rsidP="00147AFC">
      <w:pPr>
        <w:ind w:left="0"/>
      </w:pPr>
      <w:r w:rsidRPr="0034268F">
        <w:t xml:space="preserve">Halvårsstädning utförs efter </w:t>
      </w:r>
      <w:proofErr w:type="spellStart"/>
      <w:r w:rsidRPr="0034268F">
        <w:t>Regionservices</w:t>
      </w:r>
      <w:proofErr w:type="spellEnd"/>
      <w:r w:rsidRPr="0034268F">
        <w:t xml:space="preserve"> halvårsstädning, det vill säga i början av mars och september.</w:t>
      </w:r>
    </w:p>
    <w:p w14:paraId="0ECF205B" w14:textId="77777777" w:rsidR="0034268F" w:rsidRPr="0034268F" w:rsidRDefault="0034268F" w:rsidP="00CC739A">
      <w:pPr>
        <w:pStyle w:val="Rubrik2"/>
        <w:ind w:right="-2" w:hanging="992"/>
      </w:pPr>
      <w:r w:rsidRPr="0034268F">
        <w:t>Ansvar</w:t>
      </w:r>
    </w:p>
    <w:p w14:paraId="3B18F76F" w14:textId="6DC061F8" w:rsidR="0034268F" w:rsidRPr="0034268F" w:rsidRDefault="0034268F" w:rsidP="00CC739A">
      <w:pPr>
        <w:ind w:hanging="992"/>
      </w:pPr>
      <w:r w:rsidRPr="0034268F">
        <w:t>Tjänstgörande personal på sektionen.</w:t>
      </w:r>
    </w:p>
    <w:p w14:paraId="47D935E4" w14:textId="77777777" w:rsidR="0034268F" w:rsidRPr="0034268F" w:rsidRDefault="0034268F" w:rsidP="00147AFC">
      <w:pPr>
        <w:ind w:left="0"/>
      </w:pPr>
      <w:r w:rsidRPr="0034268F">
        <w:t xml:space="preserve">Sektionsledare ansvarar för att hinken i städskåpet byts i samband med halvårsstädningen i september. När bytet är utfört ska signering ske på blankett ”Städning i </w:t>
      </w:r>
      <w:proofErr w:type="spellStart"/>
      <w:r w:rsidRPr="0034268F">
        <w:t>renklassade</w:t>
      </w:r>
      <w:proofErr w:type="spellEnd"/>
      <w:r w:rsidRPr="0034268F">
        <w:t xml:space="preserve"> lokaler i egen regi, NÄL.</w:t>
      </w:r>
    </w:p>
    <w:p w14:paraId="72F53A20" w14:textId="77777777" w:rsidR="0034268F" w:rsidRPr="0034268F" w:rsidRDefault="0034268F" w:rsidP="00CC739A">
      <w:pPr>
        <w:pStyle w:val="Rubrik2"/>
        <w:ind w:right="-2" w:hanging="992"/>
      </w:pPr>
      <w:r w:rsidRPr="0034268F">
        <w:t>Dokumentation</w:t>
      </w:r>
    </w:p>
    <w:p w14:paraId="2810CBFA" w14:textId="666657B0" w:rsidR="0034268F" w:rsidRPr="00D44903" w:rsidRDefault="0034268F" w:rsidP="00147AFC">
      <w:pPr>
        <w:ind w:left="0"/>
      </w:pPr>
      <w:r w:rsidRPr="0034268F">
        <w:t xml:space="preserve">Genomförd städning dokumenteras på blankett med bläckpenna: </w:t>
      </w:r>
      <w:hyperlink r:id="rId24" w:history="1">
        <w:r w:rsidRPr="00D44903">
          <w:rPr>
            <w:rStyle w:val="Hyperlnk"/>
          </w:rPr>
          <w:t xml:space="preserve">Städning i </w:t>
        </w:r>
        <w:proofErr w:type="spellStart"/>
        <w:r w:rsidRPr="00D44903">
          <w:rPr>
            <w:rStyle w:val="Hyperlnk"/>
          </w:rPr>
          <w:t>renklassade</w:t>
        </w:r>
        <w:proofErr w:type="spellEnd"/>
        <w:r w:rsidRPr="00D44903">
          <w:rPr>
            <w:rStyle w:val="Hyperlnk"/>
          </w:rPr>
          <w:t xml:space="preserve"> lokaler i egen regi, NÄL</w:t>
        </w:r>
      </w:hyperlink>
      <w:r w:rsidRPr="00D44903">
        <w:t>.</w:t>
      </w:r>
    </w:p>
    <w:p w14:paraId="276DF0B7" w14:textId="77777777" w:rsidR="0034268F" w:rsidRPr="0034268F" w:rsidRDefault="0034268F" w:rsidP="00CC739A">
      <w:pPr>
        <w:pStyle w:val="Rubrik2"/>
        <w:ind w:right="-2" w:hanging="992"/>
      </w:pPr>
      <w:r w:rsidRPr="0034268F">
        <w:t>Hållbarhetstider</w:t>
      </w:r>
    </w:p>
    <w:p w14:paraId="3FB86D7A" w14:textId="77777777" w:rsidR="0034268F" w:rsidRDefault="0034268F" w:rsidP="00CC739A">
      <w:pPr>
        <w:keepNext/>
        <w:spacing w:before="240" w:after="60" w:line="240" w:lineRule="auto"/>
        <w:ind w:right="-2" w:hanging="992"/>
        <w:outlineLvl w:val="2"/>
        <w:rPr>
          <w:rFonts w:ascii="Calibri" w:hAnsi="Calibri" w:cs="Arial"/>
          <w:b/>
          <w:bCs/>
          <w:szCs w:val="26"/>
        </w:rPr>
      </w:pPr>
      <w:r w:rsidRPr="0034268F">
        <w:rPr>
          <w:rFonts w:ascii="Calibri" w:hAnsi="Calibri" w:cs="Arial"/>
          <w:b/>
          <w:bCs/>
          <w:szCs w:val="26"/>
        </w:rPr>
        <w:t>Bruten flaska</w:t>
      </w:r>
    </w:p>
    <w:tbl>
      <w:tblPr>
        <w:tblW w:w="6375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80"/>
        <w:gridCol w:w="2595"/>
      </w:tblGrid>
      <w:tr w:rsidR="00C37F45" w:rsidRPr="00C37F45" w14:paraId="23578CFB" w14:textId="77777777" w:rsidTr="00C37F45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88ABE2" w14:textId="77777777" w:rsidR="00C37F45" w:rsidRPr="00C37F45" w:rsidRDefault="00C37F45" w:rsidP="00C37F45">
            <w:pPr>
              <w:spacing w:after="0" w:line="240" w:lineRule="auto"/>
              <w:ind w:left="3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C37F45">
              <w:t>Ytdesinfektion</w:t>
            </w:r>
            <w:proofErr w:type="spellEnd"/>
            <w:r w:rsidRPr="00C37F45">
              <w:t>, lokalvård i renrum </w:t>
            </w:r>
          </w:p>
        </w:tc>
        <w:tc>
          <w:tcPr>
            <w:tcW w:w="2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E36B200" w14:textId="77777777" w:rsidR="00C37F45" w:rsidRPr="00C37F45" w:rsidRDefault="00C37F45" w:rsidP="00C37F45">
            <w:pPr>
              <w:spacing w:after="0" w:line="240" w:lineRule="auto"/>
              <w:ind w:left="6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2 månader </w:t>
            </w:r>
          </w:p>
        </w:tc>
      </w:tr>
      <w:tr w:rsidR="00C37F45" w:rsidRPr="00C37F45" w14:paraId="3675FF9D" w14:textId="77777777" w:rsidTr="00C37F45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C850FF" w14:textId="77777777" w:rsidR="00C37F45" w:rsidRPr="00C37F45" w:rsidRDefault="00C37F45" w:rsidP="00C37F45">
            <w:pPr>
              <w:spacing w:after="0" w:line="240" w:lineRule="auto"/>
              <w:ind w:left="3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Handsprit </w:t>
            </w:r>
          </w:p>
        </w:tc>
        <w:tc>
          <w:tcPr>
            <w:tcW w:w="2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D84258" w14:textId="77777777" w:rsidR="00C37F45" w:rsidRPr="00C37F45" w:rsidRDefault="00C37F45" w:rsidP="00C37F45">
            <w:pPr>
              <w:spacing w:after="0" w:line="240" w:lineRule="auto"/>
              <w:ind w:left="6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Utgångsdatum </w:t>
            </w:r>
          </w:p>
        </w:tc>
      </w:tr>
      <w:tr w:rsidR="00C37F45" w:rsidRPr="00C37F45" w14:paraId="38607B4A" w14:textId="77777777" w:rsidTr="00C37F45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DBF51C" w14:textId="77777777" w:rsidR="00C37F45" w:rsidRPr="00C37F45" w:rsidRDefault="00C37F45" w:rsidP="00C37F45">
            <w:pPr>
              <w:spacing w:after="0" w:line="240" w:lineRule="auto"/>
              <w:ind w:left="3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Handtvål </w:t>
            </w:r>
          </w:p>
        </w:tc>
        <w:tc>
          <w:tcPr>
            <w:tcW w:w="2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573385" w14:textId="77777777" w:rsidR="00C37F45" w:rsidRPr="00C37F45" w:rsidRDefault="00C37F45" w:rsidP="00C37F45">
            <w:pPr>
              <w:spacing w:after="0" w:line="240" w:lineRule="auto"/>
              <w:ind w:left="6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1 år </w:t>
            </w:r>
          </w:p>
        </w:tc>
      </w:tr>
      <w:tr w:rsidR="00C37F45" w:rsidRPr="00C37F45" w14:paraId="62728ECF" w14:textId="77777777" w:rsidTr="00C37F45">
        <w:trPr>
          <w:trHeight w:val="300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669707" w14:textId="77777777" w:rsidR="00C37F45" w:rsidRPr="00C37F45" w:rsidRDefault="00C37F45" w:rsidP="00C37F45">
            <w:pPr>
              <w:spacing w:after="0" w:line="240" w:lineRule="auto"/>
              <w:ind w:left="3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Sterilt vatten </w:t>
            </w:r>
          </w:p>
        </w:tc>
        <w:tc>
          <w:tcPr>
            <w:tcW w:w="2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BCDCE1" w14:textId="77777777" w:rsidR="00C37F45" w:rsidRPr="00C37F45" w:rsidRDefault="00C37F45" w:rsidP="00C37F45">
            <w:pPr>
              <w:spacing w:after="0" w:line="240" w:lineRule="auto"/>
              <w:ind w:left="60" w:right="-15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C37F45">
              <w:t>24 timmar </w:t>
            </w:r>
          </w:p>
        </w:tc>
      </w:tr>
    </w:tbl>
    <w:p w14:paraId="70FF5F50" w14:textId="77777777" w:rsidR="00C37F45" w:rsidRDefault="00C37F45" w:rsidP="00CC739A">
      <w:pPr>
        <w:keepNext/>
        <w:spacing w:before="240" w:after="60" w:line="240" w:lineRule="auto"/>
        <w:ind w:right="-2" w:hanging="992"/>
        <w:outlineLvl w:val="2"/>
        <w:rPr>
          <w:rFonts w:ascii="Calibri" w:hAnsi="Calibri" w:cs="Arial"/>
          <w:b/>
          <w:bCs/>
          <w:szCs w:val="26"/>
        </w:rPr>
      </w:pPr>
    </w:p>
    <w:p w14:paraId="4AF3274F" w14:textId="77777777" w:rsidR="00C37F45" w:rsidRPr="0034268F" w:rsidRDefault="00C37F45" w:rsidP="00CC739A">
      <w:pPr>
        <w:keepNext/>
        <w:spacing w:before="240" w:after="60" w:line="240" w:lineRule="auto"/>
        <w:ind w:right="-2" w:hanging="992"/>
        <w:outlineLvl w:val="2"/>
        <w:rPr>
          <w:rFonts w:ascii="Calibri" w:hAnsi="Calibri" w:cs="Arial"/>
          <w:b/>
          <w:bCs/>
          <w:szCs w:val="26"/>
        </w:rPr>
      </w:pPr>
    </w:p>
    <w:bookmarkEnd w:id="0"/>
    <w:bookmarkEnd w:id="1"/>
    <w:p w14:paraId="76B9F95B" w14:textId="24513497" w:rsidR="00536A5A" w:rsidRPr="00536A5A" w:rsidRDefault="00536A5A" w:rsidP="00CC739A">
      <w:pPr>
        <w:spacing w:after="0" w:line="240" w:lineRule="auto"/>
        <w:ind w:left="0" w:right="-2" w:hanging="992"/>
      </w:pPr>
    </w:p>
    <w:sectPr w:rsidR="00536A5A" w:rsidRPr="00536A5A" w:rsidSect="00E36619">
      <w:type w:val="continuous"/>
      <w:pgSz w:w="11900" w:h="16840"/>
      <w:pgMar w:top="1418" w:right="1979" w:bottom="1276" w:left="1418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08A74" w14:textId="77777777" w:rsidR="008C6A0E" w:rsidRDefault="008C6A0E">
      <w:r>
        <w:separator/>
      </w:r>
    </w:p>
  </w:endnote>
  <w:endnote w:type="continuationSeparator" w:id="0">
    <w:p w14:paraId="465A7408" w14:textId="77777777" w:rsidR="008C6A0E" w:rsidRDefault="008C6A0E">
      <w:r>
        <w:continuationSeparator/>
      </w:r>
    </w:p>
  </w:endnote>
  <w:endnote w:type="continuationNotice" w:id="1">
    <w:p w14:paraId="170AF1AC" w14:textId="77777777" w:rsidR="008C6A0E" w:rsidRDefault="008C6A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6408788" name="Bildobjekt 864087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F3CD1" w14:textId="77777777" w:rsidR="008C6A0E" w:rsidRDefault="008C6A0E"/>
  </w:footnote>
  <w:footnote w:type="continuationSeparator" w:id="0">
    <w:p w14:paraId="500C7F34" w14:textId="77777777" w:rsidR="008C6A0E" w:rsidRDefault="008C6A0E">
      <w:r>
        <w:continuationSeparator/>
      </w:r>
    </w:p>
  </w:footnote>
  <w:footnote w:type="continuationNotice" w:id="1">
    <w:p w14:paraId="5696027A" w14:textId="77777777" w:rsidR="008C6A0E" w:rsidRDefault="008C6A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37607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956860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B3FCB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BB53E70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11A21BEF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13030173"/>
    <w:multiLevelType w:val="multilevel"/>
    <w:tmpl w:val="85D4A802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48D6B3C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2717532E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" w15:restartNumberingAfterBreak="0">
    <w:nsid w:val="2D362547"/>
    <w:multiLevelType w:val="multilevel"/>
    <w:tmpl w:val="9CBC63E0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7F6EFB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8E3B96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 w15:restartNumberingAfterBreak="0">
    <w:nsid w:val="4DBF55FD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2" w15:restartNumberingAfterBreak="0">
    <w:nsid w:val="509526F1"/>
    <w:multiLevelType w:val="hybridMultilevel"/>
    <w:tmpl w:val="70362E30"/>
    <w:lvl w:ilvl="0" w:tplc="E098CE0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C142A0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22BB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6E77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A03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9046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F2A7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C26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64A0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2512ECB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52AF4735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B145921"/>
    <w:multiLevelType w:val="multilevel"/>
    <w:tmpl w:val="07A23A9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675B5E42"/>
    <w:multiLevelType w:val="multilevel"/>
    <w:tmpl w:val="2F38052E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0" w15:restartNumberingAfterBreak="0">
    <w:nsid w:val="6D4005B0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D685442"/>
    <w:multiLevelType w:val="hybridMultilevel"/>
    <w:tmpl w:val="79C6276E"/>
    <w:lvl w:ilvl="0" w:tplc="01C061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200D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EC2EE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6A4C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BAD0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74C8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726F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0EFC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24B3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A3744F"/>
    <w:multiLevelType w:val="multilevel"/>
    <w:tmpl w:val="3C4C8E7C"/>
    <w:lvl w:ilvl="0">
      <w:numFmt w:val="bullet"/>
      <w:lvlText w:val=""/>
      <w:lvlJc w:val="left"/>
      <w:pPr>
        <w:tabs>
          <w:tab w:val="num" w:pos="570"/>
        </w:tabs>
        <w:ind w:left="570" w:hanging="57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2023736">
    <w:abstractNumId w:val="35"/>
  </w:num>
  <w:num w:numId="2" w16cid:durableId="1292131441">
    <w:abstractNumId w:val="27"/>
  </w:num>
  <w:num w:numId="3" w16cid:durableId="1434746736">
    <w:abstractNumId w:val="0"/>
  </w:num>
  <w:num w:numId="4" w16cid:durableId="521944353">
    <w:abstractNumId w:val="10"/>
  </w:num>
  <w:num w:numId="5" w16cid:durableId="397476819">
    <w:abstractNumId w:val="31"/>
  </w:num>
  <w:num w:numId="6" w16cid:durableId="1126891631">
    <w:abstractNumId w:val="2"/>
  </w:num>
  <w:num w:numId="7" w16cid:durableId="1223322948">
    <w:abstractNumId w:val="19"/>
  </w:num>
  <w:num w:numId="8" w16cid:durableId="2061785100">
    <w:abstractNumId w:val="15"/>
  </w:num>
  <w:num w:numId="9" w16cid:durableId="557713049">
    <w:abstractNumId w:val="1"/>
  </w:num>
  <w:num w:numId="10" w16cid:durableId="1505314809">
    <w:abstractNumId w:val="1"/>
  </w:num>
  <w:num w:numId="11" w16cid:durableId="39670761">
    <w:abstractNumId w:val="3"/>
  </w:num>
  <w:num w:numId="12" w16cid:durableId="1361471474">
    <w:abstractNumId w:val="8"/>
  </w:num>
  <w:num w:numId="13" w16cid:durableId="918490398">
    <w:abstractNumId w:val="26"/>
  </w:num>
  <w:num w:numId="14" w16cid:durableId="2132746813">
    <w:abstractNumId w:val="17"/>
  </w:num>
  <w:num w:numId="15" w16cid:durableId="243533497">
    <w:abstractNumId w:val="11"/>
  </w:num>
  <w:num w:numId="16" w16cid:durableId="1509518629">
    <w:abstractNumId w:val="23"/>
  </w:num>
  <w:num w:numId="17" w16cid:durableId="373965913">
    <w:abstractNumId w:val="9"/>
  </w:num>
  <w:num w:numId="18" w16cid:durableId="953363364">
    <w:abstractNumId w:val="18"/>
  </w:num>
  <w:num w:numId="19" w16cid:durableId="127479925">
    <w:abstractNumId w:val="32"/>
  </w:num>
  <w:num w:numId="20" w16cid:durableId="988752700">
    <w:abstractNumId w:val="33"/>
  </w:num>
  <w:num w:numId="21" w16cid:durableId="1961262358">
    <w:abstractNumId w:val="34"/>
  </w:num>
  <w:num w:numId="22" w16cid:durableId="1446729546">
    <w:abstractNumId w:val="16"/>
  </w:num>
  <w:num w:numId="23" w16cid:durableId="1117798863">
    <w:abstractNumId w:val="21"/>
  </w:num>
  <w:num w:numId="24" w16cid:durableId="2098015838">
    <w:abstractNumId w:val="30"/>
  </w:num>
  <w:num w:numId="25" w16cid:durableId="1831172404">
    <w:abstractNumId w:val="13"/>
  </w:num>
  <w:num w:numId="26" w16cid:durableId="1306816955">
    <w:abstractNumId w:val="4"/>
  </w:num>
  <w:num w:numId="27" w16cid:durableId="1854803251">
    <w:abstractNumId w:val="22"/>
  </w:num>
  <w:num w:numId="28" w16cid:durableId="923874153">
    <w:abstractNumId w:val="24"/>
  </w:num>
  <w:num w:numId="29" w16cid:durableId="1749421964">
    <w:abstractNumId w:val="17"/>
  </w:num>
  <w:num w:numId="30" w16cid:durableId="1995447761">
    <w:abstractNumId w:val="17"/>
  </w:num>
  <w:num w:numId="31" w16cid:durableId="218447387">
    <w:abstractNumId w:val="17"/>
  </w:num>
  <w:num w:numId="32" w16cid:durableId="864560073">
    <w:abstractNumId w:val="17"/>
  </w:num>
  <w:num w:numId="33" w16cid:durableId="335576933">
    <w:abstractNumId w:val="17"/>
  </w:num>
  <w:num w:numId="34" w16cid:durableId="2100329045">
    <w:abstractNumId w:val="17"/>
  </w:num>
  <w:num w:numId="35" w16cid:durableId="1302879709">
    <w:abstractNumId w:val="17"/>
  </w:num>
  <w:num w:numId="36" w16cid:durableId="898130272">
    <w:abstractNumId w:val="17"/>
  </w:num>
  <w:num w:numId="37" w16cid:durableId="1172378976">
    <w:abstractNumId w:val="17"/>
  </w:num>
  <w:num w:numId="38" w16cid:durableId="1942298391">
    <w:abstractNumId w:val="17"/>
  </w:num>
  <w:num w:numId="39" w16cid:durableId="644505249">
    <w:abstractNumId w:val="17"/>
  </w:num>
  <w:num w:numId="40" w16cid:durableId="2062970973">
    <w:abstractNumId w:val="17"/>
  </w:num>
  <w:num w:numId="41" w16cid:durableId="427385290">
    <w:abstractNumId w:val="6"/>
  </w:num>
  <w:num w:numId="42" w16cid:durableId="228657384">
    <w:abstractNumId w:val="28"/>
  </w:num>
  <w:num w:numId="43" w16cid:durableId="424615108">
    <w:abstractNumId w:val="14"/>
  </w:num>
  <w:num w:numId="44" w16cid:durableId="1982810192">
    <w:abstractNumId w:val="25"/>
  </w:num>
  <w:num w:numId="45" w16cid:durableId="1825733501">
    <w:abstractNumId w:val="7"/>
  </w:num>
  <w:num w:numId="46" w16cid:durableId="2129857937">
    <w:abstractNumId w:val="5"/>
  </w:num>
  <w:num w:numId="47" w16cid:durableId="487945729">
    <w:abstractNumId w:val="20"/>
  </w:num>
  <w:num w:numId="48" w16cid:durableId="320355347">
    <w:abstractNumId w:val="12"/>
  </w:num>
  <w:num w:numId="49" w16cid:durableId="9517994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701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5EF"/>
    <w:rsid w:val="00075F3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AFC"/>
    <w:rsid w:val="00147D36"/>
    <w:rsid w:val="001522AE"/>
    <w:rsid w:val="001567C4"/>
    <w:rsid w:val="00157D5B"/>
    <w:rsid w:val="00161FE6"/>
    <w:rsid w:val="001647EA"/>
    <w:rsid w:val="00164AED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68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577"/>
    <w:rsid w:val="002B0B30"/>
    <w:rsid w:val="002B0C78"/>
    <w:rsid w:val="002C0C02"/>
    <w:rsid w:val="002C1277"/>
    <w:rsid w:val="002C2147"/>
    <w:rsid w:val="002C60AD"/>
    <w:rsid w:val="002D0E0E"/>
    <w:rsid w:val="002D6023"/>
    <w:rsid w:val="002E263F"/>
    <w:rsid w:val="002E6F81"/>
    <w:rsid w:val="002F08BA"/>
    <w:rsid w:val="002F1CF9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68F"/>
    <w:rsid w:val="0034307B"/>
    <w:rsid w:val="00345EB1"/>
    <w:rsid w:val="00350CC4"/>
    <w:rsid w:val="00360E0D"/>
    <w:rsid w:val="003611E9"/>
    <w:rsid w:val="0036357D"/>
    <w:rsid w:val="00363B23"/>
    <w:rsid w:val="0036594C"/>
    <w:rsid w:val="00367D19"/>
    <w:rsid w:val="00371BED"/>
    <w:rsid w:val="00384019"/>
    <w:rsid w:val="003854F1"/>
    <w:rsid w:val="0039118E"/>
    <w:rsid w:val="00396422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B16"/>
    <w:rsid w:val="003F712A"/>
    <w:rsid w:val="00404948"/>
    <w:rsid w:val="00406BEA"/>
    <w:rsid w:val="00413A60"/>
    <w:rsid w:val="004230F7"/>
    <w:rsid w:val="0043167E"/>
    <w:rsid w:val="0043409A"/>
    <w:rsid w:val="0043520C"/>
    <w:rsid w:val="0044198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E34"/>
    <w:rsid w:val="004876F6"/>
    <w:rsid w:val="0049236A"/>
    <w:rsid w:val="00492718"/>
    <w:rsid w:val="004970DD"/>
    <w:rsid w:val="004A355D"/>
    <w:rsid w:val="004A4970"/>
    <w:rsid w:val="004B2183"/>
    <w:rsid w:val="004B2A01"/>
    <w:rsid w:val="004C2559"/>
    <w:rsid w:val="004C2F52"/>
    <w:rsid w:val="004C3ED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C0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7F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89F"/>
    <w:rsid w:val="00660269"/>
    <w:rsid w:val="00665F89"/>
    <w:rsid w:val="00673C92"/>
    <w:rsid w:val="006753EC"/>
    <w:rsid w:val="006A2789"/>
    <w:rsid w:val="006A4978"/>
    <w:rsid w:val="006A4C33"/>
    <w:rsid w:val="006A7261"/>
    <w:rsid w:val="006B0D29"/>
    <w:rsid w:val="006B1819"/>
    <w:rsid w:val="006B409F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34E"/>
    <w:rsid w:val="00725816"/>
    <w:rsid w:val="00730955"/>
    <w:rsid w:val="00733A9C"/>
    <w:rsid w:val="00736574"/>
    <w:rsid w:val="007367E0"/>
    <w:rsid w:val="00737215"/>
    <w:rsid w:val="00741FF0"/>
    <w:rsid w:val="00754905"/>
    <w:rsid w:val="007553C0"/>
    <w:rsid w:val="00760038"/>
    <w:rsid w:val="00762EE0"/>
    <w:rsid w:val="0076428D"/>
    <w:rsid w:val="00765C41"/>
    <w:rsid w:val="00771100"/>
    <w:rsid w:val="007759DD"/>
    <w:rsid w:val="007771DA"/>
    <w:rsid w:val="0078609F"/>
    <w:rsid w:val="007917BA"/>
    <w:rsid w:val="007A5C6F"/>
    <w:rsid w:val="007D4241"/>
    <w:rsid w:val="007D4317"/>
    <w:rsid w:val="007D4EA3"/>
    <w:rsid w:val="007F1CFF"/>
    <w:rsid w:val="007F5DD5"/>
    <w:rsid w:val="00802497"/>
    <w:rsid w:val="00821A1B"/>
    <w:rsid w:val="008262E9"/>
    <w:rsid w:val="00827E69"/>
    <w:rsid w:val="00835C4D"/>
    <w:rsid w:val="00843F48"/>
    <w:rsid w:val="00850F4F"/>
    <w:rsid w:val="00851423"/>
    <w:rsid w:val="00857848"/>
    <w:rsid w:val="008654B6"/>
    <w:rsid w:val="008662AB"/>
    <w:rsid w:val="0087139C"/>
    <w:rsid w:val="00880CE2"/>
    <w:rsid w:val="00880E83"/>
    <w:rsid w:val="00892F28"/>
    <w:rsid w:val="008A0C5F"/>
    <w:rsid w:val="008A3DEA"/>
    <w:rsid w:val="008A4EB9"/>
    <w:rsid w:val="008A74C0"/>
    <w:rsid w:val="008B1694"/>
    <w:rsid w:val="008B723A"/>
    <w:rsid w:val="008B7C26"/>
    <w:rsid w:val="008C4B27"/>
    <w:rsid w:val="008C6A0E"/>
    <w:rsid w:val="008C7F2A"/>
    <w:rsid w:val="008D5232"/>
    <w:rsid w:val="008E0B0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3F7"/>
    <w:rsid w:val="0095686B"/>
    <w:rsid w:val="00971D93"/>
    <w:rsid w:val="0099578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3B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97C"/>
    <w:rsid w:val="00A85043"/>
    <w:rsid w:val="00A90D77"/>
    <w:rsid w:val="00A92E07"/>
    <w:rsid w:val="00AA0B3A"/>
    <w:rsid w:val="00AA6EB4"/>
    <w:rsid w:val="00AA767D"/>
    <w:rsid w:val="00AB0CC9"/>
    <w:rsid w:val="00AB649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40A"/>
    <w:rsid w:val="00B41789"/>
    <w:rsid w:val="00B46C03"/>
    <w:rsid w:val="00B60C35"/>
    <w:rsid w:val="00B60C6C"/>
    <w:rsid w:val="00B61323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637"/>
    <w:rsid w:val="00BB69DB"/>
    <w:rsid w:val="00BC322E"/>
    <w:rsid w:val="00BC44CD"/>
    <w:rsid w:val="00BC48A6"/>
    <w:rsid w:val="00BE7978"/>
    <w:rsid w:val="00C07DDB"/>
    <w:rsid w:val="00C1474D"/>
    <w:rsid w:val="00C2670C"/>
    <w:rsid w:val="00C37F4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6AF"/>
    <w:rsid w:val="00CB17FF"/>
    <w:rsid w:val="00CB1ED7"/>
    <w:rsid w:val="00CC167C"/>
    <w:rsid w:val="00CC52D9"/>
    <w:rsid w:val="00CC739A"/>
    <w:rsid w:val="00CD022F"/>
    <w:rsid w:val="00CD6647"/>
    <w:rsid w:val="00CE4B73"/>
    <w:rsid w:val="00CF70BB"/>
    <w:rsid w:val="00D074DB"/>
    <w:rsid w:val="00D10CF3"/>
    <w:rsid w:val="00D139CF"/>
    <w:rsid w:val="00D37E7F"/>
    <w:rsid w:val="00D44903"/>
    <w:rsid w:val="00D47AD7"/>
    <w:rsid w:val="00D51529"/>
    <w:rsid w:val="00D75333"/>
    <w:rsid w:val="00D85218"/>
    <w:rsid w:val="00D877E7"/>
    <w:rsid w:val="00D915B1"/>
    <w:rsid w:val="00DA1BC1"/>
    <w:rsid w:val="00DA299D"/>
    <w:rsid w:val="00DA65C4"/>
    <w:rsid w:val="00DD2BE0"/>
    <w:rsid w:val="00DE4447"/>
    <w:rsid w:val="00DE5DA2"/>
    <w:rsid w:val="00DE7B4C"/>
    <w:rsid w:val="00DF0033"/>
    <w:rsid w:val="00E026BF"/>
    <w:rsid w:val="00E07B1B"/>
    <w:rsid w:val="00E11853"/>
    <w:rsid w:val="00E36619"/>
    <w:rsid w:val="00E52A86"/>
    <w:rsid w:val="00E54B47"/>
    <w:rsid w:val="00E553BF"/>
    <w:rsid w:val="00E55D93"/>
    <w:rsid w:val="00E61294"/>
    <w:rsid w:val="00E7237C"/>
    <w:rsid w:val="00E77C46"/>
    <w:rsid w:val="00E85120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27F"/>
    <w:rsid w:val="00ED49C3"/>
    <w:rsid w:val="00ED6CE8"/>
    <w:rsid w:val="00ED7AA6"/>
    <w:rsid w:val="00EE2A56"/>
    <w:rsid w:val="00EE3818"/>
    <w:rsid w:val="00F17CF6"/>
    <w:rsid w:val="00F210C5"/>
    <w:rsid w:val="00F22264"/>
    <w:rsid w:val="00F22FCB"/>
    <w:rsid w:val="00F2564D"/>
    <w:rsid w:val="00F32D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93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40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31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0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34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03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98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69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59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279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52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6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12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20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556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8760-680139821-21/SURROGATE/Blankett%20st%c3%a4dning%20i%20renklassade%20lokaler%20i%20egen%20regi%20N%c3%84L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159</TotalTime>
  <Pages>5</Pages>
  <Words>997</Words>
  <Characters>8727</Characters>
  <Application>Microsoft Office Word</Application>
  <DocSecurity>0</DocSecurity>
  <Lines>72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 i renklassade lokaler i egen regi, NÄL</dc:title>
  <dc:subject/>
  <dc:creator>patrik.jens.johansson@vgregion.se</dc:creator>
  <keywords/>
  <lastModifiedBy>Ulrica Sehlberg</lastModifiedBy>
  <revision>66</revision>
  <lastPrinted>2016-03-31T10:56:00.0000000Z</lastPrinted>
  <dcterms:created xsi:type="dcterms:W3CDTF">2022-05-18T11:38:00.0000000Z</dcterms:created>
  <dcterms:modified xsi:type="dcterms:W3CDTF">2025-02-21T09:17:00.0000000Z</dcterms:modified>
</coreProperties>
</file>