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03428" w14:textId="77777777" w:rsidR="004B386B" w:rsidRDefault="004B386B" w:rsidP="00060518">
      <w:pPr>
        <w:pStyle w:val="Rubrik2"/>
        <w:ind w:left="0"/>
        <w:sectPr w:rsidR="004B386B" w:rsidSect="004B38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C12066" w14:textId="77777777" w:rsidR="004B386B" w:rsidRPr="004B386B" w:rsidRDefault="004B386B" w:rsidP="004B386B">
      <w:pPr>
        <w:spacing w:after="0" w:line="240" w:lineRule="auto"/>
        <w:ind w:left="0" w:right="0"/>
        <w:rPr>
          <w:szCs w:val="20"/>
        </w:rPr>
      </w:pPr>
      <w:r w:rsidRPr="004B38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FC366A" wp14:editId="50C079E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851535" cy="1778254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1535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5B5D4A" w14:textId="77777777" w:rsidR="004B386B" w:rsidRPr="003D37FD" w:rsidRDefault="004B386B" w:rsidP="004B38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39267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FC366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513.25pt;margin-top:6.2pt;width:67.05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" filled="f" stroked="f">
                <v:textbox style="mso-fit-shape-to-text:t">
                  <w:txbxContent>
                    <w:p w14:paraId="1C5B5D4A" w14:textId="77777777" w:rsidR="004B386B" w:rsidRPr="003D37FD" w:rsidRDefault="004B386B" w:rsidP="004B386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39267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B402C8B" w14:textId="37F99A27" w:rsidR="00DC402F" w:rsidRDefault="00DC402F" w:rsidP="00122270">
      <w:pPr>
        <w:pStyle w:val="Rubrik2"/>
      </w:pPr>
      <w:bookmarkStart w:id="1" w:name="_Hlk63256697"/>
      <w:r w:rsidRPr="00122270">
        <w:t xml:space="preserve">Städning i </w:t>
      </w:r>
      <w:proofErr w:type="spellStart"/>
      <w:r w:rsidRPr="00122270">
        <w:t>renklassade</w:t>
      </w:r>
      <w:proofErr w:type="spellEnd"/>
      <w:r w:rsidRPr="00122270">
        <w:t xml:space="preserve"> lokaler i egen regi - Uddevalla sjukhus</w:t>
      </w:r>
      <w:bookmarkEnd w:id="1"/>
    </w:p>
    <w:p w14:paraId="44F9B0AF" w14:textId="092FD662" w:rsidR="004B386B" w:rsidRPr="00122270" w:rsidRDefault="004B386B" w:rsidP="00122270">
      <w:pPr>
        <w:pStyle w:val="Rubrik2"/>
      </w:pPr>
      <w:r w:rsidRPr="00122270">
        <w:t>Bakgrund</w:t>
      </w:r>
    </w:p>
    <w:p w14:paraId="39FC1266" w14:textId="77777777" w:rsidR="004B386B" w:rsidRPr="004B386B" w:rsidRDefault="004B386B" w:rsidP="00122270">
      <w:r w:rsidRPr="004B386B">
        <w:t>I beredningsrummet bereds sterila radioaktiva läkemedel som regleras av Läkemedelsverket, vilket innebär att renhetskrav ska uppfyllas. Beredande personal utför städningen.</w:t>
      </w:r>
    </w:p>
    <w:p w14:paraId="165AB151" w14:textId="77777777" w:rsidR="004B386B" w:rsidRPr="00122270" w:rsidRDefault="004B386B" w:rsidP="00122270">
      <w:pPr>
        <w:pStyle w:val="Rubrik2"/>
      </w:pPr>
      <w:r w:rsidRPr="00122270">
        <w:t>Syfte</w:t>
      </w:r>
    </w:p>
    <w:p w14:paraId="3051373C" w14:textId="4F77905E" w:rsidR="004B386B" w:rsidRDefault="004B386B" w:rsidP="00122270">
      <w:r w:rsidRPr="004B386B">
        <w:t xml:space="preserve">Att fastställa instruktioner för städning i berednings- och dispenseringsrum för att säkerställa hygienkrav enligt </w:t>
      </w:r>
      <w:r w:rsidRPr="004B386B">
        <w:rPr>
          <w:szCs w:val="20"/>
        </w:rPr>
        <w:t>Läkemedelsverkets föreskrift om beredning av radiofarmaka (LVFS 2014:4)</w:t>
      </w:r>
      <w:r w:rsidRPr="004B386B">
        <w:t>.</w:t>
      </w:r>
    </w:p>
    <w:p w14:paraId="768EBA36" w14:textId="1B32CE22" w:rsidR="00902131" w:rsidRPr="00122270" w:rsidRDefault="00902131" w:rsidP="00122270">
      <w:pPr>
        <w:pStyle w:val="Rubrik2"/>
      </w:pPr>
      <w:r w:rsidRPr="00122270">
        <w:t>Förändringar sedan föregående version</w:t>
      </w:r>
    </w:p>
    <w:p w14:paraId="269BFB44" w14:textId="70EEC495" w:rsidR="00902131" w:rsidRDefault="00B85D85" w:rsidP="00E778AE">
      <w:pPr>
        <w:pStyle w:val="Punktlista"/>
      </w:pPr>
      <w:r>
        <w:t>Fastighet</w:t>
      </w:r>
      <w:r w:rsidR="007C44FA">
        <w:t>, stöd och service (FFSS) ersätter ”Regionservice”</w:t>
      </w:r>
      <w:r w:rsidR="00050B3B">
        <w:t>.</w:t>
      </w:r>
    </w:p>
    <w:p w14:paraId="2FDA1597" w14:textId="3C0CD35E" w:rsidR="00CF3CF5" w:rsidRDefault="00CF3CF5" w:rsidP="00E778AE">
      <w:pPr>
        <w:pStyle w:val="Punktlista"/>
      </w:pPr>
      <w:r>
        <w:t>Kontaminationskontrollera också soppåsen i slussen vid avslutat arbete i beredningsrummet</w:t>
      </w:r>
      <w:r w:rsidR="0052661D">
        <w:t>.</w:t>
      </w:r>
    </w:p>
    <w:p w14:paraId="7D6E03AA" w14:textId="0986E2DD" w:rsidR="0052661D" w:rsidRDefault="0052661D" w:rsidP="00E778AE">
      <w:pPr>
        <w:pStyle w:val="Punktlista"/>
      </w:pPr>
      <w:r>
        <w:t xml:space="preserve">Se till att </w:t>
      </w:r>
      <w:proofErr w:type="spellStart"/>
      <w:r>
        <w:t>klisterrester</w:t>
      </w:r>
      <w:proofErr w:type="spellEnd"/>
      <w:r>
        <w:t xml:space="preserve"> försvinner från </w:t>
      </w:r>
      <w:proofErr w:type="spellStart"/>
      <w:r>
        <w:t>eluat</w:t>
      </w:r>
      <w:proofErr w:type="spellEnd"/>
      <w:r>
        <w:t xml:space="preserve">- och </w:t>
      </w:r>
      <w:proofErr w:type="spellStart"/>
      <w:r>
        <w:t>kitburkar</w:t>
      </w:r>
      <w:proofErr w:type="spellEnd"/>
      <w:r>
        <w:t xml:space="preserve"> vid avtorkning med </w:t>
      </w:r>
      <w:proofErr w:type="spellStart"/>
      <w:r>
        <w:t>ytdesinfektion</w:t>
      </w:r>
      <w:proofErr w:type="spellEnd"/>
      <w:r>
        <w:t>.</w:t>
      </w:r>
    </w:p>
    <w:p w14:paraId="7659E0B7" w14:textId="02EF8978" w:rsidR="0052661D" w:rsidRDefault="0052661D" w:rsidP="00E778AE">
      <w:pPr>
        <w:pStyle w:val="Punktlista"/>
      </w:pPr>
      <w:r>
        <w:t>Starta om datorn i berednings- och dispenseringsrum varje vecka.</w:t>
      </w:r>
    </w:p>
    <w:p w14:paraId="5F9A9165" w14:textId="0B824B84" w:rsidR="0052661D" w:rsidRDefault="0052661D" w:rsidP="00E778AE">
      <w:pPr>
        <w:pStyle w:val="Punktlista"/>
      </w:pPr>
      <w:r>
        <w:t>Uppdatering av städning av säkerhetsbänk.</w:t>
      </w:r>
    </w:p>
    <w:p w14:paraId="02F0588A" w14:textId="18182276" w:rsidR="009A700D" w:rsidRPr="00902131" w:rsidRDefault="009A700D" w:rsidP="00E778AE">
      <w:pPr>
        <w:pStyle w:val="Punktlista"/>
      </w:pPr>
      <w:r>
        <w:t>Materialburkarna i berednings-</w:t>
      </w:r>
      <w:r w:rsidR="007C7868">
        <w:t xml:space="preserve"> och dispenseringsrummet torkas med </w:t>
      </w:r>
      <w:proofErr w:type="spellStart"/>
      <w:r w:rsidR="007C7868">
        <w:t>ytdesinfektion</w:t>
      </w:r>
      <w:proofErr w:type="spellEnd"/>
      <w:r w:rsidR="007C7868">
        <w:t xml:space="preserve"> i samband med </w:t>
      </w:r>
      <w:proofErr w:type="spellStart"/>
      <w:r w:rsidR="007C7868">
        <w:t>kvartalsstädning</w:t>
      </w:r>
      <w:proofErr w:type="spellEnd"/>
      <w:r w:rsidR="00050B3B">
        <w:t>.</w:t>
      </w:r>
    </w:p>
    <w:p w14:paraId="5C54A168" w14:textId="77777777" w:rsidR="00A00CAA" w:rsidRDefault="00A00CA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6C0C53A" w14:textId="7AB06661" w:rsidR="004B386B" w:rsidRPr="00122270" w:rsidRDefault="004B386B" w:rsidP="00122270">
      <w:pPr>
        <w:pStyle w:val="Rubrik2"/>
      </w:pPr>
      <w:r w:rsidRPr="00122270">
        <w:lastRenderedPageBreak/>
        <w:t>Arbetsbeskrivning</w:t>
      </w:r>
    </w:p>
    <w:p w14:paraId="1C5B000A" w14:textId="77777777" w:rsidR="004B386B" w:rsidRPr="00122270" w:rsidRDefault="004B386B" w:rsidP="00122270">
      <w:pPr>
        <w:rPr>
          <w:b/>
          <w:bCs/>
          <w:sz w:val="28"/>
          <w:szCs w:val="28"/>
        </w:rPr>
      </w:pPr>
      <w:r w:rsidRPr="00122270">
        <w:rPr>
          <w:b/>
          <w:bCs/>
        </w:rPr>
        <w:t>Allmänna instruktioner</w:t>
      </w:r>
    </w:p>
    <w:p w14:paraId="6A1D3B6C" w14:textId="6D1026EC" w:rsidR="004B386B" w:rsidRPr="004B386B" w:rsidRDefault="004B386B" w:rsidP="00122270">
      <w:pPr>
        <w:pStyle w:val="Punktlista"/>
      </w:pPr>
      <w:r w:rsidRPr="004B386B">
        <w:t xml:space="preserve">Särskild klädsel används vid städning i rena utrymmen. Se </w:t>
      </w:r>
      <w:r w:rsidR="00C1563A">
        <w:t>S</w:t>
      </w:r>
      <w:r w:rsidR="006550B6">
        <w:t>lussning av all personal till beredningsrum – Uddevalla.</w:t>
      </w:r>
    </w:p>
    <w:p w14:paraId="7E7D9C7C" w14:textId="77777777" w:rsidR="004B386B" w:rsidRPr="004B386B" w:rsidRDefault="004B386B" w:rsidP="00122270">
      <w:pPr>
        <w:pStyle w:val="Punktlista"/>
      </w:pPr>
      <w:r w:rsidRPr="004B386B">
        <w:t xml:space="preserve">Alkoholbaserat desinfektionsmedel med rengörande effekt (≥ 70 </w:t>
      </w:r>
      <w:proofErr w:type="spellStart"/>
      <w:r w:rsidRPr="004B386B">
        <w:t>vol</w:t>
      </w:r>
      <w:proofErr w:type="spellEnd"/>
      <w:r w:rsidRPr="004B386B">
        <w:t xml:space="preserve">%) benämns nedan som </w:t>
      </w:r>
      <w:proofErr w:type="spellStart"/>
      <w:r w:rsidRPr="004B386B">
        <w:t>ytdesinfektion</w:t>
      </w:r>
      <w:proofErr w:type="spellEnd"/>
      <w:r w:rsidRPr="004B386B">
        <w:t xml:space="preserve">. </w:t>
      </w:r>
    </w:p>
    <w:p w14:paraId="33E943B9" w14:textId="77777777" w:rsidR="004B386B" w:rsidRPr="004B386B" w:rsidRDefault="004B386B" w:rsidP="00122270">
      <w:pPr>
        <w:pStyle w:val="Punktlista"/>
        <w:rPr>
          <w:szCs w:val="20"/>
        </w:rPr>
      </w:pPr>
      <w:r w:rsidRPr="004B386B">
        <w:rPr>
          <w:szCs w:val="20"/>
        </w:rPr>
        <w:t xml:space="preserve">Skriv öppningsdatum på tvål och </w:t>
      </w:r>
      <w:proofErr w:type="spellStart"/>
      <w:r w:rsidRPr="004B386B">
        <w:rPr>
          <w:szCs w:val="20"/>
        </w:rPr>
        <w:t>ytdesinfektion</w:t>
      </w:r>
      <w:proofErr w:type="spellEnd"/>
      <w:r w:rsidRPr="004B386B">
        <w:rPr>
          <w:szCs w:val="20"/>
        </w:rPr>
        <w:t>. För hållbarhet se nedan. Kom ihåg att stänga snäpplocket på flaskan.</w:t>
      </w:r>
    </w:p>
    <w:p w14:paraId="16D7E1A8" w14:textId="77777777" w:rsidR="004B386B" w:rsidRPr="004B386B" w:rsidRDefault="004B386B" w:rsidP="00122270">
      <w:pPr>
        <w:pStyle w:val="Punktlista"/>
        <w:rPr>
          <w:szCs w:val="20"/>
        </w:rPr>
      </w:pPr>
      <w:r w:rsidRPr="004B386B">
        <w:rPr>
          <w:szCs w:val="20"/>
        </w:rPr>
        <w:t xml:space="preserve">Torkduk fuktas enbart en gång med </w:t>
      </w:r>
      <w:proofErr w:type="spellStart"/>
      <w:r w:rsidRPr="004B386B">
        <w:rPr>
          <w:szCs w:val="20"/>
        </w:rPr>
        <w:t>ytdesinfektion</w:t>
      </w:r>
      <w:proofErr w:type="spellEnd"/>
      <w:r w:rsidRPr="004B386B">
        <w:rPr>
          <w:szCs w:val="20"/>
        </w:rPr>
        <w:t xml:space="preserve"> vid städning. Vid behov ta en ny.</w:t>
      </w:r>
    </w:p>
    <w:p w14:paraId="72F8AE83" w14:textId="217A54C8" w:rsidR="004B386B" w:rsidRPr="004B386B" w:rsidRDefault="004B386B" w:rsidP="00122270">
      <w:pPr>
        <w:pStyle w:val="Punktlista"/>
        <w:rPr>
          <w:szCs w:val="20"/>
        </w:rPr>
      </w:pPr>
      <w:r w:rsidRPr="004B386B">
        <w:rPr>
          <w:szCs w:val="20"/>
        </w:rPr>
        <w:t xml:space="preserve">Efter daglig- och veckostädning i </w:t>
      </w:r>
      <w:r w:rsidR="001D156C">
        <w:rPr>
          <w:szCs w:val="20"/>
        </w:rPr>
        <w:t xml:space="preserve">Fastighet, stöd och service (FFSS) regi </w:t>
      </w:r>
      <w:r w:rsidRPr="004B386B">
        <w:rPr>
          <w:szCs w:val="20"/>
        </w:rPr>
        <w:t>och vid veckostädning i egen regi ska minst 30 minuter förflyta innan beredning får ske.</w:t>
      </w:r>
    </w:p>
    <w:p w14:paraId="494BD88B" w14:textId="5D58A0DB" w:rsidR="004B386B" w:rsidRPr="004B386B" w:rsidRDefault="004B386B" w:rsidP="00122270">
      <w:pPr>
        <w:pStyle w:val="Punktlista"/>
      </w:pPr>
      <w:r w:rsidRPr="004B386B">
        <w:t xml:space="preserve">Efter </w:t>
      </w:r>
      <w:proofErr w:type="spellStart"/>
      <w:r w:rsidRPr="004B386B">
        <w:t>kvartalsstädning</w:t>
      </w:r>
      <w:proofErr w:type="spellEnd"/>
      <w:r w:rsidRPr="004B386B">
        <w:t xml:space="preserve"> i </w:t>
      </w:r>
      <w:r w:rsidR="00B777C0">
        <w:t>FFSS</w:t>
      </w:r>
      <w:r w:rsidRPr="004B386B">
        <w:t xml:space="preserve"> regi ska minst 60 minuter, gärna längre, förflyta innan beredning eller städning av säkerhetsbänk får ske. </w:t>
      </w:r>
    </w:p>
    <w:p w14:paraId="7DBF1732" w14:textId="77777777" w:rsidR="004B386B" w:rsidRPr="004B386B" w:rsidRDefault="004B386B" w:rsidP="00122270">
      <w:pPr>
        <w:pStyle w:val="Punktlista"/>
      </w:pPr>
      <w:r w:rsidRPr="004B386B">
        <w:t>Städning får inte ske i lokal där beredning pågår.</w:t>
      </w:r>
    </w:p>
    <w:p w14:paraId="74D1967B" w14:textId="3B48AB0B" w:rsidR="004B386B" w:rsidRPr="00E31668" w:rsidRDefault="004B386B" w:rsidP="00E31668">
      <w:pPr>
        <w:pStyle w:val="Punktlista"/>
      </w:pPr>
      <w:r w:rsidRPr="004B386B">
        <w:t>Torrdamning och torrmoppning får inte förekomma.</w:t>
      </w:r>
    </w:p>
    <w:p w14:paraId="2786E253" w14:textId="77777777" w:rsidR="004B386B" w:rsidRPr="00122270" w:rsidRDefault="004B386B" w:rsidP="00122270">
      <w:pPr>
        <w:pStyle w:val="Rubrik3"/>
      </w:pPr>
      <w:r w:rsidRPr="00122270">
        <w:t>Varje dag</w:t>
      </w:r>
    </w:p>
    <w:p w14:paraId="7CA54485" w14:textId="77777777" w:rsidR="004B386B" w:rsidRPr="00122270" w:rsidRDefault="004B386B" w:rsidP="00122270">
      <w:pPr>
        <w:rPr>
          <w:b/>
          <w:bCs/>
        </w:rPr>
      </w:pPr>
      <w:r w:rsidRPr="00122270">
        <w:rPr>
          <w:b/>
          <w:bCs/>
        </w:rPr>
        <w:t>Beredningsrum</w:t>
      </w:r>
    </w:p>
    <w:p w14:paraId="6B428F43" w14:textId="77777777" w:rsidR="004B386B" w:rsidRPr="004B386B" w:rsidRDefault="004B386B" w:rsidP="00122270">
      <w:pPr>
        <w:pStyle w:val="Punktlista"/>
      </w:pPr>
      <w:r w:rsidRPr="004B386B">
        <w:t xml:space="preserve">Säkerhetsbänkens beredningsyta och arbetsverktyg rengörs inför varje beredningsdag med </w:t>
      </w:r>
      <w:proofErr w:type="spellStart"/>
      <w:r w:rsidRPr="004B386B">
        <w:t>ytdesinfektion</w:t>
      </w:r>
      <w:proofErr w:type="spellEnd"/>
      <w:r w:rsidRPr="004B386B">
        <w:t>. Därefter placeras ett sterilt provtagnings</w:t>
      </w:r>
      <w:r w:rsidRPr="004B386B">
        <w:softHyphen/>
        <w:t xml:space="preserve">underlägg i bänken. </w:t>
      </w:r>
    </w:p>
    <w:p w14:paraId="737EDB5F" w14:textId="4B3726A7" w:rsidR="004B386B" w:rsidRPr="00051FCA" w:rsidRDefault="004B386B" w:rsidP="00122270">
      <w:pPr>
        <w:pStyle w:val="Punktlista"/>
        <w:rPr>
          <w:rStyle w:val="Hyperlnk"/>
          <w:szCs w:val="20"/>
        </w:rPr>
      </w:pPr>
      <w:r w:rsidRPr="004B386B">
        <w:t>Efter varje beredningstillfälle utförs kontaminationskontroll av säkerhetsbänk, genomräckningsskåp och övriga arbetsytor samt avfallspåse</w:t>
      </w:r>
      <w:r w:rsidR="005E29D5">
        <w:t xml:space="preserve"> i beredningsrum och sluss</w:t>
      </w:r>
      <w:r w:rsidRPr="004B386B">
        <w:t xml:space="preserve">. Vid kontamination vidtas åtgärder enligt </w:t>
      </w:r>
      <w:hyperlink r:id="rId17" w:history="1">
        <w:r w:rsidRPr="00051FCA">
          <w:rPr>
            <w:color w:val="0000FF"/>
            <w:u w:val="single"/>
          </w:rPr>
          <w:t>Kontamination av arbetsplatser, material och arbetstagare med radioaktiva ämnen.</w:t>
        </w:r>
        <w:r w:rsidRPr="00051FCA">
          <w:rPr>
            <w:color w:val="0000FF"/>
          </w:rPr>
          <w:t xml:space="preserve"> </w:t>
        </w:r>
        <w:r w:rsidRPr="00051FCA">
          <w:rPr>
            <w:rStyle w:val="Hyperlnk"/>
            <w:color w:val="auto"/>
            <w:szCs w:val="20"/>
            <w:u w:val="none"/>
          </w:rPr>
          <w:t>Dokum</w:t>
        </w:r>
      </w:hyperlink>
      <w:r w:rsidRPr="004B386B">
        <w:t xml:space="preserve">entera i </w:t>
      </w:r>
      <w:r w:rsidR="00051FCA">
        <w:rPr>
          <w:color w:val="0000FF"/>
          <w:u w:val="single"/>
        </w:rPr>
        <w:fldChar w:fldCharType="begin"/>
      </w:r>
      <w:r w:rsidR="00051FCA">
        <w:rPr>
          <w:color w:val="0000FF"/>
          <w:u w:val="single"/>
        </w:rPr>
        <w:instrText xml:space="preserve"> HYPERLINK "https://mellanarkiv-offentlig.vgregion.se/alfresco/s/archive/stream/public/v1/source/available/SOFIA/NU8760-680139821-11/SURROGATE/Blankett%20Kontaminationskontroll.pdf" </w:instrText>
      </w:r>
      <w:r w:rsidR="00051FCA">
        <w:rPr>
          <w:color w:val="0000FF"/>
          <w:u w:val="single"/>
        </w:rPr>
      </w:r>
      <w:r w:rsidR="00051FCA">
        <w:rPr>
          <w:color w:val="0000FF"/>
          <w:u w:val="single"/>
        </w:rPr>
        <w:fldChar w:fldCharType="separate"/>
      </w:r>
      <w:r w:rsidRPr="00051FCA">
        <w:rPr>
          <w:color w:val="0000FF"/>
          <w:u w:val="single"/>
        </w:rPr>
        <w:t>Kontaminationskontroll.</w:t>
      </w:r>
    </w:p>
    <w:p w14:paraId="64B2CA37" w14:textId="11863056" w:rsidR="004B386B" w:rsidRPr="004B386B" w:rsidRDefault="00051FCA" w:rsidP="00122270">
      <w:r>
        <w:rPr>
          <w:color w:val="0000FF"/>
          <w:u w:val="single"/>
        </w:rPr>
        <w:fldChar w:fldCharType="end"/>
      </w:r>
    </w:p>
    <w:p w14:paraId="3A047FD0" w14:textId="77777777" w:rsidR="004B386B" w:rsidRPr="004B386B" w:rsidRDefault="004B386B" w:rsidP="00122270">
      <w:pPr>
        <w:rPr>
          <w:b/>
          <w:bCs/>
          <w:szCs w:val="20"/>
        </w:rPr>
      </w:pPr>
      <w:r w:rsidRPr="004B386B">
        <w:rPr>
          <w:b/>
          <w:bCs/>
          <w:szCs w:val="20"/>
        </w:rPr>
        <w:t>Dispenseringsrum</w:t>
      </w:r>
    </w:p>
    <w:p w14:paraId="6294E3B5" w14:textId="3D48CA2B" w:rsidR="00663AD2" w:rsidRPr="00A66147" w:rsidRDefault="004B386B" w:rsidP="00A66147">
      <w:pPr>
        <w:pStyle w:val="Punktlista"/>
        <w:numPr>
          <w:ilvl w:val="0"/>
          <w:numId w:val="0"/>
        </w:numPr>
        <w:ind w:left="1712" w:hanging="357"/>
      </w:pPr>
      <w:r w:rsidRPr="00A66147">
        <w:t>Efter dispenseringsarbete</w:t>
      </w:r>
    </w:p>
    <w:p w14:paraId="24F75403" w14:textId="4118FB56" w:rsidR="004B386B" w:rsidRPr="00D1435F" w:rsidRDefault="004B386B" w:rsidP="00D1435F">
      <w:pPr>
        <w:pStyle w:val="Punktlista"/>
      </w:pPr>
      <w:r w:rsidRPr="00D1435F">
        <w:t xml:space="preserve">Innan städpersonalen kommer utförs kontaminationskontroll i dragskåp, genomräckningsskåp och på övriga arbetsytor samt avfallspåse. Vid kontamination vidtas åtgärder enligt </w:t>
      </w:r>
      <w:hyperlink r:id="rId18" w:history="1">
        <w:r w:rsidRPr="00D1435F">
          <w:t>Kontamination av arbetsplatser, material och arbetstagare med radioaktiva ämnen.</w:t>
        </w:r>
      </w:hyperlink>
      <w:r w:rsidRPr="00D1435F">
        <w:t xml:space="preserve"> Dokumentera i </w:t>
      </w:r>
      <w:hyperlink r:id="rId19" w:history="1">
        <w:r w:rsidRPr="00720103">
          <w:rPr>
            <w:color w:val="0000FF"/>
            <w:u w:val="single"/>
          </w:rPr>
          <w:t>Kontaminationskontroll.</w:t>
        </w:r>
      </w:hyperlink>
    </w:p>
    <w:p w14:paraId="3F5EBCEC" w14:textId="47AA1634" w:rsidR="004B386B" w:rsidRDefault="004B386B" w:rsidP="00D1435F">
      <w:pPr>
        <w:pStyle w:val="Punktlista"/>
        <w:numPr>
          <w:ilvl w:val="0"/>
          <w:numId w:val="0"/>
        </w:numPr>
        <w:ind w:left="1712"/>
        <w:rPr>
          <w:color w:val="0000FF"/>
        </w:rPr>
      </w:pPr>
    </w:p>
    <w:p w14:paraId="60CA3FDC" w14:textId="77777777" w:rsidR="007C4E7F" w:rsidRDefault="007C4E7F" w:rsidP="00101A50">
      <w:pPr>
        <w:pStyle w:val="Punktlista"/>
        <w:numPr>
          <w:ilvl w:val="0"/>
          <w:numId w:val="0"/>
        </w:numPr>
        <w:ind w:left="1712"/>
        <w:rPr>
          <w:color w:val="0000FF"/>
        </w:rPr>
      </w:pPr>
    </w:p>
    <w:p w14:paraId="18A4C8B2" w14:textId="77777777" w:rsidR="007C4E7F" w:rsidRDefault="007C4E7F" w:rsidP="00101A50">
      <w:pPr>
        <w:pStyle w:val="Punktlista"/>
        <w:numPr>
          <w:ilvl w:val="0"/>
          <w:numId w:val="0"/>
        </w:numPr>
        <w:ind w:left="1712"/>
      </w:pPr>
    </w:p>
    <w:p w14:paraId="04C462D1" w14:textId="77777777" w:rsidR="00494CC8" w:rsidRDefault="00494CC8" w:rsidP="00101A50">
      <w:pPr>
        <w:pStyle w:val="Punktlista"/>
        <w:numPr>
          <w:ilvl w:val="0"/>
          <w:numId w:val="0"/>
        </w:numPr>
        <w:ind w:left="1712"/>
      </w:pPr>
    </w:p>
    <w:p w14:paraId="5DDB67A3" w14:textId="77777777" w:rsidR="00494CC8" w:rsidRPr="004B386B" w:rsidRDefault="00494CC8" w:rsidP="00101A50">
      <w:pPr>
        <w:pStyle w:val="Punktlista"/>
        <w:numPr>
          <w:ilvl w:val="0"/>
          <w:numId w:val="0"/>
        </w:numPr>
        <w:ind w:left="1712"/>
      </w:pPr>
    </w:p>
    <w:p w14:paraId="30828EAA" w14:textId="77777777" w:rsidR="004B386B" w:rsidRPr="00B21858" w:rsidRDefault="004B386B" w:rsidP="00101A50">
      <w:pPr>
        <w:pStyle w:val="Punktlista"/>
        <w:numPr>
          <w:ilvl w:val="0"/>
          <w:numId w:val="0"/>
        </w:numPr>
        <w:ind w:left="1355"/>
      </w:pPr>
      <w:r w:rsidRPr="00B21858">
        <w:lastRenderedPageBreak/>
        <w:t>Innan dagens slut</w:t>
      </w:r>
    </w:p>
    <w:p w14:paraId="1BA7DCF0" w14:textId="4522D1BD" w:rsidR="004B386B" w:rsidRPr="004B386B" w:rsidRDefault="004B386B" w:rsidP="00101A50">
      <w:pPr>
        <w:pStyle w:val="Punktlista"/>
      </w:pPr>
      <w:proofErr w:type="spellStart"/>
      <w:r w:rsidRPr="004B386B">
        <w:t>Eluerings</w:t>
      </w:r>
      <w:proofErr w:type="spellEnd"/>
      <w:r w:rsidRPr="004B386B">
        <w:t xml:space="preserve">-och </w:t>
      </w:r>
      <w:proofErr w:type="spellStart"/>
      <w:r w:rsidRPr="004B386B">
        <w:t>kitblyburkar</w:t>
      </w:r>
      <w:proofErr w:type="spellEnd"/>
      <w:r w:rsidRPr="004B386B">
        <w:t xml:space="preserve"> tas ut från kylskåpet och ställs i dragskåpet. Etiketten slängs och burken torkas av med </w:t>
      </w:r>
      <w:proofErr w:type="spellStart"/>
      <w:r w:rsidRPr="004B386B">
        <w:t>ytdesinfektion</w:t>
      </w:r>
      <w:proofErr w:type="spellEnd"/>
      <w:r w:rsidRPr="004B386B">
        <w:t>.</w:t>
      </w:r>
      <w:r w:rsidR="008052EA">
        <w:t xml:space="preserve"> Se till att </w:t>
      </w:r>
      <w:proofErr w:type="spellStart"/>
      <w:r w:rsidR="008052EA">
        <w:t>klisterrester</w:t>
      </w:r>
      <w:proofErr w:type="spellEnd"/>
      <w:r w:rsidR="008052EA">
        <w:t xml:space="preserve"> från etikett försvinner.</w:t>
      </w:r>
      <w:r w:rsidRPr="004B386B">
        <w:t xml:space="preserve"> Tömning av burkarna görs nästkommande morgon</w:t>
      </w:r>
      <w:r w:rsidR="008052EA">
        <w:t xml:space="preserve"> alternativt efter att städpersonal från FFSS är klara med städningen</w:t>
      </w:r>
      <w:r w:rsidRPr="004B386B">
        <w:t>.</w:t>
      </w:r>
    </w:p>
    <w:p w14:paraId="11D39A1D" w14:textId="77777777" w:rsidR="004B386B" w:rsidRPr="004B386B" w:rsidRDefault="004B386B" w:rsidP="004B386B">
      <w:pPr>
        <w:spacing w:after="0" w:line="240" w:lineRule="auto"/>
        <w:ind w:left="0" w:right="0"/>
        <w:rPr>
          <w:szCs w:val="20"/>
        </w:rPr>
      </w:pPr>
    </w:p>
    <w:p w14:paraId="7DCC037A" w14:textId="77777777" w:rsidR="004B386B" w:rsidRPr="00101A50" w:rsidRDefault="004B386B" w:rsidP="00101A50">
      <w:pPr>
        <w:rPr>
          <w:b/>
          <w:bCs/>
        </w:rPr>
      </w:pPr>
      <w:r w:rsidRPr="00101A50">
        <w:rPr>
          <w:b/>
          <w:bCs/>
        </w:rPr>
        <w:t>Vid misstanke om kontamination:</w:t>
      </w:r>
    </w:p>
    <w:p w14:paraId="3AD86653" w14:textId="33FEC849" w:rsidR="004B386B" w:rsidRPr="0054594A" w:rsidRDefault="004B386B" w:rsidP="00101A50">
      <w:pPr>
        <w:pStyle w:val="Punktlista"/>
        <w:rPr>
          <w:szCs w:val="20"/>
        </w:rPr>
      </w:pPr>
      <w:r w:rsidRPr="004B386B">
        <w:rPr>
          <w:szCs w:val="20"/>
        </w:rPr>
        <w:t>Utför kontaminationskontroll och vidta åtgärd</w:t>
      </w:r>
      <w:r w:rsidRPr="004B386B">
        <w:rPr>
          <w:color w:val="FF0000"/>
          <w:szCs w:val="20"/>
        </w:rPr>
        <w:t xml:space="preserve"> </w:t>
      </w:r>
      <w:r w:rsidRPr="004B386B">
        <w:rPr>
          <w:szCs w:val="20"/>
        </w:rPr>
        <w:t xml:space="preserve">vid behov, se </w:t>
      </w:r>
      <w:hyperlink r:id="rId20" w:history="1">
        <w:r w:rsidRPr="004B386B">
          <w:rPr>
            <w:color w:val="0000FF"/>
            <w:szCs w:val="20"/>
            <w:u w:val="single"/>
          </w:rPr>
          <w:t>Kontamination av arbetsplatser, material och arbetstagare med radioaktiva ämnen</w:t>
        </w:r>
      </w:hyperlink>
      <w:r w:rsidRPr="004B386B">
        <w:rPr>
          <w:szCs w:val="20"/>
        </w:rPr>
        <w:t xml:space="preserve">. Dokumentera i </w:t>
      </w:r>
      <w:hyperlink r:id="rId21" w:history="1">
        <w:r w:rsidRPr="00B71491">
          <w:rPr>
            <w:color w:val="0000FF"/>
            <w:u w:val="single"/>
          </w:rPr>
          <w:t>Kontaminationskontroll.</w:t>
        </w:r>
      </w:hyperlink>
    </w:p>
    <w:p w14:paraId="1ADA4855" w14:textId="7A8B4F3A" w:rsidR="004B386B" w:rsidRPr="00902131" w:rsidRDefault="004B386B" w:rsidP="00101A50">
      <w:pPr>
        <w:pStyle w:val="Rubrik2"/>
      </w:pPr>
      <w:r w:rsidRPr="00902131">
        <w:t>Varje vecka</w:t>
      </w:r>
    </w:p>
    <w:p w14:paraId="4315B7F9" w14:textId="685751C8" w:rsidR="004B386B" w:rsidRPr="004B386B" w:rsidRDefault="004B386B" w:rsidP="00101A50">
      <w:pPr>
        <w:spacing w:after="0" w:line="240" w:lineRule="auto"/>
        <w:ind w:left="0" w:right="0" w:firstLine="992"/>
        <w:rPr>
          <w:b/>
          <w:bCs/>
          <w:szCs w:val="20"/>
        </w:rPr>
      </w:pPr>
      <w:r w:rsidRPr="004B386B">
        <w:rPr>
          <w:b/>
          <w:bCs/>
          <w:szCs w:val="20"/>
        </w:rPr>
        <w:t>Beredningsrum</w:t>
      </w:r>
      <w:r w:rsidR="00B823C8">
        <w:rPr>
          <w:b/>
          <w:bCs/>
          <w:szCs w:val="20"/>
        </w:rPr>
        <w:br/>
      </w:r>
    </w:p>
    <w:p w14:paraId="333FB628" w14:textId="77777777" w:rsidR="004B386B" w:rsidRDefault="004B386B" w:rsidP="00B823C8">
      <w:pPr>
        <w:pStyle w:val="Liststycke"/>
        <w:numPr>
          <w:ilvl w:val="0"/>
          <w:numId w:val="28"/>
        </w:numPr>
      </w:pPr>
      <w:r w:rsidRPr="004B386B">
        <w:t>Städning enligt Varje dag ingår i veckostädning.</w:t>
      </w:r>
    </w:p>
    <w:p w14:paraId="0D40A1FE" w14:textId="3FCDE57D" w:rsidR="00B823C8" w:rsidRPr="00060835" w:rsidRDefault="00B823C8" w:rsidP="00B823C8">
      <w:pPr>
        <w:pStyle w:val="Liststycke"/>
        <w:numPr>
          <w:ilvl w:val="0"/>
          <w:numId w:val="28"/>
        </w:numPr>
        <w:rPr>
          <w:color w:val="0000FF"/>
          <w:szCs w:val="20"/>
          <w:u w:val="single"/>
        </w:rPr>
      </w:pPr>
      <w:r>
        <w:t xml:space="preserve">Fyll på materialburkarna. Låt burkarna vara kvar i beredningsrummet. Slussa in nytt </w:t>
      </w:r>
      <w:r w:rsidR="00E46456">
        <w:t>material via genomräckningsskåpet enligt rutin ”</w:t>
      </w:r>
      <w:hyperlink r:id="rId22" w:history="1">
        <w:r w:rsidR="00E46456" w:rsidRPr="00060835">
          <w:rPr>
            <w:color w:val="0000FF"/>
            <w:szCs w:val="20"/>
            <w:u w:val="single"/>
          </w:rPr>
          <w:t>Mottagning och slussning av varor</w:t>
        </w:r>
        <w:r w:rsidR="00A27C22" w:rsidRPr="00060835">
          <w:rPr>
            <w:color w:val="0000FF"/>
            <w:szCs w:val="20"/>
            <w:u w:val="single"/>
          </w:rPr>
          <w:t xml:space="preserve"> till beredningsrum”.</w:t>
        </w:r>
      </w:hyperlink>
    </w:p>
    <w:p w14:paraId="30717188" w14:textId="706B60B1" w:rsidR="00A27C22" w:rsidRDefault="00A27C22" w:rsidP="00B823C8">
      <w:pPr>
        <w:pStyle w:val="Liststycke"/>
        <w:numPr>
          <w:ilvl w:val="0"/>
          <w:numId w:val="28"/>
        </w:numPr>
      </w:pPr>
      <w:r>
        <w:t xml:space="preserve">Torka rondskålen på rullbordet med </w:t>
      </w:r>
      <w:proofErr w:type="spellStart"/>
      <w:r>
        <w:t>ytdesinfektion</w:t>
      </w:r>
      <w:proofErr w:type="spellEnd"/>
      <w:r>
        <w:t>.</w:t>
      </w:r>
    </w:p>
    <w:p w14:paraId="7E8D1BBB" w14:textId="2C0D07AA" w:rsidR="00A27C22" w:rsidRPr="004B386B" w:rsidRDefault="00697173" w:rsidP="00B823C8">
      <w:pPr>
        <w:pStyle w:val="Liststycke"/>
        <w:numPr>
          <w:ilvl w:val="0"/>
          <w:numId w:val="28"/>
        </w:numPr>
      </w:pPr>
      <w:r>
        <w:t xml:space="preserve">Torka blyskärm och kokmaterial med </w:t>
      </w:r>
      <w:proofErr w:type="spellStart"/>
      <w:r>
        <w:t>ytdesinfektion</w:t>
      </w:r>
      <w:proofErr w:type="spellEnd"/>
      <w:r>
        <w:t>.</w:t>
      </w:r>
    </w:p>
    <w:p w14:paraId="2E3BE92F" w14:textId="77777777" w:rsidR="004B386B" w:rsidRPr="004B386B" w:rsidRDefault="004B386B" w:rsidP="004B386B">
      <w:pPr>
        <w:suppressAutoHyphens/>
        <w:spacing w:after="0" w:line="240" w:lineRule="auto"/>
        <w:ind w:left="0" w:right="0"/>
        <w:rPr>
          <w:bCs/>
        </w:rPr>
      </w:pPr>
    </w:p>
    <w:p w14:paraId="4B6D82F2" w14:textId="77777777" w:rsidR="004B386B" w:rsidRPr="004B386B" w:rsidRDefault="004B386B" w:rsidP="00101A50">
      <w:r w:rsidRPr="004B386B">
        <w:t>Säkerhetsbänk:</w:t>
      </w:r>
    </w:p>
    <w:p w14:paraId="434553B5" w14:textId="698D8165" w:rsidR="004B386B" w:rsidRDefault="004C4237" w:rsidP="00101A50">
      <w:pPr>
        <w:pStyle w:val="Punktlista"/>
      </w:pPr>
      <w:r>
        <w:t>Starta om datorn till aktivitetsmätaren</w:t>
      </w:r>
      <w:r w:rsidR="002B3FA9">
        <w:t>.</w:t>
      </w:r>
    </w:p>
    <w:p w14:paraId="225820ED" w14:textId="2BD7865C" w:rsidR="00BF16E3" w:rsidRPr="004B386B" w:rsidRDefault="00BF16E3" w:rsidP="00101A50">
      <w:pPr>
        <w:pStyle w:val="Punktlista"/>
      </w:pPr>
      <w:r>
        <w:t xml:space="preserve">Distansverktyg och pincetter ska diskas i </w:t>
      </w:r>
      <w:proofErr w:type="spellStart"/>
      <w:r>
        <w:t>diskdesinfektor</w:t>
      </w:r>
      <w:proofErr w:type="spellEnd"/>
      <w:r>
        <w:t xml:space="preserve"> alternativt för hand.</w:t>
      </w:r>
    </w:p>
    <w:p w14:paraId="55A91FC5" w14:textId="30E47141" w:rsidR="004B386B" w:rsidRDefault="004B386B" w:rsidP="00101A50">
      <w:pPr>
        <w:pStyle w:val="Punktlista"/>
      </w:pPr>
      <w:r w:rsidRPr="004B386B">
        <w:t>Byt burken för ”Smittförande, skärande, stickande avfall” och fyll i</w:t>
      </w:r>
      <w:r w:rsidRPr="004B386B">
        <w:br/>
        <w:t>etiketten. Kontrollera noga att locket sitter på</w:t>
      </w:r>
      <w:r w:rsidR="00F76E8E">
        <w:t xml:space="preserve"> </w:t>
      </w:r>
      <w:r w:rsidR="00DA7F3E">
        <w:t xml:space="preserve">Skriv datum </w:t>
      </w:r>
      <w:r w:rsidRPr="004B386B">
        <w:t>och aktuell nuklid på locket.</w:t>
      </w:r>
    </w:p>
    <w:p w14:paraId="23C68780" w14:textId="3930252B" w:rsidR="00DA7F3E" w:rsidRDefault="00DA7F3E" w:rsidP="00101A50">
      <w:pPr>
        <w:pStyle w:val="Punktlista"/>
      </w:pPr>
      <w:r>
        <w:t>Rengöring av insidan av glasrutan i säkerhetsbänken</w:t>
      </w:r>
      <w:r w:rsidR="003F3DA2">
        <w:t>:</w:t>
      </w:r>
    </w:p>
    <w:p w14:paraId="36B6B22B" w14:textId="7008D119" w:rsidR="00CD5070" w:rsidRDefault="00CD5070" w:rsidP="003F3DA2">
      <w:pPr>
        <w:pStyle w:val="Punktlista"/>
        <w:numPr>
          <w:ilvl w:val="2"/>
          <w:numId w:val="32"/>
        </w:numPr>
      </w:pPr>
      <w:r>
        <w:t>Kör ner glasrut</w:t>
      </w:r>
      <w:r w:rsidR="006B08BE">
        <w:t xml:space="preserve">an i lägsta läge. Lyft upp frontluckan och torka på insidan med </w:t>
      </w:r>
      <w:proofErr w:type="spellStart"/>
      <w:r w:rsidR="006B08BE">
        <w:t>ytdesinfektion</w:t>
      </w:r>
      <w:proofErr w:type="spellEnd"/>
      <w:r w:rsidR="006B08BE">
        <w:t>. Fäll ner frontluckan.</w:t>
      </w:r>
    </w:p>
    <w:p w14:paraId="75F70172" w14:textId="77777777" w:rsidR="00AC3F92" w:rsidRDefault="00C65989" w:rsidP="003F3DA2">
      <w:pPr>
        <w:pStyle w:val="Punktlista"/>
        <w:numPr>
          <w:ilvl w:val="2"/>
          <w:numId w:val="32"/>
        </w:numPr>
      </w:pPr>
      <w:r>
        <w:t>Kör upp glasrutan i högsta läge, lyft upp frontluckan.</w:t>
      </w:r>
      <w:r w:rsidR="00CD1472">
        <w:t xml:space="preserve"> Torka av glasrutan</w:t>
      </w:r>
      <w:r w:rsidR="00DE1532">
        <w:t xml:space="preserve"> med mera och nu synlig plåt på säkerhetsbänken med </w:t>
      </w:r>
      <w:proofErr w:type="spellStart"/>
      <w:r w:rsidR="00DE1532">
        <w:t>ytdesinfektion</w:t>
      </w:r>
      <w:proofErr w:type="spellEnd"/>
      <w:r w:rsidR="00DE1532">
        <w:t>.</w:t>
      </w:r>
    </w:p>
    <w:p w14:paraId="39136266" w14:textId="25562C87" w:rsidR="00C65989" w:rsidRPr="004B386B" w:rsidRDefault="00AE36B3" w:rsidP="003F3DA2">
      <w:pPr>
        <w:pStyle w:val="Punktlista"/>
        <w:numPr>
          <w:ilvl w:val="2"/>
          <w:numId w:val="32"/>
        </w:numPr>
      </w:pPr>
      <w:r>
        <w:t>Fäll ner frontluckan.</w:t>
      </w:r>
    </w:p>
    <w:p w14:paraId="54349A50" w14:textId="3EDFDF69" w:rsidR="004B386B" w:rsidRPr="004B386B" w:rsidRDefault="004B386B" w:rsidP="003F3DA2">
      <w:pPr>
        <w:pStyle w:val="Punktlista"/>
        <w:numPr>
          <w:ilvl w:val="2"/>
          <w:numId w:val="32"/>
        </w:numPr>
        <w:rPr>
          <w:szCs w:val="20"/>
        </w:rPr>
      </w:pPr>
      <w:r w:rsidRPr="00AE36B3">
        <w:rPr>
          <w:szCs w:val="20"/>
        </w:rPr>
        <w:t xml:space="preserve">Torka säkerhetsbänkens </w:t>
      </w:r>
      <w:r w:rsidRPr="004B386B">
        <w:rPr>
          <w:szCs w:val="20"/>
        </w:rPr>
        <w:t xml:space="preserve">innerväggar </w:t>
      </w:r>
      <w:r w:rsidR="00956828">
        <w:rPr>
          <w:szCs w:val="20"/>
        </w:rPr>
        <w:t>inklusive datorskärm (</w:t>
      </w:r>
      <w:r w:rsidR="004E5A8D">
        <w:rPr>
          <w:szCs w:val="20"/>
        </w:rPr>
        <w:t>inte</w:t>
      </w:r>
      <w:r w:rsidR="00956828">
        <w:rPr>
          <w:szCs w:val="20"/>
        </w:rPr>
        <w:t xml:space="preserve"> tak) uppifrån och ner, horisontell yta</w:t>
      </w:r>
      <w:r w:rsidR="00461FA1">
        <w:rPr>
          <w:szCs w:val="20"/>
        </w:rPr>
        <w:t>, blyglasets in- och utsida, plexiglasbehållare i aktivitetsmätaren</w:t>
      </w:r>
      <w:r w:rsidR="00434DFA">
        <w:rPr>
          <w:szCs w:val="20"/>
        </w:rPr>
        <w:t xml:space="preserve"> och reglage inne i säkerhetsbänken </w:t>
      </w:r>
      <w:r w:rsidR="004E5A8D">
        <w:rPr>
          <w:szCs w:val="20"/>
        </w:rPr>
        <w:t xml:space="preserve">med </w:t>
      </w:r>
      <w:proofErr w:type="spellStart"/>
      <w:r w:rsidR="00434DFA">
        <w:rPr>
          <w:szCs w:val="20"/>
        </w:rPr>
        <w:t>ytdesinfektion</w:t>
      </w:r>
      <w:proofErr w:type="spellEnd"/>
      <w:r w:rsidR="00434DFA">
        <w:rPr>
          <w:szCs w:val="20"/>
        </w:rPr>
        <w:t xml:space="preserve">. </w:t>
      </w:r>
    </w:p>
    <w:p w14:paraId="0110CF6D" w14:textId="050BB4AC" w:rsidR="004B386B" w:rsidRPr="00D4743E" w:rsidRDefault="004B386B" w:rsidP="00614F5A">
      <w:pPr>
        <w:pStyle w:val="Punktlista"/>
        <w:rPr>
          <w:color w:val="0000FF"/>
          <w:szCs w:val="20"/>
          <w:u w:val="single"/>
        </w:rPr>
      </w:pPr>
      <w:r w:rsidRPr="0097185B">
        <w:rPr>
          <w:szCs w:val="20"/>
        </w:rPr>
        <w:t xml:space="preserve">Gör </w:t>
      </w:r>
      <w:r w:rsidR="0097185B">
        <w:rPr>
          <w:szCs w:val="20"/>
        </w:rPr>
        <w:t>vecko</w:t>
      </w:r>
      <w:r w:rsidRPr="0097185B">
        <w:rPr>
          <w:szCs w:val="20"/>
        </w:rPr>
        <w:t xml:space="preserve">kontroll </w:t>
      </w:r>
      <w:r w:rsidRPr="004B386B">
        <w:rPr>
          <w:szCs w:val="20"/>
        </w:rPr>
        <w:t xml:space="preserve">av aktivitetsmätaren enligt instruktion: </w:t>
      </w:r>
      <w:hyperlink r:id="rId23" w:history="1">
        <w:r w:rsidRPr="00D4743E">
          <w:rPr>
            <w:color w:val="0000FF"/>
            <w:szCs w:val="20"/>
            <w:u w:val="single"/>
          </w:rPr>
          <w:t>Kvalitetskontroll av aktivitetsmätare.</w:t>
        </w:r>
      </w:hyperlink>
      <w:r w:rsidRPr="00D4743E">
        <w:rPr>
          <w:color w:val="0000FF"/>
          <w:szCs w:val="20"/>
          <w:u w:val="single"/>
        </w:rPr>
        <w:t xml:space="preserve"> </w:t>
      </w:r>
    </w:p>
    <w:p w14:paraId="3AA1218D" w14:textId="7D3D1452" w:rsidR="00AC7E79" w:rsidRDefault="00AC7E79" w:rsidP="00AC7E79">
      <w:pPr>
        <w:pStyle w:val="Punktlista"/>
        <w:numPr>
          <w:ilvl w:val="0"/>
          <w:numId w:val="0"/>
        </w:numPr>
        <w:ind w:left="1712"/>
        <w:rPr>
          <w:color w:val="0000FF"/>
          <w:u w:val="single"/>
        </w:rPr>
      </w:pPr>
    </w:p>
    <w:p w14:paraId="5290E6C1" w14:textId="77777777" w:rsidR="004B386B" w:rsidRDefault="004B386B" w:rsidP="00101A50">
      <w:pPr>
        <w:rPr>
          <w:b/>
          <w:bCs/>
        </w:rPr>
      </w:pPr>
      <w:r w:rsidRPr="00101A50">
        <w:rPr>
          <w:b/>
          <w:bCs/>
        </w:rPr>
        <w:lastRenderedPageBreak/>
        <w:t>Dispenseringsrum</w:t>
      </w:r>
    </w:p>
    <w:p w14:paraId="757E3AB4" w14:textId="0D37F526" w:rsidR="006D6012" w:rsidRDefault="0079008F" w:rsidP="0079008F">
      <w:pPr>
        <w:pStyle w:val="Liststycke"/>
        <w:numPr>
          <w:ilvl w:val="0"/>
          <w:numId w:val="29"/>
        </w:numPr>
      </w:pPr>
      <w:r w:rsidRPr="0079008F">
        <w:t>Fyll på materialburkarna.</w:t>
      </w:r>
    </w:p>
    <w:p w14:paraId="5E5A395B" w14:textId="317AA71F" w:rsidR="0079008F" w:rsidRDefault="0079008F" w:rsidP="0079008F">
      <w:pPr>
        <w:pStyle w:val="Liststycke"/>
        <w:numPr>
          <w:ilvl w:val="0"/>
          <w:numId w:val="29"/>
        </w:numPr>
      </w:pPr>
      <w:r>
        <w:t>Fyll på materialförrådet i överskåpet i dispenseringsrummet.</w:t>
      </w:r>
    </w:p>
    <w:p w14:paraId="05C77CB0" w14:textId="2689A49F" w:rsidR="0079008F" w:rsidRDefault="0079008F" w:rsidP="0079008F">
      <w:pPr>
        <w:pStyle w:val="Liststycke"/>
        <w:numPr>
          <w:ilvl w:val="0"/>
          <w:numId w:val="29"/>
        </w:numPr>
      </w:pPr>
      <w:r>
        <w:t>Fyll på plastfickan med blanketter: Dispensering av radiofarmaka.</w:t>
      </w:r>
    </w:p>
    <w:p w14:paraId="21DAEA31" w14:textId="58CA66D9" w:rsidR="0079008F" w:rsidRPr="0079008F" w:rsidRDefault="0079008F" w:rsidP="0079008F">
      <w:pPr>
        <w:pStyle w:val="Liststycke"/>
        <w:numPr>
          <w:ilvl w:val="0"/>
          <w:numId w:val="29"/>
        </w:numPr>
      </w:pPr>
      <w:r>
        <w:t xml:space="preserve">Torka rondskålen på bänken med </w:t>
      </w:r>
      <w:proofErr w:type="spellStart"/>
      <w:r>
        <w:t>ytdesinfektion</w:t>
      </w:r>
      <w:proofErr w:type="spellEnd"/>
      <w:r>
        <w:t>.</w:t>
      </w:r>
    </w:p>
    <w:p w14:paraId="1BF1645D" w14:textId="77777777" w:rsidR="004B386B" w:rsidRPr="004B386B" w:rsidRDefault="004B386B" w:rsidP="00101A50">
      <w:pPr>
        <w:suppressAutoHyphens/>
        <w:spacing w:after="0" w:line="240" w:lineRule="auto"/>
        <w:ind w:left="0" w:right="0" w:firstLine="992"/>
        <w:rPr>
          <w:bCs/>
        </w:rPr>
      </w:pPr>
      <w:r w:rsidRPr="004B386B">
        <w:rPr>
          <w:bCs/>
        </w:rPr>
        <w:t>Dragskåp:</w:t>
      </w:r>
    </w:p>
    <w:p w14:paraId="3775805B" w14:textId="66581C18" w:rsidR="004107E9" w:rsidRDefault="004107E9" w:rsidP="00101A50">
      <w:pPr>
        <w:pStyle w:val="Punktlista"/>
      </w:pPr>
      <w:r>
        <w:t>Starta om datorn till aktivitetsmätaren.</w:t>
      </w:r>
    </w:p>
    <w:p w14:paraId="16A40CFE" w14:textId="1A7B4050" w:rsidR="004B386B" w:rsidRPr="004B386B" w:rsidRDefault="00F42A1C" w:rsidP="00101A50">
      <w:pPr>
        <w:pStyle w:val="Punktlista"/>
      </w:pPr>
      <w:r>
        <w:t xml:space="preserve">Distansverktyg och pincetter ska diskas i </w:t>
      </w:r>
      <w:proofErr w:type="spellStart"/>
      <w:r>
        <w:t>diskdesinfektor</w:t>
      </w:r>
      <w:proofErr w:type="spellEnd"/>
      <w:r>
        <w:t xml:space="preserve"> alternativt för hand.</w:t>
      </w:r>
    </w:p>
    <w:p w14:paraId="2E933182" w14:textId="515935FF" w:rsidR="004B386B" w:rsidRPr="004B386B" w:rsidRDefault="004B386B" w:rsidP="00101A50">
      <w:pPr>
        <w:pStyle w:val="Punktlista"/>
      </w:pPr>
      <w:r w:rsidRPr="004B386B">
        <w:t xml:space="preserve">Byt burken för ”Smittförande, skärande, stickande avfall” och </w:t>
      </w:r>
      <w:r w:rsidR="002E5F9C">
        <w:t>burken</w:t>
      </w:r>
      <w:r w:rsidR="00BD56DC">
        <w:t xml:space="preserve"> för läkemedel. F</w:t>
      </w:r>
      <w:r w:rsidRPr="004B386B">
        <w:t>yll i etiketten. Kontrollera noga att locket sitter på. Skriv datum och aktuell nuklid på locket.</w:t>
      </w:r>
      <w:r w:rsidR="00AE7340">
        <w:t xml:space="preserve"> Se till att läkemedelsburken är märkt med ”L</w:t>
      </w:r>
      <w:r w:rsidR="00C35127">
        <w:t>”</w:t>
      </w:r>
      <w:r w:rsidR="00AE7340">
        <w:t xml:space="preserve"> som i läkemedel.</w:t>
      </w:r>
    </w:p>
    <w:p w14:paraId="5FDF1BC5" w14:textId="09F5C6F1" w:rsidR="004B386B" w:rsidRPr="004B386B" w:rsidRDefault="004B386B" w:rsidP="00101A50">
      <w:pPr>
        <w:pStyle w:val="Punktlista"/>
      </w:pPr>
      <w:r w:rsidRPr="004B386B">
        <w:t xml:space="preserve">Torka dragskåpets innerväggar uppifrån och ner, sedan plan yta och blyglas med </w:t>
      </w:r>
      <w:proofErr w:type="spellStart"/>
      <w:r w:rsidRPr="004B386B">
        <w:t>ytdesinfektion</w:t>
      </w:r>
      <w:proofErr w:type="spellEnd"/>
      <w:r w:rsidRPr="004B386B">
        <w:t>..</w:t>
      </w:r>
    </w:p>
    <w:p w14:paraId="0D3942B7" w14:textId="4B99F96C" w:rsidR="004B386B" w:rsidRPr="00AC7964" w:rsidRDefault="004B386B" w:rsidP="00101A50">
      <w:pPr>
        <w:pStyle w:val="Punktlista"/>
        <w:rPr>
          <w:rStyle w:val="Hyperlnk"/>
          <w:szCs w:val="20"/>
        </w:rPr>
      </w:pPr>
      <w:r w:rsidRPr="004B386B">
        <w:rPr>
          <w:szCs w:val="20"/>
        </w:rPr>
        <w:t xml:space="preserve">Gör </w:t>
      </w:r>
      <w:r w:rsidR="00260467">
        <w:rPr>
          <w:szCs w:val="20"/>
        </w:rPr>
        <w:t>vecko</w:t>
      </w:r>
      <w:r w:rsidRPr="004B386B">
        <w:rPr>
          <w:szCs w:val="20"/>
        </w:rPr>
        <w:t xml:space="preserve">kontroll av aktivitetsmätaren enligt instruktion: </w:t>
      </w:r>
      <w:r w:rsidR="00AC7964">
        <w:rPr>
          <w:color w:val="0000FF"/>
          <w:u w:val="single"/>
        </w:rPr>
        <w:fldChar w:fldCharType="begin"/>
      </w:r>
      <w:r w:rsidR="00AC7964">
        <w:rPr>
          <w:color w:val="0000FF"/>
          <w:u w:val="single"/>
        </w:rPr>
        <w:instrText xml:space="preserve"> HYPERLINK "https://mellanarkiv-offentlig.vgregion.se/alfresco/s/archive/stream/public/v1/source/available/SOFIA/NU10193-390712850-30/SURROGATE/Kvalitetskontroll%20av%20aktivitetsm%c3%a4tare.pdf" </w:instrText>
      </w:r>
      <w:r w:rsidR="00AC7964">
        <w:rPr>
          <w:color w:val="0000FF"/>
          <w:u w:val="single"/>
        </w:rPr>
      </w:r>
      <w:r w:rsidR="00AC7964">
        <w:rPr>
          <w:color w:val="0000FF"/>
          <w:u w:val="single"/>
        </w:rPr>
        <w:fldChar w:fldCharType="separate"/>
      </w:r>
      <w:r w:rsidRPr="00B71491">
        <w:rPr>
          <w:color w:val="0000FF"/>
          <w:u w:val="single"/>
        </w:rPr>
        <w:t>Kvalitetskontroll av</w:t>
      </w:r>
      <w:r w:rsidRPr="00B71491">
        <w:rPr>
          <w:rStyle w:val="Hyperlnk"/>
        </w:rPr>
        <w:t xml:space="preserve"> </w:t>
      </w:r>
      <w:r w:rsidRPr="00B71491">
        <w:rPr>
          <w:color w:val="0000FF"/>
          <w:u w:val="single"/>
        </w:rPr>
        <w:t>aktivitetsmätare.</w:t>
      </w:r>
    </w:p>
    <w:p w14:paraId="135FEF0E" w14:textId="181A20CF" w:rsidR="00B15902" w:rsidRDefault="00AC7964" w:rsidP="006A63FA">
      <w:pPr>
        <w:pStyle w:val="Punktlista"/>
        <w:numPr>
          <w:ilvl w:val="0"/>
          <w:numId w:val="0"/>
        </w:numPr>
        <w:ind w:left="1712"/>
      </w:pPr>
      <w:r>
        <w:rPr>
          <w:color w:val="0000FF"/>
          <w:u w:val="single"/>
        </w:rPr>
        <w:fldChar w:fldCharType="end"/>
      </w:r>
    </w:p>
    <w:p w14:paraId="30511EEF" w14:textId="5B9F8FE3" w:rsidR="004B386B" w:rsidRPr="004B386B" w:rsidRDefault="004B386B" w:rsidP="006A63FA">
      <w:pPr>
        <w:spacing w:after="60" w:line="240" w:lineRule="auto"/>
        <w:ind w:left="0" w:right="0" w:firstLine="1304"/>
        <w:rPr>
          <w:szCs w:val="20"/>
        </w:rPr>
      </w:pPr>
      <w:r w:rsidRPr="004B386B">
        <w:t>Kylskåp:</w:t>
      </w:r>
    </w:p>
    <w:p w14:paraId="331C7A43" w14:textId="77777777" w:rsidR="004B386B" w:rsidRPr="004B386B" w:rsidRDefault="004B386B" w:rsidP="00101A50">
      <w:pPr>
        <w:pStyle w:val="Punktlista"/>
        <w:rPr>
          <w:szCs w:val="20"/>
        </w:rPr>
      </w:pPr>
      <w:r w:rsidRPr="004B386B">
        <w:t>Töm vid behov kondensvattenbehållaren i kylskåpet.</w:t>
      </w:r>
    </w:p>
    <w:p w14:paraId="02A7F70C" w14:textId="598B6383" w:rsidR="004B386B" w:rsidRPr="00B71491" w:rsidRDefault="004B386B" w:rsidP="00101A50">
      <w:pPr>
        <w:pStyle w:val="Punktlista"/>
        <w:rPr>
          <w:szCs w:val="20"/>
        </w:rPr>
      </w:pPr>
      <w:r w:rsidRPr="004B386B">
        <w:t xml:space="preserve">Kontrollera hållbarheten på </w:t>
      </w:r>
      <w:proofErr w:type="spellStart"/>
      <w:r w:rsidRPr="004B386B">
        <w:t>kiten</w:t>
      </w:r>
      <w:proofErr w:type="spellEnd"/>
      <w:r w:rsidRPr="004B386B">
        <w:t xml:space="preserve"> i kylskåpet. Märk upp kit med kort hållbarhet samt sätt dessa främst i kylskåpet. Om något kit passerat utgångsdatum slängs dessa i gul burk märkt </w:t>
      </w:r>
      <w:r w:rsidR="00C77612">
        <w:t>Läkemedels</w:t>
      </w:r>
      <w:r w:rsidRPr="004B386B">
        <w:t>avfall.</w:t>
      </w:r>
    </w:p>
    <w:p w14:paraId="7A45CA40" w14:textId="25886EFC" w:rsidR="004B386B" w:rsidRPr="00B15902" w:rsidRDefault="004B386B" w:rsidP="00B3160A">
      <w:pPr>
        <w:pStyle w:val="Rubrik3"/>
      </w:pPr>
      <w:r w:rsidRPr="00B15902">
        <w:t>Varje kvartal</w:t>
      </w:r>
    </w:p>
    <w:p w14:paraId="626CEC43" w14:textId="77777777" w:rsidR="004B386B" w:rsidRDefault="004B386B" w:rsidP="00B15902">
      <w:pPr>
        <w:spacing w:after="0" w:line="240" w:lineRule="auto"/>
        <w:ind w:left="0" w:right="0" w:firstLine="992"/>
        <w:rPr>
          <w:b/>
          <w:bCs/>
          <w:szCs w:val="20"/>
        </w:rPr>
      </w:pPr>
      <w:r w:rsidRPr="004B386B">
        <w:rPr>
          <w:b/>
          <w:bCs/>
          <w:szCs w:val="20"/>
        </w:rPr>
        <w:t>Beredningsrum</w:t>
      </w:r>
    </w:p>
    <w:p w14:paraId="53BE1097" w14:textId="165B148C" w:rsidR="00B3160A" w:rsidRDefault="00B3160A" w:rsidP="003636D3">
      <w:pPr>
        <w:pStyle w:val="Punktlista"/>
      </w:pPr>
      <w:r w:rsidRPr="00B3160A">
        <w:t>Töm</w:t>
      </w:r>
      <w:r>
        <w:t xml:space="preserve"> materialburkar med sprutor, kanyler och </w:t>
      </w:r>
      <w:proofErr w:type="spellStart"/>
      <w:r>
        <w:t>NaCI</w:t>
      </w:r>
      <w:proofErr w:type="spellEnd"/>
      <w:r>
        <w:t xml:space="preserve">. Torka burkar och </w:t>
      </w:r>
      <w:proofErr w:type="spellStart"/>
      <w:r>
        <w:t>hyllplan</w:t>
      </w:r>
      <w:proofErr w:type="spellEnd"/>
      <w:r>
        <w:t xml:space="preserve"> med </w:t>
      </w:r>
      <w:proofErr w:type="spellStart"/>
      <w:r>
        <w:t>ytdesinfektion</w:t>
      </w:r>
      <w:proofErr w:type="spellEnd"/>
      <w:r>
        <w:t>.</w:t>
      </w:r>
    </w:p>
    <w:p w14:paraId="455E2EEB" w14:textId="77777777" w:rsidR="00B3160A" w:rsidRPr="00B3160A" w:rsidRDefault="00B3160A" w:rsidP="00B3160A">
      <w:pPr>
        <w:spacing w:after="0" w:line="240" w:lineRule="auto"/>
        <w:ind w:right="0"/>
        <w:rPr>
          <w:szCs w:val="20"/>
        </w:rPr>
      </w:pPr>
    </w:p>
    <w:p w14:paraId="07B0BFA7" w14:textId="77777777" w:rsidR="004B386B" w:rsidRPr="004B386B" w:rsidRDefault="004B386B" w:rsidP="00B15902">
      <w:pPr>
        <w:suppressAutoHyphens/>
        <w:spacing w:after="0" w:line="240" w:lineRule="auto"/>
        <w:ind w:left="0" w:right="0" w:firstLine="992"/>
        <w:rPr>
          <w:bCs/>
        </w:rPr>
      </w:pPr>
      <w:r w:rsidRPr="004B386B">
        <w:rPr>
          <w:bCs/>
        </w:rPr>
        <w:t>Säkerhetsbänk:</w:t>
      </w:r>
    </w:p>
    <w:p w14:paraId="22B52011" w14:textId="77777777" w:rsidR="004B386B" w:rsidRPr="004B386B" w:rsidRDefault="004B386B" w:rsidP="00B15902">
      <w:pPr>
        <w:suppressAutoHyphens/>
        <w:spacing w:after="0" w:line="240" w:lineRule="auto"/>
        <w:ind w:left="0" w:right="0" w:firstLine="992"/>
        <w:rPr>
          <w:bCs/>
        </w:rPr>
      </w:pPr>
      <w:r w:rsidRPr="004B386B">
        <w:rPr>
          <w:bCs/>
        </w:rPr>
        <w:t>Komplettera veckostädningen med att rengöra utrymmet under arbetsytan i säkerhetsbänk.</w:t>
      </w:r>
    </w:p>
    <w:p w14:paraId="0B485699" w14:textId="0651D165" w:rsidR="00F132ED" w:rsidRDefault="00F132ED" w:rsidP="00B15902">
      <w:pPr>
        <w:pStyle w:val="Punktlista"/>
      </w:pPr>
      <w:r>
        <w:t>Ta ut alla lösa föremål från säkerhetsbänken.</w:t>
      </w:r>
    </w:p>
    <w:p w14:paraId="069539D5" w14:textId="7AD529F0" w:rsidR="00595D02" w:rsidRDefault="00595D02" w:rsidP="00B15902">
      <w:pPr>
        <w:pStyle w:val="Punktlista"/>
      </w:pPr>
      <w:r>
        <w:t xml:space="preserve">Lyft arbetsytan och torka under med </w:t>
      </w:r>
      <w:proofErr w:type="spellStart"/>
      <w:r>
        <w:t>ytdesinfektion</w:t>
      </w:r>
      <w:proofErr w:type="spellEnd"/>
      <w:r>
        <w:t>.</w:t>
      </w:r>
    </w:p>
    <w:p w14:paraId="3C294D9C" w14:textId="5BB6B4F1" w:rsidR="004B386B" w:rsidRPr="004B386B" w:rsidRDefault="004B386B" w:rsidP="00B15902">
      <w:pPr>
        <w:pStyle w:val="Punktlista"/>
      </w:pPr>
      <w:r w:rsidRPr="004B386B">
        <w:t>Återställ igen.</w:t>
      </w:r>
    </w:p>
    <w:p w14:paraId="179336E3" w14:textId="2C68F78F" w:rsidR="004B386B" w:rsidRPr="004B386B" w:rsidRDefault="004B386B" w:rsidP="00B15902">
      <w:pPr>
        <w:pStyle w:val="Punktlista"/>
      </w:pPr>
      <w:r w:rsidRPr="004B386B">
        <w:t xml:space="preserve">Torka </w:t>
      </w:r>
      <w:r w:rsidR="00551764">
        <w:t>insidan av</w:t>
      </w:r>
      <w:r w:rsidR="006E2F5A">
        <w:t xml:space="preserve"> generatorhissen </w:t>
      </w:r>
      <w:r w:rsidRPr="004B386B">
        <w:t xml:space="preserve">med </w:t>
      </w:r>
      <w:proofErr w:type="spellStart"/>
      <w:r w:rsidRPr="004B386B">
        <w:t>ytdesinfektion</w:t>
      </w:r>
      <w:proofErr w:type="spellEnd"/>
      <w:r w:rsidRPr="004B386B">
        <w:t>. Detta görs lämpligen i samband med generatorbyte.</w:t>
      </w:r>
    </w:p>
    <w:p w14:paraId="05AD5472" w14:textId="77777777" w:rsidR="004B386B" w:rsidRPr="004B386B" w:rsidRDefault="004B386B" w:rsidP="004B386B">
      <w:pPr>
        <w:suppressAutoHyphens/>
        <w:spacing w:after="0" w:line="240" w:lineRule="auto"/>
        <w:ind w:left="0" w:right="0"/>
        <w:rPr>
          <w:rFonts w:ascii="Calibri" w:hAnsi="Calibri"/>
          <w:b/>
          <w:sz w:val="28"/>
        </w:rPr>
      </w:pPr>
    </w:p>
    <w:p w14:paraId="13793C10" w14:textId="77777777" w:rsidR="0012121B" w:rsidRDefault="0012121B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658D52CF" w14:textId="4FE4B179" w:rsidR="004B386B" w:rsidRPr="00B15902" w:rsidRDefault="004B386B" w:rsidP="00B15902">
      <w:pPr>
        <w:rPr>
          <w:b/>
          <w:bCs/>
        </w:rPr>
      </w:pPr>
      <w:r w:rsidRPr="00B15902">
        <w:rPr>
          <w:b/>
          <w:bCs/>
        </w:rPr>
        <w:lastRenderedPageBreak/>
        <w:t>Dispenseringsrum</w:t>
      </w:r>
    </w:p>
    <w:p w14:paraId="79AEAE48" w14:textId="77777777" w:rsidR="004B386B" w:rsidRDefault="004B386B" w:rsidP="00E62801">
      <w:pPr>
        <w:suppressAutoHyphens/>
        <w:spacing w:after="0" w:line="240" w:lineRule="auto"/>
        <w:ind w:left="0" w:right="0" w:firstLine="992"/>
        <w:rPr>
          <w:bCs/>
        </w:rPr>
      </w:pPr>
      <w:r w:rsidRPr="004B386B">
        <w:rPr>
          <w:bCs/>
        </w:rPr>
        <w:t>Komplettera veckostädningen med nedanstående:</w:t>
      </w:r>
    </w:p>
    <w:p w14:paraId="440549E9" w14:textId="39C9763B" w:rsidR="0012121B" w:rsidRDefault="0012121B" w:rsidP="0012121B">
      <w:pPr>
        <w:pStyle w:val="Liststycke"/>
        <w:numPr>
          <w:ilvl w:val="0"/>
          <w:numId w:val="30"/>
        </w:numPr>
        <w:suppressAutoHyphens/>
        <w:spacing w:after="0" w:line="240" w:lineRule="auto"/>
        <w:ind w:right="0"/>
        <w:rPr>
          <w:bCs/>
        </w:rPr>
      </w:pPr>
      <w:r>
        <w:rPr>
          <w:bCs/>
        </w:rPr>
        <w:t xml:space="preserve">Töm materialburkarna </w:t>
      </w:r>
      <w:r w:rsidR="00CF2A52">
        <w:rPr>
          <w:bCs/>
        </w:rPr>
        <w:t>och</w:t>
      </w:r>
      <w:r w:rsidR="00DF524B">
        <w:rPr>
          <w:bCs/>
        </w:rPr>
        <w:t xml:space="preserve"> torka med </w:t>
      </w:r>
      <w:proofErr w:type="spellStart"/>
      <w:r w:rsidR="00DF524B">
        <w:rPr>
          <w:bCs/>
        </w:rPr>
        <w:t>ytdesinfektion</w:t>
      </w:r>
      <w:proofErr w:type="spellEnd"/>
      <w:r w:rsidR="00DF524B">
        <w:rPr>
          <w:bCs/>
        </w:rPr>
        <w:t>.</w:t>
      </w:r>
    </w:p>
    <w:p w14:paraId="2A1CD34F" w14:textId="44C6299E" w:rsidR="00DF524B" w:rsidRDefault="00DF524B" w:rsidP="0012121B">
      <w:pPr>
        <w:pStyle w:val="Liststycke"/>
        <w:numPr>
          <w:ilvl w:val="0"/>
          <w:numId w:val="30"/>
        </w:numPr>
        <w:suppressAutoHyphens/>
        <w:spacing w:after="0" w:line="240" w:lineRule="auto"/>
        <w:ind w:right="0"/>
        <w:rPr>
          <w:bCs/>
        </w:rPr>
      </w:pPr>
      <w:r>
        <w:rPr>
          <w:bCs/>
        </w:rPr>
        <w:t>Torka ur</w:t>
      </w:r>
      <w:r w:rsidR="00CF2A52">
        <w:rPr>
          <w:bCs/>
        </w:rPr>
        <w:t xml:space="preserve"> </w:t>
      </w:r>
      <w:r w:rsidR="009E24D5">
        <w:rPr>
          <w:bCs/>
        </w:rPr>
        <w:t xml:space="preserve">burkarna </w:t>
      </w:r>
      <w:r w:rsidR="00052A3B">
        <w:rPr>
          <w:bCs/>
        </w:rPr>
        <w:t xml:space="preserve">i genomräckningsskåpen med </w:t>
      </w:r>
      <w:proofErr w:type="spellStart"/>
      <w:r w:rsidR="00052A3B">
        <w:rPr>
          <w:bCs/>
        </w:rPr>
        <w:t>ytdesinfektion</w:t>
      </w:r>
      <w:proofErr w:type="spellEnd"/>
      <w:r w:rsidR="00052A3B">
        <w:rPr>
          <w:bCs/>
        </w:rPr>
        <w:t>.</w:t>
      </w:r>
    </w:p>
    <w:p w14:paraId="0F720725" w14:textId="716F9DEC" w:rsidR="00052A3B" w:rsidRDefault="00052A3B" w:rsidP="0012121B">
      <w:pPr>
        <w:pStyle w:val="Liststycke"/>
        <w:numPr>
          <w:ilvl w:val="0"/>
          <w:numId w:val="30"/>
        </w:numPr>
        <w:suppressAutoHyphens/>
        <w:spacing w:after="0" w:line="240" w:lineRule="auto"/>
        <w:ind w:right="0"/>
        <w:rPr>
          <w:bCs/>
        </w:rPr>
      </w:pPr>
      <w:r>
        <w:rPr>
          <w:bCs/>
        </w:rPr>
        <w:t xml:space="preserve">Torka kylskåpet invändigt med </w:t>
      </w:r>
      <w:proofErr w:type="spellStart"/>
      <w:r>
        <w:rPr>
          <w:bCs/>
        </w:rPr>
        <w:t>ytdesinfektion</w:t>
      </w:r>
      <w:proofErr w:type="spellEnd"/>
      <w:r>
        <w:rPr>
          <w:bCs/>
        </w:rPr>
        <w:t>.</w:t>
      </w:r>
    </w:p>
    <w:p w14:paraId="43A85217" w14:textId="6DB7D09D" w:rsidR="00052A3B" w:rsidRPr="0012121B" w:rsidRDefault="00052A3B" w:rsidP="0012121B">
      <w:pPr>
        <w:pStyle w:val="Liststycke"/>
        <w:numPr>
          <w:ilvl w:val="0"/>
          <w:numId w:val="30"/>
        </w:numPr>
        <w:suppressAutoHyphens/>
        <w:spacing w:after="0" w:line="240" w:lineRule="auto"/>
        <w:ind w:right="0"/>
        <w:rPr>
          <w:bCs/>
        </w:rPr>
      </w:pPr>
      <w:r>
        <w:rPr>
          <w:bCs/>
        </w:rPr>
        <w:t>Töm kondensvattenbehållaren.</w:t>
      </w:r>
    </w:p>
    <w:p w14:paraId="02F416B8" w14:textId="77777777" w:rsidR="004B386B" w:rsidRPr="00B15902" w:rsidRDefault="004B386B" w:rsidP="00B15902">
      <w:pPr>
        <w:pStyle w:val="Rubrik2"/>
      </w:pPr>
      <w:r w:rsidRPr="00B15902">
        <w:t>Periodicitet</w:t>
      </w:r>
    </w:p>
    <w:p w14:paraId="69183508" w14:textId="77777777" w:rsidR="004B386B" w:rsidRPr="004B386B" w:rsidRDefault="004B386B" w:rsidP="00B15902">
      <w:r w:rsidRPr="004B386B">
        <w:t>Veckostädning utförs en gång per vecka förslagsvis torsdag alternativt fredag.</w:t>
      </w:r>
    </w:p>
    <w:p w14:paraId="60B769D8" w14:textId="098F01E6" w:rsidR="004B386B" w:rsidRPr="004B386B" w:rsidRDefault="004B386B" w:rsidP="00B15902">
      <w:pPr>
        <w:rPr>
          <w:rFonts w:cs="Arial"/>
          <w:b/>
          <w:szCs w:val="20"/>
        </w:rPr>
      </w:pPr>
      <w:proofErr w:type="spellStart"/>
      <w:r w:rsidRPr="004B386B">
        <w:t>Kvartalsstädning</w:t>
      </w:r>
      <w:proofErr w:type="spellEnd"/>
      <w:r w:rsidRPr="004B386B">
        <w:t xml:space="preserve"> utförs efter </w:t>
      </w:r>
      <w:r w:rsidR="00931ADA">
        <w:t xml:space="preserve">FFSS </w:t>
      </w:r>
      <w:proofErr w:type="spellStart"/>
      <w:r w:rsidR="00931ADA">
        <w:t>kvartalsstädning</w:t>
      </w:r>
      <w:proofErr w:type="spellEnd"/>
      <w:r w:rsidRPr="004B386B">
        <w:t xml:space="preserve">. </w:t>
      </w:r>
    </w:p>
    <w:p w14:paraId="77647090" w14:textId="77777777" w:rsidR="004B386B" w:rsidRPr="00B15902" w:rsidRDefault="004B386B" w:rsidP="00B15902">
      <w:pPr>
        <w:pStyle w:val="Rubrik2"/>
      </w:pPr>
      <w:r w:rsidRPr="00B15902">
        <w:t>Ansvar</w:t>
      </w:r>
    </w:p>
    <w:p w14:paraId="633F3022" w14:textId="77777777" w:rsidR="004B386B" w:rsidRPr="004B386B" w:rsidRDefault="004B386B" w:rsidP="00B15902">
      <w:pPr>
        <w:spacing w:after="0" w:line="240" w:lineRule="auto"/>
        <w:ind w:left="0" w:right="0" w:firstLine="992"/>
        <w:rPr>
          <w:szCs w:val="20"/>
        </w:rPr>
      </w:pPr>
      <w:r w:rsidRPr="004B386B">
        <w:rPr>
          <w:szCs w:val="20"/>
        </w:rPr>
        <w:t>Tjänstgörande biomedicinsk analytiker.</w:t>
      </w:r>
    </w:p>
    <w:p w14:paraId="0A2670E1" w14:textId="77777777" w:rsidR="004B386B" w:rsidRPr="00B15902" w:rsidRDefault="004B386B" w:rsidP="00B15902">
      <w:pPr>
        <w:pStyle w:val="Rubrik2"/>
      </w:pPr>
      <w:r w:rsidRPr="00B15902">
        <w:t>Dokumentation</w:t>
      </w:r>
    </w:p>
    <w:p w14:paraId="7FC52A1F" w14:textId="52B1177A" w:rsidR="004B386B" w:rsidRPr="004B386B" w:rsidRDefault="004B386B" w:rsidP="00B15902">
      <w:pPr>
        <w:spacing w:after="0" w:line="240" w:lineRule="auto"/>
        <w:ind w:right="0"/>
        <w:rPr>
          <w:color w:val="0000FF"/>
          <w:szCs w:val="20"/>
          <w:u w:val="single"/>
        </w:rPr>
      </w:pPr>
      <w:r w:rsidRPr="004B386B">
        <w:rPr>
          <w:szCs w:val="20"/>
        </w:rPr>
        <w:t xml:space="preserve">Genomförd städning varje vecka och kvartal dokumenteras på blankett: </w:t>
      </w:r>
      <w:r w:rsidRPr="004B386B">
        <w:rPr>
          <w:szCs w:val="20"/>
        </w:rPr>
        <w:br/>
      </w:r>
      <w:hyperlink r:id="rId24" w:history="1">
        <w:r w:rsidRPr="004B386B">
          <w:rPr>
            <w:color w:val="0000FF"/>
            <w:szCs w:val="20"/>
            <w:u w:val="single"/>
          </w:rPr>
          <w:t xml:space="preserve">Städning i </w:t>
        </w:r>
        <w:proofErr w:type="spellStart"/>
        <w:r w:rsidRPr="004B386B">
          <w:rPr>
            <w:color w:val="0000FF"/>
            <w:szCs w:val="20"/>
            <w:u w:val="single"/>
          </w:rPr>
          <w:t>renklassade</w:t>
        </w:r>
        <w:proofErr w:type="spellEnd"/>
        <w:r w:rsidRPr="004B386B">
          <w:rPr>
            <w:color w:val="0000FF"/>
            <w:szCs w:val="20"/>
            <w:u w:val="single"/>
          </w:rPr>
          <w:t xml:space="preserve"> lokaler i egen regi, Uddevalla.</w:t>
        </w:r>
      </w:hyperlink>
    </w:p>
    <w:p w14:paraId="49EDE4EB" w14:textId="77777777" w:rsidR="004B386B" w:rsidRPr="004B386B" w:rsidRDefault="004B386B" w:rsidP="004B386B">
      <w:pPr>
        <w:spacing w:after="0" w:line="240" w:lineRule="auto"/>
        <w:ind w:left="0" w:right="0"/>
        <w:rPr>
          <w:color w:val="0000FF"/>
          <w:szCs w:val="20"/>
          <w:u w:val="single"/>
        </w:rPr>
      </w:pPr>
    </w:p>
    <w:p w14:paraId="4673D660" w14:textId="77777777" w:rsidR="004B386B" w:rsidRPr="004B386B" w:rsidRDefault="004B386B" w:rsidP="00B15902">
      <w:pPr>
        <w:pStyle w:val="Rubrik2"/>
        <w:ind w:left="0" w:firstLine="992"/>
      </w:pPr>
      <w:r w:rsidRPr="004B386B">
        <w:t>Hållbarhetstider</w:t>
      </w:r>
    </w:p>
    <w:p w14:paraId="64F3F3E5" w14:textId="79216904" w:rsidR="004B386B" w:rsidRPr="004B386B" w:rsidRDefault="004B386B" w:rsidP="00B15902">
      <w:r w:rsidRPr="004B386B">
        <w:t xml:space="preserve">Bruten flaska </w:t>
      </w:r>
    </w:p>
    <w:tbl>
      <w:tblPr>
        <w:tblW w:w="0" w:type="auto"/>
        <w:tblInd w:w="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1739"/>
      </w:tblGrid>
      <w:tr w:rsidR="004B386B" w:rsidRPr="004B386B" w14:paraId="778496DF" w14:textId="77777777" w:rsidTr="00B15902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7DE07BEB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B386B">
              <w:rPr>
                <w:szCs w:val="20"/>
              </w:rPr>
              <w:t>Ytdesinfektion</w:t>
            </w:r>
            <w:proofErr w:type="spellEnd"/>
            <w:r w:rsidRPr="004B386B">
              <w:rPr>
                <w:szCs w:val="20"/>
              </w:rPr>
              <w:t>, lokalvård i renrum</w:t>
            </w:r>
          </w:p>
        </w:tc>
        <w:tc>
          <w:tcPr>
            <w:tcW w:w="1739" w:type="dxa"/>
            <w:shd w:val="clear" w:color="auto" w:fill="auto"/>
          </w:tcPr>
          <w:p w14:paraId="27FEDD82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2 månader</w:t>
            </w:r>
          </w:p>
        </w:tc>
      </w:tr>
      <w:tr w:rsidR="004B386B" w:rsidRPr="004B386B" w14:paraId="1EAC4636" w14:textId="77777777" w:rsidTr="00B15902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349CD044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Handsprit</w:t>
            </w:r>
          </w:p>
        </w:tc>
        <w:tc>
          <w:tcPr>
            <w:tcW w:w="1739" w:type="dxa"/>
            <w:shd w:val="clear" w:color="auto" w:fill="auto"/>
          </w:tcPr>
          <w:p w14:paraId="7EEE7FDD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utgångsdatum</w:t>
            </w:r>
          </w:p>
        </w:tc>
      </w:tr>
      <w:tr w:rsidR="004B386B" w:rsidRPr="004B386B" w14:paraId="050FBB9A" w14:textId="77777777" w:rsidTr="00B15902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520E4215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Allrengöringsmedel, lokalvård</w:t>
            </w:r>
          </w:p>
        </w:tc>
        <w:tc>
          <w:tcPr>
            <w:tcW w:w="1739" w:type="dxa"/>
            <w:shd w:val="clear" w:color="auto" w:fill="auto"/>
          </w:tcPr>
          <w:p w14:paraId="080A0FE0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1 år</w:t>
            </w:r>
          </w:p>
        </w:tc>
      </w:tr>
      <w:tr w:rsidR="004B386B" w:rsidRPr="004B386B" w14:paraId="38CC2E20" w14:textId="77777777" w:rsidTr="00B15902">
        <w:trPr>
          <w:trHeight w:hRule="exact" w:val="284"/>
        </w:trPr>
        <w:tc>
          <w:tcPr>
            <w:tcW w:w="4181" w:type="dxa"/>
            <w:shd w:val="clear" w:color="auto" w:fill="auto"/>
          </w:tcPr>
          <w:p w14:paraId="479CB167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Handtvål</w:t>
            </w:r>
          </w:p>
        </w:tc>
        <w:tc>
          <w:tcPr>
            <w:tcW w:w="1739" w:type="dxa"/>
            <w:shd w:val="clear" w:color="auto" w:fill="auto"/>
          </w:tcPr>
          <w:p w14:paraId="614E8792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  <w:r w:rsidRPr="004B386B">
              <w:rPr>
                <w:szCs w:val="20"/>
              </w:rPr>
              <w:t>1 år</w:t>
            </w:r>
          </w:p>
          <w:p w14:paraId="1CB3CD00" w14:textId="77777777" w:rsidR="004B386B" w:rsidRPr="004B386B" w:rsidRDefault="004B386B" w:rsidP="004B386B">
            <w:pPr>
              <w:tabs>
                <w:tab w:val="left" w:pos="4590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225D1">
      <w:type w:val="continuous"/>
      <w:pgSz w:w="11900" w:h="16840"/>
      <w:pgMar w:top="1418" w:right="276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211F0" w14:textId="77777777" w:rsidR="00854240" w:rsidRDefault="00854240">
      <w:r>
        <w:separator/>
      </w:r>
    </w:p>
  </w:endnote>
  <w:endnote w:type="continuationSeparator" w:id="0">
    <w:p w14:paraId="2EB49E78" w14:textId="77777777" w:rsidR="00854240" w:rsidRDefault="00854240">
      <w:r>
        <w:continuationSeparator/>
      </w:r>
    </w:p>
  </w:endnote>
  <w:endnote w:type="continuationNotice" w:id="1">
    <w:p w14:paraId="6E371093" w14:textId="77777777" w:rsidR="00854240" w:rsidRDefault="008542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0752D" w14:textId="77777777" w:rsidR="00854240" w:rsidRDefault="00854240"/>
  </w:footnote>
  <w:footnote w:type="continuationSeparator" w:id="0">
    <w:p w14:paraId="43251E51" w14:textId="77777777" w:rsidR="00854240" w:rsidRDefault="00854240">
      <w:r>
        <w:continuationSeparator/>
      </w:r>
    </w:p>
  </w:footnote>
  <w:footnote w:type="continuationNotice" w:id="1">
    <w:p w14:paraId="2AD82FCE" w14:textId="77777777" w:rsidR="00854240" w:rsidRDefault="008542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A94632"/>
    <w:multiLevelType w:val="hybridMultilevel"/>
    <w:tmpl w:val="3D08ED46"/>
    <w:lvl w:ilvl="0" w:tplc="C8B8B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DC92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E9F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C09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B886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BA5E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B266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D204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9EE5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6470FA"/>
    <w:multiLevelType w:val="hybridMultilevel"/>
    <w:tmpl w:val="4EF817D2"/>
    <w:lvl w:ilvl="0" w:tplc="A12CB2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7E2C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645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1641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98A7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E811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1AD3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9881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0CA4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9A7B08"/>
    <w:multiLevelType w:val="hybridMultilevel"/>
    <w:tmpl w:val="48BCDD06"/>
    <w:lvl w:ilvl="0" w:tplc="F274F0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84D3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C5407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1C29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1C98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D6C9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9A29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9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2E19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D362547"/>
    <w:multiLevelType w:val="multilevel"/>
    <w:tmpl w:val="9CBC63E0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30C52453"/>
    <w:multiLevelType w:val="hybridMultilevel"/>
    <w:tmpl w:val="636231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CA01CE"/>
    <w:multiLevelType w:val="hybridMultilevel"/>
    <w:tmpl w:val="ED624E9A"/>
    <w:lvl w:ilvl="0" w:tplc="BCF6E3A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E12EB9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564CDB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0898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184F56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7826A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CE7F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9F4E8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1E657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7936A2"/>
    <w:multiLevelType w:val="hybridMultilevel"/>
    <w:tmpl w:val="51BCF0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1F74C8"/>
    <w:multiLevelType w:val="hybridMultilevel"/>
    <w:tmpl w:val="EA8C971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DBF55FD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D12D77"/>
    <w:multiLevelType w:val="hybridMultilevel"/>
    <w:tmpl w:val="9C26C818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CB93FC1"/>
    <w:multiLevelType w:val="hybridMultilevel"/>
    <w:tmpl w:val="74927BE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6D4005B0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B46058D"/>
    <w:multiLevelType w:val="hybridMultilevel"/>
    <w:tmpl w:val="349244F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D685442"/>
    <w:multiLevelType w:val="hybridMultilevel"/>
    <w:tmpl w:val="79C6276E"/>
    <w:lvl w:ilvl="0" w:tplc="43D475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00AB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40C4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0A2C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6035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BA5D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92B9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12DA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72EF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6293647">
    <w:abstractNumId w:val="31"/>
  </w:num>
  <w:num w:numId="2" w16cid:durableId="173149023">
    <w:abstractNumId w:val="24"/>
  </w:num>
  <w:num w:numId="3" w16cid:durableId="674769872">
    <w:abstractNumId w:val="0"/>
  </w:num>
  <w:num w:numId="4" w16cid:durableId="1213153082">
    <w:abstractNumId w:val="9"/>
  </w:num>
  <w:num w:numId="5" w16cid:durableId="508909651">
    <w:abstractNumId w:val="27"/>
  </w:num>
  <w:num w:numId="6" w16cid:durableId="1071579222">
    <w:abstractNumId w:val="2"/>
  </w:num>
  <w:num w:numId="7" w16cid:durableId="1926069836">
    <w:abstractNumId w:val="18"/>
  </w:num>
  <w:num w:numId="8" w16cid:durableId="1852187000">
    <w:abstractNumId w:val="13"/>
  </w:num>
  <w:num w:numId="9" w16cid:durableId="1857621009">
    <w:abstractNumId w:val="1"/>
  </w:num>
  <w:num w:numId="10" w16cid:durableId="1688558461">
    <w:abstractNumId w:val="1"/>
  </w:num>
  <w:num w:numId="11" w16cid:durableId="189607105">
    <w:abstractNumId w:val="3"/>
  </w:num>
  <w:num w:numId="12" w16cid:durableId="1310937408">
    <w:abstractNumId w:val="5"/>
  </w:num>
  <w:num w:numId="13" w16cid:durableId="226960839">
    <w:abstractNumId w:val="22"/>
  </w:num>
  <w:num w:numId="14" w16cid:durableId="643507883">
    <w:abstractNumId w:val="14"/>
  </w:num>
  <w:num w:numId="15" w16cid:durableId="169831061">
    <w:abstractNumId w:val="10"/>
  </w:num>
  <w:num w:numId="16" w16cid:durableId="1347441152">
    <w:abstractNumId w:val="21"/>
  </w:num>
  <w:num w:numId="17" w16cid:durableId="1661422579">
    <w:abstractNumId w:val="6"/>
  </w:num>
  <w:num w:numId="18" w16cid:durableId="1362048270">
    <w:abstractNumId w:val="17"/>
  </w:num>
  <w:num w:numId="19" w16cid:durableId="1254322332">
    <w:abstractNumId w:val="29"/>
  </w:num>
  <w:num w:numId="20" w16cid:durableId="784425862">
    <w:abstractNumId w:val="15"/>
  </w:num>
  <w:num w:numId="21" w16cid:durableId="1621645149">
    <w:abstractNumId w:val="7"/>
  </w:num>
  <w:num w:numId="22" w16cid:durableId="1166360663">
    <w:abstractNumId w:val="8"/>
  </w:num>
  <w:num w:numId="23" w16cid:durableId="333656121">
    <w:abstractNumId w:val="4"/>
  </w:num>
  <w:num w:numId="24" w16cid:durableId="1235116954">
    <w:abstractNumId w:val="30"/>
  </w:num>
  <w:num w:numId="25" w16cid:durableId="1716850708">
    <w:abstractNumId w:val="20"/>
  </w:num>
  <w:num w:numId="26" w16cid:durableId="85881184">
    <w:abstractNumId w:val="26"/>
  </w:num>
  <w:num w:numId="27" w16cid:durableId="2085684526">
    <w:abstractNumId w:val="11"/>
  </w:num>
  <w:num w:numId="28" w16cid:durableId="393507245">
    <w:abstractNumId w:val="19"/>
  </w:num>
  <w:num w:numId="29" w16cid:durableId="1746953110">
    <w:abstractNumId w:val="16"/>
  </w:num>
  <w:num w:numId="30" w16cid:durableId="2059207106">
    <w:abstractNumId w:val="12"/>
  </w:num>
  <w:num w:numId="31" w16cid:durableId="690571747">
    <w:abstractNumId w:val="23"/>
  </w:num>
  <w:num w:numId="32" w16cid:durableId="350644078">
    <w:abstractNumId w:val="25"/>
  </w:num>
  <w:num w:numId="33" w16cid:durableId="169889582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960"/>
    <w:rsid w:val="00050500"/>
    <w:rsid w:val="00050B3B"/>
    <w:rsid w:val="00051FCA"/>
    <w:rsid w:val="000527E0"/>
    <w:rsid w:val="00052A3B"/>
    <w:rsid w:val="0005691C"/>
    <w:rsid w:val="00056ECB"/>
    <w:rsid w:val="00056ED5"/>
    <w:rsid w:val="00060518"/>
    <w:rsid w:val="00060835"/>
    <w:rsid w:val="000655CC"/>
    <w:rsid w:val="000700AE"/>
    <w:rsid w:val="000725C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898"/>
    <w:rsid w:val="000E463B"/>
    <w:rsid w:val="000E5A7E"/>
    <w:rsid w:val="000F43A3"/>
    <w:rsid w:val="000F7681"/>
    <w:rsid w:val="00101A50"/>
    <w:rsid w:val="00103031"/>
    <w:rsid w:val="001044FE"/>
    <w:rsid w:val="001139D4"/>
    <w:rsid w:val="0012121B"/>
    <w:rsid w:val="001222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BE5"/>
    <w:rsid w:val="00175C8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56C"/>
    <w:rsid w:val="00211487"/>
    <w:rsid w:val="00211D91"/>
    <w:rsid w:val="00217DEC"/>
    <w:rsid w:val="002225D1"/>
    <w:rsid w:val="00235B57"/>
    <w:rsid w:val="00250F24"/>
    <w:rsid w:val="002523C5"/>
    <w:rsid w:val="0025380B"/>
    <w:rsid w:val="0025703A"/>
    <w:rsid w:val="00260467"/>
    <w:rsid w:val="00262F3D"/>
    <w:rsid w:val="00263281"/>
    <w:rsid w:val="002651D6"/>
    <w:rsid w:val="0026551F"/>
    <w:rsid w:val="00270275"/>
    <w:rsid w:val="00280A85"/>
    <w:rsid w:val="00284119"/>
    <w:rsid w:val="00290B5C"/>
    <w:rsid w:val="00292FCC"/>
    <w:rsid w:val="00294791"/>
    <w:rsid w:val="002B0B30"/>
    <w:rsid w:val="002B0C78"/>
    <w:rsid w:val="002B3FA9"/>
    <w:rsid w:val="002C0C02"/>
    <w:rsid w:val="002C1277"/>
    <w:rsid w:val="002C60AD"/>
    <w:rsid w:val="002D0E0E"/>
    <w:rsid w:val="002D6023"/>
    <w:rsid w:val="002E263F"/>
    <w:rsid w:val="002E3AFB"/>
    <w:rsid w:val="002E5F9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6D3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DA2"/>
    <w:rsid w:val="00404948"/>
    <w:rsid w:val="00406BEA"/>
    <w:rsid w:val="004107E9"/>
    <w:rsid w:val="00413A60"/>
    <w:rsid w:val="004230F7"/>
    <w:rsid w:val="0043167E"/>
    <w:rsid w:val="0043409A"/>
    <w:rsid w:val="00434DFA"/>
    <w:rsid w:val="00443C1E"/>
    <w:rsid w:val="00446255"/>
    <w:rsid w:val="00451935"/>
    <w:rsid w:val="00460ED0"/>
    <w:rsid w:val="00461FA1"/>
    <w:rsid w:val="00465651"/>
    <w:rsid w:val="00470CE7"/>
    <w:rsid w:val="00470F4F"/>
    <w:rsid w:val="00472482"/>
    <w:rsid w:val="00480DC7"/>
    <w:rsid w:val="004876F6"/>
    <w:rsid w:val="0049236A"/>
    <w:rsid w:val="00492718"/>
    <w:rsid w:val="00494CC8"/>
    <w:rsid w:val="004A23A7"/>
    <w:rsid w:val="004A355D"/>
    <w:rsid w:val="004A4970"/>
    <w:rsid w:val="004B2183"/>
    <w:rsid w:val="004B2A01"/>
    <w:rsid w:val="004B386B"/>
    <w:rsid w:val="004B43D5"/>
    <w:rsid w:val="004C2559"/>
    <w:rsid w:val="004C4237"/>
    <w:rsid w:val="004D7BA3"/>
    <w:rsid w:val="004E5A8D"/>
    <w:rsid w:val="004F4518"/>
    <w:rsid w:val="004F4C62"/>
    <w:rsid w:val="00501433"/>
    <w:rsid w:val="00511CC4"/>
    <w:rsid w:val="0052661D"/>
    <w:rsid w:val="00531E60"/>
    <w:rsid w:val="00536A5A"/>
    <w:rsid w:val="00541D07"/>
    <w:rsid w:val="00544BAB"/>
    <w:rsid w:val="0054594A"/>
    <w:rsid w:val="00545F31"/>
    <w:rsid w:val="00551764"/>
    <w:rsid w:val="005578FA"/>
    <w:rsid w:val="00565129"/>
    <w:rsid w:val="00565CD0"/>
    <w:rsid w:val="00567820"/>
    <w:rsid w:val="005770AD"/>
    <w:rsid w:val="00581414"/>
    <w:rsid w:val="00582490"/>
    <w:rsid w:val="005826FA"/>
    <w:rsid w:val="00595D0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9D5"/>
    <w:rsid w:val="0060596B"/>
    <w:rsid w:val="00606D97"/>
    <w:rsid w:val="00614E64"/>
    <w:rsid w:val="00614F5A"/>
    <w:rsid w:val="00617710"/>
    <w:rsid w:val="00617EE6"/>
    <w:rsid w:val="00620DDF"/>
    <w:rsid w:val="0062184C"/>
    <w:rsid w:val="00623724"/>
    <w:rsid w:val="00627BEA"/>
    <w:rsid w:val="006319DB"/>
    <w:rsid w:val="006401E5"/>
    <w:rsid w:val="006550B6"/>
    <w:rsid w:val="0065595B"/>
    <w:rsid w:val="00660269"/>
    <w:rsid w:val="00663AD2"/>
    <w:rsid w:val="00665F89"/>
    <w:rsid w:val="00673C92"/>
    <w:rsid w:val="006753EC"/>
    <w:rsid w:val="006811D7"/>
    <w:rsid w:val="00697173"/>
    <w:rsid w:val="006A2789"/>
    <w:rsid w:val="006A4978"/>
    <w:rsid w:val="006A5D68"/>
    <w:rsid w:val="006A63FA"/>
    <w:rsid w:val="006A7261"/>
    <w:rsid w:val="006B08BE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012"/>
    <w:rsid w:val="006D7535"/>
    <w:rsid w:val="006E2F5A"/>
    <w:rsid w:val="006E450B"/>
    <w:rsid w:val="006F0D7E"/>
    <w:rsid w:val="00710B77"/>
    <w:rsid w:val="00720103"/>
    <w:rsid w:val="0072075B"/>
    <w:rsid w:val="00721A60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08F"/>
    <w:rsid w:val="007917BA"/>
    <w:rsid w:val="00796F76"/>
    <w:rsid w:val="007A5C6F"/>
    <w:rsid w:val="007C44FA"/>
    <w:rsid w:val="007C4E7F"/>
    <w:rsid w:val="007C7868"/>
    <w:rsid w:val="007D4241"/>
    <w:rsid w:val="007D4317"/>
    <w:rsid w:val="007D4EA3"/>
    <w:rsid w:val="007F1CFF"/>
    <w:rsid w:val="007F5DD5"/>
    <w:rsid w:val="008052EA"/>
    <w:rsid w:val="00821A1B"/>
    <w:rsid w:val="008262E9"/>
    <w:rsid w:val="00827E69"/>
    <w:rsid w:val="00835C4D"/>
    <w:rsid w:val="00843F48"/>
    <w:rsid w:val="00851423"/>
    <w:rsid w:val="0085424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131"/>
    <w:rsid w:val="00906238"/>
    <w:rsid w:val="00907EF9"/>
    <w:rsid w:val="0091295C"/>
    <w:rsid w:val="00914D58"/>
    <w:rsid w:val="00921F47"/>
    <w:rsid w:val="009228AB"/>
    <w:rsid w:val="0093085B"/>
    <w:rsid w:val="00931ADA"/>
    <w:rsid w:val="00931C57"/>
    <w:rsid w:val="00932BCF"/>
    <w:rsid w:val="009347A5"/>
    <w:rsid w:val="00942257"/>
    <w:rsid w:val="009471BF"/>
    <w:rsid w:val="00950E4E"/>
    <w:rsid w:val="009529BD"/>
    <w:rsid w:val="009533B4"/>
    <w:rsid w:val="00956828"/>
    <w:rsid w:val="0097185B"/>
    <w:rsid w:val="00971D93"/>
    <w:rsid w:val="009A700D"/>
    <w:rsid w:val="009B1F6B"/>
    <w:rsid w:val="009C0D12"/>
    <w:rsid w:val="009C192E"/>
    <w:rsid w:val="009D6819"/>
    <w:rsid w:val="009D6D1C"/>
    <w:rsid w:val="009E0CF9"/>
    <w:rsid w:val="009E24D5"/>
    <w:rsid w:val="009E531B"/>
    <w:rsid w:val="009E6C56"/>
    <w:rsid w:val="009E7DCF"/>
    <w:rsid w:val="009F4A56"/>
    <w:rsid w:val="009F4E65"/>
    <w:rsid w:val="00A006A5"/>
    <w:rsid w:val="00A00CAA"/>
    <w:rsid w:val="00A05942"/>
    <w:rsid w:val="00A07BEC"/>
    <w:rsid w:val="00A264BE"/>
    <w:rsid w:val="00A272CA"/>
    <w:rsid w:val="00A27C22"/>
    <w:rsid w:val="00A33051"/>
    <w:rsid w:val="00A407AD"/>
    <w:rsid w:val="00A40923"/>
    <w:rsid w:val="00A41C05"/>
    <w:rsid w:val="00A42426"/>
    <w:rsid w:val="00A514B7"/>
    <w:rsid w:val="00A54A0B"/>
    <w:rsid w:val="00A65FD4"/>
    <w:rsid w:val="00A6614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92"/>
    <w:rsid w:val="00AC3FF6"/>
    <w:rsid w:val="00AC7964"/>
    <w:rsid w:val="00AC7E79"/>
    <w:rsid w:val="00AD73EC"/>
    <w:rsid w:val="00AE36B3"/>
    <w:rsid w:val="00AE5BC7"/>
    <w:rsid w:val="00AE6E75"/>
    <w:rsid w:val="00AE7340"/>
    <w:rsid w:val="00AF5AAF"/>
    <w:rsid w:val="00B046D8"/>
    <w:rsid w:val="00B13F4C"/>
    <w:rsid w:val="00B15902"/>
    <w:rsid w:val="00B16219"/>
    <w:rsid w:val="00B16C59"/>
    <w:rsid w:val="00B21858"/>
    <w:rsid w:val="00B3160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491"/>
    <w:rsid w:val="00B75EDE"/>
    <w:rsid w:val="00B777C0"/>
    <w:rsid w:val="00B77D88"/>
    <w:rsid w:val="00B77FAF"/>
    <w:rsid w:val="00B823C8"/>
    <w:rsid w:val="00B84336"/>
    <w:rsid w:val="00B851B9"/>
    <w:rsid w:val="00B85D85"/>
    <w:rsid w:val="00B86453"/>
    <w:rsid w:val="00B90054"/>
    <w:rsid w:val="00B92C14"/>
    <w:rsid w:val="00BA0066"/>
    <w:rsid w:val="00BB69DB"/>
    <w:rsid w:val="00BC322E"/>
    <w:rsid w:val="00BC44CD"/>
    <w:rsid w:val="00BC48A6"/>
    <w:rsid w:val="00BD56DC"/>
    <w:rsid w:val="00BE7978"/>
    <w:rsid w:val="00BF16E3"/>
    <w:rsid w:val="00BF3A48"/>
    <w:rsid w:val="00C07DDB"/>
    <w:rsid w:val="00C1563A"/>
    <w:rsid w:val="00C35127"/>
    <w:rsid w:val="00C4115D"/>
    <w:rsid w:val="00C43BDD"/>
    <w:rsid w:val="00C47778"/>
    <w:rsid w:val="00C5011E"/>
    <w:rsid w:val="00C50EE5"/>
    <w:rsid w:val="00C5240A"/>
    <w:rsid w:val="00C5366B"/>
    <w:rsid w:val="00C5398F"/>
    <w:rsid w:val="00C556F5"/>
    <w:rsid w:val="00C65989"/>
    <w:rsid w:val="00C70E19"/>
    <w:rsid w:val="00C72574"/>
    <w:rsid w:val="00C7430C"/>
    <w:rsid w:val="00C7761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E51"/>
    <w:rsid w:val="00CC52D9"/>
    <w:rsid w:val="00CD1472"/>
    <w:rsid w:val="00CD5070"/>
    <w:rsid w:val="00CD6647"/>
    <w:rsid w:val="00CE4B73"/>
    <w:rsid w:val="00CF2A52"/>
    <w:rsid w:val="00CF3CF5"/>
    <w:rsid w:val="00CF70BB"/>
    <w:rsid w:val="00D074DB"/>
    <w:rsid w:val="00D139CF"/>
    <w:rsid w:val="00D1435F"/>
    <w:rsid w:val="00D37E7F"/>
    <w:rsid w:val="00D4743E"/>
    <w:rsid w:val="00D47AD7"/>
    <w:rsid w:val="00D51529"/>
    <w:rsid w:val="00D5176E"/>
    <w:rsid w:val="00D85218"/>
    <w:rsid w:val="00D915B1"/>
    <w:rsid w:val="00DA299D"/>
    <w:rsid w:val="00DA65C4"/>
    <w:rsid w:val="00DA7F3E"/>
    <w:rsid w:val="00DC402F"/>
    <w:rsid w:val="00DD0FF7"/>
    <w:rsid w:val="00DD2BE0"/>
    <w:rsid w:val="00DE1532"/>
    <w:rsid w:val="00DE4447"/>
    <w:rsid w:val="00DE5DA2"/>
    <w:rsid w:val="00DF0033"/>
    <w:rsid w:val="00DF524B"/>
    <w:rsid w:val="00E00FA7"/>
    <w:rsid w:val="00E026BF"/>
    <w:rsid w:val="00E07B1B"/>
    <w:rsid w:val="00E11853"/>
    <w:rsid w:val="00E31668"/>
    <w:rsid w:val="00E46456"/>
    <w:rsid w:val="00E52A86"/>
    <w:rsid w:val="00E54B47"/>
    <w:rsid w:val="00E553BF"/>
    <w:rsid w:val="00E55D93"/>
    <w:rsid w:val="00E61294"/>
    <w:rsid w:val="00E62801"/>
    <w:rsid w:val="00E7237C"/>
    <w:rsid w:val="00E778AE"/>
    <w:rsid w:val="00E77C46"/>
    <w:rsid w:val="00E86CE8"/>
    <w:rsid w:val="00E87B86"/>
    <w:rsid w:val="00E90E82"/>
    <w:rsid w:val="00EA00CB"/>
    <w:rsid w:val="00EA1BAA"/>
    <w:rsid w:val="00EA3FCD"/>
    <w:rsid w:val="00EA42A0"/>
    <w:rsid w:val="00EB13A2"/>
    <w:rsid w:val="00EB6714"/>
    <w:rsid w:val="00EC0A68"/>
    <w:rsid w:val="00EC5006"/>
    <w:rsid w:val="00ED49C3"/>
    <w:rsid w:val="00ED6CE8"/>
    <w:rsid w:val="00ED7AA6"/>
    <w:rsid w:val="00EE2A56"/>
    <w:rsid w:val="00EE3818"/>
    <w:rsid w:val="00F132ED"/>
    <w:rsid w:val="00F22264"/>
    <w:rsid w:val="00F2564D"/>
    <w:rsid w:val="00F35B05"/>
    <w:rsid w:val="00F413D9"/>
    <w:rsid w:val="00F42A1C"/>
    <w:rsid w:val="00F5135F"/>
    <w:rsid w:val="00F51F78"/>
    <w:rsid w:val="00F76E8E"/>
    <w:rsid w:val="00F81FE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5366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B13A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8760-680139821-22/SURROGATE/Blankett%20st%c3%a4dning%20i%20renklassade%20lokaler%20i%20egen%20regi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193-390712850-30/SURROGATE/Kvalitetskontroll%20av%20aktivitetsm%c3%a4tare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88-1069765838-9/surrogate/Mottagning%20och%20slussning%20av%20varor%20till%20beredningsrum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174</TotalTime>
  <Pages>5</Pages>
  <Words>1412</Words>
  <Characters>7488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8883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 i renklassade lokaler i egen regi - Uddevalla sjukhus</dc:title>
  <dc:subject/>
  <dc:creator>patrik.jens.johansson@vgregion.se</dc:creator>
  <keywords/>
  <lastModifiedBy>Ulrica Sehlberg</lastModifiedBy>
  <revision>111</revision>
  <lastPrinted>2016-03-31T10:56:00.0000000Z</lastPrinted>
  <dcterms:created xsi:type="dcterms:W3CDTF">2022-05-18T11:37:00.0000000Z</dcterms:created>
  <dcterms:modified xsi:type="dcterms:W3CDTF">2024-01-11T12:56:00.0000000Z</dcterms:modified>
</coreProperties>
</file>