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5B626" w14:textId="77777777" w:rsidR="0019531B" w:rsidRDefault="0019531B" w:rsidP="00821C57">
      <w:pPr>
        <w:pStyle w:val="Rubrik2"/>
        <w:ind w:left="0"/>
        <w:sectPr w:rsidR="0019531B" w:rsidSect="0019531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334736" w14:textId="2FE5D146" w:rsidR="0019531B" w:rsidRPr="0019531B" w:rsidRDefault="00821C57" w:rsidP="00B61868">
      <w:pPr>
        <w:pStyle w:val="Rubrik1"/>
        <w:rPr>
          <w:szCs w:val="20"/>
        </w:rPr>
      </w:pPr>
      <w:r w:rsidRPr="0019531B">
        <w:t>Slussning av all personal till beredningsrum - NÄL</w:t>
      </w:r>
      <w:r w:rsidR="0019531B" w:rsidRPr="0019531B">
        <w:rPr>
          <w:szCs w:val="20"/>
        </w:rPr>
        <w:tab/>
      </w:r>
    </w:p>
    <w:p w14:paraId="005CD339" w14:textId="77777777" w:rsidR="0019531B" w:rsidRPr="0019531B" w:rsidRDefault="0019531B" w:rsidP="00821C57">
      <w:pPr>
        <w:pStyle w:val="Rubrik2"/>
      </w:pPr>
      <w:r w:rsidRPr="0019531B">
        <w:t>Bakgrund</w:t>
      </w:r>
    </w:p>
    <w:p w14:paraId="041FE470" w14:textId="77777777" w:rsidR="0019531B" w:rsidRPr="0019531B" w:rsidRDefault="0019531B" w:rsidP="00821C57">
      <w:r w:rsidRPr="0019531B">
        <w:t xml:space="preserve">Samma basala hygienrutiner som för omvårdnadsarbete gäller för arbete i beredningsrum. Se lokala anvisningar nedan samt basala hygienrutiner i </w:t>
      </w:r>
      <w:hyperlink r:id="rId17" w:history="1">
        <w:r w:rsidRPr="0019531B">
          <w:rPr>
            <w:color w:val="0000FF"/>
            <w:u w:val="single"/>
          </w:rPr>
          <w:t>Vårdhandboken</w:t>
        </w:r>
      </w:hyperlink>
      <w:r w:rsidRPr="0019531B">
        <w:t xml:space="preserve"> på Vårdhygiens hemsida på NU-sjukvårdens intranät.</w:t>
      </w:r>
    </w:p>
    <w:p w14:paraId="568B4F0A" w14:textId="77777777" w:rsidR="0019531B" w:rsidRPr="0019531B" w:rsidRDefault="0019531B" w:rsidP="00821C57">
      <w:pPr>
        <w:pStyle w:val="Rubrik2"/>
      </w:pPr>
      <w:r w:rsidRPr="0019531B">
        <w:t>Syfte</w:t>
      </w:r>
    </w:p>
    <w:p w14:paraId="39641D3E" w14:textId="30620152" w:rsidR="0019531B" w:rsidRDefault="0019531B" w:rsidP="00821C57">
      <w:r w:rsidRPr="0019531B">
        <w:t xml:space="preserve">Att säkerställa de hygienkrav som finns </w:t>
      </w:r>
      <w:r w:rsidR="001924E5">
        <w:t>för beredning av radioaktiva läkemedel (LV</w:t>
      </w:r>
      <w:r w:rsidR="007F610B">
        <w:t>FS 2014:4).</w:t>
      </w:r>
    </w:p>
    <w:p w14:paraId="7C5C225F" w14:textId="77414928" w:rsidR="002D3A77" w:rsidRDefault="002D3A77" w:rsidP="002D3A77">
      <w:pPr>
        <w:pStyle w:val="Rubrik2"/>
      </w:pPr>
      <w:r>
        <w:t>Förändringar sedan föregående version</w:t>
      </w:r>
    </w:p>
    <w:p w14:paraId="0E6EE6F5" w14:textId="0016955D" w:rsidR="00B61868" w:rsidRPr="00B61868" w:rsidRDefault="00B569F3" w:rsidP="00B161C5">
      <w:pPr>
        <w:pStyle w:val="Punktlista"/>
        <w:numPr>
          <w:ilvl w:val="0"/>
          <w:numId w:val="0"/>
        </w:numPr>
        <w:ind w:left="993" w:right="424"/>
      </w:pPr>
      <w:r>
        <w:t xml:space="preserve">Utvecklat punkten: </w:t>
      </w:r>
      <w:r w:rsidRPr="0019531B">
        <w:t xml:space="preserve">Ta på rumsbunden rock och knäpp rocken. Rocken byts </w:t>
      </w:r>
      <w:r>
        <w:t xml:space="preserve">av </w:t>
      </w:r>
      <w:r w:rsidR="005368D6">
        <w:t xml:space="preserve">personal på </w:t>
      </w:r>
      <w:r w:rsidR="00B91E7E">
        <w:t>R</w:t>
      </w:r>
      <w:r>
        <w:t>egionservice</w:t>
      </w:r>
      <w:r w:rsidR="005368D6">
        <w:t xml:space="preserve"> </w:t>
      </w:r>
      <w:r>
        <w:t xml:space="preserve">efter städ </w:t>
      </w:r>
      <w:r w:rsidRPr="0019531B">
        <w:t>varje dag och vid kontamination.</w:t>
      </w:r>
      <w:r>
        <w:br/>
        <w:t>Vid kontamination läggs rocken för avklingning på avsedd plats i uppackningsrummet innan den skickas till tvätteriet.</w:t>
      </w:r>
    </w:p>
    <w:p w14:paraId="398802FC" w14:textId="77777777" w:rsidR="00E82A9C" w:rsidRDefault="00E82A9C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0C2A8B7" w14:textId="0DC7800C" w:rsidR="0019531B" w:rsidRPr="0019531B" w:rsidRDefault="0019531B" w:rsidP="00B61868">
      <w:pPr>
        <w:pStyle w:val="Rubrik2"/>
      </w:pPr>
      <w:r w:rsidRPr="0019531B">
        <w:t>Arbetsgång</w:t>
      </w:r>
    </w:p>
    <w:p w14:paraId="56CF6279" w14:textId="6480327C" w:rsidR="0019531B" w:rsidRPr="0019531B" w:rsidRDefault="0019531B" w:rsidP="00821C57">
      <w:r w:rsidRPr="0019531B">
        <w:t>Byte till rena avdelningsbundna kläder görs varje morgon. Byxor med mudd ska användas alternativt ska byxben stoppas in i rena strumpor. För utomstående erbjuds overall.</w:t>
      </w:r>
      <w:r w:rsidR="00B82E98">
        <w:t xml:space="preserve"> Smink bör inte användas.</w:t>
      </w:r>
    </w:p>
    <w:p w14:paraId="6D01AEAB" w14:textId="77777777" w:rsidR="0019531B" w:rsidRPr="0019531B" w:rsidRDefault="0019531B" w:rsidP="00821C57">
      <w:pPr>
        <w:pStyle w:val="Punktlista"/>
      </w:pPr>
      <w:r w:rsidRPr="0019531B">
        <w:t>Sprita händerna.</w:t>
      </w:r>
    </w:p>
    <w:p w14:paraId="7496D9D8" w14:textId="77777777" w:rsidR="0019531B" w:rsidRPr="0019531B" w:rsidRDefault="0019531B" w:rsidP="00FD103C">
      <w:pPr>
        <w:pStyle w:val="Punktlista"/>
        <w:ind w:right="424"/>
      </w:pPr>
      <w:r w:rsidRPr="0019531B">
        <w:t>Sätt på mössa och stoppa noggrant in allt hår. Kontrollera i spegeln.</w:t>
      </w:r>
    </w:p>
    <w:p w14:paraId="5A3019E5" w14:textId="4C8FAB1E" w:rsidR="0019531B" w:rsidRDefault="0019531B" w:rsidP="00821C57">
      <w:pPr>
        <w:spacing w:before="160" w:after="0" w:line="240" w:lineRule="auto"/>
        <w:ind w:left="765" w:right="0" w:firstLine="590"/>
        <w:rPr>
          <w:szCs w:val="20"/>
        </w:rPr>
      </w:pPr>
      <w:r w:rsidRPr="0019531B">
        <w:rPr>
          <w:noProof/>
          <w:szCs w:val="20"/>
        </w:rPr>
        <w:drawing>
          <wp:inline distT="0" distB="0" distL="0" distR="0" wp14:anchorId="570F9AC5" wp14:editId="0040441B">
            <wp:extent cx="1057523" cy="1415714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795" cy="14883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DBCECB" w14:textId="77777777" w:rsidR="00FD103C" w:rsidRPr="0019531B" w:rsidRDefault="00FD103C" w:rsidP="00821C57">
      <w:pPr>
        <w:spacing w:before="160" w:after="0" w:line="240" w:lineRule="auto"/>
        <w:ind w:left="765" w:right="0" w:firstLine="590"/>
        <w:rPr>
          <w:szCs w:val="20"/>
        </w:rPr>
      </w:pPr>
    </w:p>
    <w:p w14:paraId="025E4BB9" w14:textId="77777777" w:rsidR="0019531B" w:rsidRPr="0019531B" w:rsidRDefault="0019531B" w:rsidP="00FD103C">
      <w:pPr>
        <w:pStyle w:val="Punktlista"/>
        <w:ind w:right="424"/>
      </w:pPr>
      <w:r w:rsidRPr="0019531B">
        <w:lastRenderedPageBreak/>
        <w:t xml:space="preserve">Kontrollera om det finns en steril rock hängande på krok i ren sluss. </w:t>
      </w:r>
      <w:r w:rsidRPr="0019531B">
        <w:br/>
        <w:t>Om inte ta fram en ouppackad rock och lägg på härför avsedd hylla.</w:t>
      </w:r>
    </w:p>
    <w:p w14:paraId="768BB066" w14:textId="77777777" w:rsidR="0019531B" w:rsidRPr="0019531B" w:rsidRDefault="0019531B" w:rsidP="00821C57">
      <w:pPr>
        <w:pStyle w:val="Punktlista"/>
      </w:pPr>
      <w:r w:rsidRPr="0019531B">
        <w:t>Ta av egna arbetsskor och sätt på rumsbundna skor alternativt använd plastskoskydd vid övergång till ren sida.</w:t>
      </w:r>
    </w:p>
    <w:p w14:paraId="67FB4219" w14:textId="77777777" w:rsidR="0019531B" w:rsidRPr="0019531B" w:rsidRDefault="0019531B" w:rsidP="00821C57">
      <w:pPr>
        <w:pStyle w:val="Punktlista"/>
      </w:pPr>
      <w:r w:rsidRPr="0019531B">
        <w:t>Tvätta händerna noggrant.</w:t>
      </w:r>
    </w:p>
    <w:p w14:paraId="2D23B264" w14:textId="1820CFDA" w:rsidR="0019531B" w:rsidRPr="0019531B" w:rsidRDefault="0019531B" w:rsidP="00FD103C">
      <w:pPr>
        <w:pStyle w:val="Punktlista"/>
        <w:ind w:right="140"/>
      </w:pPr>
      <w:r w:rsidRPr="0019531B">
        <w:t xml:space="preserve">Ta på rumsbunden rock och knäpp rocken. Rocken byts </w:t>
      </w:r>
      <w:r w:rsidR="00533401">
        <w:t xml:space="preserve">av </w:t>
      </w:r>
      <w:r w:rsidR="00D379AC">
        <w:t xml:space="preserve">personal </w:t>
      </w:r>
      <w:r w:rsidR="00B91E7E">
        <w:t xml:space="preserve">på </w:t>
      </w:r>
      <w:r w:rsidR="00D379AC">
        <w:t>R</w:t>
      </w:r>
      <w:r w:rsidR="00533401">
        <w:t>egionservice</w:t>
      </w:r>
      <w:r w:rsidR="00D379AC">
        <w:t xml:space="preserve"> </w:t>
      </w:r>
      <w:r w:rsidR="00533401">
        <w:t xml:space="preserve">efter städ </w:t>
      </w:r>
      <w:r w:rsidRPr="0019531B">
        <w:t>varje dag och vid kontamination.</w:t>
      </w:r>
      <w:r w:rsidR="00533401">
        <w:br/>
        <w:t>Vid kontamination läggs rocken för avklingning på avsedd plats i upp</w:t>
      </w:r>
      <w:r w:rsidR="00C67091">
        <w:t>ackningsrummet innan den skickas till tvätterie</w:t>
      </w:r>
      <w:r w:rsidR="00F7564E">
        <w:t>t.</w:t>
      </w:r>
    </w:p>
    <w:p w14:paraId="4D7F8317" w14:textId="77777777" w:rsidR="0019531B" w:rsidRPr="0019531B" w:rsidRDefault="0019531B" w:rsidP="00821C57">
      <w:pPr>
        <w:pStyle w:val="Punktlista"/>
      </w:pPr>
      <w:r w:rsidRPr="0019531B">
        <w:t>Sprita händerna.</w:t>
      </w:r>
    </w:p>
    <w:p w14:paraId="145F0F60" w14:textId="155E612B" w:rsidR="0019531B" w:rsidRPr="00E82A9C" w:rsidRDefault="0019531B" w:rsidP="00E82A9C">
      <w:pPr>
        <w:pStyle w:val="Punktlista"/>
      </w:pPr>
      <w:r w:rsidRPr="0019531B">
        <w:t>Sätt på handskar. Kontrollera i spegeln att du är korrekt klädd.</w:t>
      </w:r>
    </w:p>
    <w:p w14:paraId="78252890" w14:textId="787503FD" w:rsidR="002D3A77" w:rsidRDefault="0019531B" w:rsidP="00E82A9C">
      <w:pPr>
        <w:spacing w:before="160" w:after="0" w:line="240" w:lineRule="auto"/>
        <w:ind w:left="714" w:right="0" w:firstLine="590"/>
        <w:rPr>
          <w:szCs w:val="20"/>
        </w:rPr>
      </w:pPr>
      <w:r w:rsidRPr="0019531B">
        <w:rPr>
          <w:noProof/>
          <w:szCs w:val="20"/>
        </w:rPr>
        <w:drawing>
          <wp:inline distT="0" distB="0" distL="0" distR="0" wp14:anchorId="0CB14DF6" wp14:editId="5350930B">
            <wp:extent cx="1200647" cy="1602751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1163" cy="16301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C97390" w14:textId="77777777" w:rsidR="00FD103C" w:rsidRPr="0019531B" w:rsidRDefault="00FD103C" w:rsidP="00E82A9C">
      <w:pPr>
        <w:spacing w:before="160" w:after="0" w:line="240" w:lineRule="auto"/>
        <w:ind w:left="714" w:right="0" w:firstLine="590"/>
        <w:rPr>
          <w:szCs w:val="20"/>
        </w:rPr>
      </w:pPr>
    </w:p>
    <w:p w14:paraId="575E0E31" w14:textId="006BCCFB" w:rsidR="0019531B" w:rsidRPr="0019531B" w:rsidRDefault="0019531B" w:rsidP="00821C57">
      <w:pPr>
        <w:pStyle w:val="Punktlista"/>
      </w:pPr>
      <w:r w:rsidRPr="0019531B">
        <w:t xml:space="preserve">Efter arbetets slut ta av och släng handskarna i </w:t>
      </w:r>
      <w:r w:rsidR="00C35179">
        <w:t>ren del av sluss.</w:t>
      </w:r>
    </w:p>
    <w:p w14:paraId="4E53622A" w14:textId="77777777" w:rsidR="0019531B" w:rsidRPr="0019531B" w:rsidRDefault="0019531B" w:rsidP="00821C57">
      <w:pPr>
        <w:pStyle w:val="Punktlista"/>
      </w:pPr>
      <w:r w:rsidRPr="0019531B">
        <w:t>Kontrollera eventuell kontamination av händerna.</w:t>
      </w:r>
    </w:p>
    <w:p w14:paraId="6FE9C277" w14:textId="77777777" w:rsidR="0019531B" w:rsidRPr="0019531B" w:rsidRDefault="0019531B" w:rsidP="00821C57">
      <w:pPr>
        <w:pStyle w:val="Punktlista"/>
      </w:pPr>
      <w:r w:rsidRPr="0019531B">
        <w:t>Ta av rocken i ren sluss och häng den på avsedd krok.</w:t>
      </w:r>
    </w:p>
    <w:p w14:paraId="75D64DEE" w14:textId="77777777" w:rsidR="0019531B" w:rsidRPr="0019531B" w:rsidRDefault="0019531B" w:rsidP="00821C57">
      <w:pPr>
        <w:pStyle w:val="Punktlista"/>
      </w:pPr>
      <w:r w:rsidRPr="0019531B">
        <w:t>Ta av hårskydd i oren sluss och släng.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61868">
      <w:type w:val="continuous"/>
      <w:pgSz w:w="11900" w:h="16840"/>
      <w:pgMar w:top="1418" w:right="1979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D9BF05" w14:textId="77777777" w:rsidR="00247EFC" w:rsidRDefault="00247EFC">
      <w:r>
        <w:separator/>
      </w:r>
    </w:p>
  </w:endnote>
  <w:endnote w:type="continuationSeparator" w:id="0">
    <w:p w14:paraId="54B4F475" w14:textId="77777777" w:rsidR="00247EFC" w:rsidRDefault="00247EFC">
      <w:r>
        <w:continuationSeparator/>
      </w:r>
    </w:p>
  </w:endnote>
  <w:endnote w:type="continuationNotice" w:id="1">
    <w:p w14:paraId="20D84DC2" w14:textId="77777777" w:rsidR="00247EFC" w:rsidRDefault="00247E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661AF" w14:textId="77777777" w:rsidR="00247EFC" w:rsidRDefault="00247EFC"/>
  </w:footnote>
  <w:footnote w:type="continuationSeparator" w:id="0">
    <w:p w14:paraId="643E3E7D" w14:textId="77777777" w:rsidR="00247EFC" w:rsidRDefault="00247EFC">
      <w:r>
        <w:continuationSeparator/>
      </w:r>
    </w:p>
  </w:footnote>
  <w:footnote w:type="continuationNotice" w:id="1">
    <w:p w14:paraId="11D36698" w14:textId="77777777" w:rsidR="00247EFC" w:rsidRDefault="00247E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A1B3A39"/>
    <w:multiLevelType w:val="hybridMultilevel"/>
    <w:tmpl w:val="CE2AAF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7175527">
    <w:abstractNumId w:val="18"/>
  </w:num>
  <w:num w:numId="2" w16cid:durableId="1667826926">
    <w:abstractNumId w:val="14"/>
  </w:num>
  <w:num w:numId="3" w16cid:durableId="370302657">
    <w:abstractNumId w:val="0"/>
  </w:num>
  <w:num w:numId="4" w16cid:durableId="743648842">
    <w:abstractNumId w:val="6"/>
  </w:num>
  <w:num w:numId="5" w16cid:durableId="1340768249">
    <w:abstractNumId w:val="15"/>
  </w:num>
  <w:num w:numId="6" w16cid:durableId="1403407561">
    <w:abstractNumId w:val="2"/>
  </w:num>
  <w:num w:numId="7" w16cid:durableId="1140533129">
    <w:abstractNumId w:val="11"/>
  </w:num>
  <w:num w:numId="8" w16cid:durableId="1365330271">
    <w:abstractNumId w:val="8"/>
  </w:num>
  <w:num w:numId="9" w16cid:durableId="1534880876">
    <w:abstractNumId w:val="1"/>
  </w:num>
  <w:num w:numId="10" w16cid:durableId="2004232753">
    <w:abstractNumId w:val="1"/>
  </w:num>
  <w:num w:numId="11" w16cid:durableId="260143782">
    <w:abstractNumId w:val="3"/>
  </w:num>
  <w:num w:numId="12" w16cid:durableId="1178496249">
    <w:abstractNumId w:val="4"/>
  </w:num>
  <w:num w:numId="13" w16cid:durableId="1441026121">
    <w:abstractNumId w:val="13"/>
  </w:num>
  <w:num w:numId="14" w16cid:durableId="524638634">
    <w:abstractNumId w:val="9"/>
  </w:num>
  <w:num w:numId="15" w16cid:durableId="835000580">
    <w:abstractNumId w:val="7"/>
  </w:num>
  <w:num w:numId="16" w16cid:durableId="457722935">
    <w:abstractNumId w:val="12"/>
  </w:num>
  <w:num w:numId="17" w16cid:durableId="1847088066">
    <w:abstractNumId w:val="5"/>
  </w:num>
  <w:num w:numId="18" w16cid:durableId="1680890587">
    <w:abstractNumId w:val="10"/>
  </w:num>
  <w:num w:numId="19" w16cid:durableId="129136655">
    <w:abstractNumId w:val="17"/>
  </w:num>
  <w:num w:numId="20" w16cid:durableId="1325290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4E5"/>
    <w:rsid w:val="0019531B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7EFC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3A77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401"/>
    <w:rsid w:val="005368D6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03D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610B"/>
    <w:rsid w:val="0080178B"/>
    <w:rsid w:val="00821A1B"/>
    <w:rsid w:val="00821C57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86B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617"/>
    <w:rsid w:val="00AC3FF6"/>
    <w:rsid w:val="00AD73EC"/>
    <w:rsid w:val="00AE5BC7"/>
    <w:rsid w:val="00AF5AAF"/>
    <w:rsid w:val="00B046D8"/>
    <w:rsid w:val="00B13F4C"/>
    <w:rsid w:val="00B161C5"/>
    <w:rsid w:val="00B16219"/>
    <w:rsid w:val="00B16C59"/>
    <w:rsid w:val="00B33FDD"/>
    <w:rsid w:val="00B359CC"/>
    <w:rsid w:val="00B36107"/>
    <w:rsid w:val="00B41789"/>
    <w:rsid w:val="00B46C03"/>
    <w:rsid w:val="00B569F3"/>
    <w:rsid w:val="00B60C6C"/>
    <w:rsid w:val="00B61868"/>
    <w:rsid w:val="00B619A9"/>
    <w:rsid w:val="00B65A9D"/>
    <w:rsid w:val="00B66D60"/>
    <w:rsid w:val="00B75EDE"/>
    <w:rsid w:val="00B77D88"/>
    <w:rsid w:val="00B77FAF"/>
    <w:rsid w:val="00B82E98"/>
    <w:rsid w:val="00B84336"/>
    <w:rsid w:val="00B851B9"/>
    <w:rsid w:val="00B86453"/>
    <w:rsid w:val="00B90054"/>
    <w:rsid w:val="00B91E7E"/>
    <w:rsid w:val="00B92C14"/>
    <w:rsid w:val="00BA0066"/>
    <w:rsid w:val="00BB69DB"/>
    <w:rsid w:val="00BC322E"/>
    <w:rsid w:val="00BC44CD"/>
    <w:rsid w:val="00BC48A6"/>
    <w:rsid w:val="00BE7978"/>
    <w:rsid w:val="00C07DDB"/>
    <w:rsid w:val="00C35179"/>
    <w:rsid w:val="00C4115D"/>
    <w:rsid w:val="00C43BDD"/>
    <w:rsid w:val="00C47778"/>
    <w:rsid w:val="00C5011E"/>
    <w:rsid w:val="00C50EE5"/>
    <w:rsid w:val="00C5240A"/>
    <w:rsid w:val="00C5398F"/>
    <w:rsid w:val="00C556F5"/>
    <w:rsid w:val="00C6709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9A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A9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64E"/>
    <w:rsid w:val="00F86F47"/>
    <w:rsid w:val="00F90B64"/>
    <w:rsid w:val="00FB2F0F"/>
    <w:rsid w:val="00FB5086"/>
    <w:rsid w:val="00FB5411"/>
    <w:rsid w:val="00FB6392"/>
    <w:rsid w:val="00FD103C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paragraph">
    <w:name w:val="paragraph"/>
    <w:basedOn w:val="Normal"/>
    <w:rsid w:val="00B61868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B61868"/>
  </w:style>
  <w:style w:type="character" w:customStyle="1" w:styleId="eop">
    <w:name w:val="eop"/>
    <w:basedOn w:val="Standardstycketeckensnitt"/>
    <w:rsid w:val="00B618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94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288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37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vardhandboken.se/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20</TotalTime>
  <Pages>2</Pages>
  <Words>268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Slussning av all personal till beredningsrum - NÄL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2022-05-18T11:37:00.0000000Z</dcterms:created>
  <dcterms:modified xsi:type="dcterms:W3CDTF">2025-03-04T07:20:00.0000000Z</dcterms:modified>
</coreProperties>
</file>