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B2B1" w14:textId="77777777" w:rsidR="00904B95" w:rsidRDefault="00904B95" w:rsidP="00FA7D20">
      <w:pPr>
        <w:pStyle w:val="Rubrik2"/>
        <w:ind w:left="0"/>
        <w:sectPr w:rsidR="00904B95" w:rsidSect="00904B9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66F71B" w14:textId="77777777" w:rsidR="00904B95" w:rsidRPr="00904B95" w:rsidRDefault="00904B95" w:rsidP="00FA7D20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Times" w:hAnsi="Times"/>
          <w:color w:val="000000"/>
          <w:spacing w:val="1"/>
          <w:szCs w:val="18"/>
        </w:rPr>
      </w:pPr>
    </w:p>
    <w:p w14:paraId="6922B999" w14:textId="77777777" w:rsidR="00904B95" w:rsidRPr="00904B95" w:rsidRDefault="00904B95" w:rsidP="00FA7D20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Arial" w:hAnsi="Arial"/>
          <w:b/>
          <w:color w:val="000000"/>
          <w:szCs w:val="18"/>
        </w:rPr>
      </w:pPr>
    </w:p>
    <w:p w14:paraId="743706E8" w14:textId="77611FB0" w:rsidR="00904B95" w:rsidRPr="00904B95" w:rsidRDefault="00904B95" w:rsidP="00FA7D20">
      <w:pPr>
        <w:pStyle w:val="Rubrik1"/>
        <w:ind w:left="0"/>
      </w:pPr>
      <w:proofErr w:type="spellStart"/>
      <w:r>
        <w:t>Lungs</w:t>
      </w:r>
      <w:r w:rsidR="48057CE1">
        <w:t>k</w:t>
      </w:r>
      <w:r>
        <w:t>intigrafi</w:t>
      </w:r>
      <w:proofErr w:type="spellEnd"/>
      <w:r>
        <w:t xml:space="preserve"> – V/P SPECT </w:t>
      </w:r>
    </w:p>
    <w:p w14:paraId="7E10FACC" w14:textId="77777777" w:rsidR="00904B95" w:rsidRPr="00904B95" w:rsidRDefault="00904B95" w:rsidP="00FA7D20">
      <w:pPr>
        <w:spacing w:after="0" w:line="240" w:lineRule="auto"/>
        <w:ind w:left="0" w:right="0"/>
      </w:pPr>
    </w:p>
    <w:p w14:paraId="6C726283" w14:textId="77777777" w:rsidR="00904B95" w:rsidRPr="00904B95" w:rsidRDefault="00904B95" w:rsidP="00FA7D20">
      <w:pPr>
        <w:pStyle w:val="Rubrik2"/>
        <w:ind w:left="0"/>
      </w:pPr>
      <w:r w:rsidRPr="00904B95">
        <w:t>Syfte</w:t>
      </w:r>
    </w:p>
    <w:p w14:paraId="00CD5243" w14:textId="35092F4B" w:rsidR="00904B95" w:rsidRPr="00E84146" w:rsidRDefault="00904B95" w:rsidP="00FA7D20">
      <w:pPr>
        <w:ind w:left="0"/>
      </w:pPr>
      <w:r w:rsidRPr="00904B95">
        <w:t xml:space="preserve">Metodens huvudsakliga användningsområde är att påvisa eller utesluta </w:t>
      </w:r>
      <w:proofErr w:type="spellStart"/>
      <w:r w:rsidRPr="00904B95">
        <w:t>lungembolisering</w:t>
      </w:r>
      <w:proofErr w:type="spellEnd"/>
      <w:r w:rsidRPr="00904B95">
        <w:t xml:space="preserve">, genom att studera blodflödet och ventilationen till lungornas olika delar. En normal </w:t>
      </w:r>
      <w:proofErr w:type="spellStart"/>
      <w:r w:rsidRPr="00904B95">
        <w:t>perfusionsscintigrafi</w:t>
      </w:r>
      <w:proofErr w:type="spellEnd"/>
      <w:r w:rsidRPr="00904B95">
        <w:t xml:space="preserve"> utesluter </w:t>
      </w:r>
      <w:proofErr w:type="spellStart"/>
      <w:r w:rsidRPr="00904B95">
        <w:t>lungembolisering</w:t>
      </w:r>
      <w:proofErr w:type="spellEnd"/>
      <w:r w:rsidRPr="00904B95">
        <w:t xml:space="preserve">. </w:t>
      </w:r>
      <w:r w:rsidR="00AF4ACC">
        <w:br/>
      </w:r>
      <w:r w:rsidRPr="00904B95">
        <w:t xml:space="preserve">Perfusionsdefekter i lungorna (&gt; ett segment eller flera </w:t>
      </w:r>
      <w:proofErr w:type="spellStart"/>
      <w:r w:rsidRPr="00904B95">
        <w:t>subsegmentella</w:t>
      </w:r>
      <w:proofErr w:type="spellEnd"/>
      <w:r w:rsidRPr="00904B95">
        <w:t xml:space="preserve">) där det i samma område ses normal ventilation påvisar lungemboli. Kombinerade defekter </w:t>
      </w:r>
      <w:r w:rsidR="0026248C">
        <w:br/>
      </w:r>
      <w:r w:rsidRPr="00904B95">
        <w:t>(= matchade defekter) talar mer för annan lungsjukdom.</w:t>
      </w:r>
    </w:p>
    <w:p w14:paraId="78719A7B" w14:textId="41CD53FB" w:rsidR="00D41805" w:rsidRDefault="00D41805" w:rsidP="00FA7D20">
      <w:pPr>
        <w:pStyle w:val="Rubrik2"/>
        <w:ind w:left="0"/>
      </w:pPr>
      <w:r>
        <w:t>Indikationer</w:t>
      </w:r>
    </w:p>
    <w:p w14:paraId="2DCC221A" w14:textId="21AF9B3F" w:rsidR="00D41805" w:rsidRDefault="00D41805" w:rsidP="00FA7D20">
      <w:pPr>
        <w:pStyle w:val="Liststycke"/>
        <w:numPr>
          <w:ilvl w:val="0"/>
          <w:numId w:val="22"/>
        </w:numPr>
        <w:ind w:left="284" w:hanging="284"/>
      </w:pPr>
      <w:r>
        <w:t>Misstänkt akut eller kronisk lungemboli.</w:t>
      </w:r>
    </w:p>
    <w:p w14:paraId="7C797E2A" w14:textId="7EAF0A30" w:rsidR="00D41805" w:rsidRDefault="00D41805" w:rsidP="00FA7D20">
      <w:pPr>
        <w:pStyle w:val="Liststycke"/>
        <w:numPr>
          <w:ilvl w:val="0"/>
          <w:numId w:val="22"/>
        </w:numPr>
        <w:ind w:left="284" w:hanging="284"/>
      </w:pPr>
      <w:r>
        <w:t>I vissa fall värdering a</w:t>
      </w:r>
      <w:r w:rsidR="00E84146">
        <w:t xml:space="preserve">v grad av </w:t>
      </w:r>
      <w:proofErr w:type="spellStart"/>
      <w:r w:rsidR="00E84146">
        <w:t>perfusionsstörning</w:t>
      </w:r>
      <w:proofErr w:type="spellEnd"/>
      <w:r w:rsidR="00E84146">
        <w:t xml:space="preserve"> vid känd massiv lungemboli inför behandling.</w:t>
      </w:r>
    </w:p>
    <w:p w14:paraId="1724FCAD" w14:textId="5E4BB2CD" w:rsidR="00E84146" w:rsidRDefault="00E84146" w:rsidP="00FA7D20">
      <w:pPr>
        <w:pStyle w:val="Liststycke"/>
        <w:numPr>
          <w:ilvl w:val="0"/>
          <w:numId w:val="22"/>
        </w:numPr>
        <w:ind w:left="284" w:hanging="284"/>
      </w:pPr>
      <w:r>
        <w:t>I vissa fall kontroll inför utsättning av behandling.</w:t>
      </w:r>
    </w:p>
    <w:p w14:paraId="12283EBE" w14:textId="265A485E" w:rsidR="0049173D" w:rsidRPr="00D41805" w:rsidRDefault="0049173D" w:rsidP="00FA7D20">
      <w:pPr>
        <w:pStyle w:val="Liststycke"/>
        <w:numPr>
          <w:ilvl w:val="0"/>
          <w:numId w:val="22"/>
        </w:numPr>
        <w:ind w:left="284" w:hanging="284"/>
      </w:pPr>
      <w:r>
        <w:t>Icke-</w:t>
      </w:r>
      <w:proofErr w:type="spellStart"/>
      <w:r>
        <w:t>emboliska</w:t>
      </w:r>
      <w:proofErr w:type="spellEnd"/>
      <w:r>
        <w:t xml:space="preserve"> lungsjukdomar, då separat kvantifiering</w:t>
      </w:r>
      <w:r w:rsidR="007A6B66">
        <w:t xml:space="preserve"> av </w:t>
      </w:r>
      <w:proofErr w:type="spellStart"/>
      <w:r w:rsidR="007A6B66">
        <w:t>lobär</w:t>
      </w:r>
      <w:proofErr w:type="spellEnd"/>
      <w:r w:rsidR="007A6B66">
        <w:t xml:space="preserve"> </w:t>
      </w:r>
      <w:proofErr w:type="spellStart"/>
      <w:r w:rsidR="007A6B66">
        <w:t>perfusion</w:t>
      </w:r>
      <w:proofErr w:type="spellEnd"/>
      <w:r w:rsidR="007A6B66">
        <w:t xml:space="preserve"> respektive ventilation önskas.</w:t>
      </w:r>
    </w:p>
    <w:p w14:paraId="5FD97622" w14:textId="508AD09B" w:rsidR="00904B95" w:rsidRPr="00904B95" w:rsidRDefault="00904B95" w:rsidP="00FA7D20">
      <w:pPr>
        <w:pStyle w:val="Rubrik2"/>
        <w:ind w:left="0"/>
      </w:pPr>
      <w:r w:rsidRPr="00904B95">
        <w:t>Absoluta kontraindikationer</w:t>
      </w:r>
    </w:p>
    <w:p w14:paraId="71EAEA3C" w14:textId="3300B045" w:rsidR="00904B95" w:rsidRPr="00E84146" w:rsidRDefault="00904B95" w:rsidP="00FA7D20">
      <w:pPr>
        <w:pStyle w:val="Punktlista"/>
        <w:ind w:left="284" w:hanging="284"/>
      </w:pPr>
      <w:r w:rsidRPr="00904B95">
        <w:t>Patienten kan ej medverka</w:t>
      </w:r>
      <w:r w:rsidR="000A27B5">
        <w:t xml:space="preserve"> vid undersökningen.</w:t>
      </w:r>
    </w:p>
    <w:p w14:paraId="5C29070B" w14:textId="77777777" w:rsidR="00904B95" w:rsidRPr="00904B95" w:rsidRDefault="00904B95" w:rsidP="00FA7D20">
      <w:pPr>
        <w:pStyle w:val="Rubrik2"/>
        <w:ind w:left="0"/>
      </w:pPr>
      <w:r w:rsidRPr="00904B95">
        <w:t>Relativa kontraindikationer</w:t>
      </w:r>
    </w:p>
    <w:p w14:paraId="2D000597" w14:textId="77777777" w:rsidR="00904B95" w:rsidRPr="00904B95" w:rsidRDefault="00904B95" w:rsidP="00FA7D20">
      <w:pPr>
        <w:pStyle w:val="Punktlista"/>
        <w:ind w:left="284" w:hanging="284"/>
      </w:pPr>
      <w:r w:rsidRPr="00904B95">
        <w:t xml:space="preserve">Allergi mot humanserumalbumin </w:t>
      </w:r>
    </w:p>
    <w:p w14:paraId="74E34E77" w14:textId="1094804C" w:rsidR="00904B95" w:rsidRPr="00904B95" w:rsidRDefault="00904B95" w:rsidP="00FA7D20">
      <w:pPr>
        <w:pStyle w:val="Punktlista"/>
        <w:ind w:left="284" w:hanging="284"/>
      </w:pPr>
      <w:r w:rsidRPr="00904B95">
        <w:t>Graviditet, särskild berättigandebedömning för gravida patienter</w:t>
      </w:r>
      <w:r w:rsidR="009A1699">
        <w:t>.</w:t>
      </w:r>
    </w:p>
    <w:p w14:paraId="4F46188D" w14:textId="77777777" w:rsidR="00904B95" w:rsidRDefault="00904B95" w:rsidP="00FA7D20">
      <w:pPr>
        <w:pStyle w:val="Punktlista"/>
        <w:ind w:left="284" w:hanging="284"/>
      </w:pPr>
      <w:r w:rsidRPr="00904B95">
        <w:t>Amning. Barnet ammas eller mjölk sparas före isotopinjektion. Därefter töms brösten enligt personlig rutin under 12 timmar och mjölken kasseras.</w:t>
      </w:r>
    </w:p>
    <w:p w14:paraId="6A6934EF" w14:textId="3077D2E1" w:rsidR="000A27B5" w:rsidRDefault="000A27B5" w:rsidP="00FA7D20">
      <w:pPr>
        <w:pStyle w:val="Punktlista"/>
        <w:ind w:left="284" w:hanging="284"/>
      </w:pPr>
      <w:r>
        <w:t>Patienten klarar ej att ligga plant på rygg i 45 minuter.</w:t>
      </w:r>
    </w:p>
    <w:p w14:paraId="4F0D9BC1" w14:textId="77777777" w:rsidR="00025A18" w:rsidRDefault="00FA7D20" w:rsidP="00025A18">
      <w:pPr>
        <w:pStyle w:val="Punktlista"/>
        <w:ind w:left="284" w:hanging="284"/>
      </w:pPr>
      <w:r w:rsidRPr="00714B1D">
        <w:lastRenderedPageBreak/>
        <w:t>Kontakta sjukhusfysiker eller </w:t>
      </w:r>
      <w:proofErr w:type="spellStart"/>
      <w:r w:rsidRPr="00714B1D">
        <w:t>nuklearmedicinsk</w:t>
      </w:r>
      <w:proofErr w:type="spellEnd"/>
      <w:r w:rsidRPr="00714B1D">
        <w:t> läkare om undersökningen inte kan skjutas upp enligt nedan:  </w:t>
      </w:r>
    </w:p>
    <w:p w14:paraId="1D4DF643" w14:textId="6473F1BC" w:rsidR="00714B1D" w:rsidRDefault="00714B1D" w:rsidP="00C61CF9">
      <w:pPr>
        <w:pStyle w:val="Punktlista"/>
        <w:numPr>
          <w:ilvl w:val="1"/>
          <w:numId w:val="14"/>
        </w:numPr>
        <w:ind w:left="567" w:hanging="283"/>
      </w:pPr>
      <w:r w:rsidRPr="00714B1D">
        <w:t>Patient som genomgått annan </w:t>
      </w:r>
      <w:proofErr w:type="spellStart"/>
      <w:r w:rsidRPr="00714B1D">
        <w:t>nuklearmedicinsk</w:t>
      </w:r>
      <w:proofErr w:type="spellEnd"/>
      <w:r w:rsidRPr="00714B1D">
        <w:t> undersökning: </w:t>
      </w:r>
    </w:p>
    <w:p w14:paraId="6EE912A1" w14:textId="4A8CF430" w:rsidR="006B36E8" w:rsidRPr="00762357" w:rsidRDefault="00714B1D" w:rsidP="00762357">
      <w:pPr>
        <w:pStyle w:val="Punktlista"/>
        <w:numPr>
          <w:ilvl w:val="1"/>
          <w:numId w:val="14"/>
        </w:numPr>
        <w:ind w:left="567" w:hanging="283"/>
      </w:pPr>
      <w:r w:rsidRPr="00714B1D">
        <w:t> </w:t>
      </w:r>
      <w:r w:rsidR="006B36E8" w:rsidRPr="00762357">
        <w:rPr>
          <w:color w:val="000000" w:themeColor="text2"/>
        </w:rPr>
        <w:t xml:space="preserve">de senaste 7 dygnen för </w:t>
      </w:r>
      <w:r w:rsidR="006B36E8" w:rsidRPr="00762357">
        <w:rPr>
          <w:color w:val="000000" w:themeColor="text2"/>
          <w:vertAlign w:val="superscript"/>
        </w:rPr>
        <w:t>111</w:t>
      </w:r>
      <w:r w:rsidR="006B36E8" w:rsidRPr="00762357">
        <w:rPr>
          <w:color w:val="000000" w:themeColor="text2"/>
        </w:rPr>
        <w:t xml:space="preserve">In och </w:t>
      </w:r>
      <w:r w:rsidR="006B36E8" w:rsidRPr="00762357">
        <w:rPr>
          <w:color w:val="000000" w:themeColor="text2"/>
          <w:vertAlign w:val="superscript"/>
        </w:rPr>
        <w:t>75</w:t>
      </w:r>
      <w:r w:rsidR="006B36E8" w:rsidRPr="00762357">
        <w:rPr>
          <w:color w:val="000000" w:themeColor="text2"/>
        </w:rPr>
        <w:t>Se</w:t>
      </w:r>
    </w:p>
    <w:p w14:paraId="725D0E5F" w14:textId="5D65B4CF" w:rsidR="006B36E8" w:rsidRPr="006B36E8" w:rsidRDefault="00D96CB3" w:rsidP="00762357">
      <w:pPr>
        <w:pStyle w:val="Punktlista"/>
        <w:numPr>
          <w:ilvl w:val="1"/>
          <w:numId w:val="14"/>
        </w:numPr>
        <w:ind w:left="567" w:hanging="283"/>
        <w:rPr>
          <w:rStyle w:val="eop"/>
        </w:rPr>
      </w:pPr>
      <w:r w:rsidRPr="00762357">
        <w:rPr>
          <w:rStyle w:val="normaltextrun"/>
          <w:color w:val="000000"/>
          <w:shd w:val="clear" w:color="auto" w:fill="FFFFFF"/>
        </w:rPr>
        <w:t>de senaste 2 dygnen för </w:t>
      </w:r>
      <w:r w:rsidRPr="00762357">
        <w:rPr>
          <w:rStyle w:val="normaltextrun"/>
          <w:color w:val="000000"/>
          <w:sz w:val="19"/>
          <w:szCs w:val="19"/>
          <w:shd w:val="clear" w:color="auto" w:fill="FFFFFF"/>
          <w:vertAlign w:val="superscript"/>
        </w:rPr>
        <w:t>99m</w:t>
      </w:r>
      <w:r w:rsidRPr="00762357">
        <w:rPr>
          <w:rStyle w:val="normaltextrun"/>
          <w:color w:val="000000"/>
          <w:shd w:val="clear" w:color="auto" w:fill="FFFFFF"/>
        </w:rPr>
        <w:t>Tc.</w:t>
      </w:r>
      <w:r w:rsidRPr="00762357">
        <w:rPr>
          <w:rStyle w:val="eop"/>
          <w:color w:val="000000"/>
          <w:shd w:val="clear" w:color="auto" w:fill="FFFFFF"/>
        </w:rPr>
        <w:t> </w:t>
      </w:r>
    </w:p>
    <w:p w14:paraId="33D2CD8F" w14:textId="0D5E51E5" w:rsidR="00762357" w:rsidRPr="00762357" w:rsidRDefault="00762357" w:rsidP="00762357">
      <w:pPr>
        <w:pStyle w:val="Punktlista"/>
        <w:numPr>
          <w:ilvl w:val="1"/>
          <w:numId w:val="14"/>
        </w:numPr>
        <w:ind w:left="567" w:hanging="283"/>
      </w:pPr>
      <w:r w:rsidRPr="00762357">
        <w:rPr>
          <w:color w:val="000000" w:themeColor="text2"/>
          <w:vertAlign w:val="superscript"/>
        </w:rPr>
        <w:t>223</w:t>
      </w:r>
      <w:r w:rsidRPr="00762357">
        <w:rPr>
          <w:color w:val="000000" w:themeColor="text2"/>
        </w:rPr>
        <w:t>Ra (</w:t>
      </w:r>
      <w:proofErr w:type="spellStart"/>
      <w:r w:rsidRPr="00762357">
        <w:rPr>
          <w:color w:val="000000" w:themeColor="text2"/>
        </w:rPr>
        <w:t>Xofigo</w:t>
      </w:r>
      <w:proofErr w:type="spellEnd"/>
      <w:r w:rsidRPr="00762357">
        <w:rPr>
          <w:color w:val="000000" w:themeColor="text2"/>
        </w:rPr>
        <w:t>) ingen kontraindikation.</w:t>
      </w:r>
    </w:p>
    <w:p w14:paraId="4F28B3A9" w14:textId="022A1B1A" w:rsidR="00904B95" w:rsidRPr="00FA7D20" w:rsidRDefault="00714B1D" w:rsidP="00762357">
      <w:pPr>
        <w:pStyle w:val="Punktlista"/>
        <w:numPr>
          <w:ilvl w:val="1"/>
          <w:numId w:val="14"/>
        </w:numPr>
        <w:ind w:left="567" w:hanging="283"/>
      </w:pPr>
      <w:r w:rsidRPr="00714B1D">
        <w:t>För övriga nuklider, kontakta sjukhusfysiker. </w:t>
      </w:r>
      <w:r>
        <w:rPr>
          <w:rStyle w:val="eop"/>
        </w:rPr>
        <w:t> </w:t>
      </w:r>
    </w:p>
    <w:p w14:paraId="32827AB4" w14:textId="77777777" w:rsidR="00904B95" w:rsidRPr="00904B95" w:rsidRDefault="00904B95" w:rsidP="00FA7D20">
      <w:pPr>
        <w:pStyle w:val="Rubrik2"/>
        <w:ind w:left="0"/>
      </w:pPr>
      <w:r w:rsidRPr="00904B95">
        <w:t xml:space="preserve">Förberedelser </w:t>
      </w:r>
    </w:p>
    <w:p w14:paraId="52AA223B" w14:textId="77777777" w:rsidR="00904B95" w:rsidRPr="00904B95" w:rsidRDefault="00904B95" w:rsidP="00FA7D20">
      <w:pPr>
        <w:ind w:left="0"/>
      </w:pPr>
      <w:r w:rsidRPr="00904B95">
        <w:t xml:space="preserve">För inneliggande patienter önskas fungerande PVK. </w:t>
      </w:r>
    </w:p>
    <w:p w14:paraId="63F01F47" w14:textId="77777777" w:rsidR="00904B95" w:rsidRPr="00904B95" w:rsidRDefault="00904B95" w:rsidP="00FA7D20">
      <w:pPr>
        <w:ind w:left="0"/>
        <w:rPr>
          <w:lang w:val="en-US"/>
        </w:rPr>
      </w:pPr>
      <w:proofErr w:type="spellStart"/>
      <w:r w:rsidRPr="00904B95">
        <w:rPr>
          <w:lang w:val="en-US"/>
        </w:rPr>
        <w:t>Ej</w:t>
      </w:r>
      <w:proofErr w:type="spellEnd"/>
      <w:r w:rsidRPr="00904B95">
        <w:rPr>
          <w:lang w:val="en-US"/>
        </w:rPr>
        <w:t xml:space="preserve"> CVK, PICC-line </w:t>
      </w:r>
      <w:proofErr w:type="spellStart"/>
      <w:r w:rsidRPr="00904B95">
        <w:rPr>
          <w:lang w:val="en-US"/>
        </w:rPr>
        <w:t>eller</w:t>
      </w:r>
      <w:proofErr w:type="spellEnd"/>
      <w:r w:rsidRPr="00904B95">
        <w:rPr>
          <w:lang w:val="en-US"/>
        </w:rPr>
        <w:t xml:space="preserve"> SVP (Porth-a-</w:t>
      </w:r>
      <w:proofErr w:type="spellStart"/>
      <w:r w:rsidRPr="00904B95">
        <w:rPr>
          <w:lang w:val="en-US"/>
        </w:rPr>
        <w:t>cath</w:t>
      </w:r>
      <w:proofErr w:type="spellEnd"/>
      <w:r w:rsidRPr="00904B95">
        <w:rPr>
          <w:lang w:val="en-US"/>
        </w:rPr>
        <w:t xml:space="preserve">). </w:t>
      </w:r>
    </w:p>
    <w:p w14:paraId="504A85A4" w14:textId="77777777" w:rsidR="00904B95" w:rsidRPr="00904B95" w:rsidRDefault="00904B95" w:rsidP="00FA7D20">
      <w:pPr>
        <w:pStyle w:val="Rubrik2"/>
        <w:ind w:left="0"/>
      </w:pPr>
      <w:r w:rsidRPr="00904B95">
        <w:t>Utförande</w:t>
      </w:r>
    </w:p>
    <w:p w14:paraId="55F5CA1B" w14:textId="295DC714" w:rsidR="00904B95" w:rsidRPr="00904B95" w:rsidRDefault="00904B95" w:rsidP="00FA7D20">
      <w:pPr>
        <w:ind w:left="0"/>
      </w:pPr>
      <w:r w:rsidRPr="00904B95">
        <w:t xml:space="preserve">Undersökningen inleds med </w:t>
      </w:r>
      <w:r w:rsidRPr="00904B95">
        <w:rPr>
          <w:u w:val="single"/>
        </w:rPr>
        <w:t>Ventilationsscintigrafi</w:t>
      </w:r>
      <w:r w:rsidRPr="00904B95">
        <w:t xml:space="preserve"> där patienten får andas in </w:t>
      </w:r>
      <w:r w:rsidR="00A14924">
        <w:br/>
      </w:r>
      <w:r w:rsidRPr="00904B95">
        <w:rPr>
          <w:vertAlign w:val="superscript"/>
        </w:rPr>
        <w:t>99m</w:t>
      </w:r>
      <w:r w:rsidRPr="00904B95">
        <w:t xml:space="preserve">Tc -märkta kolpartiklar, dessa deponeras i perifera luftvägar i proportion till ventilationen. </w:t>
      </w:r>
      <w:r w:rsidR="0051063F">
        <w:t>Viktigt att patienten klarar att medverka och dra djupa andetag.</w:t>
      </w:r>
      <w:r w:rsidR="0051063F">
        <w:br/>
      </w:r>
      <w:r w:rsidRPr="00904B95">
        <w:t xml:space="preserve">En gammakamera roterar långsamt runt patienten och tar bilder av lungorna. </w:t>
      </w:r>
    </w:p>
    <w:p w14:paraId="1D1994D5" w14:textId="40800CA2" w:rsidR="00904B95" w:rsidRDefault="00904B95" w:rsidP="00FA7D20">
      <w:pPr>
        <w:ind w:left="0"/>
      </w:pPr>
      <w:r w:rsidRPr="00904B95">
        <w:t xml:space="preserve">Direkt därefter utförs </w:t>
      </w:r>
      <w:r w:rsidRPr="00904B95">
        <w:rPr>
          <w:u w:val="single"/>
        </w:rPr>
        <w:t>Perfusionsscintigrafi</w:t>
      </w:r>
      <w:r w:rsidRPr="00904B95">
        <w:t xml:space="preserve"> då ges </w:t>
      </w:r>
      <w:r w:rsidRPr="00904B95">
        <w:rPr>
          <w:vertAlign w:val="superscript"/>
        </w:rPr>
        <w:t>99m</w:t>
      </w:r>
      <w:r w:rsidRPr="00904B95">
        <w:t>Tc–märkt makroaggregerat albumin intravenöst som fastnar i lungkapillärerna i proportion till blodflödet.</w:t>
      </w:r>
    </w:p>
    <w:p w14:paraId="28A8E036" w14:textId="70FF9080" w:rsidR="00130124" w:rsidRDefault="00130124" w:rsidP="00FA7D20">
      <w:pPr>
        <w:pStyle w:val="Rubrik2"/>
        <w:ind w:left="0"/>
      </w:pPr>
      <w:r>
        <w:t>Stråldos</w:t>
      </w:r>
    </w:p>
    <w:p w14:paraId="0FB932C4" w14:textId="41EF6F93" w:rsidR="00130124" w:rsidRDefault="00130124" w:rsidP="00FA7D20">
      <w:pPr>
        <w:ind w:left="0"/>
      </w:pPr>
      <w:r>
        <w:t>Nyttan med undersökningen ska vägas mot bland annat strålningsrisken innan remittering.</w:t>
      </w:r>
    </w:p>
    <w:p w14:paraId="7FA8B9BA" w14:textId="387C5BC6" w:rsidR="00130124" w:rsidRDefault="00130124" w:rsidP="00FA7D20">
      <w:pPr>
        <w:ind w:left="0" w:right="426"/>
      </w:pPr>
      <w:proofErr w:type="spellStart"/>
      <w:r>
        <w:t>Lungskintigrafi</w:t>
      </w:r>
      <w:proofErr w:type="spellEnd"/>
      <w:r>
        <w:t xml:space="preserve"> V/P </w:t>
      </w:r>
      <w:r w:rsidR="004B17DB">
        <w:t xml:space="preserve">SPECT inklusive CT för lokalisation är en dosklass 2 undersökning, se </w:t>
      </w:r>
      <w:hyperlink r:id="rId17" w:history="1">
        <w:r w:rsidR="004B17DB" w:rsidRPr="00812160">
          <w:rPr>
            <w:rStyle w:val="Hyperlnk"/>
          </w:rPr>
          <w:t>Information om stråldoser vid nuklearmedicin.</w:t>
        </w:r>
      </w:hyperlink>
    </w:p>
    <w:p w14:paraId="07B0DF93" w14:textId="6720D1DD" w:rsidR="008E1847" w:rsidRDefault="008E1847" w:rsidP="00FA7D20">
      <w:pPr>
        <w:pStyle w:val="Rubrik2"/>
        <w:ind w:left="0"/>
      </w:pPr>
      <w:r>
        <w:t>Barn/unga</w:t>
      </w:r>
    </w:p>
    <w:p w14:paraId="7337E52B" w14:textId="065CB7E9" w:rsidR="008E1847" w:rsidRDefault="008E1847" w:rsidP="00FA7D20">
      <w:pPr>
        <w:ind w:left="0" w:right="426"/>
      </w:pPr>
      <w:r>
        <w:t>Vid undersökning av personer under 18 år ska hänsyn tas till både administrerad aktivitet och antal partiklar.</w:t>
      </w:r>
    </w:p>
    <w:p w14:paraId="37C8AF96" w14:textId="499B81C2" w:rsidR="008E1847" w:rsidRDefault="008E1847" w:rsidP="00FA7D20">
      <w:pPr>
        <w:pStyle w:val="Rubrik2"/>
        <w:ind w:left="0"/>
      </w:pPr>
      <w:r>
        <w:t>Graviditet</w:t>
      </w:r>
    </w:p>
    <w:p w14:paraId="0D519BD7" w14:textId="119700ED" w:rsidR="008E1847" w:rsidRDefault="008E1847" w:rsidP="00FA7D20">
      <w:pPr>
        <w:ind w:left="0" w:right="426"/>
      </w:pPr>
      <w:r>
        <w:t xml:space="preserve">Vanligtvis körs endast </w:t>
      </w:r>
      <w:proofErr w:type="spellStart"/>
      <w:r>
        <w:t>perfusions</w:t>
      </w:r>
      <w:proofErr w:type="spellEnd"/>
      <w:r>
        <w:t xml:space="preserve">-SPECT med halverad dos. Vid embolisuspekta defekter körs ventilations-SPECT </w:t>
      </w:r>
      <w:r w:rsidR="00F63280">
        <w:t>dagen efter. Dag före helg körs standardprotokoll V/P-SPECT med normaldos.</w:t>
      </w:r>
    </w:p>
    <w:p w14:paraId="6F70E7C9" w14:textId="2C48E771" w:rsidR="00F63280" w:rsidRDefault="00F63280" w:rsidP="00FA7D20">
      <w:pPr>
        <w:ind w:left="0" w:right="426"/>
      </w:pPr>
      <w:r>
        <w:t>Före graviditetsvecka 25 bör särskild försiktighet iakttas.</w:t>
      </w:r>
    </w:p>
    <w:p w14:paraId="35728787" w14:textId="37F0F9A9" w:rsidR="00C822EB" w:rsidRDefault="00C822EB" w:rsidP="00FA7D20">
      <w:pPr>
        <w:pStyle w:val="Rubrik2"/>
        <w:ind w:left="0"/>
      </w:pPr>
      <w:r>
        <w:lastRenderedPageBreak/>
        <w:t>Amning</w:t>
      </w:r>
    </w:p>
    <w:p w14:paraId="3BF2DD42" w14:textId="62D84C82" w:rsidR="00C822EB" w:rsidRDefault="00C822EB" w:rsidP="00FA7D20">
      <w:pPr>
        <w:ind w:left="0" w:right="426"/>
      </w:pPr>
      <w:r>
        <w:t xml:space="preserve">Patienten rekommenderas att amma/pumpa </w:t>
      </w:r>
      <w:r w:rsidR="00EA2F9A">
        <w:t>1–2</w:t>
      </w:r>
      <w:r>
        <w:t xml:space="preserve"> timmar innan injektion.</w:t>
      </w:r>
      <w:r w:rsidR="00EA2F9A">
        <w:br/>
        <w:t xml:space="preserve">Amningsuppehåll i 12 timmar efter injektion vid </w:t>
      </w:r>
      <w:proofErr w:type="spellStart"/>
      <w:r w:rsidR="00EA2F9A">
        <w:t>perfusionsskintigrafi</w:t>
      </w:r>
      <w:proofErr w:type="spellEnd"/>
      <w:r w:rsidR="00EA2F9A">
        <w:t>. Töm enligt personlig rutin, sista tömningen ska göras efter 12 timmar och mj</w:t>
      </w:r>
      <w:r w:rsidR="008A69A8">
        <w:t>ö</w:t>
      </w:r>
      <w:r w:rsidR="00EA2F9A">
        <w:t>lken ska kasseras.</w:t>
      </w:r>
    </w:p>
    <w:p w14:paraId="320A96C2" w14:textId="6BE8064F" w:rsidR="00EA2F9A" w:rsidRDefault="00EA2F9A" w:rsidP="00FA7D20">
      <w:pPr>
        <w:pStyle w:val="Rubrik2"/>
        <w:ind w:left="0"/>
      </w:pPr>
      <w:r>
        <w:t>Konta</w:t>
      </w:r>
      <w:r w:rsidR="00E266D6">
        <w:t>ktrestriktion</w:t>
      </w:r>
    </w:p>
    <w:p w14:paraId="33421135" w14:textId="474C158F" w:rsidR="00E266D6" w:rsidRPr="00E84146" w:rsidRDefault="00E266D6" w:rsidP="00FA7D20">
      <w:pPr>
        <w:ind w:left="0" w:right="426"/>
      </w:pPr>
      <w:r>
        <w:t>Ingen kont</w:t>
      </w:r>
      <w:r w:rsidR="00616216">
        <w:t>aktrestriktion.</w:t>
      </w:r>
    </w:p>
    <w:p w14:paraId="3EF62EC5" w14:textId="0A472376" w:rsidR="001637C9" w:rsidRPr="00904B95" w:rsidRDefault="001637C9" w:rsidP="00FA7D20">
      <w:pPr>
        <w:pStyle w:val="Rubrik2"/>
        <w:ind w:left="0"/>
      </w:pPr>
      <w:r w:rsidRPr="00904B95">
        <w:t xml:space="preserve">Upplysningar på remiss </w:t>
      </w:r>
    </w:p>
    <w:p w14:paraId="056D0DC4" w14:textId="236F4D7E" w:rsidR="001637C9" w:rsidRPr="00904B95" w:rsidRDefault="001637C9" w:rsidP="00FA7D20">
      <w:pPr>
        <w:spacing w:after="0" w:line="240" w:lineRule="auto"/>
        <w:ind w:left="0" w:right="0"/>
      </w:pPr>
      <w:r w:rsidRPr="00904B95">
        <w:t>Aktuell (max 48 timmar) lungröntgen önskas. Redan utförd CT thorax kan användas.</w:t>
      </w:r>
      <w:r w:rsidR="00512D36">
        <w:br/>
      </w:r>
    </w:p>
    <w:p w14:paraId="43B5D5A5" w14:textId="77777777" w:rsidR="001637C9" w:rsidRPr="00904B95" w:rsidRDefault="001637C9" w:rsidP="000A3B43">
      <w:pPr>
        <w:pStyle w:val="Punktlista"/>
        <w:ind w:left="284" w:hanging="284"/>
      </w:pPr>
      <w:r w:rsidRPr="00904B95">
        <w:t xml:space="preserve">Kort anamnes, aktuell medicinering och frågeställning. </w:t>
      </w:r>
    </w:p>
    <w:p w14:paraId="31D1F2AF" w14:textId="77777777" w:rsidR="001637C9" w:rsidRPr="00904B95" w:rsidRDefault="001637C9" w:rsidP="000A3B43">
      <w:pPr>
        <w:pStyle w:val="Punktlista"/>
        <w:ind w:left="284" w:hanging="284"/>
      </w:pPr>
      <w:r w:rsidRPr="00904B95">
        <w:t>Graviditet eller amning</w:t>
      </w:r>
    </w:p>
    <w:p w14:paraId="5E57F1F3" w14:textId="77777777" w:rsidR="001637C9" w:rsidRPr="00904B95" w:rsidRDefault="001637C9" w:rsidP="000A3B43">
      <w:pPr>
        <w:pStyle w:val="Punktlista"/>
        <w:ind w:left="284" w:hanging="284"/>
      </w:pPr>
      <w:r w:rsidRPr="00904B95">
        <w:t>Hjärt-och lungsjukdom eller eventuella hjärtmissbildningar</w:t>
      </w:r>
    </w:p>
    <w:p w14:paraId="6EE9D0F7" w14:textId="77777777" w:rsidR="001637C9" w:rsidRPr="00904B95" w:rsidRDefault="001637C9" w:rsidP="000A3B43">
      <w:pPr>
        <w:pStyle w:val="Punktlista"/>
        <w:ind w:left="284" w:hanging="284"/>
      </w:pPr>
      <w:proofErr w:type="spellStart"/>
      <w:r w:rsidRPr="00904B95">
        <w:t>Pulmonell</w:t>
      </w:r>
      <w:proofErr w:type="spellEnd"/>
      <w:r w:rsidRPr="00904B95">
        <w:t xml:space="preserve"> hypertension</w:t>
      </w:r>
    </w:p>
    <w:p w14:paraId="1B027DD5" w14:textId="77777777" w:rsidR="001637C9" w:rsidRPr="00904B95" w:rsidRDefault="001637C9" w:rsidP="000A3B43">
      <w:pPr>
        <w:pStyle w:val="Punktlista"/>
        <w:ind w:left="284" w:hanging="284"/>
      </w:pPr>
      <w:r w:rsidRPr="00904B95">
        <w:t>Höger-vänstershunt</w:t>
      </w:r>
    </w:p>
    <w:p w14:paraId="49A20FA6" w14:textId="77777777" w:rsidR="001637C9" w:rsidRPr="00904B95" w:rsidRDefault="001637C9" w:rsidP="000A3B43">
      <w:pPr>
        <w:pStyle w:val="Punktlista"/>
        <w:ind w:left="284" w:hanging="284"/>
      </w:pPr>
      <w:r w:rsidRPr="00904B95">
        <w:t>Grad av klinisk misstanke på emboli</w:t>
      </w:r>
    </w:p>
    <w:p w14:paraId="41CEDC74" w14:textId="678BE9B9" w:rsidR="001637C9" w:rsidRDefault="001637C9" w:rsidP="000A3B43">
      <w:pPr>
        <w:pStyle w:val="Punktlista"/>
        <w:ind w:left="284" w:hanging="284"/>
      </w:pPr>
      <w:r w:rsidRPr="00904B95">
        <w:t>Längd och vikt</w:t>
      </w:r>
    </w:p>
    <w:p w14:paraId="796F6B52" w14:textId="550527A6" w:rsidR="00904B95" w:rsidRPr="00904B95" w:rsidRDefault="00904B95" w:rsidP="00FA7D20">
      <w:pPr>
        <w:pStyle w:val="Rubrik2"/>
        <w:ind w:left="0"/>
      </w:pPr>
      <w:r w:rsidRPr="00904B95">
        <w:t>Undersökningstid</w:t>
      </w:r>
    </w:p>
    <w:p w14:paraId="42750E9E" w14:textId="17F5CB08" w:rsidR="00904B95" w:rsidRPr="00904B95" w:rsidRDefault="00904B95" w:rsidP="00FA7D20">
      <w:pPr>
        <w:keepNext/>
        <w:autoSpaceDE w:val="0"/>
        <w:autoSpaceDN w:val="0"/>
        <w:adjustRightInd w:val="0"/>
        <w:spacing w:after="0" w:line="240" w:lineRule="auto"/>
        <w:ind w:left="0" w:right="0"/>
      </w:pPr>
      <w:r w:rsidRPr="00904B95">
        <w:t>Ca 45 – 60 minuter, varav 2</w:t>
      </w:r>
      <w:r w:rsidR="00643C68">
        <w:t>5</w:t>
      </w:r>
      <w:r w:rsidRPr="00904B95">
        <w:t xml:space="preserve"> minuter bildtagning.</w:t>
      </w:r>
    </w:p>
    <w:p w14:paraId="1FBE978C" w14:textId="77777777" w:rsidR="00904B95" w:rsidRPr="00904B95" w:rsidRDefault="00904B95" w:rsidP="00FA7D20">
      <w:pPr>
        <w:keepNext/>
        <w:autoSpaceDE w:val="0"/>
        <w:autoSpaceDN w:val="0"/>
        <w:adjustRightInd w:val="0"/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FA7D20">
      <w:pPr>
        <w:spacing w:after="0" w:line="240" w:lineRule="auto"/>
        <w:ind w:left="0" w:right="0"/>
      </w:pPr>
    </w:p>
    <w:sectPr w:rsidR="00536A5A" w:rsidRPr="00536A5A" w:rsidSect="00FA7D20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3139" w14:textId="77777777" w:rsidR="00F0383D" w:rsidRDefault="00F0383D">
      <w:r>
        <w:separator/>
      </w:r>
    </w:p>
  </w:endnote>
  <w:endnote w:type="continuationSeparator" w:id="0">
    <w:p w14:paraId="5925BCC3" w14:textId="77777777" w:rsidR="00F0383D" w:rsidRDefault="00F0383D">
      <w:r>
        <w:continuationSeparator/>
      </w:r>
    </w:p>
  </w:endnote>
  <w:endnote w:type="continuationNotice" w:id="1">
    <w:p w14:paraId="5A67BE44" w14:textId="77777777" w:rsidR="00F0383D" w:rsidRDefault="00F038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57454012" name="Bildobjekt 9574540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B98AB" w14:textId="77777777" w:rsidR="00F0383D" w:rsidRDefault="00F0383D"/>
  </w:footnote>
  <w:footnote w:type="continuationSeparator" w:id="0">
    <w:p w14:paraId="241AAA23" w14:textId="77777777" w:rsidR="00F0383D" w:rsidRDefault="00F0383D">
      <w:r>
        <w:continuationSeparator/>
      </w:r>
    </w:p>
  </w:footnote>
  <w:footnote w:type="continuationNotice" w:id="1">
    <w:p w14:paraId="7CFB9F2C" w14:textId="77777777" w:rsidR="00F0383D" w:rsidRDefault="00F038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7209D449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7C53368">
              <wp:simplePos x="0" y="0"/>
              <wp:positionH relativeFrom="column">
                <wp:posOffset>-450850</wp:posOffset>
              </wp:positionH>
              <wp:positionV relativeFrom="paragraph">
                <wp:posOffset>172665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4CEE6E49" w:rsidR="00413A60" w:rsidRPr="00041F0C" w:rsidRDefault="00041F0C">
                          <w:pPr>
                            <w:ind w:left="0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041F0C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35.5pt;margin-top:13.6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" filled="f" stroked="f" strokeweight=".5pt">
              <v:textbox>
                <w:txbxContent>
                  <w:p w14:paraId="72D45401" w14:textId="4CEE6E49" w:rsidR="00413A60" w:rsidRPr="00041F0C" w:rsidRDefault="00041F0C">
                    <w:pPr>
                      <w:ind w:left="0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041F0C">
                      <w:rPr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46801580" name="Bildobjekt 11468015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331252"/>
    <w:multiLevelType w:val="hybridMultilevel"/>
    <w:tmpl w:val="ECB8D7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458626C"/>
    <w:multiLevelType w:val="multilevel"/>
    <w:tmpl w:val="4A5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92908"/>
    <w:multiLevelType w:val="hybridMultilevel"/>
    <w:tmpl w:val="82265A7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B5F49B0"/>
    <w:multiLevelType w:val="multilevel"/>
    <w:tmpl w:val="5C46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D8F11F5"/>
    <w:multiLevelType w:val="hybridMultilevel"/>
    <w:tmpl w:val="4B8476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F1F6C"/>
    <w:multiLevelType w:val="hybridMultilevel"/>
    <w:tmpl w:val="6A5E2A1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A933906"/>
    <w:multiLevelType w:val="multilevel"/>
    <w:tmpl w:val="AEC0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332A6F"/>
    <w:multiLevelType w:val="multilevel"/>
    <w:tmpl w:val="257E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C4C3DD2"/>
    <w:multiLevelType w:val="multilevel"/>
    <w:tmpl w:val="BEA4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24014540">
    <w:abstractNumId w:val="26"/>
  </w:num>
  <w:num w:numId="2" w16cid:durableId="2048795550">
    <w:abstractNumId w:val="18"/>
  </w:num>
  <w:num w:numId="3" w16cid:durableId="1120681522">
    <w:abstractNumId w:val="0"/>
  </w:num>
  <w:num w:numId="4" w16cid:durableId="1922328607">
    <w:abstractNumId w:val="7"/>
  </w:num>
  <w:num w:numId="5" w16cid:durableId="332534305">
    <w:abstractNumId w:val="21"/>
  </w:num>
  <w:num w:numId="6" w16cid:durableId="1722633111">
    <w:abstractNumId w:val="3"/>
  </w:num>
  <w:num w:numId="7" w16cid:durableId="424149787">
    <w:abstractNumId w:val="13"/>
  </w:num>
  <w:num w:numId="8" w16cid:durableId="1061366524">
    <w:abstractNumId w:val="10"/>
  </w:num>
  <w:num w:numId="9" w16cid:durableId="2012172915">
    <w:abstractNumId w:val="1"/>
  </w:num>
  <w:num w:numId="10" w16cid:durableId="720982770">
    <w:abstractNumId w:val="1"/>
  </w:num>
  <w:num w:numId="11" w16cid:durableId="1449198594">
    <w:abstractNumId w:val="4"/>
  </w:num>
  <w:num w:numId="12" w16cid:durableId="472796210">
    <w:abstractNumId w:val="5"/>
  </w:num>
  <w:num w:numId="13" w16cid:durableId="34356071">
    <w:abstractNumId w:val="17"/>
  </w:num>
  <w:num w:numId="14" w16cid:durableId="1166750041">
    <w:abstractNumId w:val="11"/>
  </w:num>
  <w:num w:numId="15" w16cid:durableId="1661620936">
    <w:abstractNumId w:val="8"/>
  </w:num>
  <w:num w:numId="16" w16cid:durableId="376665020">
    <w:abstractNumId w:val="16"/>
  </w:num>
  <w:num w:numId="17" w16cid:durableId="276376618">
    <w:abstractNumId w:val="6"/>
  </w:num>
  <w:num w:numId="18" w16cid:durableId="1338269955">
    <w:abstractNumId w:val="12"/>
  </w:num>
  <w:num w:numId="19" w16cid:durableId="325132632">
    <w:abstractNumId w:val="24"/>
  </w:num>
  <w:num w:numId="20" w16cid:durableId="294066912">
    <w:abstractNumId w:val="19"/>
  </w:num>
  <w:num w:numId="21" w16cid:durableId="706872036">
    <w:abstractNumId w:val="2"/>
  </w:num>
  <w:num w:numId="22" w16cid:durableId="476265403">
    <w:abstractNumId w:val="14"/>
  </w:num>
  <w:num w:numId="23" w16cid:durableId="2008438743">
    <w:abstractNumId w:val="25"/>
  </w:num>
  <w:num w:numId="24" w16cid:durableId="1564101791">
    <w:abstractNumId w:val="23"/>
  </w:num>
  <w:num w:numId="25" w16cid:durableId="554901161">
    <w:abstractNumId w:val="22"/>
  </w:num>
  <w:num w:numId="26" w16cid:durableId="611715326">
    <w:abstractNumId w:val="15"/>
  </w:num>
  <w:num w:numId="27" w16cid:durableId="1997150729">
    <w:abstractNumId w:val="9"/>
  </w:num>
  <w:num w:numId="28" w16cid:durableId="2055421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9B4"/>
    <w:rsid w:val="00016CF0"/>
    <w:rsid w:val="0002435C"/>
    <w:rsid w:val="00025A18"/>
    <w:rsid w:val="00030DDD"/>
    <w:rsid w:val="000313BB"/>
    <w:rsid w:val="00033ED5"/>
    <w:rsid w:val="00041F0C"/>
    <w:rsid w:val="00050500"/>
    <w:rsid w:val="000539A8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7B5"/>
    <w:rsid w:val="000A3B43"/>
    <w:rsid w:val="000A4C35"/>
    <w:rsid w:val="000A611A"/>
    <w:rsid w:val="000A7C25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124"/>
    <w:rsid w:val="00131B08"/>
    <w:rsid w:val="00132A59"/>
    <w:rsid w:val="00133337"/>
    <w:rsid w:val="00133A0F"/>
    <w:rsid w:val="0013580F"/>
    <w:rsid w:val="00137B6D"/>
    <w:rsid w:val="0014070B"/>
    <w:rsid w:val="001422C1"/>
    <w:rsid w:val="00142D30"/>
    <w:rsid w:val="001522AE"/>
    <w:rsid w:val="00157D5B"/>
    <w:rsid w:val="00161FE6"/>
    <w:rsid w:val="001637C9"/>
    <w:rsid w:val="001647EA"/>
    <w:rsid w:val="00164C3D"/>
    <w:rsid w:val="00166BC2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26E"/>
    <w:rsid w:val="001F3384"/>
    <w:rsid w:val="002069A1"/>
    <w:rsid w:val="00211487"/>
    <w:rsid w:val="00211D91"/>
    <w:rsid w:val="00217DEC"/>
    <w:rsid w:val="00235B57"/>
    <w:rsid w:val="00245911"/>
    <w:rsid w:val="00250F24"/>
    <w:rsid w:val="002523C5"/>
    <w:rsid w:val="0025380B"/>
    <w:rsid w:val="0025703A"/>
    <w:rsid w:val="0026248C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EF2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FB0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73D"/>
    <w:rsid w:val="0049236A"/>
    <w:rsid w:val="00492718"/>
    <w:rsid w:val="004A355D"/>
    <w:rsid w:val="004A4970"/>
    <w:rsid w:val="004B17DB"/>
    <w:rsid w:val="004B2183"/>
    <w:rsid w:val="004B2A01"/>
    <w:rsid w:val="004C2559"/>
    <w:rsid w:val="004D7BA3"/>
    <w:rsid w:val="004F4518"/>
    <w:rsid w:val="004F4C62"/>
    <w:rsid w:val="00501433"/>
    <w:rsid w:val="0051063F"/>
    <w:rsid w:val="00511CC4"/>
    <w:rsid w:val="00512D3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2AD"/>
    <w:rsid w:val="00597E28"/>
    <w:rsid w:val="005A2E3B"/>
    <w:rsid w:val="005A54ED"/>
    <w:rsid w:val="005A5D5B"/>
    <w:rsid w:val="005A6081"/>
    <w:rsid w:val="005A627D"/>
    <w:rsid w:val="005C0045"/>
    <w:rsid w:val="005C084E"/>
    <w:rsid w:val="005C1A3B"/>
    <w:rsid w:val="005C4606"/>
    <w:rsid w:val="005D0B0C"/>
    <w:rsid w:val="005E02B3"/>
    <w:rsid w:val="005E1E24"/>
    <w:rsid w:val="0060596B"/>
    <w:rsid w:val="00606D97"/>
    <w:rsid w:val="00614E64"/>
    <w:rsid w:val="00616216"/>
    <w:rsid w:val="00617710"/>
    <w:rsid w:val="00617EE6"/>
    <w:rsid w:val="0062184C"/>
    <w:rsid w:val="00623724"/>
    <w:rsid w:val="00627BEA"/>
    <w:rsid w:val="006319DB"/>
    <w:rsid w:val="00643C6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36E8"/>
    <w:rsid w:val="006B5DE7"/>
    <w:rsid w:val="006C5048"/>
    <w:rsid w:val="006C6A4B"/>
    <w:rsid w:val="006C779F"/>
    <w:rsid w:val="006D01F5"/>
    <w:rsid w:val="006D0CFB"/>
    <w:rsid w:val="006D30C0"/>
    <w:rsid w:val="006D7535"/>
    <w:rsid w:val="006E1B8D"/>
    <w:rsid w:val="006E450B"/>
    <w:rsid w:val="006F0D7E"/>
    <w:rsid w:val="00710B77"/>
    <w:rsid w:val="00714B1D"/>
    <w:rsid w:val="0072075B"/>
    <w:rsid w:val="007221C2"/>
    <w:rsid w:val="00725816"/>
    <w:rsid w:val="00730955"/>
    <w:rsid w:val="00733A9C"/>
    <w:rsid w:val="00736574"/>
    <w:rsid w:val="007367E0"/>
    <w:rsid w:val="00737215"/>
    <w:rsid w:val="00747E8E"/>
    <w:rsid w:val="00754905"/>
    <w:rsid w:val="00760038"/>
    <w:rsid w:val="00762357"/>
    <w:rsid w:val="00762EE0"/>
    <w:rsid w:val="00765C41"/>
    <w:rsid w:val="00771100"/>
    <w:rsid w:val="007714E4"/>
    <w:rsid w:val="007759DD"/>
    <w:rsid w:val="0078609F"/>
    <w:rsid w:val="007917BA"/>
    <w:rsid w:val="007A5C6F"/>
    <w:rsid w:val="007A6B66"/>
    <w:rsid w:val="007B6041"/>
    <w:rsid w:val="007D4241"/>
    <w:rsid w:val="007D4317"/>
    <w:rsid w:val="007D4EA3"/>
    <w:rsid w:val="007F1CFF"/>
    <w:rsid w:val="007F5000"/>
    <w:rsid w:val="007F5DD5"/>
    <w:rsid w:val="00812160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8FC"/>
    <w:rsid w:val="00880E83"/>
    <w:rsid w:val="00892F28"/>
    <w:rsid w:val="008A0C5F"/>
    <w:rsid w:val="008A3DEA"/>
    <w:rsid w:val="008A4EB9"/>
    <w:rsid w:val="008A69A8"/>
    <w:rsid w:val="008A74C0"/>
    <w:rsid w:val="008B1694"/>
    <w:rsid w:val="008C4B27"/>
    <w:rsid w:val="008C7F2A"/>
    <w:rsid w:val="008E1847"/>
    <w:rsid w:val="008E36F8"/>
    <w:rsid w:val="008E46B2"/>
    <w:rsid w:val="008E682C"/>
    <w:rsid w:val="008E78A1"/>
    <w:rsid w:val="008F589F"/>
    <w:rsid w:val="00903066"/>
    <w:rsid w:val="00904B95"/>
    <w:rsid w:val="00906238"/>
    <w:rsid w:val="00907EF9"/>
    <w:rsid w:val="0091295C"/>
    <w:rsid w:val="00914D58"/>
    <w:rsid w:val="00921F47"/>
    <w:rsid w:val="009228AB"/>
    <w:rsid w:val="0093085B"/>
    <w:rsid w:val="00930D60"/>
    <w:rsid w:val="00931C57"/>
    <w:rsid w:val="009347A5"/>
    <w:rsid w:val="00942257"/>
    <w:rsid w:val="009471BF"/>
    <w:rsid w:val="00950E4E"/>
    <w:rsid w:val="009529BD"/>
    <w:rsid w:val="009533B4"/>
    <w:rsid w:val="0095371F"/>
    <w:rsid w:val="00971D93"/>
    <w:rsid w:val="00977D90"/>
    <w:rsid w:val="009A1699"/>
    <w:rsid w:val="009B1F6B"/>
    <w:rsid w:val="009C0D12"/>
    <w:rsid w:val="009C192E"/>
    <w:rsid w:val="009D6819"/>
    <w:rsid w:val="009D6D1C"/>
    <w:rsid w:val="009D7F68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924"/>
    <w:rsid w:val="00A264BE"/>
    <w:rsid w:val="00A272CA"/>
    <w:rsid w:val="00A33051"/>
    <w:rsid w:val="00A407AD"/>
    <w:rsid w:val="00A40923"/>
    <w:rsid w:val="00A41C05"/>
    <w:rsid w:val="00A42426"/>
    <w:rsid w:val="00A4632F"/>
    <w:rsid w:val="00A514B7"/>
    <w:rsid w:val="00A54A0B"/>
    <w:rsid w:val="00A65FD4"/>
    <w:rsid w:val="00A76B4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ACC"/>
    <w:rsid w:val="00AF5AAF"/>
    <w:rsid w:val="00B046D8"/>
    <w:rsid w:val="00B13F4C"/>
    <w:rsid w:val="00B14432"/>
    <w:rsid w:val="00B16219"/>
    <w:rsid w:val="00B16C59"/>
    <w:rsid w:val="00B234F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CF9"/>
    <w:rsid w:val="00C70E19"/>
    <w:rsid w:val="00C72574"/>
    <w:rsid w:val="00C7430C"/>
    <w:rsid w:val="00C822E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40CB"/>
    <w:rsid w:val="00D37E7F"/>
    <w:rsid w:val="00D41805"/>
    <w:rsid w:val="00D47AD7"/>
    <w:rsid w:val="00D51529"/>
    <w:rsid w:val="00D85218"/>
    <w:rsid w:val="00D915B1"/>
    <w:rsid w:val="00D96CB3"/>
    <w:rsid w:val="00DA299D"/>
    <w:rsid w:val="00DA65C4"/>
    <w:rsid w:val="00DD2BE0"/>
    <w:rsid w:val="00DE4447"/>
    <w:rsid w:val="00DE5DA2"/>
    <w:rsid w:val="00DF0033"/>
    <w:rsid w:val="00E026BF"/>
    <w:rsid w:val="00E0439B"/>
    <w:rsid w:val="00E07B1B"/>
    <w:rsid w:val="00E11853"/>
    <w:rsid w:val="00E266D6"/>
    <w:rsid w:val="00E26B71"/>
    <w:rsid w:val="00E43EF6"/>
    <w:rsid w:val="00E52A86"/>
    <w:rsid w:val="00E54B47"/>
    <w:rsid w:val="00E553BF"/>
    <w:rsid w:val="00E55D93"/>
    <w:rsid w:val="00E61294"/>
    <w:rsid w:val="00E7237C"/>
    <w:rsid w:val="00E77C46"/>
    <w:rsid w:val="00E84146"/>
    <w:rsid w:val="00E86CE8"/>
    <w:rsid w:val="00E90E82"/>
    <w:rsid w:val="00EA00CB"/>
    <w:rsid w:val="00EA1BAA"/>
    <w:rsid w:val="00EA2F9A"/>
    <w:rsid w:val="00EA3FCD"/>
    <w:rsid w:val="00EA42A0"/>
    <w:rsid w:val="00EB6714"/>
    <w:rsid w:val="00EC0A68"/>
    <w:rsid w:val="00EC5006"/>
    <w:rsid w:val="00ED49C3"/>
    <w:rsid w:val="00ED6CE8"/>
    <w:rsid w:val="00ED6FEC"/>
    <w:rsid w:val="00ED7AA6"/>
    <w:rsid w:val="00EE2A56"/>
    <w:rsid w:val="00EE3818"/>
    <w:rsid w:val="00F0383D"/>
    <w:rsid w:val="00F22264"/>
    <w:rsid w:val="00F2564D"/>
    <w:rsid w:val="00F35B05"/>
    <w:rsid w:val="00F413D9"/>
    <w:rsid w:val="00F5135F"/>
    <w:rsid w:val="00F51F78"/>
    <w:rsid w:val="00F63280"/>
    <w:rsid w:val="00F86F47"/>
    <w:rsid w:val="00F90B64"/>
    <w:rsid w:val="00FA7D20"/>
    <w:rsid w:val="00FB2F0F"/>
    <w:rsid w:val="00FB5086"/>
    <w:rsid w:val="00FB5411"/>
    <w:rsid w:val="00FB6392"/>
    <w:rsid w:val="00FD3C70"/>
    <w:rsid w:val="00FD6820"/>
    <w:rsid w:val="00FE12D8"/>
    <w:rsid w:val="00FE3ABC"/>
    <w:rsid w:val="00FF7C02"/>
    <w:rsid w:val="024801E3"/>
    <w:rsid w:val="48057CE1"/>
    <w:rsid w:val="4A075B10"/>
    <w:rsid w:val="5A15D4E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1216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14B1D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714B1D"/>
  </w:style>
  <w:style w:type="character" w:customStyle="1" w:styleId="eop">
    <w:name w:val="eop"/>
    <w:basedOn w:val="Standardstycketeckensnitt"/>
    <w:rsid w:val="00714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3</Pages>
  <Words>580</Words>
  <Characters>3076</Characters>
  <Application>Microsoft Office Word</Application>
  <DocSecurity>0</DocSecurity>
  <Lines>25</Lines>
  <Paragraphs>7</Paragraphs>
  <ScaleCrop>false</ScaleCrop>
  <Manager/>
  <Company/>
  <LinksUpToDate>false</LinksUpToDate>
  <CharactersWithSpaces>3649</CharactersWithSpaces>
  <SharedDoc>false</SharedDoc>
  <HyperlinkBase/>
  <HLinks>
    <vt:vector size="6" baseType="variant">
      <vt:variant>
        <vt:i4>1310724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https://mellanarkiv-offentlig.vgregion.se/alfresco/s/archive/stream/public/v1/source/available/sofia/nu8758-438627519-1619/surrogate/Information om str%C3%A5ldoser vid Nuklearmedicinska unders%C3%B6kningar.pdf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Lungskintigrafi – VP SPECT</dc:title>
  <dc:subject/>
  <dc:creator>patrik.jens.johansson@vgregion.se</dc:creator>
  <keywords/>
  <lastModifiedBy>Ulrica Sehlberg</lastModifiedBy>
  <revision>48</revision>
  <lastPrinted>2016-03-31T10:56:00.0000000Z</lastPrinted>
  <dcterms:created xsi:type="dcterms:W3CDTF">2022-05-18T11:30:00.0000000Z</dcterms:created>
  <dcterms:modified xsi:type="dcterms:W3CDTF">2026-03-13T07:24:00.0000000Z</dcterms:modified>
</coreProperties>
</file>