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775D" w14:textId="77777777" w:rsidR="00005B4C" w:rsidRDefault="00005B4C" w:rsidP="00F35B05">
      <w:pPr>
        <w:pStyle w:val="Rubrik2"/>
        <w:sectPr w:rsidR="00005B4C" w:rsidSect="00005B4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000021" w14:textId="77777777" w:rsidR="00005B4C" w:rsidRPr="00005B4C" w:rsidRDefault="00005B4C" w:rsidP="00005B4C">
      <w:pPr>
        <w:spacing w:after="0" w:line="240" w:lineRule="auto"/>
        <w:ind w:left="0" w:right="0"/>
        <w:rPr>
          <w:szCs w:val="20"/>
        </w:rPr>
      </w:pPr>
    </w:p>
    <w:p w14:paraId="2011C78F" w14:textId="77777777" w:rsidR="00005B4C" w:rsidRPr="00005B4C" w:rsidRDefault="00005B4C" w:rsidP="00005B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05B4C">
        <w:rPr>
          <w:szCs w:val="20"/>
        </w:rPr>
        <w:tab/>
      </w:r>
    </w:p>
    <w:p w14:paraId="65217D0F" w14:textId="77777777" w:rsidR="00005B4C" w:rsidRPr="00005B4C" w:rsidRDefault="00005B4C" w:rsidP="00005B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0B16725" w14:textId="797AFD0E" w:rsidR="00005B4C" w:rsidRPr="00B16053" w:rsidRDefault="00B16053" w:rsidP="00B16053">
      <w:pPr>
        <w:pStyle w:val="Rubrik1"/>
      </w:pPr>
      <w:bookmarkStart w:id="1" w:name="_1314629194"/>
      <w:bookmarkStart w:id="2" w:name="Rubrik"/>
      <w:bookmarkEnd w:id="1"/>
      <w:bookmarkEnd w:id="2"/>
      <w:proofErr w:type="spellStart"/>
      <w:r w:rsidRPr="00B16053">
        <w:t>Sedering</w:t>
      </w:r>
      <w:proofErr w:type="spellEnd"/>
      <w:r w:rsidRPr="00B16053">
        <w:t xml:space="preserve"> med </w:t>
      </w:r>
      <w:proofErr w:type="spellStart"/>
      <w:r w:rsidRPr="00B16053">
        <w:t>Midazolam</w:t>
      </w:r>
      <w:proofErr w:type="spellEnd"/>
      <w:r w:rsidRPr="00B16053">
        <w:t xml:space="preserve"> – Barn</w:t>
      </w:r>
    </w:p>
    <w:p w14:paraId="7498DDCB" w14:textId="705B7182" w:rsidR="00985BBB" w:rsidRDefault="00472981" w:rsidP="00B16053">
      <w:pPr>
        <w:pStyle w:val="Rubrik2"/>
      </w:pPr>
      <w:r>
        <w:t>Förändringar sedan föregående version.</w:t>
      </w:r>
    </w:p>
    <w:p w14:paraId="4E2BBAC0" w14:textId="71A64D45" w:rsidR="00472981" w:rsidRPr="00472981" w:rsidRDefault="00472981" w:rsidP="00472981">
      <w:r>
        <w:t>Inga förändringar.</w:t>
      </w:r>
    </w:p>
    <w:p w14:paraId="20CED12F" w14:textId="28C3A4E0" w:rsidR="00005B4C" w:rsidRPr="00005B4C" w:rsidRDefault="00005B4C" w:rsidP="00B16053">
      <w:pPr>
        <w:pStyle w:val="Rubrik2"/>
      </w:pPr>
      <w:r w:rsidRPr="00005B4C">
        <w:t xml:space="preserve">Indikationer </w:t>
      </w:r>
    </w:p>
    <w:p w14:paraId="41003418" w14:textId="39FECD1C" w:rsidR="00005B4C" w:rsidRPr="00005B4C" w:rsidRDefault="00005B4C" w:rsidP="00472981">
      <w:r w:rsidRPr="00005B4C">
        <w:t>Barn som är rädda inför och i samband med undersökning, till exempel när barnen behöver ligga stilla och har svårt att medverka.</w:t>
      </w:r>
    </w:p>
    <w:p w14:paraId="5B8369E8" w14:textId="38200BCD" w:rsidR="00005B4C" w:rsidRPr="00472981" w:rsidRDefault="00005B4C" w:rsidP="00472981">
      <w:r w:rsidRPr="00005B4C">
        <w:t>Barn från c</w:t>
      </w:r>
      <w:r w:rsidR="00937F87">
        <w:t>irk</w:t>
      </w:r>
      <w:r w:rsidRPr="00005B4C">
        <w:t xml:space="preserve">a 10 månader eller 8 kg - mindre barn individuell ordination av barnläkare. Kan ges intravenöst, rektalt eller per os. </w:t>
      </w:r>
      <w:r w:rsidRPr="00005B4C">
        <w:rPr>
          <w:b/>
          <w:bCs/>
        </w:rPr>
        <w:t>Viss försiktighet till barn med neurologisk grundsjukdom, framför</w:t>
      </w:r>
      <w:r w:rsidR="00937F87">
        <w:rPr>
          <w:b/>
          <w:bCs/>
        </w:rPr>
        <w:t xml:space="preserve"> </w:t>
      </w:r>
      <w:r w:rsidRPr="00005B4C">
        <w:rPr>
          <w:b/>
          <w:bCs/>
        </w:rPr>
        <w:t>allt hypotoni.</w:t>
      </w:r>
    </w:p>
    <w:p w14:paraId="5B82CA89" w14:textId="77777777" w:rsidR="00005B4C" w:rsidRPr="00005B4C" w:rsidRDefault="00005B4C" w:rsidP="00B16053">
      <w:pPr>
        <w:pStyle w:val="Rubrik2"/>
        <w:rPr>
          <w:rFonts w:ascii="Arial Fet" w:hAnsi="Arial Fet"/>
          <w:sz w:val="28"/>
        </w:rPr>
      </w:pPr>
      <w:r w:rsidRPr="00005B4C">
        <w:t>Egenskaper</w:t>
      </w:r>
      <w:r w:rsidRPr="00005B4C">
        <w:rPr>
          <w:rFonts w:ascii="Arial Fet" w:hAnsi="Arial Fet"/>
          <w:sz w:val="28"/>
        </w:rPr>
        <w:t xml:space="preserve"> </w:t>
      </w:r>
    </w:p>
    <w:p w14:paraId="43A0E121" w14:textId="77777777" w:rsidR="00005B4C" w:rsidRPr="00005B4C" w:rsidRDefault="00005B4C" w:rsidP="00B16053">
      <w:proofErr w:type="spellStart"/>
      <w:r w:rsidRPr="00005B4C">
        <w:t>Midazolam</w:t>
      </w:r>
      <w:proofErr w:type="spellEnd"/>
      <w:r w:rsidRPr="00005B4C">
        <w:t xml:space="preserve"> är ett </w:t>
      </w:r>
      <w:proofErr w:type="spellStart"/>
      <w:r w:rsidRPr="00005B4C">
        <w:t>bensodiazepinderivat</w:t>
      </w:r>
      <w:proofErr w:type="spellEnd"/>
      <w:r w:rsidRPr="00005B4C">
        <w:t xml:space="preserve"> med sedativa och hypnotiska effekter, relativt kortvarig effekt på 45 – 90 minuter. </w:t>
      </w:r>
    </w:p>
    <w:p w14:paraId="553B4747" w14:textId="191B7835" w:rsidR="00005B4C" w:rsidRPr="00472981" w:rsidRDefault="00005B4C" w:rsidP="00472981">
      <w:pPr>
        <w:rPr>
          <w:b/>
          <w:bCs/>
        </w:rPr>
      </w:pPr>
      <w:r w:rsidRPr="00005B4C">
        <w:rPr>
          <w:b/>
          <w:bCs/>
        </w:rPr>
        <w:t>Obs! Är inte smärtlindrande – kombineras med analgetika vid smärtsamma ingrepp.</w:t>
      </w:r>
    </w:p>
    <w:p w14:paraId="5E2A5D89" w14:textId="77777777" w:rsidR="00005B4C" w:rsidRPr="00005B4C" w:rsidRDefault="00005B4C" w:rsidP="00B16053">
      <w:pPr>
        <w:pStyle w:val="Rubrik2"/>
      </w:pPr>
      <w:r w:rsidRPr="00005B4C">
        <w:t>Dosering</w:t>
      </w:r>
    </w:p>
    <w:p w14:paraId="1A533C72" w14:textId="1F909D40" w:rsidR="00005B4C" w:rsidRPr="00005B4C" w:rsidRDefault="00005B4C" w:rsidP="00B16053">
      <w:pPr>
        <w:tabs>
          <w:tab w:val="left" w:pos="2552"/>
        </w:tabs>
        <w:spacing w:after="0" w:line="240" w:lineRule="auto"/>
        <w:ind w:left="2410" w:right="0" w:hanging="1417"/>
        <w:rPr>
          <w:szCs w:val="20"/>
        </w:rPr>
      </w:pPr>
      <w:r w:rsidRPr="00005B4C">
        <w:rPr>
          <w:b/>
          <w:bCs/>
          <w:szCs w:val="20"/>
        </w:rPr>
        <w:t xml:space="preserve">Intravenöst </w:t>
      </w:r>
      <w:r w:rsidRPr="00005B4C">
        <w:rPr>
          <w:b/>
          <w:bCs/>
          <w:szCs w:val="20"/>
        </w:rPr>
        <w:tab/>
      </w:r>
      <w:r w:rsidRPr="00005B4C">
        <w:rPr>
          <w:szCs w:val="20"/>
        </w:rPr>
        <w:t xml:space="preserve">Injektionsvätska 1 mg/ml, effekt redan inom </w:t>
      </w:r>
      <w:r w:rsidR="00937F87" w:rsidRPr="00005B4C">
        <w:rPr>
          <w:szCs w:val="20"/>
        </w:rPr>
        <w:t>1–3</w:t>
      </w:r>
      <w:r w:rsidRPr="00005B4C">
        <w:rPr>
          <w:szCs w:val="20"/>
        </w:rPr>
        <w:t xml:space="preserve"> minuter. </w:t>
      </w:r>
      <w:r w:rsidRPr="00005B4C">
        <w:rPr>
          <w:szCs w:val="20"/>
        </w:rPr>
        <w:br/>
      </w:r>
      <w:r w:rsidRPr="00005B4C">
        <w:rPr>
          <w:b/>
          <w:bCs/>
          <w:szCs w:val="20"/>
        </w:rPr>
        <w:t xml:space="preserve">Dos: 0,05 – 0,1 mg/kg, max 5 mg. </w:t>
      </w:r>
      <w:r w:rsidRPr="00005B4C">
        <w:rPr>
          <w:b/>
          <w:bCs/>
          <w:szCs w:val="20"/>
        </w:rPr>
        <w:br/>
      </w:r>
      <w:r w:rsidRPr="00005B4C">
        <w:rPr>
          <w:szCs w:val="20"/>
        </w:rPr>
        <w:t xml:space="preserve">Om otillräcklig effekt efter </w:t>
      </w:r>
      <w:r w:rsidR="00B16053" w:rsidRPr="00005B4C">
        <w:rPr>
          <w:szCs w:val="20"/>
        </w:rPr>
        <w:t>5–10</w:t>
      </w:r>
      <w:r w:rsidRPr="00005B4C">
        <w:rPr>
          <w:szCs w:val="20"/>
        </w:rPr>
        <w:t xml:space="preserve"> minuter kan extrados ges, </w:t>
      </w:r>
      <w:r w:rsidR="00B16053">
        <w:rPr>
          <w:szCs w:val="20"/>
        </w:rPr>
        <w:br/>
      </w:r>
      <w:r w:rsidRPr="00005B4C">
        <w:rPr>
          <w:szCs w:val="20"/>
        </w:rPr>
        <w:t>0,025</w:t>
      </w:r>
      <w:r w:rsidR="00B16053">
        <w:rPr>
          <w:szCs w:val="20"/>
        </w:rPr>
        <w:t xml:space="preserve"> </w:t>
      </w:r>
      <w:r w:rsidRPr="00005B4C">
        <w:rPr>
          <w:szCs w:val="20"/>
        </w:rPr>
        <w:t xml:space="preserve">- 0,05 mg/kg, max 2,5 mg. </w:t>
      </w:r>
      <w:r w:rsidRPr="00005B4C">
        <w:rPr>
          <w:szCs w:val="20"/>
        </w:rPr>
        <w:br/>
      </w:r>
    </w:p>
    <w:p w14:paraId="06429591" w14:textId="3193D7B5" w:rsidR="00005B4C" w:rsidRPr="00005B4C" w:rsidRDefault="00005B4C" w:rsidP="00B16053">
      <w:pPr>
        <w:tabs>
          <w:tab w:val="left" w:pos="2552"/>
        </w:tabs>
        <w:spacing w:after="0" w:line="240" w:lineRule="auto"/>
        <w:ind w:left="2410" w:right="0" w:hanging="1417"/>
        <w:rPr>
          <w:color w:val="000000"/>
        </w:rPr>
      </w:pPr>
      <w:r w:rsidRPr="00005B4C">
        <w:rPr>
          <w:b/>
          <w:bCs/>
          <w:szCs w:val="20"/>
        </w:rPr>
        <w:t xml:space="preserve">Per os </w:t>
      </w:r>
      <w:r w:rsidRPr="00005B4C">
        <w:rPr>
          <w:b/>
          <w:bCs/>
          <w:szCs w:val="20"/>
        </w:rPr>
        <w:tab/>
      </w:r>
      <w:r w:rsidRPr="00005B4C">
        <w:rPr>
          <w:szCs w:val="20"/>
        </w:rPr>
        <w:t xml:space="preserve">Mixtur 1 mg/ml. </w:t>
      </w:r>
      <w:r w:rsidRPr="00005B4C">
        <w:rPr>
          <w:szCs w:val="20"/>
        </w:rPr>
        <w:br/>
      </w:r>
      <w:r w:rsidRPr="00005B4C">
        <w:rPr>
          <w:b/>
          <w:bCs/>
          <w:szCs w:val="20"/>
        </w:rPr>
        <w:t xml:space="preserve">Dos: 0,3 - 0,75 mg/kg, max 10 mg. </w:t>
      </w:r>
      <w:r w:rsidRPr="00005B4C">
        <w:rPr>
          <w:b/>
          <w:bCs/>
          <w:szCs w:val="20"/>
        </w:rPr>
        <w:br/>
      </w:r>
      <w:r w:rsidRPr="00005B4C">
        <w:rPr>
          <w:szCs w:val="20"/>
        </w:rPr>
        <w:t xml:space="preserve">Om otillräcklig effekt efter </w:t>
      </w:r>
      <w:r w:rsidR="00B16053" w:rsidRPr="00005B4C">
        <w:rPr>
          <w:szCs w:val="20"/>
        </w:rPr>
        <w:t>20–30</w:t>
      </w:r>
      <w:r w:rsidRPr="00005B4C">
        <w:rPr>
          <w:szCs w:val="20"/>
        </w:rPr>
        <w:t xml:space="preserve"> min kan extrados ges, </w:t>
      </w:r>
      <w:r w:rsidRPr="00005B4C">
        <w:rPr>
          <w:szCs w:val="20"/>
        </w:rPr>
        <w:br/>
        <w:t>0,3 mg/kg, max 5 mg.</w:t>
      </w:r>
      <w:r w:rsidRPr="00005B4C">
        <w:rPr>
          <w:szCs w:val="20"/>
        </w:rPr>
        <w:br/>
      </w:r>
    </w:p>
    <w:p w14:paraId="43709F56" w14:textId="138EA7C4" w:rsidR="00005B4C" w:rsidRPr="00005B4C" w:rsidRDefault="00005B4C" w:rsidP="00B16053">
      <w:pPr>
        <w:tabs>
          <w:tab w:val="left" w:pos="2410"/>
        </w:tabs>
        <w:spacing w:after="0" w:line="240" w:lineRule="auto"/>
        <w:ind w:left="2410" w:right="0" w:hanging="1275"/>
        <w:rPr>
          <w:szCs w:val="20"/>
        </w:rPr>
      </w:pPr>
      <w:r w:rsidRPr="00005B4C">
        <w:rPr>
          <w:b/>
          <w:bCs/>
          <w:color w:val="000000"/>
          <w:sz w:val="23"/>
          <w:szCs w:val="23"/>
        </w:rPr>
        <w:lastRenderedPageBreak/>
        <w:t xml:space="preserve">Rektalt </w:t>
      </w:r>
      <w:r w:rsidRPr="00005B4C">
        <w:rPr>
          <w:b/>
          <w:bCs/>
          <w:color w:val="000000"/>
          <w:sz w:val="23"/>
          <w:szCs w:val="23"/>
        </w:rPr>
        <w:tab/>
      </w:r>
      <w:r w:rsidRPr="00005B4C">
        <w:rPr>
          <w:color w:val="000000"/>
          <w:sz w:val="23"/>
          <w:szCs w:val="23"/>
        </w:rPr>
        <w:t xml:space="preserve">Injektionsvätska 1 mg/ml. </w:t>
      </w:r>
      <w:r w:rsidRPr="00005B4C">
        <w:rPr>
          <w:color w:val="000000"/>
          <w:sz w:val="23"/>
          <w:szCs w:val="23"/>
        </w:rPr>
        <w:br/>
      </w:r>
      <w:r w:rsidRPr="00005B4C">
        <w:rPr>
          <w:b/>
          <w:bCs/>
          <w:color w:val="000000"/>
          <w:sz w:val="23"/>
          <w:szCs w:val="23"/>
        </w:rPr>
        <w:t xml:space="preserve">Dos: 0,2 - 0,5 mg/kg, max 10 mg. </w:t>
      </w:r>
      <w:r w:rsidRPr="00005B4C">
        <w:rPr>
          <w:b/>
          <w:bCs/>
          <w:color w:val="000000"/>
          <w:sz w:val="23"/>
          <w:szCs w:val="23"/>
        </w:rPr>
        <w:br/>
      </w:r>
      <w:r w:rsidRPr="00005B4C">
        <w:rPr>
          <w:color w:val="000000"/>
          <w:sz w:val="23"/>
          <w:szCs w:val="23"/>
        </w:rPr>
        <w:t xml:space="preserve">Om otillräcklig effekt efter </w:t>
      </w:r>
      <w:r w:rsidR="00B16053" w:rsidRPr="00005B4C">
        <w:rPr>
          <w:color w:val="000000"/>
          <w:sz w:val="23"/>
          <w:szCs w:val="23"/>
        </w:rPr>
        <w:t>20–30</w:t>
      </w:r>
      <w:r w:rsidRPr="00005B4C">
        <w:rPr>
          <w:color w:val="000000"/>
          <w:sz w:val="23"/>
          <w:szCs w:val="23"/>
        </w:rPr>
        <w:t xml:space="preserve"> minuter kan extrados ges, </w:t>
      </w:r>
      <w:r w:rsidRPr="00005B4C">
        <w:rPr>
          <w:color w:val="000000"/>
          <w:sz w:val="23"/>
          <w:szCs w:val="23"/>
        </w:rPr>
        <w:br/>
      </w:r>
      <w:r w:rsidR="00B16053" w:rsidRPr="00005B4C">
        <w:rPr>
          <w:color w:val="000000"/>
          <w:sz w:val="23"/>
          <w:szCs w:val="23"/>
        </w:rPr>
        <w:t>0,1–0,25</w:t>
      </w:r>
      <w:r w:rsidRPr="00005B4C">
        <w:rPr>
          <w:color w:val="000000"/>
          <w:sz w:val="23"/>
          <w:szCs w:val="23"/>
        </w:rPr>
        <w:t xml:space="preserve"> mg/kg, max 4 mg.</w:t>
      </w:r>
    </w:p>
    <w:p w14:paraId="529D80E8" w14:textId="77777777" w:rsidR="00005B4C" w:rsidRPr="00005B4C" w:rsidRDefault="00005B4C" w:rsidP="00005B4C">
      <w:pPr>
        <w:tabs>
          <w:tab w:val="left" w:pos="1701"/>
        </w:tabs>
        <w:spacing w:after="0" w:line="240" w:lineRule="auto"/>
        <w:ind w:left="1701" w:right="0" w:hanging="1701"/>
        <w:rPr>
          <w:szCs w:val="20"/>
        </w:rPr>
      </w:pPr>
    </w:p>
    <w:p w14:paraId="7F6715E0" w14:textId="77777777" w:rsidR="00005B4C" w:rsidRDefault="00005B4C" w:rsidP="00B16053">
      <w:pPr>
        <w:tabs>
          <w:tab w:val="left" w:pos="2410"/>
        </w:tabs>
        <w:spacing w:after="0" w:line="240" w:lineRule="auto"/>
        <w:ind w:left="1701" w:right="0" w:hanging="708"/>
        <w:rPr>
          <w:sz w:val="23"/>
          <w:szCs w:val="23"/>
        </w:rPr>
      </w:pPr>
      <w:r w:rsidRPr="00005B4C">
        <w:rPr>
          <w:b/>
          <w:bCs/>
          <w:sz w:val="23"/>
          <w:szCs w:val="23"/>
        </w:rPr>
        <w:t>Extrados</w:t>
      </w:r>
      <w:r w:rsidRPr="00005B4C">
        <w:rPr>
          <w:b/>
          <w:bCs/>
          <w:sz w:val="23"/>
          <w:szCs w:val="23"/>
        </w:rPr>
        <w:tab/>
      </w:r>
      <w:proofErr w:type="spellStart"/>
      <w:r w:rsidRPr="00005B4C">
        <w:rPr>
          <w:sz w:val="23"/>
          <w:szCs w:val="23"/>
        </w:rPr>
        <w:t>Extrados</w:t>
      </w:r>
      <w:proofErr w:type="spellEnd"/>
      <w:r w:rsidRPr="00005B4C">
        <w:rPr>
          <w:sz w:val="23"/>
          <w:szCs w:val="23"/>
        </w:rPr>
        <w:t xml:space="preserve"> (lättast intravenöst) kan administreras på annat sätt än första dosen. </w:t>
      </w:r>
    </w:p>
    <w:p w14:paraId="0F2F0C73" w14:textId="77777777" w:rsidR="00937F87" w:rsidRPr="00005B4C" w:rsidRDefault="00937F87" w:rsidP="00B16053">
      <w:pPr>
        <w:tabs>
          <w:tab w:val="left" w:pos="2410"/>
        </w:tabs>
        <w:spacing w:after="0" w:line="240" w:lineRule="auto"/>
        <w:ind w:left="1701" w:right="0" w:hanging="708"/>
        <w:rPr>
          <w:sz w:val="23"/>
          <w:szCs w:val="23"/>
        </w:rPr>
      </w:pPr>
    </w:p>
    <w:p w14:paraId="3F7B93E7" w14:textId="76C16B27" w:rsidR="00005B4C" w:rsidRPr="0063174F" w:rsidRDefault="00005B4C" w:rsidP="0063174F">
      <w:r w:rsidRPr="00005B4C">
        <w:t xml:space="preserve">Barnet ska </w:t>
      </w:r>
      <w:r w:rsidRPr="00005B4C">
        <w:rPr>
          <w:b/>
          <w:bCs/>
        </w:rPr>
        <w:t xml:space="preserve">observeras minst 1 timma </w:t>
      </w:r>
      <w:r w:rsidRPr="00005B4C">
        <w:t xml:space="preserve">efter att </w:t>
      </w:r>
      <w:proofErr w:type="spellStart"/>
      <w:r w:rsidRPr="00005B4C">
        <w:t>Midazolam</w:t>
      </w:r>
      <w:proofErr w:type="spellEnd"/>
      <w:r w:rsidRPr="00005B4C">
        <w:t xml:space="preserve"> getts. Biverkningar är mycket ovanliga men balansen och omdömet kan vara påverkat – i sällsynta fall även andningen. Barnet ska vara ”som vanlig” innan hemgång. Åker barnet hem i bil rekommenderar vi att barnet antingen sitter i framsätet eller tillsammans med en person i baksätet.</w:t>
      </w:r>
    </w:p>
    <w:p w14:paraId="02E5D46C" w14:textId="77777777" w:rsidR="00005B4C" w:rsidRPr="00005B4C" w:rsidRDefault="00005B4C" w:rsidP="00937F87">
      <w:pPr>
        <w:pStyle w:val="Rubrik2"/>
      </w:pPr>
      <w:r w:rsidRPr="00005B4C">
        <w:t xml:space="preserve">Förhållningsregler </w:t>
      </w:r>
    </w:p>
    <w:p w14:paraId="4612DBFF" w14:textId="77777777" w:rsidR="00005B4C" w:rsidRPr="00005B4C" w:rsidRDefault="00005B4C" w:rsidP="00937F87">
      <w:pPr>
        <w:pStyle w:val="Punktlista"/>
      </w:pPr>
      <w:r w:rsidRPr="00005B4C">
        <w:t xml:space="preserve">Lämna inte barnet ensamt. </w:t>
      </w:r>
      <w:r w:rsidRPr="00005B4C">
        <w:rPr>
          <w:b/>
          <w:bCs/>
        </w:rPr>
        <w:t xml:space="preserve">Uppsikt! </w:t>
      </w:r>
      <w:r w:rsidRPr="00005B4C">
        <w:t xml:space="preserve">Förälder kan ha uppsikt om tillgång till larm. Så tyst som möjligt i rummet. Informera om att det inte är tillåtet att äta/dricka på cirka en timme efter </w:t>
      </w:r>
      <w:proofErr w:type="spellStart"/>
      <w:r w:rsidRPr="00005B4C">
        <w:t>Midazolam</w:t>
      </w:r>
      <w:proofErr w:type="spellEnd"/>
      <w:r w:rsidRPr="00005B4C">
        <w:t xml:space="preserve"> getts.</w:t>
      </w:r>
    </w:p>
    <w:p w14:paraId="5C8E9849" w14:textId="77777777" w:rsidR="00005B4C" w:rsidRPr="00005B4C" w:rsidRDefault="00005B4C" w:rsidP="00937F87">
      <w:pPr>
        <w:pStyle w:val="Punktlista"/>
      </w:pPr>
      <w:r w:rsidRPr="00005B4C">
        <w:t xml:space="preserve">Registrera i patientadministrativt system att </w:t>
      </w:r>
      <w:proofErr w:type="spellStart"/>
      <w:r w:rsidRPr="00005B4C">
        <w:t>Midazolam</w:t>
      </w:r>
      <w:proofErr w:type="spellEnd"/>
      <w:r w:rsidRPr="00005B4C">
        <w:t xml:space="preserve"> getts. </w:t>
      </w:r>
    </w:p>
    <w:p w14:paraId="65750069" w14:textId="77777777" w:rsidR="00005B4C" w:rsidRPr="00005B4C" w:rsidRDefault="00005B4C" w:rsidP="00937F87">
      <w:pPr>
        <w:pStyle w:val="Punktlista"/>
      </w:pPr>
      <w:r w:rsidRPr="00005B4C">
        <w:t xml:space="preserve">Personal ska finnas tillgänglig. </w:t>
      </w:r>
    </w:p>
    <w:p w14:paraId="549D9875" w14:textId="77777777" w:rsidR="00005B4C" w:rsidRPr="00005B4C" w:rsidRDefault="00005B4C" w:rsidP="00937F87">
      <w:pPr>
        <w:pStyle w:val="Punktlista"/>
      </w:pPr>
      <w:r w:rsidRPr="00005B4C">
        <w:t>Kontrollera att sug och syrgas finns uppkopplat på undersökningsrummet.</w:t>
      </w:r>
    </w:p>
    <w:p w14:paraId="27620220" w14:textId="3110EB27" w:rsidR="00005B4C" w:rsidRPr="0063174F" w:rsidRDefault="00005B4C" w:rsidP="0063174F">
      <w:pPr>
        <w:pStyle w:val="Punktlista"/>
      </w:pPr>
      <w:r w:rsidRPr="00005B4C">
        <w:t xml:space="preserve">Kontrollera att antidot finns att ge vid behov. </w:t>
      </w:r>
    </w:p>
    <w:p w14:paraId="75F86036" w14:textId="77777777" w:rsidR="00005B4C" w:rsidRPr="00005B4C" w:rsidRDefault="00005B4C" w:rsidP="00937F87">
      <w:pPr>
        <w:pStyle w:val="Rubrik2"/>
      </w:pPr>
      <w:r w:rsidRPr="00005B4C">
        <w:t xml:space="preserve">Vid tillbud </w:t>
      </w:r>
    </w:p>
    <w:p w14:paraId="548FE89C" w14:textId="77777777" w:rsidR="00005B4C" w:rsidRPr="00005B4C" w:rsidRDefault="00005B4C" w:rsidP="00937F87">
      <w:pPr>
        <w:pStyle w:val="Punktlista"/>
      </w:pPr>
      <w:r w:rsidRPr="00005B4C">
        <w:t xml:space="preserve">Fria luftvägar, kontrollera </w:t>
      </w:r>
      <w:proofErr w:type="spellStart"/>
      <w:r w:rsidRPr="00005B4C">
        <w:t>saturation</w:t>
      </w:r>
      <w:proofErr w:type="spellEnd"/>
      <w:r w:rsidRPr="00005B4C">
        <w:t>, eventuellt syrgas (</w:t>
      </w:r>
      <w:proofErr w:type="spellStart"/>
      <w:r w:rsidRPr="00005B4C">
        <w:t>anditot</w:t>
      </w:r>
      <w:proofErr w:type="spellEnd"/>
      <w:r w:rsidRPr="00005B4C">
        <w:t xml:space="preserve"> finns, se nedan). </w:t>
      </w:r>
    </w:p>
    <w:p w14:paraId="2FDB7F37" w14:textId="77777777" w:rsidR="00005B4C" w:rsidRPr="00005B4C" w:rsidRDefault="00005B4C" w:rsidP="00937F87">
      <w:pPr>
        <w:pStyle w:val="Punktlista"/>
      </w:pPr>
      <w:r w:rsidRPr="00005B4C">
        <w:t xml:space="preserve">Tryck på </w:t>
      </w:r>
      <w:proofErr w:type="spellStart"/>
      <w:r w:rsidRPr="00005B4C">
        <w:t>larmknappen</w:t>
      </w:r>
      <w:proofErr w:type="spellEnd"/>
      <w:r w:rsidRPr="00005B4C">
        <w:t xml:space="preserve">. </w:t>
      </w:r>
    </w:p>
    <w:p w14:paraId="732B898A" w14:textId="78016243" w:rsidR="00005B4C" w:rsidRPr="00472981" w:rsidRDefault="00005B4C" w:rsidP="00472981">
      <w:pPr>
        <w:pStyle w:val="Punktlista"/>
      </w:pPr>
      <w:r w:rsidRPr="00005B4C">
        <w:t>Tillkalla narkosjour, telefonnummer: 507 60 (NÄL), 507 70 (Uddevalla)</w:t>
      </w:r>
    </w:p>
    <w:p w14:paraId="6848573C" w14:textId="77777777" w:rsidR="00005B4C" w:rsidRPr="00005B4C" w:rsidRDefault="00005B4C" w:rsidP="00937F87">
      <w:pPr>
        <w:pStyle w:val="Rubrik2"/>
      </w:pPr>
      <w:r w:rsidRPr="00005B4C">
        <w:t>Antidot</w:t>
      </w:r>
    </w:p>
    <w:p w14:paraId="3A478C69" w14:textId="77777777" w:rsidR="00005B4C" w:rsidRPr="00005B4C" w:rsidRDefault="00005B4C" w:rsidP="00937F87">
      <w:r w:rsidRPr="00005B4C">
        <w:t xml:space="preserve">Antidot finns i form av injektionsvätska </w:t>
      </w:r>
      <w:proofErr w:type="spellStart"/>
      <w:r w:rsidRPr="00005B4C">
        <w:t>Flumazenil</w:t>
      </w:r>
      <w:proofErr w:type="spellEnd"/>
      <w:r w:rsidRPr="00005B4C">
        <w:t xml:space="preserve"> (=</w:t>
      </w:r>
      <w:proofErr w:type="spellStart"/>
      <w:r w:rsidRPr="00005B4C">
        <w:t>Lanexat</w:t>
      </w:r>
      <w:proofErr w:type="spellEnd"/>
      <w:r w:rsidRPr="00005B4C">
        <w:t xml:space="preserve">) 0,1 mg/ml. </w:t>
      </w:r>
    </w:p>
    <w:p w14:paraId="65E27C66" w14:textId="4FA2176B" w:rsidR="00005B4C" w:rsidRPr="00005B4C" w:rsidRDefault="00005B4C" w:rsidP="00937F87">
      <w:r w:rsidRPr="00005B4C">
        <w:t xml:space="preserve">Vid behov ges intravenös </w:t>
      </w:r>
      <w:r w:rsidRPr="00005B4C">
        <w:rPr>
          <w:color w:val="000000"/>
          <w:sz w:val="23"/>
          <w:szCs w:val="23"/>
        </w:rPr>
        <w:t>alternativt intramuskulär</w:t>
      </w:r>
      <w:r w:rsidRPr="00005B4C">
        <w:t xml:space="preserve"> injektion </w:t>
      </w:r>
      <w:r w:rsidR="0063174F" w:rsidRPr="00005B4C">
        <w:t>0,005–0,01</w:t>
      </w:r>
      <w:r w:rsidRPr="00005B4C">
        <w:t xml:space="preserve"> mg/kg, upprepade doser kan behövas efter ca 60 sekunder om otillräcklig effekt – max fyra gånger.</w:t>
      </w:r>
    </w:p>
    <w:p w14:paraId="3CCB303E" w14:textId="77777777" w:rsidR="00005B4C" w:rsidRPr="00005B4C" w:rsidRDefault="00005B4C" w:rsidP="00937F87">
      <w:pPr>
        <w:rPr>
          <w:color w:val="000000"/>
          <w:sz w:val="23"/>
          <w:szCs w:val="23"/>
        </w:rPr>
      </w:pPr>
      <w:r w:rsidRPr="00005B4C">
        <w:t>Exempel, d</w:t>
      </w:r>
      <w:r w:rsidRPr="00005B4C">
        <w:rPr>
          <w:color w:val="000000"/>
          <w:sz w:val="23"/>
          <w:szCs w:val="23"/>
        </w:rPr>
        <w:t xml:space="preserve">osering </w:t>
      </w:r>
      <w:r w:rsidRPr="00005B4C">
        <w:t>0,005 mg/kg</w:t>
      </w:r>
      <w:r w:rsidRPr="00005B4C">
        <w:rPr>
          <w:color w:val="000000"/>
          <w:sz w:val="23"/>
          <w:szCs w:val="23"/>
        </w:rPr>
        <w:t xml:space="preserve">: </w:t>
      </w:r>
    </w:p>
    <w:p w14:paraId="5A069689" w14:textId="77777777" w:rsidR="00005B4C" w:rsidRPr="00005B4C" w:rsidRDefault="00005B4C" w:rsidP="00937F87">
      <w:r w:rsidRPr="00005B4C">
        <w:rPr>
          <w:color w:val="000000"/>
          <w:sz w:val="23"/>
          <w:szCs w:val="23"/>
        </w:rPr>
        <w:t xml:space="preserve">0,5 ml = 0,05 mg - 10 kg </w:t>
      </w:r>
    </w:p>
    <w:p w14:paraId="49C9E1B5" w14:textId="77777777" w:rsidR="00005B4C" w:rsidRPr="00005B4C" w:rsidRDefault="00005B4C" w:rsidP="00937F87">
      <w:pPr>
        <w:rPr>
          <w:color w:val="000000"/>
          <w:sz w:val="23"/>
          <w:szCs w:val="23"/>
        </w:rPr>
      </w:pPr>
      <w:r w:rsidRPr="00005B4C">
        <w:rPr>
          <w:color w:val="000000"/>
          <w:sz w:val="23"/>
          <w:szCs w:val="23"/>
        </w:rPr>
        <w:t xml:space="preserve">1,0 ml = 0,10 mg - 20 kg </w:t>
      </w:r>
    </w:p>
    <w:p w14:paraId="60E4B1B9" w14:textId="77777777" w:rsidR="00005B4C" w:rsidRPr="00005B4C" w:rsidRDefault="00005B4C" w:rsidP="00937F87">
      <w:pPr>
        <w:rPr>
          <w:color w:val="000000"/>
          <w:sz w:val="23"/>
          <w:szCs w:val="23"/>
        </w:rPr>
      </w:pPr>
      <w:r w:rsidRPr="00005B4C">
        <w:rPr>
          <w:color w:val="000000"/>
          <w:sz w:val="23"/>
          <w:szCs w:val="23"/>
        </w:rPr>
        <w:t xml:space="preserve">1,5 ml = 0,15 mg - 30 kg </w:t>
      </w:r>
    </w:p>
    <w:p w14:paraId="76B9F95B" w14:textId="02148A25" w:rsidR="00536A5A" w:rsidRPr="0063174F" w:rsidRDefault="00005B4C" w:rsidP="0063174F">
      <w:pPr>
        <w:rPr>
          <w:color w:val="000000"/>
          <w:sz w:val="23"/>
          <w:szCs w:val="23"/>
        </w:rPr>
      </w:pPr>
      <w:r w:rsidRPr="00005B4C">
        <w:rPr>
          <w:color w:val="000000"/>
          <w:sz w:val="23"/>
          <w:szCs w:val="23"/>
        </w:rPr>
        <w:t xml:space="preserve">3,0 ml = 0,30 mg - 60 kg </w:t>
      </w:r>
      <w:bookmarkEnd w:id="0"/>
    </w:p>
    <w:sectPr w:rsidR="00536A5A" w:rsidRPr="0063174F" w:rsidSect="00985BBB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43F0" w14:textId="77777777" w:rsidR="00F32D8C" w:rsidRDefault="00F32D8C">
      <w:r>
        <w:separator/>
      </w:r>
    </w:p>
  </w:endnote>
  <w:endnote w:type="continuationSeparator" w:id="0">
    <w:p w14:paraId="7D30ACBC" w14:textId="77777777" w:rsidR="00F32D8C" w:rsidRDefault="00F32D8C">
      <w:r>
        <w:continuationSeparator/>
      </w:r>
    </w:p>
  </w:endnote>
  <w:endnote w:type="continuationNotice" w:id="1">
    <w:p w14:paraId="22D033D5" w14:textId="77777777" w:rsidR="00F32D8C" w:rsidRDefault="00F32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FCB7" w14:textId="77777777" w:rsidR="00F32D8C" w:rsidRDefault="00F32D8C"/>
  </w:footnote>
  <w:footnote w:type="continuationSeparator" w:id="0">
    <w:p w14:paraId="7E51B73F" w14:textId="77777777" w:rsidR="00F32D8C" w:rsidRDefault="00F32D8C">
      <w:r>
        <w:continuationSeparator/>
      </w:r>
    </w:p>
  </w:footnote>
  <w:footnote w:type="continuationNotice" w:id="1">
    <w:p w14:paraId="543DC923" w14:textId="77777777" w:rsidR="00F32D8C" w:rsidRDefault="00F32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CF444D7"/>
    <w:multiLevelType w:val="hybridMultilevel"/>
    <w:tmpl w:val="80C45B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8615E8"/>
    <w:multiLevelType w:val="hybridMultilevel"/>
    <w:tmpl w:val="287EEB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7033356">
    <w:abstractNumId w:val="19"/>
  </w:num>
  <w:num w:numId="2" w16cid:durableId="1733119842">
    <w:abstractNumId w:val="15"/>
  </w:num>
  <w:num w:numId="3" w16cid:durableId="2002347251">
    <w:abstractNumId w:val="0"/>
  </w:num>
  <w:num w:numId="4" w16cid:durableId="2036617987">
    <w:abstractNumId w:val="6"/>
  </w:num>
  <w:num w:numId="5" w16cid:durableId="585578818">
    <w:abstractNumId w:val="17"/>
  </w:num>
  <w:num w:numId="6" w16cid:durableId="2080325740">
    <w:abstractNumId w:val="2"/>
  </w:num>
  <w:num w:numId="7" w16cid:durableId="798189906">
    <w:abstractNumId w:val="12"/>
  </w:num>
  <w:num w:numId="8" w16cid:durableId="633216214">
    <w:abstractNumId w:val="9"/>
  </w:num>
  <w:num w:numId="9" w16cid:durableId="1176119560">
    <w:abstractNumId w:val="1"/>
  </w:num>
  <w:num w:numId="10" w16cid:durableId="401953742">
    <w:abstractNumId w:val="1"/>
  </w:num>
  <w:num w:numId="11" w16cid:durableId="910041243">
    <w:abstractNumId w:val="3"/>
  </w:num>
  <w:num w:numId="12" w16cid:durableId="2099978708">
    <w:abstractNumId w:val="4"/>
  </w:num>
  <w:num w:numId="13" w16cid:durableId="54668762">
    <w:abstractNumId w:val="14"/>
  </w:num>
  <w:num w:numId="14" w16cid:durableId="1120346184">
    <w:abstractNumId w:val="10"/>
  </w:num>
  <w:num w:numId="15" w16cid:durableId="462045649">
    <w:abstractNumId w:val="7"/>
  </w:num>
  <w:num w:numId="16" w16cid:durableId="1298029743">
    <w:abstractNumId w:val="13"/>
  </w:num>
  <w:num w:numId="17" w16cid:durableId="240676266">
    <w:abstractNumId w:val="5"/>
  </w:num>
  <w:num w:numId="18" w16cid:durableId="1689913083">
    <w:abstractNumId w:val="11"/>
  </w:num>
  <w:num w:numId="19" w16cid:durableId="21169186">
    <w:abstractNumId w:val="18"/>
  </w:num>
  <w:num w:numId="20" w16cid:durableId="210116480">
    <w:abstractNumId w:val="8"/>
  </w:num>
  <w:num w:numId="21" w16cid:durableId="5072599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B4C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98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74F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F87"/>
    <w:rsid w:val="00942257"/>
    <w:rsid w:val="009471BF"/>
    <w:rsid w:val="00950E4E"/>
    <w:rsid w:val="009529BD"/>
    <w:rsid w:val="009533B4"/>
    <w:rsid w:val="00971D93"/>
    <w:rsid w:val="00985BB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053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2D8C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417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Sedering med Midazolam – Barn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2022-05-18T11:37:00.0000000Z</dcterms:created>
  <dcterms:modified xsi:type="dcterms:W3CDTF">2023-03-20T12:22:00.0000000Z</dcterms:modified>
</coreProperties>
</file>