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012A" w14:textId="77777777" w:rsidR="00D214D5" w:rsidRDefault="00D214D5" w:rsidP="00390671">
      <w:pPr>
        <w:pStyle w:val="Rubrik2"/>
        <w:ind w:left="0"/>
        <w:sectPr w:rsidR="00D214D5" w:rsidSect="00D214D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A523A0" w14:textId="0F650DE5" w:rsidR="00D214D5" w:rsidRPr="00D214D5" w:rsidRDefault="00CD0BC9" w:rsidP="00390671">
      <w:pPr>
        <w:pStyle w:val="Rubrik1"/>
        <w:ind w:left="0"/>
        <w:rPr>
          <w:sz w:val="32"/>
          <w:szCs w:val="20"/>
        </w:rPr>
      </w:pPr>
      <w:r w:rsidRPr="00D214D5">
        <w:t xml:space="preserve">Returleverans av </w:t>
      </w:r>
      <w:r w:rsidRPr="00D214D5">
        <w:rPr>
          <w:vertAlign w:val="superscript"/>
        </w:rPr>
        <w:t>99m</w:t>
      </w:r>
      <w:r w:rsidRPr="00D214D5">
        <w:t>Tc-generatorer</w:t>
      </w:r>
    </w:p>
    <w:p w14:paraId="5B5E370C" w14:textId="77777777" w:rsidR="00D214D5" w:rsidRPr="00D214D5" w:rsidRDefault="00D214D5" w:rsidP="00390671">
      <w:pPr>
        <w:pStyle w:val="Rubrik2"/>
        <w:ind w:left="0"/>
      </w:pPr>
      <w:r w:rsidRPr="00D214D5">
        <w:t>Bakgrund</w:t>
      </w:r>
    </w:p>
    <w:p w14:paraId="4872B474" w14:textId="77777777" w:rsidR="00D214D5" w:rsidRPr="00D214D5" w:rsidRDefault="00D214D5" w:rsidP="00390671">
      <w:pPr>
        <w:ind w:left="0"/>
      </w:pPr>
      <w:r w:rsidRPr="00D214D5">
        <w:t xml:space="preserve">Retur av avklingade </w:t>
      </w:r>
      <w:r w:rsidRPr="00D214D5">
        <w:rPr>
          <w:vertAlign w:val="superscript"/>
        </w:rPr>
        <w:t>99m</w:t>
      </w:r>
      <w:r w:rsidRPr="00D214D5">
        <w:t xml:space="preserve">Tc-generatorer ska ske till leverantören. </w:t>
      </w:r>
    </w:p>
    <w:p w14:paraId="7381B1F6" w14:textId="77777777" w:rsidR="00D214D5" w:rsidRPr="00D214D5" w:rsidRDefault="00D214D5" w:rsidP="00390671">
      <w:pPr>
        <w:pStyle w:val="Rubrik2"/>
        <w:ind w:left="0"/>
      </w:pPr>
      <w:r w:rsidRPr="00D214D5">
        <w:t>Syfte</w:t>
      </w:r>
    </w:p>
    <w:p w14:paraId="519512D1" w14:textId="77777777" w:rsidR="00D214D5" w:rsidRDefault="00D214D5" w:rsidP="00390671">
      <w:pPr>
        <w:ind w:left="0"/>
      </w:pPr>
      <w:r w:rsidRPr="00D214D5">
        <w:t xml:space="preserve">Att fastställa ansvar och arbetsordning för returleverans av </w:t>
      </w:r>
      <w:r w:rsidRPr="00D214D5">
        <w:rPr>
          <w:vertAlign w:val="superscript"/>
        </w:rPr>
        <w:t>99m</w:t>
      </w:r>
      <w:r w:rsidRPr="00D214D5">
        <w:t>Tc-generatorer.</w:t>
      </w:r>
    </w:p>
    <w:p w14:paraId="3D30C32D" w14:textId="0EB51531" w:rsidR="00CD0BC9" w:rsidRDefault="00CD0BC9" w:rsidP="00390671">
      <w:pPr>
        <w:pStyle w:val="Rubrik2"/>
        <w:ind w:left="0"/>
      </w:pPr>
      <w:r>
        <w:t>Förändringar sedan föregående version</w:t>
      </w:r>
    </w:p>
    <w:p w14:paraId="2897D062" w14:textId="14949F81" w:rsidR="00CE589D" w:rsidRPr="00CE589D" w:rsidRDefault="00FC6EF3" w:rsidP="00390671">
      <w:pPr>
        <w:ind w:left="0"/>
      </w:pPr>
      <w:r>
        <w:t>Dokumentation görs i IBC-NM.</w:t>
      </w:r>
    </w:p>
    <w:p w14:paraId="5EFFBDDB" w14:textId="184AD0EE" w:rsidR="00D214D5" w:rsidRPr="00D214D5" w:rsidRDefault="00D214D5" w:rsidP="00390671">
      <w:pPr>
        <w:pStyle w:val="Rubrik2"/>
        <w:ind w:left="0"/>
      </w:pPr>
      <w:r w:rsidRPr="00D214D5">
        <w:t>Arbetsbeskrivning</w:t>
      </w:r>
    </w:p>
    <w:p w14:paraId="142363E9" w14:textId="36A9930A" w:rsidR="00D214D5" w:rsidRPr="00D214D5" w:rsidRDefault="00D214D5" w:rsidP="00390671">
      <w:pPr>
        <w:pStyle w:val="Punktlista"/>
        <w:ind w:left="284" w:hanging="284"/>
      </w:pPr>
      <w:r w:rsidRPr="00D214D5">
        <w:t xml:space="preserve">När </w:t>
      </w:r>
      <w:r w:rsidRPr="00D214D5">
        <w:rPr>
          <w:vertAlign w:val="superscript"/>
        </w:rPr>
        <w:t>99m</w:t>
      </w:r>
      <w:r w:rsidRPr="00D214D5">
        <w:t>Tc-generatorerna har klingat av i minst 1</w:t>
      </w:r>
      <w:r w:rsidR="00694CC5">
        <w:t>2</w:t>
      </w:r>
      <w:r w:rsidRPr="00D214D5">
        <w:t xml:space="preserve"> veckor, skickas de via transport</w:t>
      </w:r>
      <w:r w:rsidRPr="00D214D5">
        <w:softHyphen/>
        <w:t xml:space="preserve">firman </w:t>
      </w:r>
      <w:proofErr w:type="spellStart"/>
      <w:r w:rsidRPr="00D214D5">
        <w:t>Geodis</w:t>
      </w:r>
      <w:proofErr w:type="spellEnd"/>
      <w:r w:rsidRPr="00D214D5">
        <w:t xml:space="preserve"> till Norrköping för transport till Holland. </w:t>
      </w:r>
    </w:p>
    <w:p w14:paraId="57C83694" w14:textId="7206AFC1" w:rsidR="00701589" w:rsidRPr="00701589" w:rsidRDefault="00D214D5" w:rsidP="00390671">
      <w:pPr>
        <w:pStyle w:val="Punktlista"/>
        <w:ind w:left="284" w:hanging="284"/>
      </w:pPr>
      <w:r w:rsidRPr="00D214D5">
        <w:t xml:space="preserve">Beställ upphämtning av generatorerna på mejladress, </w:t>
      </w:r>
      <w:hyperlink r:id="rId17" w:history="1">
        <w:r w:rsidR="00701589" w:rsidRPr="00F85B90">
          <w:rPr>
            <w:rStyle w:val="Hyperlnk"/>
            <w:sz w:val="27"/>
            <w:szCs w:val="27"/>
          </w:rPr>
          <w:t>warehouse.nece.gothenburg@geodis.com</w:t>
        </w:r>
      </w:hyperlink>
    </w:p>
    <w:p w14:paraId="2CBCA3F5" w14:textId="40EF92C5" w:rsidR="00D214D5" w:rsidRPr="00D214D5" w:rsidRDefault="00D214D5" w:rsidP="003344D9">
      <w:pPr>
        <w:pStyle w:val="Punktlista"/>
        <w:numPr>
          <w:ilvl w:val="0"/>
          <w:numId w:val="0"/>
        </w:numPr>
      </w:pPr>
      <w:r w:rsidRPr="00D214D5">
        <w:t>Förväntat upphämtningsdatum, inom 3 dagar, kommer att meddelas i vändande mejl.</w:t>
      </w:r>
      <w:r w:rsidR="003344D9">
        <w:t xml:space="preserve"> </w:t>
      </w:r>
      <w:r w:rsidRPr="00D214D5">
        <w:t>Adresslappar och fraktsedel för utskrift bifogas också.</w:t>
      </w:r>
    </w:p>
    <w:p w14:paraId="5BEABE53" w14:textId="77777777" w:rsidR="00D214D5" w:rsidRPr="00D214D5" w:rsidRDefault="00D214D5" w:rsidP="00390671">
      <w:pPr>
        <w:pStyle w:val="Punktlista"/>
        <w:numPr>
          <w:ilvl w:val="0"/>
          <w:numId w:val="0"/>
        </w:numPr>
        <w:ind w:left="284" w:hanging="284"/>
      </w:pPr>
      <w:r w:rsidRPr="00D214D5">
        <w:t>Information som ska uppges i mejlet vid beställning av transport:</w:t>
      </w:r>
    </w:p>
    <w:p w14:paraId="57946B90" w14:textId="77777777" w:rsidR="00D214D5" w:rsidRPr="00D214D5" w:rsidRDefault="00D214D5" w:rsidP="003344D9">
      <w:pPr>
        <w:numPr>
          <w:ilvl w:val="2"/>
          <w:numId w:val="23"/>
        </w:numPr>
        <w:suppressAutoHyphens/>
        <w:spacing w:before="60" w:after="60" w:line="240" w:lineRule="auto"/>
        <w:ind w:left="567" w:right="0" w:hanging="283"/>
        <w:rPr>
          <w:bCs/>
          <w:szCs w:val="20"/>
        </w:rPr>
      </w:pPr>
      <w:r w:rsidRPr="00D214D5">
        <w:rPr>
          <w:bCs/>
          <w:szCs w:val="20"/>
        </w:rPr>
        <w:t>Typ av kolli (plastad pall)</w:t>
      </w:r>
    </w:p>
    <w:p w14:paraId="73EF655A" w14:textId="77777777" w:rsidR="00D214D5" w:rsidRPr="00D214D5" w:rsidRDefault="00D214D5" w:rsidP="003344D9">
      <w:pPr>
        <w:numPr>
          <w:ilvl w:val="2"/>
          <w:numId w:val="23"/>
        </w:numPr>
        <w:suppressAutoHyphens/>
        <w:spacing w:before="60" w:after="60" w:line="240" w:lineRule="auto"/>
        <w:ind w:left="567" w:right="0" w:hanging="283"/>
        <w:rPr>
          <w:bCs/>
          <w:szCs w:val="20"/>
        </w:rPr>
      </w:pPr>
      <w:r w:rsidRPr="00D214D5">
        <w:rPr>
          <w:bCs/>
          <w:szCs w:val="20"/>
        </w:rPr>
        <w:t>Innehåll (</w:t>
      </w:r>
      <w:proofErr w:type="spellStart"/>
      <w:r w:rsidRPr="00D214D5">
        <w:rPr>
          <w:bCs/>
          <w:szCs w:val="20"/>
        </w:rPr>
        <w:t>Tc</w:t>
      </w:r>
      <w:proofErr w:type="spellEnd"/>
      <w:r w:rsidRPr="00D214D5">
        <w:rPr>
          <w:bCs/>
          <w:szCs w:val="20"/>
        </w:rPr>
        <w:t>-generatorer)</w:t>
      </w:r>
    </w:p>
    <w:p w14:paraId="42101911" w14:textId="77777777" w:rsidR="00D214D5" w:rsidRDefault="00D214D5" w:rsidP="003344D9">
      <w:pPr>
        <w:numPr>
          <w:ilvl w:val="2"/>
          <w:numId w:val="23"/>
        </w:numPr>
        <w:suppressAutoHyphens/>
        <w:spacing w:before="60" w:after="60" w:line="240" w:lineRule="auto"/>
        <w:ind w:left="567" w:right="0" w:hanging="283"/>
        <w:rPr>
          <w:bCs/>
          <w:szCs w:val="20"/>
        </w:rPr>
      </w:pPr>
      <w:r w:rsidRPr="00D214D5">
        <w:rPr>
          <w:bCs/>
          <w:szCs w:val="20"/>
        </w:rPr>
        <w:t xml:space="preserve">Antal kartonger (maximalt </w:t>
      </w:r>
      <w:proofErr w:type="gramStart"/>
      <w:r w:rsidRPr="00D214D5">
        <w:rPr>
          <w:bCs/>
          <w:szCs w:val="20"/>
        </w:rPr>
        <w:t xml:space="preserve">18 </w:t>
      </w:r>
      <w:proofErr w:type="spellStart"/>
      <w:r w:rsidRPr="00D214D5">
        <w:rPr>
          <w:bCs/>
          <w:szCs w:val="20"/>
        </w:rPr>
        <w:t>st</w:t>
      </w:r>
      <w:proofErr w:type="spellEnd"/>
      <w:proofErr w:type="gramEnd"/>
      <w:r w:rsidRPr="00D214D5">
        <w:rPr>
          <w:bCs/>
          <w:szCs w:val="20"/>
        </w:rPr>
        <w:t>)</w:t>
      </w:r>
    </w:p>
    <w:p w14:paraId="256DE3A6" w14:textId="4A45D161" w:rsidR="009259BE" w:rsidRPr="00D214D5" w:rsidRDefault="009259BE" w:rsidP="003344D9">
      <w:pPr>
        <w:numPr>
          <w:ilvl w:val="2"/>
          <w:numId w:val="23"/>
        </w:numPr>
        <w:suppressAutoHyphens/>
        <w:spacing w:before="60" w:after="60" w:line="240" w:lineRule="auto"/>
        <w:ind w:left="567" w:right="0" w:hanging="283"/>
        <w:rPr>
          <w:bCs/>
          <w:szCs w:val="20"/>
        </w:rPr>
      </w:pPr>
      <w:r>
        <w:rPr>
          <w:bCs/>
          <w:szCs w:val="20"/>
        </w:rPr>
        <w:t>Pall-vikt, tex EUR-pall väger 15 kg</w:t>
      </w:r>
    </w:p>
    <w:p w14:paraId="7E9E8640" w14:textId="23A4F4ED" w:rsidR="00D214D5" w:rsidRPr="00D214D5" w:rsidRDefault="00D214D5" w:rsidP="003344D9">
      <w:pPr>
        <w:numPr>
          <w:ilvl w:val="2"/>
          <w:numId w:val="23"/>
        </w:numPr>
        <w:suppressAutoHyphens/>
        <w:spacing w:before="60" w:after="60" w:line="240" w:lineRule="auto"/>
        <w:ind w:left="567" w:right="0" w:hanging="283"/>
        <w:rPr>
          <w:bCs/>
          <w:szCs w:val="20"/>
        </w:rPr>
      </w:pPr>
      <w:r w:rsidRPr="00D214D5">
        <w:rPr>
          <w:bCs/>
          <w:szCs w:val="20"/>
        </w:rPr>
        <w:t>Vikt (antal kartonger x 2</w:t>
      </w:r>
      <w:r w:rsidR="00FB4286">
        <w:rPr>
          <w:bCs/>
          <w:szCs w:val="20"/>
        </w:rPr>
        <w:t>2</w:t>
      </w:r>
      <w:r w:rsidRPr="00D214D5">
        <w:rPr>
          <w:bCs/>
          <w:szCs w:val="20"/>
        </w:rPr>
        <w:t xml:space="preserve"> kg)</w:t>
      </w:r>
    </w:p>
    <w:p w14:paraId="229146BA" w14:textId="17F8A17E" w:rsidR="00D214D5" w:rsidRPr="00D214D5" w:rsidRDefault="00D214D5" w:rsidP="003344D9">
      <w:pPr>
        <w:numPr>
          <w:ilvl w:val="2"/>
          <w:numId w:val="23"/>
        </w:numPr>
        <w:suppressAutoHyphens/>
        <w:spacing w:before="60" w:after="60" w:line="240" w:lineRule="auto"/>
        <w:ind w:left="567" w:right="0" w:hanging="283"/>
        <w:rPr>
          <w:bCs/>
          <w:szCs w:val="20"/>
        </w:rPr>
      </w:pPr>
      <w:r w:rsidRPr="00D214D5">
        <w:rPr>
          <w:bCs/>
          <w:szCs w:val="20"/>
        </w:rPr>
        <w:t>Upphämtningsadress:</w:t>
      </w:r>
      <w:r w:rsidR="00623DA8">
        <w:rPr>
          <w:bCs/>
          <w:szCs w:val="20"/>
        </w:rPr>
        <w:br/>
      </w:r>
    </w:p>
    <w:p w14:paraId="3A53229D" w14:textId="77777777" w:rsidR="00D214D5" w:rsidRPr="00D214D5" w:rsidRDefault="00D214D5" w:rsidP="00390671">
      <w:pPr>
        <w:pStyle w:val="Punktlista"/>
        <w:numPr>
          <w:ilvl w:val="0"/>
          <w:numId w:val="0"/>
        </w:numPr>
      </w:pPr>
      <w:r w:rsidRPr="00D214D5">
        <w:rPr>
          <w:b/>
        </w:rPr>
        <w:t>Godsmottagningen Uddevalla sjukhus,</w:t>
      </w:r>
      <w:r w:rsidRPr="00D214D5">
        <w:br/>
        <w:t xml:space="preserve">Fjällvägen 9, 451 </w:t>
      </w:r>
      <w:proofErr w:type="gramStart"/>
      <w:r w:rsidRPr="00D214D5">
        <w:t>53  UDDEVALLA</w:t>
      </w:r>
      <w:proofErr w:type="gramEnd"/>
      <w:r w:rsidRPr="00D214D5">
        <w:br/>
      </w:r>
      <w:r w:rsidRPr="00D214D5">
        <w:rPr>
          <w:b/>
        </w:rPr>
        <w:t>Godsmottagningen Norra Älvsborgs länssjukhus (NÄL),</w:t>
      </w:r>
      <w:r w:rsidRPr="00D214D5">
        <w:br/>
        <w:t>Lärketorpsvägen, 461 73  TROLLHÄTTAN</w:t>
      </w:r>
      <w:r w:rsidRPr="00D214D5">
        <w:br/>
      </w:r>
    </w:p>
    <w:p w14:paraId="59D69E0D" w14:textId="79AAA595" w:rsidR="00CB007D" w:rsidRPr="00FE026B" w:rsidRDefault="00CB007D" w:rsidP="00D6703C">
      <w:pPr>
        <w:pStyle w:val="Punktlista"/>
        <w:ind w:left="284" w:hanging="284"/>
      </w:pPr>
      <w:r w:rsidRPr="00FE026B">
        <w:lastRenderedPageBreak/>
        <w:t>Adresslappar och frak</w:t>
      </w:r>
      <w:r w:rsidR="00383DD5" w:rsidRPr="00FE026B">
        <w:t>t</w:t>
      </w:r>
      <w:r w:rsidRPr="00FE026B">
        <w:t>sedel översänds med mejl till beställaren</w:t>
      </w:r>
      <w:r w:rsidR="00CA5538" w:rsidRPr="00FE026B">
        <w:br/>
        <w:t>Förväntat upphämtningsdatum meddelas i mejlet</w:t>
      </w:r>
      <w:r w:rsidR="00383DD5" w:rsidRPr="00FE026B">
        <w:t>.</w:t>
      </w:r>
    </w:p>
    <w:p w14:paraId="2263C118" w14:textId="7BAA9302" w:rsidR="00D214D5" w:rsidRDefault="00D214D5" w:rsidP="00D6703C">
      <w:pPr>
        <w:pStyle w:val="Punktlista"/>
        <w:ind w:left="284" w:hanging="284"/>
      </w:pPr>
      <w:r w:rsidRPr="00D214D5">
        <w:t>Riv bort klisterlapparna med varningssymbolen för radioaktivitet.</w:t>
      </w:r>
    </w:p>
    <w:p w14:paraId="4ABB783E" w14:textId="478AB0A3" w:rsidR="001C2B71" w:rsidRPr="00D214D5" w:rsidRDefault="00D214D5" w:rsidP="00D6703C">
      <w:pPr>
        <w:pStyle w:val="Punktlista"/>
        <w:ind w:left="284" w:hanging="284"/>
      </w:pPr>
      <w:r w:rsidRPr="00D214D5">
        <w:t xml:space="preserve">Ring transportavdelningen/vaktmästaren som hämtar </w:t>
      </w:r>
      <w:r w:rsidRPr="00D214D5">
        <w:rPr>
          <w:vertAlign w:val="superscript"/>
        </w:rPr>
        <w:t>99m</w:t>
      </w:r>
      <w:r w:rsidRPr="00D214D5">
        <w:t>Tc-generatorerna på EU-pall. Pall och kartonger ska plastas in så att de blir ett kolli.</w:t>
      </w:r>
    </w:p>
    <w:p w14:paraId="050DFBAE" w14:textId="34CC0C02" w:rsidR="00D214D5" w:rsidRPr="00D214D5" w:rsidRDefault="00D214D5" w:rsidP="00D6703C">
      <w:pPr>
        <w:pStyle w:val="Punktlista"/>
        <w:ind w:left="284" w:right="559" w:hanging="284"/>
      </w:pPr>
      <w:r w:rsidRPr="00D214D5">
        <w:t>Fraktsedlarna ska följa returleveransen förutom blad fyra (avsändarens kopia)</w:t>
      </w:r>
      <w:r w:rsidR="00D1469D">
        <w:t xml:space="preserve"> </w:t>
      </w:r>
      <w:r w:rsidRPr="00D214D5">
        <w:t>som ska signeras av lastbilschaufför och sparas som kvitto i säkerhetsskåpet (NÄL)</w:t>
      </w:r>
      <w:r w:rsidRPr="00D214D5">
        <w:br/>
        <w:t>och i pärm ”Radioaktivt avfall” (Uddevalla).</w:t>
      </w:r>
      <w:r w:rsidRPr="00D214D5">
        <w:rPr>
          <w:color w:val="C00000"/>
          <w:u w:val="single"/>
        </w:rPr>
        <w:t xml:space="preserve">   </w:t>
      </w:r>
    </w:p>
    <w:p w14:paraId="047CE2CF" w14:textId="77777777" w:rsidR="00D214D5" w:rsidRPr="00D214D5" w:rsidRDefault="00D214D5" w:rsidP="00D6703C">
      <w:pPr>
        <w:pStyle w:val="Punktlista"/>
        <w:ind w:left="284" w:hanging="284"/>
      </w:pPr>
      <w:r w:rsidRPr="00D214D5">
        <w:t xml:space="preserve">Tejpa fast den utskrivna adresslappen på kortsidan av kollit, i övre högra hörnet. </w:t>
      </w:r>
    </w:p>
    <w:p w14:paraId="6A56F259" w14:textId="152624E7" w:rsidR="00D214D5" w:rsidRPr="00CD196F" w:rsidRDefault="00D214D5" w:rsidP="00D6703C">
      <w:pPr>
        <w:pStyle w:val="Punktlista"/>
        <w:ind w:left="284" w:hanging="284"/>
      </w:pPr>
      <w:r w:rsidRPr="00D214D5">
        <w:t>Transportavdelningen/vaktmästaren ombesörjer att lastpallen kommer till varumottagningen/lastbryggan.</w:t>
      </w:r>
      <w:r w:rsidRPr="00D214D5">
        <w:br/>
        <w:t>Vi måste låsa upp dörren och vara med vid hämtning.</w:t>
      </w:r>
      <w:r w:rsidRPr="00D214D5">
        <w:br/>
      </w:r>
      <w:r w:rsidRPr="00D214D5">
        <w:br/>
        <w:t>Telefonnummer till Post &amp; bud/Vaktmästaren:</w:t>
      </w:r>
      <w:r w:rsidRPr="00D214D5">
        <w:br/>
      </w:r>
      <w:r w:rsidRPr="00D214D5">
        <w:rPr>
          <w:b/>
        </w:rPr>
        <w:t>NÄL 010-441 09 64</w:t>
      </w:r>
      <w:r w:rsidRPr="00D214D5">
        <w:rPr>
          <w:b/>
        </w:rPr>
        <w:br/>
        <w:t>Uddevalla 010 – 441 09 52</w:t>
      </w:r>
    </w:p>
    <w:p w14:paraId="4766E70E" w14:textId="77777777" w:rsidR="00CD196F" w:rsidRPr="00D6703C" w:rsidRDefault="00CD196F" w:rsidP="00CD196F">
      <w:pPr>
        <w:pStyle w:val="Punktlista"/>
        <w:numPr>
          <w:ilvl w:val="0"/>
          <w:numId w:val="0"/>
        </w:numPr>
        <w:ind w:left="284"/>
      </w:pPr>
    </w:p>
    <w:p w14:paraId="43296195" w14:textId="77777777" w:rsidR="008623F4" w:rsidRDefault="00D214D5" w:rsidP="00390671">
      <w:pPr>
        <w:suppressAutoHyphens/>
        <w:spacing w:before="60" w:after="4" w:line="240" w:lineRule="auto"/>
        <w:ind w:left="0" w:right="0"/>
        <w:rPr>
          <w:bCs/>
          <w:szCs w:val="20"/>
        </w:rPr>
      </w:pPr>
      <w:r w:rsidRPr="00D214D5">
        <w:rPr>
          <w:bCs/>
          <w:szCs w:val="20"/>
        </w:rPr>
        <w:t>Vid frågor kontaktas:</w:t>
      </w:r>
      <w:r w:rsidRPr="00D214D5">
        <w:rPr>
          <w:bCs/>
          <w:szCs w:val="20"/>
        </w:rPr>
        <w:br/>
      </w:r>
      <w:proofErr w:type="spellStart"/>
      <w:r w:rsidR="0047226A">
        <w:rPr>
          <w:bCs/>
          <w:szCs w:val="20"/>
        </w:rPr>
        <w:t>Geodis</w:t>
      </w:r>
      <w:proofErr w:type="spellEnd"/>
      <w:r w:rsidR="0047226A">
        <w:rPr>
          <w:bCs/>
          <w:szCs w:val="20"/>
        </w:rPr>
        <w:t xml:space="preserve"> Sweden AB</w:t>
      </w:r>
      <w:r w:rsidRPr="00D214D5">
        <w:rPr>
          <w:bCs/>
          <w:szCs w:val="20"/>
        </w:rPr>
        <w:br/>
      </w:r>
      <w:proofErr w:type="spellStart"/>
      <w:r w:rsidR="008D4FAE">
        <w:rPr>
          <w:bCs/>
          <w:szCs w:val="20"/>
        </w:rPr>
        <w:t>Synnerödsvägen</w:t>
      </w:r>
      <w:proofErr w:type="spellEnd"/>
      <w:r w:rsidR="008D4FAE">
        <w:rPr>
          <w:bCs/>
          <w:szCs w:val="20"/>
        </w:rPr>
        <w:t xml:space="preserve"> 10</w:t>
      </w:r>
      <w:r w:rsidRPr="00D214D5">
        <w:rPr>
          <w:bCs/>
          <w:szCs w:val="20"/>
        </w:rPr>
        <w:br/>
      </w:r>
      <w:r w:rsidR="008D4FAE">
        <w:rPr>
          <w:bCs/>
          <w:szCs w:val="20"/>
        </w:rPr>
        <w:t xml:space="preserve">SE 418 </w:t>
      </w:r>
      <w:proofErr w:type="gramStart"/>
      <w:r w:rsidR="008D4FAE">
        <w:rPr>
          <w:bCs/>
          <w:szCs w:val="20"/>
        </w:rPr>
        <w:t>78  GÖTEBORG</w:t>
      </w:r>
      <w:proofErr w:type="gramEnd"/>
    </w:p>
    <w:p w14:paraId="18DEB267" w14:textId="5BEBD4B1" w:rsidR="00D214D5" w:rsidRPr="00CD196F" w:rsidRDefault="008623F4" w:rsidP="00CD196F">
      <w:pPr>
        <w:suppressAutoHyphens/>
        <w:spacing w:before="60" w:after="4" w:line="240" w:lineRule="auto"/>
        <w:ind w:left="0" w:right="0"/>
        <w:rPr>
          <w:bCs/>
          <w:szCs w:val="20"/>
        </w:rPr>
      </w:pPr>
      <w:r>
        <w:rPr>
          <w:bCs/>
          <w:szCs w:val="20"/>
        </w:rPr>
        <w:t xml:space="preserve">E-post: </w:t>
      </w:r>
      <w:hyperlink r:id="rId18" w:history="1">
        <w:r w:rsidR="00701589" w:rsidRPr="00F85B90">
          <w:rPr>
            <w:rStyle w:val="Hyperlnk"/>
            <w:sz w:val="27"/>
            <w:szCs w:val="27"/>
          </w:rPr>
          <w:t>warehouse.nece.gothenburg@geodis.com</w:t>
        </w:r>
      </w:hyperlink>
    </w:p>
    <w:p w14:paraId="326ECC85" w14:textId="77777777" w:rsidR="00D214D5" w:rsidRPr="00D214D5" w:rsidRDefault="00D214D5" w:rsidP="00390671">
      <w:pPr>
        <w:pStyle w:val="Rubrik2"/>
        <w:ind w:left="0"/>
      </w:pPr>
      <w:r w:rsidRPr="00D214D5">
        <w:t>Ansvar</w:t>
      </w:r>
    </w:p>
    <w:p w14:paraId="6C936C38" w14:textId="0982EEDD" w:rsidR="00D214D5" w:rsidRPr="00CD196F" w:rsidRDefault="00D214D5" w:rsidP="00CD196F">
      <w:pPr>
        <w:ind w:left="0"/>
      </w:pPr>
      <w:r w:rsidRPr="00D214D5">
        <w:t xml:space="preserve">Sektionsledare ansvarar för att de avklingade </w:t>
      </w:r>
      <w:bookmarkStart w:id="1" w:name="_Hlk219811802"/>
      <w:r w:rsidRPr="00D214D5">
        <w:rPr>
          <w:vertAlign w:val="superscript"/>
        </w:rPr>
        <w:t>99m</w:t>
      </w:r>
      <w:r w:rsidRPr="00D214D5">
        <w:t xml:space="preserve">Tc-generatorerna </w:t>
      </w:r>
      <w:bookmarkEnd w:id="1"/>
      <w:r w:rsidRPr="00D214D5">
        <w:t>returneras.</w:t>
      </w:r>
    </w:p>
    <w:p w14:paraId="6EAB930E" w14:textId="77777777" w:rsidR="00D214D5" w:rsidRPr="00D214D5" w:rsidRDefault="00D214D5" w:rsidP="00390671">
      <w:pPr>
        <w:pStyle w:val="Rubrik2"/>
        <w:ind w:left="0"/>
      </w:pPr>
      <w:r w:rsidRPr="00D214D5">
        <w:t>Dokumentation</w:t>
      </w:r>
    </w:p>
    <w:p w14:paraId="480600D2" w14:textId="51BAEAF7" w:rsidR="00D214D5" w:rsidRPr="000A2FC6" w:rsidRDefault="00D214D5" w:rsidP="00390671">
      <w:pPr>
        <w:spacing w:before="60" w:after="0" w:line="240" w:lineRule="auto"/>
        <w:ind w:left="0" w:right="0"/>
        <w:contextualSpacing/>
        <w:rPr>
          <w:bCs/>
          <w:iCs/>
        </w:rPr>
      </w:pPr>
      <w:r w:rsidRPr="00D214D5">
        <w:rPr>
          <w:bCs/>
        </w:rPr>
        <w:t xml:space="preserve">Dokumentation </w:t>
      </w:r>
      <w:r w:rsidR="00D6703C">
        <w:rPr>
          <w:bCs/>
        </w:rPr>
        <w:t>över vilka</w:t>
      </w:r>
      <w:r w:rsidR="00CD196F">
        <w:rPr>
          <w:bCs/>
        </w:rPr>
        <w:t xml:space="preserve"> </w:t>
      </w:r>
      <w:r w:rsidR="00CD196F" w:rsidRPr="00D214D5">
        <w:rPr>
          <w:vertAlign w:val="superscript"/>
        </w:rPr>
        <w:t>99m</w:t>
      </w:r>
      <w:r w:rsidR="00CD196F" w:rsidRPr="00D214D5">
        <w:t>Tc-generatorer</w:t>
      </w:r>
      <w:r w:rsidR="00CD196F">
        <w:t xml:space="preserve"> som skickats sker i IBC-NM.</w:t>
      </w:r>
    </w:p>
    <w:bookmarkEnd w:id="0"/>
    <w:p w14:paraId="76B9F95B" w14:textId="01759913" w:rsidR="00536A5A" w:rsidRPr="00536A5A" w:rsidRDefault="00160885" w:rsidP="00390671">
      <w:pPr>
        <w:spacing w:after="0" w:line="240" w:lineRule="auto"/>
        <w:ind w:left="0" w:right="0"/>
      </w:pPr>
      <w:r>
        <w:t xml:space="preserve"> </w:t>
      </w:r>
    </w:p>
    <w:sectPr w:rsidR="00536A5A" w:rsidRPr="00536A5A" w:rsidSect="00390671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B41E" w14:textId="77777777" w:rsidR="0099375B" w:rsidRDefault="0099375B">
      <w:r>
        <w:separator/>
      </w:r>
    </w:p>
  </w:endnote>
  <w:endnote w:type="continuationSeparator" w:id="0">
    <w:p w14:paraId="51639084" w14:textId="77777777" w:rsidR="0099375B" w:rsidRDefault="0099375B">
      <w:r>
        <w:continuationSeparator/>
      </w:r>
    </w:p>
  </w:endnote>
  <w:endnote w:type="continuationNotice" w:id="1">
    <w:p w14:paraId="29A3A52C" w14:textId="77777777" w:rsidR="0099375B" w:rsidRDefault="009937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68257378" name="Bildobjekt 2682573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6855" w14:textId="77777777" w:rsidR="0099375B" w:rsidRDefault="0099375B"/>
  </w:footnote>
  <w:footnote w:type="continuationSeparator" w:id="0">
    <w:p w14:paraId="7C181CBB" w14:textId="77777777" w:rsidR="0099375B" w:rsidRDefault="0099375B">
      <w:r>
        <w:continuationSeparator/>
      </w:r>
    </w:p>
  </w:footnote>
  <w:footnote w:type="continuationNotice" w:id="1">
    <w:p w14:paraId="2F3DBD0D" w14:textId="77777777" w:rsidR="0099375B" w:rsidRDefault="009937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8808899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7E2507"/>
    <w:multiLevelType w:val="hybridMultilevel"/>
    <w:tmpl w:val="C36ED00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AE1BCB"/>
    <w:multiLevelType w:val="hybridMultilevel"/>
    <w:tmpl w:val="BA3060D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12CC6"/>
    <w:multiLevelType w:val="hybridMultilevel"/>
    <w:tmpl w:val="8CA8B06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8260F"/>
    <w:multiLevelType w:val="hybridMultilevel"/>
    <w:tmpl w:val="B8E6DAE6"/>
    <w:lvl w:ilvl="0" w:tplc="FFFFFFFF">
      <w:start w:val="1"/>
      <w:numFmt w:val="bullet"/>
      <w:lvlText w:val=""/>
      <w:lvlJc w:val="left"/>
      <w:pPr>
        <w:tabs>
          <w:tab w:val="num" w:pos="1135"/>
        </w:tabs>
        <w:ind w:left="1135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FFFFFFFF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FFFFFFFF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2513320">
    <w:abstractNumId w:val="21"/>
  </w:num>
  <w:num w:numId="2" w16cid:durableId="33622097">
    <w:abstractNumId w:val="18"/>
  </w:num>
  <w:num w:numId="3" w16cid:durableId="1445424071">
    <w:abstractNumId w:val="0"/>
  </w:num>
  <w:num w:numId="4" w16cid:durableId="768742387">
    <w:abstractNumId w:val="8"/>
  </w:num>
  <w:num w:numId="5" w16cid:durableId="768815210">
    <w:abstractNumId w:val="19"/>
  </w:num>
  <w:num w:numId="6" w16cid:durableId="1031951415">
    <w:abstractNumId w:val="2"/>
  </w:num>
  <w:num w:numId="7" w16cid:durableId="1112170475">
    <w:abstractNumId w:val="13"/>
  </w:num>
  <w:num w:numId="8" w16cid:durableId="337511042">
    <w:abstractNumId w:val="10"/>
  </w:num>
  <w:num w:numId="9" w16cid:durableId="14885258">
    <w:abstractNumId w:val="1"/>
  </w:num>
  <w:num w:numId="10" w16cid:durableId="1605840452">
    <w:abstractNumId w:val="1"/>
  </w:num>
  <w:num w:numId="11" w16cid:durableId="1765026715">
    <w:abstractNumId w:val="4"/>
  </w:num>
  <w:num w:numId="12" w16cid:durableId="1195532226">
    <w:abstractNumId w:val="6"/>
  </w:num>
  <w:num w:numId="13" w16cid:durableId="1529177295">
    <w:abstractNumId w:val="16"/>
  </w:num>
  <w:num w:numId="14" w16cid:durableId="569274622">
    <w:abstractNumId w:val="11"/>
  </w:num>
  <w:num w:numId="15" w16cid:durableId="1883784772">
    <w:abstractNumId w:val="9"/>
  </w:num>
  <w:num w:numId="16" w16cid:durableId="1894997824">
    <w:abstractNumId w:val="15"/>
  </w:num>
  <w:num w:numId="17" w16cid:durableId="658506259">
    <w:abstractNumId w:val="7"/>
  </w:num>
  <w:num w:numId="18" w16cid:durableId="982851617">
    <w:abstractNumId w:val="12"/>
  </w:num>
  <w:num w:numId="19" w16cid:durableId="328870231">
    <w:abstractNumId w:val="20"/>
  </w:num>
  <w:num w:numId="20" w16cid:durableId="6908501">
    <w:abstractNumId w:val="17"/>
  </w:num>
  <w:num w:numId="21" w16cid:durableId="508955392">
    <w:abstractNumId w:val="3"/>
  </w:num>
  <w:num w:numId="22" w16cid:durableId="1800026848">
    <w:abstractNumId w:val="5"/>
  </w:num>
  <w:num w:numId="23" w16cid:durableId="1640648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FC6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885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B71"/>
    <w:rsid w:val="001C4D0A"/>
    <w:rsid w:val="001C5FEF"/>
    <w:rsid w:val="001D31C9"/>
    <w:rsid w:val="00204A3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B18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4D9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DD5"/>
    <w:rsid w:val="00384019"/>
    <w:rsid w:val="003854F1"/>
    <w:rsid w:val="00390671"/>
    <w:rsid w:val="0039118E"/>
    <w:rsid w:val="00392A02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0F2"/>
    <w:rsid w:val="0043409A"/>
    <w:rsid w:val="004424A3"/>
    <w:rsid w:val="00443C1E"/>
    <w:rsid w:val="00446255"/>
    <w:rsid w:val="00451935"/>
    <w:rsid w:val="00460ED0"/>
    <w:rsid w:val="00465651"/>
    <w:rsid w:val="00470CE7"/>
    <w:rsid w:val="00470F4F"/>
    <w:rsid w:val="0047226A"/>
    <w:rsid w:val="00472482"/>
    <w:rsid w:val="00480DC7"/>
    <w:rsid w:val="004876F6"/>
    <w:rsid w:val="0049236A"/>
    <w:rsid w:val="00492718"/>
    <w:rsid w:val="0049604F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32B"/>
    <w:rsid w:val="00597E28"/>
    <w:rsid w:val="005A2E3B"/>
    <w:rsid w:val="005A54ED"/>
    <w:rsid w:val="005A5D5B"/>
    <w:rsid w:val="005A6081"/>
    <w:rsid w:val="005A627D"/>
    <w:rsid w:val="005B1E8F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DA8"/>
    <w:rsid w:val="00627BEA"/>
    <w:rsid w:val="006319DB"/>
    <w:rsid w:val="0065595B"/>
    <w:rsid w:val="00660269"/>
    <w:rsid w:val="00665F89"/>
    <w:rsid w:val="00673C92"/>
    <w:rsid w:val="006753EC"/>
    <w:rsid w:val="00694CC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589"/>
    <w:rsid w:val="00710B77"/>
    <w:rsid w:val="00714078"/>
    <w:rsid w:val="0072075B"/>
    <w:rsid w:val="007221C2"/>
    <w:rsid w:val="00725816"/>
    <w:rsid w:val="00730955"/>
    <w:rsid w:val="00733A9C"/>
    <w:rsid w:val="00736574"/>
    <w:rsid w:val="007367E0"/>
    <w:rsid w:val="00737215"/>
    <w:rsid w:val="00740EC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3F4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52E"/>
    <w:rsid w:val="008C4B27"/>
    <w:rsid w:val="008C7F2A"/>
    <w:rsid w:val="008D4FA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9BE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75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BA5"/>
    <w:rsid w:val="00BA0066"/>
    <w:rsid w:val="00BB69DB"/>
    <w:rsid w:val="00BC322E"/>
    <w:rsid w:val="00BC44CD"/>
    <w:rsid w:val="00BC48A6"/>
    <w:rsid w:val="00BC7AFC"/>
    <w:rsid w:val="00BE3B89"/>
    <w:rsid w:val="00BE7978"/>
    <w:rsid w:val="00C07DDB"/>
    <w:rsid w:val="00C1079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538"/>
    <w:rsid w:val="00CB007D"/>
    <w:rsid w:val="00CB0493"/>
    <w:rsid w:val="00CB17FF"/>
    <w:rsid w:val="00CB1ED7"/>
    <w:rsid w:val="00CC167C"/>
    <w:rsid w:val="00CC52D9"/>
    <w:rsid w:val="00CD0BC9"/>
    <w:rsid w:val="00CD196F"/>
    <w:rsid w:val="00CD6647"/>
    <w:rsid w:val="00CE4B73"/>
    <w:rsid w:val="00CE589D"/>
    <w:rsid w:val="00CF70BB"/>
    <w:rsid w:val="00D0586C"/>
    <w:rsid w:val="00D074DB"/>
    <w:rsid w:val="00D139CF"/>
    <w:rsid w:val="00D1469D"/>
    <w:rsid w:val="00D214D5"/>
    <w:rsid w:val="00D37E7F"/>
    <w:rsid w:val="00D47AD7"/>
    <w:rsid w:val="00D51529"/>
    <w:rsid w:val="00D6703C"/>
    <w:rsid w:val="00D85218"/>
    <w:rsid w:val="00D915B1"/>
    <w:rsid w:val="00D97D8E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23D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4286"/>
    <w:rsid w:val="00FB5086"/>
    <w:rsid w:val="00FB5411"/>
    <w:rsid w:val="00FB6392"/>
    <w:rsid w:val="00FB7B6F"/>
    <w:rsid w:val="00FC6EF3"/>
    <w:rsid w:val="00FD3C70"/>
    <w:rsid w:val="00FD6820"/>
    <w:rsid w:val="00FE026B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BE3B89"/>
    <w:pPr>
      <w:spacing w:before="100" w:beforeAutospacing="1" w:after="100" w:afterAutospacing="1" w:line="240" w:lineRule="auto"/>
      <w:ind w:left="0" w:right="0"/>
    </w:pPr>
  </w:style>
  <w:style w:type="character" w:styleId="Olstomnmnande">
    <w:name w:val="Unresolved Mention"/>
    <w:basedOn w:val="Standardstycketeckensnitt"/>
    <w:uiPriority w:val="99"/>
    <w:semiHidden/>
    <w:unhideWhenUsed/>
    <w:rsid w:val="00701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mailto:warehouse.nece.gothenburg@geodis.com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mailto:warehouse.nece.gothenburg@geodis.com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179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Returleverans av 99mTc-generatorer</vt:lpstr>
    </vt:vector>
  </TitlesOfParts>
  <Manager/>
  <Company/>
  <LinksUpToDate>false</LinksUpToDate>
  <CharactersWithSpaces>2312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Returleverans av 99mTc-generatorer</dc:title>
  <dc:subject/>
  <dc:creator>patrik.jens.johansson@vgregion.se</dc:creator>
  <keywords/>
  <lastModifiedBy>Ulrica Sehlberg</lastModifiedBy>
  <revision>39</revision>
  <lastPrinted>2023-10-11T08:37:00.0000000Z</lastPrinted>
  <dcterms:created xsi:type="dcterms:W3CDTF">2022-05-18T11:37:00.0000000Z</dcterms:created>
  <dcterms:modified xsi:type="dcterms:W3CDTF">2026-01-20T13:45:00.0000000Z</dcterms:modified>
</coreProperties>
</file>