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466FD" w14:textId="77777777" w:rsidR="006E4584" w:rsidRDefault="006E4584" w:rsidP="00F35B05">
      <w:pPr>
        <w:pStyle w:val="Rubrik2"/>
        <w:sectPr w:rsidR="006E4584" w:rsidSect="006E458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5815F78F" w14:textId="77777777" w:rsidR="006E4584" w:rsidRPr="006E4584" w:rsidRDefault="006E4584" w:rsidP="006E4584">
      <w:pPr>
        <w:spacing w:after="0" w:line="240" w:lineRule="auto"/>
        <w:ind w:left="0" w:right="0"/>
        <w:rPr>
          <w:szCs w:val="20"/>
        </w:rPr>
      </w:pPr>
    </w:p>
    <w:p w14:paraId="5DC71DC3" w14:textId="2E4C59AA" w:rsidR="006E4584" w:rsidRDefault="00AC183E" w:rsidP="00AC183E">
      <w:pPr>
        <w:pStyle w:val="Rubrik1"/>
        <w:ind w:left="0" w:firstLine="992"/>
        <w:rPr>
          <w:szCs w:val="20"/>
        </w:rPr>
      </w:pPr>
      <w:r w:rsidRPr="006E4584">
        <w:t>Prioritering av remiss i Sectra, lokal rutin</w:t>
      </w:r>
      <w:r w:rsidR="006E4584" w:rsidRPr="006E4584">
        <w:rPr>
          <w:szCs w:val="20"/>
        </w:rPr>
        <w:tab/>
      </w:r>
    </w:p>
    <w:p w14:paraId="26D9F8F5" w14:textId="77777777" w:rsidR="001D687A" w:rsidRPr="001D687A" w:rsidRDefault="001D687A" w:rsidP="001D687A"/>
    <w:p w14:paraId="425BB873" w14:textId="77777777" w:rsidR="006E4584" w:rsidRPr="006E4584" w:rsidRDefault="006E4584" w:rsidP="00AC183E">
      <w:pPr>
        <w:pStyle w:val="Rubrik2"/>
      </w:pPr>
      <w:r w:rsidRPr="006E4584">
        <w:t>Sammanfattning/Syfte</w:t>
      </w:r>
    </w:p>
    <w:p w14:paraId="53BFF855" w14:textId="4B9BC05F" w:rsidR="006E4584" w:rsidRDefault="006E4584" w:rsidP="00AC183E">
      <w:r w:rsidRPr="006E4584">
        <w:t xml:space="preserve">Rutinen beskriver hur prioriteringen ska utföras inom enheten klinisk fysiologi i </w:t>
      </w:r>
      <w:r w:rsidR="006876F8">
        <w:br/>
      </w:r>
      <w:r w:rsidRPr="006E4584">
        <w:t>NU-sjukvården och vilka prioriteringskoder som ska användas.</w:t>
      </w:r>
    </w:p>
    <w:p w14:paraId="60C2C07E" w14:textId="48F08339" w:rsidR="00AC183E" w:rsidRDefault="00AC183E" w:rsidP="00AC183E">
      <w:pPr>
        <w:pStyle w:val="Rubrik2"/>
      </w:pPr>
      <w:r>
        <w:t>Förändringar sedan föregående version</w:t>
      </w:r>
    </w:p>
    <w:p w14:paraId="2F6C328D" w14:textId="00936838" w:rsidR="001D687A" w:rsidRPr="001D687A" w:rsidRDefault="002D0576" w:rsidP="001D687A">
      <w:r>
        <w:t>Inga förändringar.</w:t>
      </w:r>
    </w:p>
    <w:p w14:paraId="00659C11" w14:textId="77777777" w:rsidR="00C54B8D" w:rsidRPr="001D687A" w:rsidRDefault="00C54B8D" w:rsidP="001D687A">
      <w:pPr>
        <w:pStyle w:val="Rubrik2"/>
      </w:pPr>
      <w:r w:rsidRPr="001D687A">
        <w:t>Prioritera remiss på poliklinisk remiss</w:t>
      </w:r>
    </w:p>
    <w:p w14:paraId="5520ECB3" w14:textId="77777777" w:rsidR="00C54B8D" w:rsidRPr="009C13CB" w:rsidRDefault="00C54B8D" w:rsidP="00C54B8D">
      <w:pPr>
        <w:numPr>
          <w:ilvl w:val="0"/>
          <w:numId w:val="20"/>
        </w:numPr>
        <w:spacing w:line="240" w:lineRule="auto"/>
        <w:ind w:right="0"/>
      </w:pPr>
      <w:r w:rsidRPr="009C13CB">
        <w:t xml:space="preserve">Välj </w:t>
      </w:r>
      <w:r w:rsidRPr="009C13CB">
        <w:rPr>
          <w:b/>
        </w:rPr>
        <w:t>Prio</w:t>
      </w:r>
      <w:r>
        <w:rPr>
          <w:b/>
        </w:rPr>
        <w:t xml:space="preserve"> polikliniska</w:t>
      </w:r>
      <w:r w:rsidRPr="009C13CB">
        <w:t xml:space="preserve"> i arbetslista</w:t>
      </w:r>
    </w:p>
    <w:p w14:paraId="6B257587" w14:textId="63124B2A" w:rsidR="00C54B8D" w:rsidRPr="009C13CB" w:rsidRDefault="00C54B8D" w:rsidP="00C54B8D">
      <w:pPr>
        <w:numPr>
          <w:ilvl w:val="0"/>
          <w:numId w:val="20"/>
        </w:numPr>
        <w:spacing w:line="240" w:lineRule="auto"/>
        <w:ind w:right="0"/>
      </w:pPr>
      <w:r w:rsidRPr="009C13CB">
        <w:t xml:space="preserve">Sortera </w:t>
      </w:r>
      <w:r>
        <w:t xml:space="preserve">antingen via filter eller klicka på </w:t>
      </w:r>
      <w:r w:rsidRPr="009C13CB">
        <w:t>rubrik ”</w:t>
      </w:r>
      <w:r>
        <w:t>Beskrivning</w:t>
      </w:r>
      <w:r w:rsidRPr="009C13CB">
        <w:t>”. Markera första remissen</w:t>
      </w:r>
      <w:r>
        <w:t xml:space="preserve"> </w:t>
      </w:r>
      <w:r w:rsidR="0012280F">
        <w:t>(</w:t>
      </w:r>
      <w:r>
        <w:t>läs remisstext och titta efter tidigare utförda undersökningar i patienthistorik</w:t>
      </w:r>
      <w:r w:rsidR="0012280F">
        <w:t>)</w:t>
      </w:r>
      <w:r w:rsidR="00260003">
        <w:t>.</w:t>
      </w:r>
    </w:p>
    <w:p w14:paraId="171AB6DA" w14:textId="77777777" w:rsidR="00C54B8D" w:rsidRPr="009C13CB" w:rsidRDefault="00C54B8D" w:rsidP="00C54B8D">
      <w:pPr>
        <w:numPr>
          <w:ilvl w:val="0"/>
          <w:numId w:val="20"/>
        </w:numPr>
        <w:spacing w:line="240" w:lineRule="auto"/>
        <w:ind w:right="0"/>
      </w:pPr>
      <w:r>
        <w:t>Vid behov ändra</w:t>
      </w:r>
      <w:r w:rsidRPr="009C13CB">
        <w:t xml:space="preserve"> </w:t>
      </w:r>
      <w:r>
        <w:t>undersökning/kod:</w:t>
      </w:r>
    </w:p>
    <w:p w14:paraId="76E597F1" w14:textId="6830CEFD" w:rsidR="00C54B8D" w:rsidRPr="009C13CB" w:rsidRDefault="00C54B8D" w:rsidP="00C54B8D">
      <w:pPr>
        <w:numPr>
          <w:ilvl w:val="1"/>
          <w:numId w:val="20"/>
        </w:numPr>
        <w:spacing w:line="240" w:lineRule="auto"/>
        <w:ind w:right="0"/>
      </w:pPr>
      <w:r w:rsidRPr="009C13CB">
        <w:t xml:space="preserve">Tryck på </w:t>
      </w:r>
      <w:r w:rsidRPr="00863612">
        <w:rPr>
          <w:b/>
        </w:rPr>
        <w:t>pennan</w:t>
      </w:r>
      <w:r w:rsidR="00001DCA">
        <w:rPr>
          <w:b/>
        </w:rPr>
        <w:t xml:space="preserve"> </w:t>
      </w:r>
      <w:r w:rsidR="00001DCA" w:rsidRPr="00001DCA">
        <w:rPr>
          <w:bCs/>
        </w:rPr>
        <w:t>(Redigera undersökningstypen)</w:t>
      </w:r>
    </w:p>
    <w:p w14:paraId="6102F514" w14:textId="77777777" w:rsidR="00C54B8D" w:rsidRPr="009C13CB" w:rsidRDefault="00C54B8D" w:rsidP="00C54B8D">
      <w:pPr>
        <w:numPr>
          <w:ilvl w:val="1"/>
          <w:numId w:val="20"/>
        </w:numPr>
        <w:spacing w:line="240" w:lineRule="auto"/>
        <w:ind w:right="0"/>
      </w:pPr>
      <w:r>
        <w:t>Skriv in namn eller kod för ny lämplig klinisk fysiologisk u</w:t>
      </w:r>
      <w:r w:rsidRPr="009C13CB">
        <w:t>ndersökning</w:t>
      </w:r>
    </w:p>
    <w:p w14:paraId="4980FC46" w14:textId="77777777" w:rsidR="00C54B8D" w:rsidRPr="009C13CB" w:rsidRDefault="00C54B8D" w:rsidP="00C54B8D">
      <w:pPr>
        <w:numPr>
          <w:ilvl w:val="1"/>
          <w:numId w:val="20"/>
        </w:numPr>
        <w:spacing w:line="240" w:lineRule="auto"/>
        <w:ind w:right="0"/>
      </w:pPr>
      <w:r>
        <w:rPr>
          <w:b/>
        </w:rPr>
        <w:t xml:space="preserve">Tryck </w:t>
      </w:r>
      <w:r w:rsidRPr="003123C8">
        <w:rPr>
          <w:b/>
        </w:rPr>
        <w:t>Spara</w:t>
      </w:r>
      <w:r w:rsidRPr="009C13CB">
        <w:t xml:space="preserve"> </w:t>
      </w:r>
    </w:p>
    <w:p w14:paraId="745AD481" w14:textId="77777777" w:rsidR="00C54B8D" w:rsidRPr="009C13CB" w:rsidRDefault="00C54B8D" w:rsidP="00C54B8D">
      <w:pPr>
        <w:numPr>
          <w:ilvl w:val="0"/>
          <w:numId w:val="20"/>
        </w:numPr>
        <w:spacing w:line="240" w:lineRule="auto"/>
        <w:ind w:right="0"/>
      </w:pPr>
      <w:r w:rsidRPr="009C13CB">
        <w:t>Sätt prioritet</w:t>
      </w:r>
      <w:r>
        <w:t xml:space="preserve">: </w:t>
      </w:r>
    </w:p>
    <w:p w14:paraId="5B975937" w14:textId="29AEBE53" w:rsidR="00C54B8D" w:rsidRPr="00CF47F8" w:rsidRDefault="00C54B8D" w:rsidP="00C54B8D">
      <w:pPr>
        <w:numPr>
          <w:ilvl w:val="1"/>
          <w:numId w:val="20"/>
        </w:numPr>
        <w:spacing w:line="240" w:lineRule="auto"/>
        <w:ind w:right="0"/>
        <w:rPr>
          <w:bCs/>
        </w:rPr>
      </w:pPr>
      <w:r w:rsidRPr="009C13CB">
        <w:t xml:space="preserve">Tryck på </w:t>
      </w:r>
      <w:r w:rsidRPr="009C13CB">
        <w:rPr>
          <w:b/>
        </w:rPr>
        <w:t>pennan</w:t>
      </w:r>
      <w:r w:rsidR="00001DCA">
        <w:rPr>
          <w:b/>
        </w:rPr>
        <w:t xml:space="preserve"> </w:t>
      </w:r>
      <w:r w:rsidR="00001DCA" w:rsidRPr="00CF47F8">
        <w:rPr>
          <w:bCs/>
        </w:rPr>
        <w:t>(</w:t>
      </w:r>
      <w:r w:rsidR="00CF47F8" w:rsidRPr="00CF47F8">
        <w:rPr>
          <w:bCs/>
        </w:rPr>
        <w:t>Redigera prioriteringsinformationen)</w:t>
      </w:r>
    </w:p>
    <w:p w14:paraId="584672AA" w14:textId="77777777" w:rsidR="00C54B8D" w:rsidRDefault="00C54B8D" w:rsidP="00C54B8D">
      <w:pPr>
        <w:numPr>
          <w:ilvl w:val="1"/>
          <w:numId w:val="20"/>
        </w:numPr>
        <w:spacing w:line="240" w:lineRule="auto"/>
        <w:ind w:right="0"/>
      </w:pPr>
      <w:r w:rsidRPr="009C13CB">
        <w:t xml:space="preserve">Välj prioritet i </w:t>
      </w:r>
      <w:r>
        <w:t>rullisten under Prioritet</w:t>
      </w:r>
      <w:r w:rsidRPr="009C13CB">
        <w:t xml:space="preserve"> </w:t>
      </w:r>
    </w:p>
    <w:p w14:paraId="21A9BBE0" w14:textId="77777777" w:rsidR="00C54B8D" w:rsidRDefault="00C54B8D" w:rsidP="00C54B8D">
      <w:pPr>
        <w:numPr>
          <w:ilvl w:val="2"/>
          <w:numId w:val="20"/>
        </w:numPr>
        <w:spacing w:line="240" w:lineRule="auto"/>
        <w:ind w:right="0"/>
      </w:pPr>
      <w:r>
        <w:t>SVF = inom 1 vecka/förbokade tider</w:t>
      </w:r>
    </w:p>
    <w:p w14:paraId="07994B3B" w14:textId="77777777" w:rsidR="00C54B8D" w:rsidRPr="009C13CB" w:rsidRDefault="00C54B8D" w:rsidP="00C54B8D">
      <w:pPr>
        <w:numPr>
          <w:ilvl w:val="2"/>
          <w:numId w:val="20"/>
        </w:numPr>
        <w:spacing w:line="240" w:lineRule="auto"/>
        <w:ind w:right="0"/>
      </w:pPr>
      <w:r>
        <w:t>2 veckor = inom 1 – 2 veckor</w:t>
      </w:r>
    </w:p>
    <w:p w14:paraId="1EE7DB85" w14:textId="77777777" w:rsidR="00C54B8D" w:rsidRPr="009C13CB" w:rsidRDefault="00C54B8D" w:rsidP="00C54B8D">
      <w:pPr>
        <w:numPr>
          <w:ilvl w:val="2"/>
          <w:numId w:val="20"/>
        </w:numPr>
        <w:spacing w:line="240" w:lineRule="auto"/>
        <w:ind w:right="0"/>
      </w:pPr>
      <w:r>
        <w:t>4 veckor =</w:t>
      </w:r>
      <w:r w:rsidRPr="009C13CB">
        <w:t xml:space="preserve"> </w:t>
      </w:r>
      <w:r>
        <w:t xml:space="preserve">inom </w:t>
      </w:r>
      <w:r w:rsidRPr="009C13CB">
        <w:t>4 (-6) veckor</w:t>
      </w:r>
    </w:p>
    <w:p w14:paraId="3FDD42ED" w14:textId="77777777" w:rsidR="00C54B8D" w:rsidRDefault="00C54B8D" w:rsidP="00C54B8D">
      <w:pPr>
        <w:numPr>
          <w:ilvl w:val="2"/>
          <w:numId w:val="20"/>
        </w:numPr>
        <w:spacing w:line="240" w:lineRule="auto"/>
        <w:ind w:right="0"/>
      </w:pPr>
      <w:r>
        <w:t>8 veckor</w:t>
      </w:r>
      <w:r w:rsidRPr="009C13CB">
        <w:t xml:space="preserve"> = </w:t>
      </w:r>
      <w:r>
        <w:t xml:space="preserve">inom 2 </w:t>
      </w:r>
      <w:r w:rsidRPr="009C13CB">
        <w:t>månader</w:t>
      </w:r>
      <w:r>
        <w:t xml:space="preserve"> (eller längre om köer finns)</w:t>
      </w:r>
    </w:p>
    <w:p w14:paraId="3A975C89" w14:textId="77777777" w:rsidR="00B5500E" w:rsidRDefault="00B5500E">
      <w:pPr>
        <w:spacing w:after="0" w:line="240" w:lineRule="auto"/>
        <w:ind w:left="0" w:right="0"/>
      </w:pPr>
      <w:r>
        <w:br w:type="page"/>
      </w:r>
    </w:p>
    <w:p w14:paraId="265D4E1F" w14:textId="73B9D78C" w:rsidR="00C54B8D" w:rsidRDefault="00C54B8D" w:rsidP="00C54B8D">
      <w:pPr>
        <w:numPr>
          <w:ilvl w:val="2"/>
          <w:numId w:val="20"/>
        </w:numPr>
        <w:spacing w:line="240" w:lineRule="auto"/>
        <w:ind w:right="0"/>
      </w:pPr>
      <w:r>
        <w:lastRenderedPageBreak/>
        <w:t>Kontroll. Ange även första dag i den månad som undersökningen ska utföras, exempelvis 2020-04-01, i fältet ”</w:t>
      </w:r>
      <w:r w:rsidRPr="006C5985">
        <w:t xml:space="preserve">Angivet bokningsdatum”. </w:t>
      </w:r>
      <w:r w:rsidR="00542F91">
        <w:br/>
      </w:r>
      <w:r>
        <w:t>Om undersökningen ska utföras en specifik vecka flagga</w:t>
      </w:r>
      <w:r w:rsidR="00542F91">
        <w:br/>
      </w:r>
      <w:r>
        <w:t xml:space="preserve"> ”Åtgärdas av sekr VGR” och skriv i Remissanteckningar vilken vecka undersökningen ska utföras.</w:t>
      </w:r>
    </w:p>
    <w:p w14:paraId="648AD4CD" w14:textId="5A2BB6FC" w:rsidR="00C54B8D" w:rsidRPr="009C13CB" w:rsidRDefault="00C54B8D" w:rsidP="00C54B8D">
      <w:pPr>
        <w:numPr>
          <w:ilvl w:val="2"/>
          <w:numId w:val="20"/>
        </w:numPr>
        <w:spacing w:line="240" w:lineRule="auto"/>
        <w:ind w:right="0"/>
      </w:pPr>
      <w:r>
        <w:t xml:space="preserve">När remissen ska ligga vilande väljs prioriteringskod Kontroll och </w:t>
      </w:r>
      <w:r w:rsidR="00542F91">
        <w:br/>
      </w:r>
      <w:r>
        <w:t>2050-01-01 i fältet ”Angivet bokningsdatum”. Ange</w:t>
      </w:r>
      <w:r w:rsidRPr="009C13CB">
        <w:t xml:space="preserve"> </w:t>
      </w:r>
      <w:r>
        <w:t>anledningen till att remissen ska vara vilande i Remissanteckningar</w:t>
      </w:r>
      <w:r w:rsidR="00144D2A">
        <w:t>.</w:t>
      </w:r>
    </w:p>
    <w:p w14:paraId="3D1298A3" w14:textId="312FD2FB" w:rsidR="00C54B8D" w:rsidRDefault="00C54B8D" w:rsidP="000003BE">
      <w:pPr>
        <w:numPr>
          <w:ilvl w:val="1"/>
          <w:numId w:val="20"/>
        </w:numPr>
        <w:spacing w:line="240" w:lineRule="auto"/>
        <w:ind w:right="0"/>
      </w:pPr>
      <w:r w:rsidRPr="009C13CB">
        <w:t xml:space="preserve">Om flera </w:t>
      </w:r>
      <w:r>
        <w:t xml:space="preserve">undersökningar för </w:t>
      </w:r>
      <w:r w:rsidRPr="009C13CB">
        <w:t xml:space="preserve">patienten </w:t>
      </w:r>
      <w:r>
        <w:t xml:space="preserve">finns på samma </w:t>
      </w:r>
      <w:r w:rsidRPr="009C13CB">
        <w:t>remiss</w:t>
      </w:r>
      <w:r>
        <w:t xml:space="preserve"> prioriteras normalt alla samtidigt då båda undersökningskorten är markerade. Om prioritering ska göras separat för de olika undersökningarna på samma remiss får man bocka ur </w:t>
      </w:r>
      <w:r w:rsidR="006876F8">
        <w:br/>
      </w:r>
      <w:r>
        <w:t>det förvalda.</w:t>
      </w:r>
      <w:r w:rsidRPr="009C13CB">
        <w:t xml:space="preserve"> </w:t>
      </w:r>
    </w:p>
    <w:p w14:paraId="0D7668BB" w14:textId="77777777" w:rsidR="00C54B8D" w:rsidRDefault="00C54B8D" w:rsidP="000003BE">
      <w:pPr>
        <w:numPr>
          <w:ilvl w:val="1"/>
          <w:numId w:val="20"/>
        </w:numPr>
        <w:spacing w:line="240" w:lineRule="auto"/>
        <w:ind w:right="0"/>
      </w:pPr>
      <w:r>
        <w:t>Om det finns anledning för en viss ordning exempelvis UKG före arbetsprov skrivs detta i remissanteckning.</w:t>
      </w:r>
    </w:p>
    <w:p w14:paraId="129C744D" w14:textId="1F761D98" w:rsidR="00C54B8D" w:rsidRDefault="00C54B8D" w:rsidP="000003BE">
      <w:pPr>
        <w:numPr>
          <w:ilvl w:val="1"/>
          <w:numId w:val="20"/>
        </w:numPr>
        <w:spacing w:line="240" w:lineRule="auto"/>
        <w:ind w:right="0"/>
      </w:pPr>
      <w:r>
        <w:t>Var observant på om det finns flera olika remisser på patienten och om möjligt prioritera alla. Det är inte så ovanligt att det finns en äldre remiss där undersökningen inte har blivit utförd. Ta ställning till vilken remiss som ska gälla. Avsluta den remiss som inte är aktuell (se nedan Återsända remiss, men välj istället dubbelremiss under administrativ avvikelse).</w:t>
      </w:r>
    </w:p>
    <w:p w14:paraId="17266174" w14:textId="77777777" w:rsidR="00C54B8D" w:rsidRDefault="00C54B8D" w:rsidP="000003BE">
      <w:pPr>
        <w:numPr>
          <w:ilvl w:val="0"/>
          <w:numId w:val="20"/>
        </w:numPr>
        <w:spacing w:line="240" w:lineRule="auto"/>
        <w:ind w:right="0"/>
      </w:pPr>
      <w:r>
        <w:t>Flagga remiss vid behov:</w:t>
      </w:r>
    </w:p>
    <w:p w14:paraId="36754A73" w14:textId="77777777" w:rsidR="00C54B8D" w:rsidRDefault="00C54B8D" w:rsidP="00C54B8D">
      <w:pPr>
        <w:numPr>
          <w:ilvl w:val="1"/>
          <w:numId w:val="20"/>
        </w:numPr>
        <w:spacing w:line="240" w:lineRule="auto"/>
        <w:ind w:right="0"/>
      </w:pPr>
      <w:r>
        <w:t>Välj aktuell flagga:</w:t>
      </w:r>
    </w:p>
    <w:p w14:paraId="4CB5F72B" w14:textId="77777777" w:rsidR="00C54B8D" w:rsidRDefault="00C54B8D" w:rsidP="0037453A">
      <w:pPr>
        <w:numPr>
          <w:ilvl w:val="0"/>
          <w:numId w:val="23"/>
        </w:numPr>
        <w:spacing w:line="240" w:lineRule="auto"/>
        <w:ind w:left="2835" w:right="0" w:hanging="425"/>
      </w:pPr>
      <w:r>
        <w:t xml:space="preserve">”NU Svår FN/FU” </w:t>
      </w:r>
      <w:r w:rsidRPr="009C13CB">
        <w:t>→</w:t>
      </w:r>
      <w:r>
        <w:t xml:space="preserve"> Erfaren doktor</w:t>
      </w:r>
      <w:r w:rsidRPr="009C13CB">
        <w:t xml:space="preserve"> (</w:t>
      </w:r>
      <w:r>
        <w:t>UKG</w:t>
      </w:r>
      <w:r w:rsidRPr="009C13CB">
        <w:t>)</w:t>
      </w:r>
      <w:r>
        <w:t xml:space="preserve"> eller vid arbetsprov om patienten inte</w:t>
      </w:r>
      <w:r w:rsidRPr="009C13CB">
        <w:t xml:space="preserve"> ska köras parallellt med annan cykling.</w:t>
      </w:r>
    </w:p>
    <w:p w14:paraId="7BD7FAD8" w14:textId="7A1EB722" w:rsidR="00C54B8D" w:rsidRDefault="00C54B8D" w:rsidP="0037453A">
      <w:pPr>
        <w:numPr>
          <w:ilvl w:val="2"/>
          <w:numId w:val="20"/>
        </w:numPr>
        <w:spacing w:line="240" w:lineRule="auto"/>
        <w:ind w:left="2835" w:right="0" w:hanging="425"/>
      </w:pPr>
      <w:r>
        <w:t xml:space="preserve">”NU Lätt FN/FU” </w:t>
      </w:r>
      <w:r w:rsidRPr="009C13CB">
        <w:t>→</w:t>
      </w:r>
      <w:r>
        <w:t xml:space="preserve"> </w:t>
      </w:r>
      <w:r w:rsidR="00AA13F5">
        <w:t>UKG med låg</w:t>
      </w:r>
      <w:r w:rsidRPr="00E228F7">
        <w:t xml:space="preserve"> </w:t>
      </w:r>
      <w:r w:rsidR="00AA13F5">
        <w:t>sannolikhet för signifikant patologi, exempelvis för släpplinje, boka för upplärning etcet</w:t>
      </w:r>
      <w:r w:rsidR="00354E1A">
        <w:t>e</w:t>
      </w:r>
      <w:r w:rsidR="00AA13F5">
        <w:t>ra.</w:t>
      </w:r>
    </w:p>
    <w:p w14:paraId="27BF2296" w14:textId="77777777" w:rsidR="00C54B8D" w:rsidRDefault="00C54B8D" w:rsidP="0037453A">
      <w:pPr>
        <w:numPr>
          <w:ilvl w:val="2"/>
          <w:numId w:val="20"/>
        </w:numPr>
        <w:spacing w:line="240" w:lineRule="auto"/>
        <w:ind w:left="2835" w:right="0" w:hanging="425"/>
      </w:pPr>
      <w:r>
        <w:t xml:space="preserve">”NU BMA/ FN/FU” </w:t>
      </w:r>
      <w:r w:rsidRPr="009C13CB">
        <w:t>→</w:t>
      </w:r>
      <w:r>
        <w:t xml:space="preserve"> Bma</w:t>
      </w:r>
      <w:r w:rsidRPr="009C13CB">
        <w:t xml:space="preserve"> undersöker dagtid</w:t>
      </w:r>
      <w:r>
        <w:t xml:space="preserve"> (UKG)</w:t>
      </w:r>
    </w:p>
    <w:p w14:paraId="6A9EA08B" w14:textId="77777777" w:rsidR="00C54B8D" w:rsidRDefault="00C54B8D" w:rsidP="0037453A">
      <w:pPr>
        <w:numPr>
          <w:ilvl w:val="2"/>
          <w:numId w:val="20"/>
        </w:numPr>
        <w:spacing w:line="240" w:lineRule="auto"/>
        <w:ind w:left="2835" w:right="0" w:hanging="425"/>
      </w:pPr>
      <w:r>
        <w:t xml:space="preserve">”NU Guch” </w:t>
      </w:r>
      <w:r w:rsidRPr="009C13CB">
        <w:t>→</w:t>
      </w:r>
      <w:r>
        <w:t xml:space="preserve"> Guch erfaren doktor</w:t>
      </w:r>
      <w:r w:rsidRPr="009C13CB">
        <w:t xml:space="preserve"> (</w:t>
      </w:r>
      <w:r>
        <w:t>UKG</w:t>
      </w:r>
      <w:r w:rsidRPr="009C13CB">
        <w:t>)</w:t>
      </w:r>
    </w:p>
    <w:p w14:paraId="2D8A0933" w14:textId="3B6E8930" w:rsidR="00C54B8D" w:rsidRPr="00260902" w:rsidRDefault="00C54B8D" w:rsidP="0037453A">
      <w:pPr>
        <w:numPr>
          <w:ilvl w:val="2"/>
          <w:numId w:val="20"/>
        </w:numPr>
        <w:spacing w:line="240" w:lineRule="auto"/>
        <w:ind w:left="2835" w:right="0" w:hanging="425"/>
      </w:pPr>
      <w:r>
        <w:t>”Åtgärdas av sekr VGR”</w:t>
      </w:r>
      <w:r w:rsidRPr="00E228F7">
        <w:t xml:space="preserve"> </w:t>
      </w:r>
      <w:r w:rsidRPr="009C13CB">
        <w:t>→</w:t>
      </w:r>
      <w:r>
        <w:t xml:space="preserve"> </w:t>
      </w:r>
      <w:r w:rsidRPr="00082134">
        <w:t>Till exempel när undersökningen ska utföras en specifik vecka. Skriv kommentar i remissanteckningar och avsluta med att s</w:t>
      </w:r>
      <w:r w:rsidR="00961B95">
        <w:t>ignera.</w:t>
      </w:r>
      <w:r>
        <w:br w:type="page"/>
      </w:r>
    </w:p>
    <w:p w14:paraId="238FAEEA" w14:textId="1221C6A4" w:rsidR="00C54B8D" w:rsidRPr="0037453A" w:rsidRDefault="00C54B8D" w:rsidP="0037453A">
      <w:pPr>
        <w:pStyle w:val="Rubrik2"/>
        <w:ind w:right="567"/>
      </w:pPr>
      <w:r w:rsidRPr="0037453A">
        <w:lastRenderedPageBreak/>
        <w:t xml:space="preserve">Prioritera remiss på inneliggande patient </w:t>
      </w:r>
      <w:r w:rsidR="00457621">
        <w:br/>
      </w:r>
      <w:r w:rsidRPr="0037453A">
        <w:t>(framfört allt BU-doktor för UKG)</w:t>
      </w:r>
    </w:p>
    <w:p w14:paraId="5A360220" w14:textId="77777777" w:rsidR="00C54B8D" w:rsidRPr="009C13CB" w:rsidRDefault="00C54B8D" w:rsidP="00C54B8D">
      <w:pPr>
        <w:numPr>
          <w:ilvl w:val="0"/>
          <w:numId w:val="21"/>
        </w:numPr>
        <w:spacing w:line="240" w:lineRule="auto"/>
        <w:ind w:right="0"/>
      </w:pPr>
      <w:r>
        <w:t>Vid behov ändra</w:t>
      </w:r>
      <w:r w:rsidRPr="009C13CB">
        <w:t xml:space="preserve"> </w:t>
      </w:r>
      <w:r>
        <w:t>undersökning/kod:</w:t>
      </w:r>
    </w:p>
    <w:p w14:paraId="64FC6B87" w14:textId="4E7C7AE0" w:rsidR="00C54B8D" w:rsidRPr="009C13CB" w:rsidRDefault="00C54B8D" w:rsidP="00C54B8D">
      <w:pPr>
        <w:numPr>
          <w:ilvl w:val="1"/>
          <w:numId w:val="21"/>
        </w:numPr>
        <w:spacing w:line="240" w:lineRule="auto"/>
        <w:ind w:right="0"/>
      </w:pPr>
      <w:r w:rsidRPr="009C13CB">
        <w:t xml:space="preserve">Tryck på </w:t>
      </w:r>
      <w:r w:rsidRPr="00863612">
        <w:rPr>
          <w:b/>
        </w:rPr>
        <w:t>pennan</w:t>
      </w:r>
      <w:r w:rsidR="00F07E65">
        <w:rPr>
          <w:b/>
        </w:rPr>
        <w:t xml:space="preserve"> </w:t>
      </w:r>
      <w:r w:rsidR="00F07E65" w:rsidRPr="006C2F4B">
        <w:rPr>
          <w:bCs/>
        </w:rPr>
        <w:t>(Re</w:t>
      </w:r>
      <w:r w:rsidR="004D38FA" w:rsidRPr="006C2F4B">
        <w:rPr>
          <w:bCs/>
        </w:rPr>
        <w:t>digera undersök</w:t>
      </w:r>
      <w:r w:rsidR="006C2F4B" w:rsidRPr="006C2F4B">
        <w:rPr>
          <w:bCs/>
        </w:rPr>
        <w:t>ningstypen)</w:t>
      </w:r>
    </w:p>
    <w:p w14:paraId="42B5F515" w14:textId="77777777" w:rsidR="00C54B8D" w:rsidRPr="009C13CB" w:rsidRDefault="00C54B8D" w:rsidP="00C54B8D">
      <w:pPr>
        <w:numPr>
          <w:ilvl w:val="1"/>
          <w:numId w:val="21"/>
        </w:numPr>
        <w:spacing w:line="240" w:lineRule="auto"/>
        <w:ind w:right="0"/>
      </w:pPr>
      <w:r>
        <w:t>Skriv in namn eller kod för ny lämplig klinisk fysiologisk u</w:t>
      </w:r>
      <w:r w:rsidRPr="009C13CB">
        <w:t>ndersökning</w:t>
      </w:r>
    </w:p>
    <w:p w14:paraId="5987F4B4" w14:textId="77777777" w:rsidR="00C54B8D" w:rsidRPr="009C13CB" w:rsidRDefault="00C54B8D" w:rsidP="00C54B8D">
      <w:pPr>
        <w:numPr>
          <w:ilvl w:val="1"/>
          <w:numId w:val="21"/>
        </w:numPr>
        <w:spacing w:line="240" w:lineRule="auto"/>
        <w:ind w:right="0"/>
      </w:pPr>
      <w:r>
        <w:rPr>
          <w:b/>
        </w:rPr>
        <w:t xml:space="preserve">Tryck </w:t>
      </w:r>
      <w:r w:rsidRPr="003123C8">
        <w:rPr>
          <w:b/>
        </w:rPr>
        <w:t>Spara</w:t>
      </w:r>
      <w:r w:rsidRPr="009C13CB">
        <w:t xml:space="preserve"> </w:t>
      </w:r>
    </w:p>
    <w:p w14:paraId="4FC38192" w14:textId="77777777" w:rsidR="00C54B8D" w:rsidRPr="009C13CB" w:rsidRDefault="00C54B8D" w:rsidP="00C54B8D">
      <w:pPr>
        <w:numPr>
          <w:ilvl w:val="0"/>
          <w:numId w:val="21"/>
        </w:numPr>
        <w:spacing w:line="240" w:lineRule="auto"/>
        <w:ind w:right="0"/>
      </w:pPr>
      <w:r w:rsidRPr="009C13CB">
        <w:t>Sätt prioritet</w:t>
      </w:r>
      <w:r>
        <w:t xml:space="preserve">: </w:t>
      </w:r>
    </w:p>
    <w:p w14:paraId="1A4E9243" w14:textId="3A423E9E" w:rsidR="00C54B8D" w:rsidRPr="009C13CB" w:rsidRDefault="00C54B8D" w:rsidP="00C54B8D">
      <w:pPr>
        <w:numPr>
          <w:ilvl w:val="1"/>
          <w:numId w:val="21"/>
        </w:numPr>
        <w:spacing w:line="240" w:lineRule="auto"/>
        <w:ind w:right="0"/>
      </w:pPr>
      <w:r w:rsidRPr="009C13CB">
        <w:t xml:space="preserve">Tryck på </w:t>
      </w:r>
      <w:r w:rsidRPr="009C13CB">
        <w:rPr>
          <w:b/>
        </w:rPr>
        <w:t>pennan</w:t>
      </w:r>
      <w:r w:rsidR="006C2F4B">
        <w:rPr>
          <w:b/>
        </w:rPr>
        <w:t xml:space="preserve"> </w:t>
      </w:r>
      <w:r w:rsidR="006C2F4B" w:rsidRPr="006C2F4B">
        <w:rPr>
          <w:bCs/>
        </w:rPr>
        <w:t>(Redigera undersökningstypen)</w:t>
      </w:r>
    </w:p>
    <w:p w14:paraId="534DCE1C" w14:textId="77777777" w:rsidR="00C54B8D" w:rsidRDefault="00C54B8D" w:rsidP="00C54B8D">
      <w:pPr>
        <w:numPr>
          <w:ilvl w:val="1"/>
          <w:numId w:val="21"/>
        </w:numPr>
        <w:spacing w:line="240" w:lineRule="auto"/>
        <w:ind w:right="0"/>
      </w:pPr>
      <w:r w:rsidRPr="009C13CB">
        <w:t xml:space="preserve">Välj prioritet i </w:t>
      </w:r>
      <w:r>
        <w:t>rullisten under Prioritet</w:t>
      </w:r>
      <w:r w:rsidRPr="009C13CB">
        <w:t xml:space="preserve"> </w:t>
      </w:r>
    </w:p>
    <w:p w14:paraId="6AE8E3BB" w14:textId="77777777" w:rsidR="00C54B8D" w:rsidRPr="00212F88" w:rsidRDefault="00C54B8D" w:rsidP="00C54B8D">
      <w:pPr>
        <w:numPr>
          <w:ilvl w:val="1"/>
          <w:numId w:val="21"/>
        </w:numPr>
        <w:spacing w:line="240" w:lineRule="auto"/>
        <w:ind w:right="0"/>
      </w:pPr>
      <w:r>
        <w:t>Akut3 = Nästa lediga tid</w:t>
      </w:r>
    </w:p>
    <w:p w14:paraId="03757BCB" w14:textId="046C1703" w:rsidR="00C54B8D" w:rsidRDefault="00C54B8D" w:rsidP="00C54B8D">
      <w:pPr>
        <w:numPr>
          <w:ilvl w:val="1"/>
          <w:numId w:val="21"/>
        </w:numPr>
        <w:spacing w:line="240" w:lineRule="auto"/>
        <w:ind w:right="0"/>
      </w:pPr>
      <w:r>
        <w:t>Akut6 = I</w:t>
      </w:r>
      <w:r w:rsidR="00954645">
        <w:t xml:space="preserve"> </w:t>
      </w:r>
      <w:r>
        <w:t>dag</w:t>
      </w:r>
    </w:p>
    <w:p w14:paraId="4D1ABBCA" w14:textId="77777777" w:rsidR="00C54B8D" w:rsidRPr="00212F88" w:rsidRDefault="00C54B8D" w:rsidP="00C54B8D">
      <w:pPr>
        <w:numPr>
          <w:ilvl w:val="1"/>
          <w:numId w:val="21"/>
        </w:numPr>
        <w:spacing w:line="240" w:lineRule="auto"/>
        <w:ind w:right="0"/>
      </w:pPr>
      <w:r>
        <w:t>Akut24 = Om möjlig i dag/ i morgon</w:t>
      </w:r>
    </w:p>
    <w:p w14:paraId="15A31232" w14:textId="77777777" w:rsidR="00C54B8D" w:rsidRPr="00212F88" w:rsidRDefault="00C54B8D" w:rsidP="00C54B8D">
      <w:pPr>
        <w:numPr>
          <w:ilvl w:val="1"/>
          <w:numId w:val="21"/>
        </w:numPr>
        <w:spacing w:line="240" w:lineRule="auto"/>
        <w:ind w:right="0"/>
      </w:pPr>
      <w:r>
        <w:t>Inlagd</w:t>
      </w:r>
      <w:r w:rsidRPr="00212F88">
        <w:t xml:space="preserve"> = Accepterad remiss, men med lägre prioritet än ovanstående</w:t>
      </w:r>
    </w:p>
    <w:p w14:paraId="2BFDCB87" w14:textId="4E2AAD08" w:rsidR="00C54B8D" w:rsidRPr="00C571E4" w:rsidRDefault="00C54B8D" w:rsidP="00305327">
      <w:pPr>
        <w:numPr>
          <w:ilvl w:val="1"/>
          <w:numId w:val="21"/>
        </w:numPr>
        <w:spacing w:line="240" w:lineRule="auto"/>
        <w:ind w:right="0"/>
      </w:pPr>
      <w:r>
        <w:t>Avvakta</w:t>
      </w:r>
      <w:r w:rsidRPr="00212F88">
        <w:t xml:space="preserve"> = </w:t>
      </w:r>
      <w:r>
        <w:t xml:space="preserve">Skriv i remissanteckning anledning/planering. Till exempel fasta </w:t>
      </w:r>
      <w:r w:rsidR="00305327">
        <w:br/>
      </w:r>
      <w:r>
        <w:t>för TTE etcetera</w:t>
      </w:r>
    </w:p>
    <w:p w14:paraId="4275B8D5" w14:textId="06B8C1CC" w:rsidR="00C54B8D" w:rsidRPr="00212F88" w:rsidRDefault="00C54B8D" w:rsidP="00C54B8D">
      <w:pPr>
        <w:numPr>
          <w:ilvl w:val="0"/>
          <w:numId w:val="21"/>
        </w:numPr>
        <w:spacing w:line="240" w:lineRule="auto"/>
        <w:ind w:right="0"/>
      </w:pPr>
      <w:r w:rsidRPr="00212F88">
        <w:t>S</w:t>
      </w:r>
      <w:r w:rsidR="0019235F">
        <w:t>ignera</w:t>
      </w:r>
      <w:r w:rsidRPr="00212F88">
        <w:t xml:space="preserve"> </w:t>
      </w:r>
    </w:p>
    <w:p w14:paraId="3940A576" w14:textId="5549C4AA" w:rsidR="00C54B8D" w:rsidRDefault="00C54B8D" w:rsidP="00C54B8D">
      <w:pPr>
        <w:numPr>
          <w:ilvl w:val="0"/>
          <w:numId w:val="21"/>
        </w:numPr>
        <w:spacing w:line="240" w:lineRule="auto"/>
        <w:ind w:right="0"/>
      </w:pPr>
      <w:r w:rsidRPr="00B017F7">
        <w:t>Om patienten vårdas på kardiologen a</w:t>
      </w:r>
      <w:r w:rsidR="00D8159E">
        <w:t>vdelning</w:t>
      </w:r>
      <w:r w:rsidRPr="00B017F7">
        <w:t xml:space="preserve"> 43 &amp; 44 och remiss är skriven därifrån styr koden ”ULJ hjärta standardundersökning på vårdavdelning” att den sorterar in på akutlistan under filter </w:t>
      </w:r>
      <w:r w:rsidR="00045523">
        <w:t xml:space="preserve">AVD </w:t>
      </w:r>
      <w:r w:rsidRPr="00B017F7">
        <w:t>43/44</w:t>
      </w:r>
      <w:r w:rsidR="000D7169">
        <w:t>. O</w:t>
      </w:r>
      <w:r w:rsidRPr="00B017F7">
        <w:t>m UKG ska utföras på klin</w:t>
      </w:r>
      <w:r w:rsidR="00BA136F">
        <w:t>isk</w:t>
      </w:r>
      <w:r w:rsidRPr="00B017F7">
        <w:t xml:space="preserve"> fys</w:t>
      </w:r>
      <w:r w:rsidR="005D066A">
        <w:t>iologi</w:t>
      </w:r>
      <w:r w:rsidRPr="00B017F7">
        <w:t xml:space="preserve"> byts kod </w:t>
      </w:r>
      <w:r w:rsidR="005D066A">
        <w:br/>
      </w:r>
      <w:r w:rsidRPr="00B017F7">
        <w:t xml:space="preserve">till ”ULJ hjärta utvidgad undersökning”. Om remiss är skriven från enhet i Uddevalla </w:t>
      </w:r>
      <w:r w:rsidR="00305327">
        <w:br/>
      </w:r>
      <w:r w:rsidRPr="00B017F7">
        <w:t>hamnar den under filter U</w:t>
      </w:r>
      <w:r w:rsidR="00787DEE">
        <w:t>DD</w:t>
      </w:r>
      <w:r w:rsidRPr="00B017F7">
        <w:t xml:space="preserve">. </w:t>
      </w:r>
      <w:r w:rsidR="00787DEE">
        <w:t>MR hjärta</w:t>
      </w:r>
      <w:r w:rsidRPr="00B017F7">
        <w:t xml:space="preserve"> hamnar under </w:t>
      </w:r>
      <w:r w:rsidR="00335B58">
        <w:t xml:space="preserve">MR Hjärta. Övriga hamnar under </w:t>
      </w:r>
      <w:r w:rsidRPr="00B017F7">
        <w:t xml:space="preserve">filter NÄL. </w:t>
      </w:r>
    </w:p>
    <w:p w14:paraId="3972C9A5" w14:textId="4D091C3F" w:rsidR="00C54B8D" w:rsidRPr="00212F88" w:rsidRDefault="00C54B8D" w:rsidP="00E1223E">
      <w:pPr>
        <w:pStyle w:val="Rubrik2"/>
        <w:ind w:left="0" w:firstLine="720"/>
      </w:pPr>
      <w:r w:rsidRPr="0037453A">
        <w:t>Återsända remiss</w:t>
      </w:r>
    </w:p>
    <w:p w14:paraId="03AE8A06" w14:textId="5CB8EBE2" w:rsidR="00C54B8D" w:rsidRPr="00212F88" w:rsidRDefault="00C54B8D" w:rsidP="00C54B8D">
      <w:pPr>
        <w:numPr>
          <w:ilvl w:val="0"/>
          <w:numId w:val="22"/>
        </w:numPr>
        <w:spacing w:line="240" w:lineRule="auto"/>
        <w:ind w:right="0"/>
      </w:pPr>
      <w:r w:rsidRPr="00212F88">
        <w:t xml:space="preserve">Tryck på </w:t>
      </w:r>
      <w:r>
        <w:t xml:space="preserve">de </w:t>
      </w:r>
      <w:r w:rsidRPr="00B017F7">
        <w:rPr>
          <w:b/>
          <w:bCs/>
        </w:rPr>
        <w:t>tre prickarna</w:t>
      </w:r>
      <w:r w:rsidR="00E1223E">
        <w:rPr>
          <w:b/>
          <w:bCs/>
        </w:rPr>
        <w:t xml:space="preserve"> </w:t>
      </w:r>
      <w:r w:rsidR="00E1223E" w:rsidRPr="00E1223E">
        <w:t>(stående)</w:t>
      </w:r>
      <w:r>
        <w:t xml:space="preserve"> till höger om </w:t>
      </w:r>
      <w:r w:rsidRPr="00B017F7">
        <w:rPr>
          <w:bCs/>
        </w:rPr>
        <w:t>pennan</w:t>
      </w:r>
      <w:r w:rsidR="00E63477">
        <w:rPr>
          <w:bCs/>
        </w:rPr>
        <w:t xml:space="preserve"> (Redigera undersökningstypen).</w:t>
      </w:r>
    </w:p>
    <w:p w14:paraId="59F1BBCE" w14:textId="77777777" w:rsidR="00C54B8D" w:rsidRDefault="00C54B8D" w:rsidP="00C54B8D">
      <w:pPr>
        <w:numPr>
          <w:ilvl w:val="0"/>
          <w:numId w:val="22"/>
        </w:numPr>
        <w:spacing w:line="240" w:lineRule="auto"/>
        <w:ind w:right="0"/>
      </w:pPr>
      <w:r>
        <w:t>Tryck avboka</w:t>
      </w:r>
    </w:p>
    <w:p w14:paraId="29BEAD72" w14:textId="66A1CCB1" w:rsidR="00C54B8D" w:rsidRPr="00212F88" w:rsidRDefault="00C54B8D" w:rsidP="00C54B8D">
      <w:pPr>
        <w:numPr>
          <w:ilvl w:val="0"/>
          <w:numId w:val="22"/>
        </w:numPr>
        <w:spacing w:line="240" w:lineRule="auto"/>
        <w:ind w:right="0"/>
      </w:pPr>
      <w:r>
        <w:t>Välj läm</w:t>
      </w:r>
      <w:r w:rsidR="00FB6F77">
        <w:t>p</w:t>
      </w:r>
      <w:r>
        <w:t>lig a</w:t>
      </w:r>
      <w:r w:rsidRPr="00212F88">
        <w:t>dministrativ avvikelse</w:t>
      </w:r>
      <w:r>
        <w:t xml:space="preserve"> i fönstret</w:t>
      </w:r>
      <w:r w:rsidRPr="00212F88">
        <w:t xml:space="preserve"> →</w:t>
      </w:r>
      <w:r>
        <w:t xml:space="preserve"> ex</w:t>
      </w:r>
      <w:r w:rsidR="00561447">
        <w:t>empelvis</w:t>
      </w:r>
      <w:r w:rsidRPr="00212F88">
        <w:t xml:space="preserve"> </w:t>
      </w:r>
      <w:r w:rsidRPr="0059198B">
        <w:t>”Avbeställd av utförande klinik”</w:t>
      </w:r>
      <w:r w:rsidR="00077874">
        <w:t>. Signera med lösenord.</w:t>
      </w:r>
    </w:p>
    <w:p w14:paraId="1310BF91" w14:textId="2D67659E" w:rsidR="00C54B8D" w:rsidRPr="00212F88" w:rsidRDefault="00C54B8D" w:rsidP="00C54B8D">
      <w:pPr>
        <w:numPr>
          <w:ilvl w:val="0"/>
          <w:numId w:val="22"/>
        </w:numPr>
        <w:spacing w:line="240" w:lineRule="auto"/>
        <w:ind w:right="0"/>
      </w:pPr>
      <w:r w:rsidRPr="00212F88">
        <w:t>S</w:t>
      </w:r>
      <w:r>
        <w:t xml:space="preserve">kriv </w:t>
      </w:r>
      <w:r w:rsidR="003D0E57">
        <w:t xml:space="preserve">svar i svarsvyn som visas. Välj antingen standardsvar för avbokning eller i fritext varför </w:t>
      </w:r>
      <w:r>
        <w:t>remiss återsänds</w:t>
      </w:r>
      <w:r w:rsidR="000D7169">
        <w:t>.</w:t>
      </w:r>
    </w:p>
    <w:p w14:paraId="022E660F" w14:textId="77777777" w:rsidR="00F73A51" w:rsidRDefault="00F73A51" w:rsidP="00AC183E">
      <w:pPr>
        <w:pStyle w:val="Rubrik2"/>
        <w:rPr>
          <w:color w:val="FF0000"/>
        </w:rPr>
      </w:pPr>
    </w:p>
    <w:p w14:paraId="375ACBE3" w14:textId="77777777" w:rsidR="00F73A51" w:rsidRDefault="00F73A51" w:rsidP="00AC183E">
      <w:pPr>
        <w:pStyle w:val="Rubrik2"/>
        <w:rPr>
          <w:color w:val="FF0000"/>
        </w:rPr>
      </w:pPr>
    </w:p>
    <w:bookmarkEnd w:id="0"/>
    <w:p w14:paraId="76B9F95B" w14:textId="24513497" w:rsidR="00536A5A" w:rsidRPr="00536A5A" w:rsidRDefault="00536A5A" w:rsidP="00536A5A">
      <w:pPr>
        <w:spacing w:after="0" w:line="240" w:lineRule="auto"/>
        <w:ind w:left="0" w:right="0"/>
      </w:pPr>
    </w:p>
    <w:sectPr w:rsidR="00536A5A" w:rsidRPr="00536A5A" w:rsidSect="00AC183E">
      <w:type w:val="continuous"/>
      <w:pgSz w:w="11900" w:h="16840"/>
      <w:pgMar w:top="1418" w:right="843"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396C2" w14:textId="77777777" w:rsidR="00FF498E" w:rsidRDefault="00FF498E">
      <w:r>
        <w:separator/>
      </w:r>
    </w:p>
  </w:endnote>
  <w:endnote w:type="continuationSeparator" w:id="0">
    <w:p w14:paraId="4DC4ED45" w14:textId="77777777" w:rsidR="00FF498E" w:rsidRDefault="00FF498E">
      <w:r>
        <w:continuationSeparator/>
      </w:r>
    </w:p>
  </w:endnote>
  <w:endnote w:type="continuationNotice" w:id="1">
    <w:p w14:paraId="28506698" w14:textId="77777777" w:rsidR="00FF498E" w:rsidRDefault="00FF49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5D539" w14:textId="77777777" w:rsidR="00FF498E" w:rsidRDefault="00FF498E"/>
  </w:footnote>
  <w:footnote w:type="continuationSeparator" w:id="0">
    <w:p w14:paraId="148ABAC3" w14:textId="77777777" w:rsidR="00FF498E" w:rsidRDefault="00FF498E">
      <w:r>
        <w:continuationSeparator/>
      </w:r>
    </w:p>
  </w:footnote>
  <w:footnote w:type="continuationNotice" w:id="1">
    <w:p w14:paraId="0620A983" w14:textId="77777777" w:rsidR="00FF498E" w:rsidRDefault="00FF49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CA5183F"/>
    <w:multiLevelType w:val="multilevel"/>
    <w:tmpl w:val="90F2F6AA"/>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3E225D7E"/>
    <w:multiLevelType w:val="multilevel"/>
    <w:tmpl w:val="90F2F6AA"/>
    <w:lvl w:ilvl="0">
      <w:start w:val="1"/>
      <w:numFmt w:val="decimal"/>
      <w:lvlText w:val="%1."/>
      <w:lvlJc w:val="left"/>
      <w:pPr>
        <w:ind w:left="1352" w:hanging="360"/>
      </w:pPr>
      <w:rPr>
        <w:rFonts w:hint="default"/>
      </w:rPr>
    </w:lvl>
    <w:lvl w:ilvl="1">
      <w:start w:val="1"/>
      <w:numFmt w:val="bullet"/>
      <w:lvlText w:val="o"/>
      <w:lvlJc w:val="left"/>
      <w:pPr>
        <w:ind w:left="2072" w:hanging="360"/>
      </w:pPr>
      <w:rPr>
        <w:rFonts w:ascii="Courier New" w:hAnsi="Courier New" w:hint="default"/>
      </w:rPr>
    </w:lvl>
    <w:lvl w:ilvl="2">
      <w:start w:val="1"/>
      <w:numFmt w:val="bullet"/>
      <w:lvlText w:val=""/>
      <w:lvlJc w:val="left"/>
      <w:pPr>
        <w:ind w:left="2792" w:hanging="360"/>
      </w:pPr>
      <w:rPr>
        <w:rFonts w:ascii="Wingdings" w:hAnsi="Wingdings" w:hint="default"/>
      </w:rPr>
    </w:lvl>
    <w:lvl w:ilvl="3">
      <w:start w:val="1"/>
      <w:numFmt w:val="bullet"/>
      <w:lvlText w:val=""/>
      <w:lvlJc w:val="left"/>
      <w:pPr>
        <w:ind w:left="3512" w:hanging="360"/>
      </w:pPr>
      <w:rPr>
        <w:rFonts w:ascii="Symbol" w:hAnsi="Symbol" w:hint="default"/>
      </w:rPr>
    </w:lvl>
    <w:lvl w:ilvl="4">
      <w:start w:val="1"/>
      <w:numFmt w:val="bullet"/>
      <w:lvlText w:val="o"/>
      <w:lvlJc w:val="left"/>
      <w:pPr>
        <w:ind w:left="4232" w:hanging="360"/>
      </w:pPr>
      <w:rPr>
        <w:rFonts w:ascii="Courier New" w:hAnsi="Courier New" w:cs="Courier New" w:hint="default"/>
      </w:rPr>
    </w:lvl>
    <w:lvl w:ilvl="5">
      <w:start w:val="1"/>
      <w:numFmt w:val="bullet"/>
      <w:lvlText w:val=""/>
      <w:lvlJc w:val="left"/>
      <w:pPr>
        <w:ind w:left="4952" w:hanging="360"/>
      </w:pPr>
      <w:rPr>
        <w:rFonts w:ascii="Wingdings" w:hAnsi="Wingdings" w:hint="default"/>
      </w:rPr>
    </w:lvl>
    <w:lvl w:ilvl="6">
      <w:start w:val="1"/>
      <w:numFmt w:val="bullet"/>
      <w:lvlText w:val=""/>
      <w:lvlJc w:val="left"/>
      <w:pPr>
        <w:ind w:left="5672" w:hanging="360"/>
      </w:pPr>
      <w:rPr>
        <w:rFonts w:ascii="Symbol" w:hAnsi="Symbol" w:hint="default"/>
      </w:rPr>
    </w:lvl>
    <w:lvl w:ilvl="7">
      <w:start w:val="1"/>
      <w:numFmt w:val="bullet"/>
      <w:lvlText w:val="o"/>
      <w:lvlJc w:val="left"/>
      <w:pPr>
        <w:ind w:left="6392" w:hanging="360"/>
      </w:pPr>
      <w:rPr>
        <w:rFonts w:ascii="Courier New" w:hAnsi="Courier New" w:cs="Courier New" w:hint="default"/>
      </w:rPr>
    </w:lvl>
    <w:lvl w:ilvl="8">
      <w:start w:val="1"/>
      <w:numFmt w:val="bullet"/>
      <w:lvlText w:val=""/>
      <w:lvlJc w:val="left"/>
      <w:pPr>
        <w:ind w:left="7112"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2D0718"/>
    <w:multiLevelType w:val="hybridMultilevel"/>
    <w:tmpl w:val="C10C9DD2"/>
    <w:lvl w:ilvl="0" w:tplc="FFFFFFFF">
      <w:start w:val="1"/>
      <w:numFmt w:val="decimal"/>
      <w:lvlText w:val="%1."/>
      <w:lvlJc w:val="left"/>
      <w:pPr>
        <w:ind w:left="1352" w:hanging="360"/>
      </w:pPr>
      <w:rPr>
        <w:rFonts w:hint="default"/>
      </w:rPr>
    </w:lvl>
    <w:lvl w:ilvl="1" w:tplc="FFFFFFFF">
      <w:start w:val="1"/>
      <w:numFmt w:val="bullet"/>
      <w:lvlText w:val="o"/>
      <w:lvlJc w:val="left"/>
      <w:pPr>
        <w:ind w:left="2072" w:hanging="360"/>
      </w:pPr>
      <w:rPr>
        <w:rFonts w:ascii="Courier New" w:hAnsi="Courier New" w:cs="Courier New" w:hint="default"/>
      </w:rPr>
    </w:lvl>
    <w:lvl w:ilvl="2" w:tplc="FFFFFFFF">
      <w:start w:val="1"/>
      <w:numFmt w:val="bullet"/>
      <w:lvlText w:val=""/>
      <w:lvlJc w:val="left"/>
      <w:pPr>
        <w:ind w:left="2792" w:hanging="360"/>
      </w:pPr>
      <w:rPr>
        <w:rFonts w:ascii="Wingdings" w:hAnsi="Wingdings" w:hint="default"/>
      </w:rPr>
    </w:lvl>
    <w:lvl w:ilvl="3" w:tplc="FFFFFFFF">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13212DC"/>
    <w:multiLevelType w:val="hybridMultilevel"/>
    <w:tmpl w:val="6EAC46EE"/>
    <w:lvl w:ilvl="0" w:tplc="FFFFFFFF">
      <w:start w:val="1"/>
      <w:numFmt w:val="bullet"/>
      <w:lvlText w:val=""/>
      <w:lvlJc w:val="left"/>
      <w:pPr>
        <w:ind w:left="1178" w:hanging="360"/>
      </w:pPr>
      <w:rPr>
        <w:rFonts w:ascii="Wingdings" w:hAnsi="Wingdings" w:hint="default"/>
      </w:rPr>
    </w:lvl>
    <w:lvl w:ilvl="1" w:tplc="FFFFFFFF" w:tentative="1">
      <w:start w:val="1"/>
      <w:numFmt w:val="bullet"/>
      <w:lvlText w:val="o"/>
      <w:lvlJc w:val="left"/>
      <w:pPr>
        <w:ind w:left="1898" w:hanging="360"/>
      </w:pPr>
      <w:rPr>
        <w:rFonts w:ascii="Courier New" w:hAnsi="Courier New" w:cs="Courier New" w:hint="default"/>
      </w:rPr>
    </w:lvl>
    <w:lvl w:ilvl="2" w:tplc="FFFFFFFF" w:tentative="1">
      <w:start w:val="1"/>
      <w:numFmt w:val="bullet"/>
      <w:lvlText w:val=""/>
      <w:lvlJc w:val="left"/>
      <w:pPr>
        <w:ind w:left="2618" w:hanging="360"/>
      </w:pPr>
      <w:rPr>
        <w:rFonts w:ascii="Wingdings" w:hAnsi="Wingdings" w:hint="default"/>
      </w:rPr>
    </w:lvl>
    <w:lvl w:ilvl="3" w:tplc="FFFFFFFF" w:tentative="1">
      <w:start w:val="1"/>
      <w:numFmt w:val="bullet"/>
      <w:lvlText w:val=""/>
      <w:lvlJc w:val="left"/>
      <w:pPr>
        <w:ind w:left="3338" w:hanging="360"/>
      </w:pPr>
      <w:rPr>
        <w:rFonts w:ascii="Symbol" w:hAnsi="Symbol" w:hint="default"/>
      </w:rPr>
    </w:lvl>
    <w:lvl w:ilvl="4" w:tplc="FFFFFFFF" w:tentative="1">
      <w:start w:val="1"/>
      <w:numFmt w:val="bullet"/>
      <w:lvlText w:val="o"/>
      <w:lvlJc w:val="left"/>
      <w:pPr>
        <w:ind w:left="4058" w:hanging="360"/>
      </w:pPr>
      <w:rPr>
        <w:rFonts w:ascii="Courier New" w:hAnsi="Courier New" w:cs="Courier New" w:hint="default"/>
      </w:rPr>
    </w:lvl>
    <w:lvl w:ilvl="5" w:tplc="FFFFFFFF" w:tentative="1">
      <w:start w:val="1"/>
      <w:numFmt w:val="bullet"/>
      <w:lvlText w:val=""/>
      <w:lvlJc w:val="left"/>
      <w:pPr>
        <w:ind w:left="4778" w:hanging="360"/>
      </w:pPr>
      <w:rPr>
        <w:rFonts w:ascii="Wingdings" w:hAnsi="Wingdings" w:hint="default"/>
      </w:rPr>
    </w:lvl>
    <w:lvl w:ilvl="6" w:tplc="FFFFFFFF" w:tentative="1">
      <w:start w:val="1"/>
      <w:numFmt w:val="bullet"/>
      <w:lvlText w:val=""/>
      <w:lvlJc w:val="left"/>
      <w:pPr>
        <w:ind w:left="5498" w:hanging="360"/>
      </w:pPr>
      <w:rPr>
        <w:rFonts w:ascii="Symbol" w:hAnsi="Symbol" w:hint="default"/>
      </w:rPr>
    </w:lvl>
    <w:lvl w:ilvl="7" w:tplc="FFFFFFFF" w:tentative="1">
      <w:start w:val="1"/>
      <w:numFmt w:val="bullet"/>
      <w:lvlText w:val="o"/>
      <w:lvlJc w:val="left"/>
      <w:pPr>
        <w:ind w:left="6218" w:hanging="360"/>
      </w:pPr>
      <w:rPr>
        <w:rFonts w:ascii="Courier New" w:hAnsi="Courier New" w:cs="Courier New" w:hint="default"/>
      </w:rPr>
    </w:lvl>
    <w:lvl w:ilvl="8" w:tplc="FFFFFFFF" w:tentative="1">
      <w:start w:val="1"/>
      <w:numFmt w:val="bullet"/>
      <w:lvlText w:val=""/>
      <w:lvlJc w:val="left"/>
      <w:pPr>
        <w:ind w:left="6938" w:hanging="360"/>
      </w:pPr>
      <w:rPr>
        <w:rFonts w:ascii="Wingdings" w:hAnsi="Wingdings" w:hint="default"/>
      </w:rPr>
    </w:lvl>
  </w:abstractNum>
  <w:abstractNum w:abstractNumId="19" w15:restartNumberingAfterBreak="0">
    <w:nsid w:val="62F528CF"/>
    <w:multiLevelType w:val="hybridMultilevel"/>
    <w:tmpl w:val="F9CE11CA"/>
    <w:lvl w:ilvl="0" w:tplc="041D000F">
      <w:start w:val="1"/>
      <w:numFmt w:val="decimal"/>
      <w:lvlText w:val="%1."/>
      <w:lvlJc w:val="left"/>
      <w:pPr>
        <w:ind w:left="1077" w:hanging="360"/>
      </w:pPr>
      <w:rPr>
        <w:rFonts w:hint="default"/>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54033561">
    <w:abstractNumId w:val="22"/>
  </w:num>
  <w:num w:numId="2" w16cid:durableId="312686761">
    <w:abstractNumId w:val="17"/>
  </w:num>
  <w:num w:numId="3" w16cid:durableId="1461723440">
    <w:abstractNumId w:val="0"/>
  </w:num>
  <w:num w:numId="4" w16cid:durableId="135298661">
    <w:abstractNumId w:val="7"/>
  </w:num>
  <w:num w:numId="5" w16cid:durableId="10421441">
    <w:abstractNumId w:val="20"/>
  </w:num>
  <w:num w:numId="6" w16cid:durableId="863446734">
    <w:abstractNumId w:val="2"/>
  </w:num>
  <w:num w:numId="7" w16cid:durableId="652491102">
    <w:abstractNumId w:val="13"/>
  </w:num>
  <w:num w:numId="8" w16cid:durableId="119421200">
    <w:abstractNumId w:val="9"/>
  </w:num>
  <w:num w:numId="9" w16cid:durableId="557471086">
    <w:abstractNumId w:val="1"/>
  </w:num>
  <w:num w:numId="10" w16cid:durableId="1097024982">
    <w:abstractNumId w:val="1"/>
  </w:num>
  <w:num w:numId="11" w16cid:durableId="478300987">
    <w:abstractNumId w:val="3"/>
  </w:num>
  <w:num w:numId="12" w16cid:durableId="1624381582">
    <w:abstractNumId w:val="4"/>
  </w:num>
  <w:num w:numId="13" w16cid:durableId="309677392">
    <w:abstractNumId w:val="16"/>
  </w:num>
  <w:num w:numId="14" w16cid:durableId="1474373110">
    <w:abstractNumId w:val="10"/>
  </w:num>
  <w:num w:numId="15" w16cid:durableId="549607584">
    <w:abstractNumId w:val="8"/>
  </w:num>
  <w:num w:numId="16" w16cid:durableId="115176624">
    <w:abstractNumId w:val="15"/>
  </w:num>
  <w:num w:numId="17" w16cid:durableId="2121338019">
    <w:abstractNumId w:val="5"/>
  </w:num>
  <w:num w:numId="18" w16cid:durableId="987173017">
    <w:abstractNumId w:val="12"/>
  </w:num>
  <w:num w:numId="19" w16cid:durableId="699748734">
    <w:abstractNumId w:val="21"/>
  </w:num>
  <w:num w:numId="20" w16cid:durableId="302857977">
    <w:abstractNumId w:val="14"/>
  </w:num>
  <w:num w:numId="21" w16cid:durableId="240993622">
    <w:abstractNumId w:val="11"/>
  </w:num>
  <w:num w:numId="22" w16cid:durableId="686635695">
    <w:abstractNumId w:val="6"/>
  </w:num>
  <w:num w:numId="23" w16cid:durableId="299962776">
    <w:abstractNumId w:val="18"/>
  </w:num>
  <w:num w:numId="24" w16cid:durableId="121145759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03BE"/>
    <w:rsid w:val="00001DCA"/>
    <w:rsid w:val="000051D5"/>
    <w:rsid w:val="00006D2A"/>
    <w:rsid w:val="00010D47"/>
    <w:rsid w:val="00016CF0"/>
    <w:rsid w:val="0002435C"/>
    <w:rsid w:val="00030DDD"/>
    <w:rsid w:val="000313BB"/>
    <w:rsid w:val="00033ED5"/>
    <w:rsid w:val="00045523"/>
    <w:rsid w:val="00050500"/>
    <w:rsid w:val="0005691C"/>
    <w:rsid w:val="00056ECB"/>
    <w:rsid w:val="00056ED5"/>
    <w:rsid w:val="000655CC"/>
    <w:rsid w:val="000700AE"/>
    <w:rsid w:val="00077874"/>
    <w:rsid w:val="00084024"/>
    <w:rsid w:val="0009062C"/>
    <w:rsid w:val="00095368"/>
    <w:rsid w:val="000954C4"/>
    <w:rsid w:val="000A4C35"/>
    <w:rsid w:val="000A611A"/>
    <w:rsid w:val="000B12D9"/>
    <w:rsid w:val="000B4536"/>
    <w:rsid w:val="000B7715"/>
    <w:rsid w:val="000D7169"/>
    <w:rsid w:val="000E463B"/>
    <w:rsid w:val="000E5A7E"/>
    <w:rsid w:val="000F43A3"/>
    <w:rsid w:val="000F7681"/>
    <w:rsid w:val="00103031"/>
    <w:rsid w:val="001044FE"/>
    <w:rsid w:val="001139D4"/>
    <w:rsid w:val="0012280F"/>
    <w:rsid w:val="00131B08"/>
    <w:rsid w:val="00132A59"/>
    <w:rsid w:val="00133337"/>
    <w:rsid w:val="00133A0F"/>
    <w:rsid w:val="0013580F"/>
    <w:rsid w:val="00137B6D"/>
    <w:rsid w:val="0014070B"/>
    <w:rsid w:val="001422C1"/>
    <w:rsid w:val="00144D2A"/>
    <w:rsid w:val="001522AE"/>
    <w:rsid w:val="00157D5B"/>
    <w:rsid w:val="00161FE6"/>
    <w:rsid w:val="001647EA"/>
    <w:rsid w:val="00164C3D"/>
    <w:rsid w:val="00166D3A"/>
    <w:rsid w:val="00181FDC"/>
    <w:rsid w:val="001860B9"/>
    <w:rsid w:val="00186F2B"/>
    <w:rsid w:val="001874D6"/>
    <w:rsid w:val="0019235F"/>
    <w:rsid w:val="0019632A"/>
    <w:rsid w:val="001A4E7C"/>
    <w:rsid w:val="001B762C"/>
    <w:rsid w:val="001C4D0A"/>
    <w:rsid w:val="001C5FEF"/>
    <w:rsid w:val="001D687A"/>
    <w:rsid w:val="00211487"/>
    <w:rsid w:val="00211D91"/>
    <w:rsid w:val="00217DEC"/>
    <w:rsid w:val="00235B57"/>
    <w:rsid w:val="00250F24"/>
    <w:rsid w:val="002523C5"/>
    <w:rsid w:val="0025380B"/>
    <w:rsid w:val="0025703A"/>
    <w:rsid w:val="00260003"/>
    <w:rsid w:val="00262F3D"/>
    <w:rsid w:val="00263281"/>
    <w:rsid w:val="002651D6"/>
    <w:rsid w:val="0026551F"/>
    <w:rsid w:val="00280A85"/>
    <w:rsid w:val="00284119"/>
    <w:rsid w:val="00290B5C"/>
    <w:rsid w:val="00294791"/>
    <w:rsid w:val="002B0B30"/>
    <w:rsid w:val="002B0C78"/>
    <w:rsid w:val="002C0C02"/>
    <w:rsid w:val="002C1277"/>
    <w:rsid w:val="002C60AD"/>
    <w:rsid w:val="002D0576"/>
    <w:rsid w:val="002D0E0E"/>
    <w:rsid w:val="002D6023"/>
    <w:rsid w:val="002E263F"/>
    <w:rsid w:val="002E6F81"/>
    <w:rsid w:val="002F08BA"/>
    <w:rsid w:val="002F2CFF"/>
    <w:rsid w:val="002F568B"/>
    <w:rsid w:val="002F7818"/>
    <w:rsid w:val="00305327"/>
    <w:rsid w:val="003066D0"/>
    <w:rsid w:val="00311401"/>
    <w:rsid w:val="003203D7"/>
    <w:rsid w:val="00320F86"/>
    <w:rsid w:val="00324171"/>
    <w:rsid w:val="00326C24"/>
    <w:rsid w:val="00335B58"/>
    <w:rsid w:val="00337F99"/>
    <w:rsid w:val="0034307B"/>
    <w:rsid w:val="00345EB1"/>
    <w:rsid w:val="00350CC4"/>
    <w:rsid w:val="00354E1A"/>
    <w:rsid w:val="00360E0D"/>
    <w:rsid w:val="0036357D"/>
    <w:rsid w:val="00363B23"/>
    <w:rsid w:val="0036594C"/>
    <w:rsid w:val="00367D19"/>
    <w:rsid w:val="00371BED"/>
    <w:rsid w:val="0037453A"/>
    <w:rsid w:val="00384019"/>
    <w:rsid w:val="003854F1"/>
    <w:rsid w:val="0039118E"/>
    <w:rsid w:val="00397F54"/>
    <w:rsid w:val="003A0D43"/>
    <w:rsid w:val="003B2A4B"/>
    <w:rsid w:val="003D099E"/>
    <w:rsid w:val="003D0E57"/>
    <w:rsid w:val="003D21A2"/>
    <w:rsid w:val="003D29D2"/>
    <w:rsid w:val="003E0705"/>
    <w:rsid w:val="003E2FF7"/>
    <w:rsid w:val="003F1013"/>
    <w:rsid w:val="003F1ACF"/>
    <w:rsid w:val="00404948"/>
    <w:rsid w:val="00406BEA"/>
    <w:rsid w:val="00413A60"/>
    <w:rsid w:val="004230F7"/>
    <w:rsid w:val="0043167E"/>
    <w:rsid w:val="0043409A"/>
    <w:rsid w:val="004419B3"/>
    <w:rsid w:val="00443C1E"/>
    <w:rsid w:val="00446255"/>
    <w:rsid w:val="00451935"/>
    <w:rsid w:val="00457621"/>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38FA"/>
    <w:rsid w:val="004D7BA3"/>
    <w:rsid w:val="004F4518"/>
    <w:rsid w:val="004F4C62"/>
    <w:rsid w:val="00501433"/>
    <w:rsid w:val="00511CC4"/>
    <w:rsid w:val="00531E60"/>
    <w:rsid w:val="00536A5A"/>
    <w:rsid w:val="00541D07"/>
    <w:rsid w:val="00542F91"/>
    <w:rsid w:val="00544BAB"/>
    <w:rsid w:val="00545F31"/>
    <w:rsid w:val="005578FA"/>
    <w:rsid w:val="00561447"/>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66A"/>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876F8"/>
    <w:rsid w:val="006A2789"/>
    <w:rsid w:val="006A4978"/>
    <w:rsid w:val="006A7261"/>
    <w:rsid w:val="006B0D29"/>
    <w:rsid w:val="006B1819"/>
    <w:rsid w:val="006B5DE7"/>
    <w:rsid w:val="006C2F4B"/>
    <w:rsid w:val="006C5048"/>
    <w:rsid w:val="006C6A4B"/>
    <w:rsid w:val="006C779F"/>
    <w:rsid w:val="006D01F5"/>
    <w:rsid w:val="006D0CFB"/>
    <w:rsid w:val="006D30C0"/>
    <w:rsid w:val="006D7535"/>
    <w:rsid w:val="006E32EF"/>
    <w:rsid w:val="006E450B"/>
    <w:rsid w:val="006E4584"/>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87DEE"/>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0A9F"/>
    <w:rsid w:val="008654B6"/>
    <w:rsid w:val="00865C14"/>
    <w:rsid w:val="0087139C"/>
    <w:rsid w:val="00880E83"/>
    <w:rsid w:val="00892F28"/>
    <w:rsid w:val="00893216"/>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4645"/>
    <w:rsid w:val="00961B95"/>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13F5"/>
    <w:rsid w:val="00AA6EB4"/>
    <w:rsid w:val="00AA767D"/>
    <w:rsid w:val="00AB0CC9"/>
    <w:rsid w:val="00AC183E"/>
    <w:rsid w:val="00AC3FF6"/>
    <w:rsid w:val="00AD73EC"/>
    <w:rsid w:val="00AE5BC7"/>
    <w:rsid w:val="00AF5AAF"/>
    <w:rsid w:val="00B046D8"/>
    <w:rsid w:val="00B13F4C"/>
    <w:rsid w:val="00B16219"/>
    <w:rsid w:val="00B16C59"/>
    <w:rsid w:val="00B33FDD"/>
    <w:rsid w:val="00B359CC"/>
    <w:rsid w:val="00B36107"/>
    <w:rsid w:val="00B41789"/>
    <w:rsid w:val="00B46C03"/>
    <w:rsid w:val="00B5500E"/>
    <w:rsid w:val="00B60C6C"/>
    <w:rsid w:val="00B619A9"/>
    <w:rsid w:val="00B65A9D"/>
    <w:rsid w:val="00B66D60"/>
    <w:rsid w:val="00B75EDE"/>
    <w:rsid w:val="00B77D88"/>
    <w:rsid w:val="00B77FAF"/>
    <w:rsid w:val="00B84336"/>
    <w:rsid w:val="00B851B9"/>
    <w:rsid w:val="00B86453"/>
    <w:rsid w:val="00B90054"/>
    <w:rsid w:val="00B92C14"/>
    <w:rsid w:val="00BA0066"/>
    <w:rsid w:val="00BA136F"/>
    <w:rsid w:val="00BB69DB"/>
    <w:rsid w:val="00BC322E"/>
    <w:rsid w:val="00BC44CD"/>
    <w:rsid w:val="00BC48A6"/>
    <w:rsid w:val="00BE7978"/>
    <w:rsid w:val="00C07DDB"/>
    <w:rsid w:val="00C4115D"/>
    <w:rsid w:val="00C43BDD"/>
    <w:rsid w:val="00C47778"/>
    <w:rsid w:val="00C5011E"/>
    <w:rsid w:val="00C50EE5"/>
    <w:rsid w:val="00C5240A"/>
    <w:rsid w:val="00C5398F"/>
    <w:rsid w:val="00C54B8D"/>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47F8"/>
    <w:rsid w:val="00CF70BB"/>
    <w:rsid w:val="00D074DB"/>
    <w:rsid w:val="00D10E4B"/>
    <w:rsid w:val="00D139CF"/>
    <w:rsid w:val="00D37E7F"/>
    <w:rsid w:val="00D47AD7"/>
    <w:rsid w:val="00D51529"/>
    <w:rsid w:val="00D8159E"/>
    <w:rsid w:val="00D85218"/>
    <w:rsid w:val="00D915B1"/>
    <w:rsid w:val="00DA299D"/>
    <w:rsid w:val="00DA65C4"/>
    <w:rsid w:val="00DD2BE0"/>
    <w:rsid w:val="00DE4447"/>
    <w:rsid w:val="00DE5C84"/>
    <w:rsid w:val="00DE5DA2"/>
    <w:rsid w:val="00DF0033"/>
    <w:rsid w:val="00E026BF"/>
    <w:rsid w:val="00E07B1B"/>
    <w:rsid w:val="00E11853"/>
    <w:rsid w:val="00E1223E"/>
    <w:rsid w:val="00E21E8A"/>
    <w:rsid w:val="00E52A86"/>
    <w:rsid w:val="00E54B47"/>
    <w:rsid w:val="00E553BF"/>
    <w:rsid w:val="00E55D93"/>
    <w:rsid w:val="00E61294"/>
    <w:rsid w:val="00E63477"/>
    <w:rsid w:val="00E7237C"/>
    <w:rsid w:val="00E77C46"/>
    <w:rsid w:val="00E86CE8"/>
    <w:rsid w:val="00E90E82"/>
    <w:rsid w:val="00EA00CB"/>
    <w:rsid w:val="00EA10C2"/>
    <w:rsid w:val="00EA1BAA"/>
    <w:rsid w:val="00EA3FCD"/>
    <w:rsid w:val="00EA42A0"/>
    <w:rsid w:val="00EB6714"/>
    <w:rsid w:val="00EC0A68"/>
    <w:rsid w:val="00EC5006"/>
    <w:rsid w:val="00ED49C3"/>
    <w:rsid w:val="00ED6CE8"/>
    <w:rsid w:val="00ED7AA6"/>
    <w:rsid w:val="00EE2A56"/>
    <w:rsid w:val="00EE3818"/>
    <w:rsid w:val="00F07759"/>
    <w:rsid w:val="00F07E65"/>
    <w:rsid w:val="00F22264"/>
    <w:rsid w:val="00F2564D"/>
    <w:rsid w:val="00F35B05"/>
    <w:rsid w:val="00F413D9"/>
    <w:rsid w:val="00F5135F"/>
    <w:rsid w:val="00F51F78"/>
    <w:rsid w:val="00F73A51"/>
    <w:rsid w:val="00F86F47"/>
    <w:rsid w:val="00F90B64"/>
    <w:rsid w:val="00FB2F0F"/>
    <w:rsid w:val="00FB5086"/>
    <w:rsid w:val="00FB5411"/>
    <w:rsid w:val="00FB6392"/>
    <w:rsid w:val="00FB6F77"/>
    <w:rsid w:val="00FD3C70"/>
    <w:rsid w:val="00FD6820"/>
    <w:rsid w:val="00FE12D8"/>
    <w:rsid w:val="00FF498E"/>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71</TotalTime>
  <Pages>3</Pages>
  <Words>631</Words>
  <Characters>3429</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4052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Prioritering av remiss i Sectra, lokal rutin</dc:title>
  <dc:subject/>
  <dc:creator>patrik.jens.johansson@vgregion.se</dc:creator>
  <keywords/>
  <lastModifiedBy>Ulrica Sehlberg</lastModifiedBy>
  <revision>47</revision>
  <lastPrinted>2016-03-31T10:56:00.0000000Z</lastPrinted>
  <dcterms:created xsi:type="dcterms:W3CDTF">2022-05-18T11:37:00.0000000Z</dcterms:created>
  <dcterms:modified xsi:type="dcterms:W3CDTF">2025-12-16T07:09:00.0000000Z</dcterms:modified>
</coreProperties>
</file>