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B2C3E" w14:textId="77777777" w:rsidR="002027AD" w:rsidRDefault="002027AD" w:rsidP="00F35B05">
      <w:pPr>
        <w:pStyle w:val="Rubrik2"/>
        <w:sectPr w:rsidR="002027AD" w:rsidSect="002027A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6D5D43A" w14:textId="4F0EE8B1" w:rsidR="002027AD" w:rsidRPr="002027AD" w:rsidRDefault="003E129C" w:rsidP="00B327AD">
      <w:pPr>
        <w:pStyle w:val="Rubrik1"/>
        <w:rPr>
          <w:szCs w:val="20"/>
        </w:rPr>
      </w:pPr>
      <w:r w:rsidRPr="002027AD">
        <w:t>Organisationsdiagram för god beredningssed (GMP)</w:t>
      </w:r>
      <w:r w:rsidR="002027AD" w:rsidRPr="002027A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4090A2" wp14:editId="21F96EA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1778254"/>
                <wp:effectExtent l="0" t="0" r="0" b="0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7782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200959" w14:textId="77777777" w:rsidR="002027AD" w:rsidRPr="003D37FD" w:rsidRDefault="002027AD" w:rsidP="002027A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35168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4090A2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513.25pt;margin-top:6.2pt;width:98pt;height:140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" filled="f" stroked="f">
                <v:textbox style="mso-fit-shape-to-text:t">
                  <w:txbxContent>
                    <w:p w14:paraId="44200959" w14:textId="77777777" w:rsidR="002027AD" w:rsidRPr="003D37FD" w:rsidRDefault="002027AD" w:rsidP="002027AD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35168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0EB644E0" w14:textId="77777777" w:rsidR="003E129C" w:rsidRDefault="003E129C" w:rsidP="00B327AD">
      <w:pPr>
        <w:pStyle w:val="Rubrik2"/>
      </w:pPr>
      <w:bookmarkStart w:id="1" w:name="_1314629194"/>
      <w:bookmarkStart w:id="2" w:name="Rubrik"/>
      <w:bookmarkEnd w:id="1"/>
      <w:bookmarkEnd w:id="2"/>
      <w:r w:rsidRPr="002027AD">
        <w:t>Syfte</w:t>
      </w:r>
    </w:p>
    <w:p w14:paraId="12C6F7ED" w14:textId="03E3D342" w:rsidR="00596E8C" w:rsidRPr="00596E8C" w:rsidRDefault="00596E8C" w:rsidP="00596E8C">
      <w:r>
        <w:t xml:space="preserve">Organisationsdiagrammet </w:t>
      </w:r>
      <w:r w:rsidRPr="00596E8C">
        <w:t xml:space="preserve">beskriver linjeorganisationen för verksamheten för GMP </w:t>
      </w:r>
      <w:r w:rsidR="008230F5">
        <w:t>och</w:t>
      </w:r>
      <w:r w:rsidRPr="00596E8C">
        <w:t xml:space="preserve"> vilka stödfunktioner som är kopplade till verksamheten.</w:t>
      </w:r>
    </w:p>
    <w:p w14:paraId="399B14D3" w14:textId="4878E43F" w:rsidR="002027AD" w:rsidRPr="002027AD" w:rsidRDefault="003E129C" w:rsidP="00B327AD">
      <w:pPr>
        <w:pStyle w:val="Rubrik2"/>
      </w:pPr>
      <w:r>
        <w:t>Förändringar sedan föregående</w:t>
      </w:r>
      <w:r w:rsidR="002027AD" w:rsidRPr="002027AD">
        <w:t xml:space="preserve"> version</w:t>
      </w:r>
    </w:p>
    <w:p w14:paraId="42E2CA4B" w14:textId="4A0A415A" w:rsidR="4B974C44" w:rsidRDefault="4B974C44" w:rsidP="00F26308">
      <w:r>
        <w:t>Ändrat Sakkunnig apotekare till Sakkunnig farmaceut.</w:t>
      </w:r>
      <w:r w:rsidR="00F26308">
        <w:br/>
      </w:r>
      <w:r>
        <w:t>Ändrat Sjukhusapoteket</w:t>
      </w:r>
      <w:r w:rsidR="00807705">
        <w:t xml:space="preserve"> </w:t>
      </w:r>
      <w:r>
        <w:t>VGR till Sjukvårdsapoteket VGR.</w:t>
      </w:r>
    </w:p>
    <w:p w14:paraId="13ACF7F6" w14:textId="4AD7C9CB" w:rsidR="002027AD" w:rsidRPr="002027AD" w:rsidRDefault="002027AD" w:rsidP="00647071">
      <w:pPr>
        <w:pStyle w:val="Rubrik3"/>
        <w:tabs>
          <w:tab w:val="left" w:pos="4678"/>
        </w:tabs>
        <w:ind w:right="-994"/>
      </w:pPr>
      <w:r w:rsidRPr="002027AD">
        <w:t>Linjeorganisation</w:t>
      </w:r>
      <w:r w:rsidRPr="002027AD">
        <w:rPr>
          <w:noProof/>
        </w:rPr>
        <w:t xml:space="preserve"> </w:t>
      </w:r>
      <w:r w:rsidRPr="002027AD">
        <w:rPr>
          <w:noProof/>
        </w:rPr>
        <w:tab/>
      </w:r>
      <w:r w:rsidRPr="002027AD">
        <w:t>Stödfunktioner/expertkunskap</w:t>
      </w:r>
      <w:r w:rsidRPr="002027AD">
        <w:rPr>
          <w:noProof/>
        </w:rPr>
        <w:t xml:space="preserve"> </w:t>
      </w:r>
    </w:p>
    <w:p w14:paraId="6DB14971" w14:textId="77777777" w:rsidR="002027AD" w:rsidRPr="002027AD" w:rsidRDefault="002027AD" w:rsidP="002027AD">
      <w:pPr>
        <w:tabs>
          <w:tab w:val="left" w:pos="7248"/>
        </w:tabs>
        <w:spacing w:after="0" w:line="240" w:lineRule="auto"/>
        <w:ind w:left="0" w:right="0"/>
        <w:jc w:val="center"/>
        <w:rPr>
          <w:szCs w:val="20"/>
        </w:rPr>
      </w:pPr>
      <w:r w:rsidRPr="002027AD">
        <w:rPr>
          <w:noProof/>
          <w:szCs w:val="20"/>
        </w:rPr>
        <w:drawing>
          <wp:anchor distT="0" distB="0" distL="114300" distR="114300" simplePos="0" relativeHeight="251658241" behindDoc="1" locked="0" layoutInCell="1" allowOverlap="1" wp14:anchorId="79176B76" wp14:editId="4216F758">
            <wp:simplePos x="0" y="0"/>
            <wp:positionH relativeFrom="margin">
              <wp:posOffset>3373755</wp:posOffset>
            </wp:positionH>
            <wp:positionV relativeFrom="paragraph">
              <wp:posOffset>152400</wp:posOffset>
            </wp:positionV>
            <wp:extent cx="1816100" cy="2673350"/>
            <wp:effectExtent l="0" t="0" r="12700" b="0"/>
            <wp:wrapNone/>
            <wp:docPr id="7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anchor>
        </w:drawing>
      </w:r>
      <w:r w:rsidRPr="002027AD">
        <w:rPr>
          <w:noProof/>
          <w:szCs w:val="20"/>
        </w:rPr>
        <w:drawing>
          <wp:anchor distT="0" distB="0" distL="114300" distR="114300" simplePos="0" relativeHeight="251658251" behindDoc="1" locked="0" layoutInCell="1" allowOverlap="1" wp14:anchorId="34ED41BC" wp14:editId="0CFF8EFC">
            <wp:simplePos x="0" y="0"/>
            <wp:positionH relativeFrom="margin">
              <wp:posOffset>-241935</wp:posOffset>
            </wp:positionH>
            <wp:positionV relativeFrom="paragraph">
              <wp:posOffset>177164</wp:posOffset>
            </wp:positionV>
            <wp:extent cx="3689350" cy="3457575"/>
            <wp:effectExtent l="0" t="0" r="0" b="0"/>
            <wp:wrapNone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V relativeFrom="margin">
              <wp14:pctHeight>0</wp14:pctHeight>
            </wp14:sizeRelV>
          </wp:anchor>
        </w:drawing>
      </w:r>
    </w:p>
    <w:p w14:paraId="455B7347" w14:textId="77777777" w:rsidR="002027AD" w:rsidRPr="002027AD" w:rsidRDefault="002027AD" w:rsidP="002027AD">
      <w:pPr>
        <w:spacing w:after="0" w:line="240" w:lineRule="auto"/>
        <w:ind w:left="0" w:right="0"/>
        <w:jc w:val="right"/>
        <w:rPr>
          <w:szCs w:val="20"/>
        </w:rPr>
      </w:pPr>
      <w:r w:rsidRPr="002027A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31D0A2D" wp14:editId="4C1C35C4">
                <wp:simplePos x="0" y="0"/>
                <wp:positionH relativeFrom="column">
                  <wp:posOffset>548640</wp:posOffset>
                </wp:positionH>
                <wp:positionV relativeFrom="paragraph">
                  <wp:posOffset>11430</wp:posOffset>
                </wp:positionV>
                <wp:extent cx="1476375" cy="533400"/>
                <wp:effectExtent l="0" t="0" r="28575" b="19050"/>
                <wp:wrapNone/>
                <wp:docPr id="17" name="Rektange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5334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A143E02" w14:textId="1963C35B" w:rsidR="002027AD" w:rsidRPr="002027AD" w:rsidRDefault="002027AD" w:rsidP="00C468B4">
                            <w:pPr>
                              <w:spacing w:after="80"/>
                              <w:ind w:left="0" w:right="0"/>
                              <w:jc w:val="center"/>
                              <w:rPr>
                                <w:color w:val="FFFFFF"/>
                              </w:rPr>
                            </w:pPr>
                            <w:r w:rsidRPr="002027AD">
                              <w:rPr>
                                <w:rFonts w:ascii="Calibri" w:hAnsi="Calibri"/>
                                <w:color w:val="FFFFFF"/>
                                <w:sz w:val="28"/>
                                <w:szCs w:val="30"/>
                              </w:rPr>
                              <w:t>Verksamhetschef</w:t>
                            </w:r>
                            <w:r w:rsidR="00C468B4">
                              <w:rPr>
                                <w:rFonts w:ascii="Calibri" w:hAnsi="Calibri"/>
                                <w:color w:val="FFFFFF"/>
                                <w:sz w:val="28"/>
                                <w:szCs w:val="30"/>
                              </w:rPr>
                              <w:br/>
                            </w:r>
                            <w:r w:rsidRPr="002027AD">
                              <w:rPr>
                                <w:rFonts w:ascii="Calibri" w:hAnsi="Calibri"/>
                                <w:color w:val="FFFFFF"/>
                              </w:rPr>
                              <w:t>BFM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1D0A2D" id="Rektangel 17" o:spid="_x0000_s1027" style="position:absolute;left:0;text-align:left;margin-left:43.2pt;margin-top:.9pt;width:116.25pt;height:42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" fillcolor="#5b9bd5" strokecolor="#41719c" strokeweight="1pt">
                <v:textbox>
                  <w:txbxContent>
                    <w:p w14:paraId="3A143E02" w14:textId="1963C35B" w:rsidR="002027AD" w:rsidRPr="002027AD" w:rsidRDefault="002027AD" w:rsidP="00C468B4">
                      <w:pPr>
                        <w:spacing w:after="80"/>
                        <w:ind w:left="0" w:right="0"/>
                        <w:jc w:val="center"/>
                        <w:rPr>
                          <w:color w:val="FFFFFF"/>
                        </w:rPr>
                      </w:pPr>
                      <w:r w:rsidRPr="002027AD">
                        <w:rPr>
                          <w:rFonts w:ascii="Calibri" w:hAnsi="Calibri"/>
                          <w:color w:val="FFFFFF"/>
                          <w:sz w:val="28"/>
                          <w:szCs w:val="30"/>
                        </w:rPr>
                        <w:t>Verksamhetschef</w:t>
                      </w:r>
                      <w:r w:rsidR="00C468B4">
                        <w:rPr>
                          <w:rFonts w:ascii="Calibri" w:hAnsi="Calibri"/>
                          <w:color w:val="FFFFFF"/>
                          <w:sz w:val="28"/>
                          <w:szCs w:val="30"/>
                        </w:rPr>
                        <w:br/>
                      </w:r>
                      <w:r w:rsidRPr="002027AD">
                        <w:rPr>
                          <w:rFonts w:ascii="Calibri" w:hAnsi="Calibri"/>
                          <w:color w:val="FFFFFF"/>
                        </w:rPr>
                        <w:t>BFM</w:t>
                      </w:r>
                    </w:p>
                  </w:txbxContent>
                </v:textbox>
              </v:rect>
            </w:pict>
          </mc:Fallback>
        </mc:AlternateContent>
      </w:r>
    </w:p>
    <w:p w14:paraId="6062551D" w14:textId="77777777" w:rsidR="002027AD" w:rsidRPr="002027AD" w:rsidRDefault="002027AD" w:rsidP="002027AD">
      <w:pPr>
        <w:spacing w:after="0" w:line="240" w:lineRule="auto"/>
        <w:ind w:left="0" w:right="0" w:firstLine="1304"/>
        <w:rPr>
          <w:sz w:val="32"/>
          <w:szCs w:val="20"/>
        </w:rPr>
      </w:pPr>
      <w:r w:rsidRPr="002027AD">
        <w:rPr>
          <w:noProof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1477CBD" wp14:editId="5E894503">
                <wp:simplePos x="0" y="0"/>
                <wp:positionH relativeFrom="column">
                  <wp:posOffset>2034539</wp:posOffset>
                </wp:positionH>
                <wp:positionV relativeFrom="paragraph">
                  <wp:posOffset>121919</wp:posOffset>
                </wp:positionV>
                <wp:extent cx="1343025" cy="257175"/>
                <wp:effectExtent l="0" t="0" r="28575" b="28575"/>
                <wp:wrapNone/>
                <wp:docPr id="3" name="R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43025" cy="2571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dgm="http://schemas.openxmlformats.org/drawingml/2006/diagram" xmlns:a14="http://schemas.microsoft.com/office/drawing/2010/main" xmlns:a="http://schemas.openxmlformats.org/drawingml/2006/main">
            <w:pict>
              <v:line id="Rak 9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70c0" strokeweight="1pt" from="160.2pt,9.6pt" to="265.95pt,29.85pt" w14:anchorId="3B0572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">
                <v:stroke joinstyle="miter" dashstyle="dash"/>
              </v:line>
            </w:pict>
          </mc:Fallback>
        </mc:AlternateContent>
      </w:r>
      <w:r w:rsidRPr="002027AD">
        <w:rPr>
          <w:sz w:val="32"/>
          <w:szCs w:val="20"/>
        </w:rPr>
        <w:tab/>
      </w:r>
    </w:p>
    <w:p w14:paraId="37683013" w14:textId="77777777" w:rsidR="002027AD" w:rsidRPr="002027AD" w:rsidRDefault="002027AD" w:rsidP="002027AD">
      <w:pPr>
        <w:tabs>
          <w:tab w:val="left" w:pos="4860"/>
        </w:tabs>
        <w:spacing w:after="0" w:line="240" w:lineRule="auto"/>
        <w:ind w:left="0" w:right="0"/>
        <w:rPr>
          <w:szCs w:val="20"/>
        </w:rPr>
      </w:pPr>
      <w:r w:rsidRPr="002027AD">
        <w:rPr>
          <w:noProof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532962B9" wp14:editId="75BD3CDA">
                <wp:simplePos x="0" y="0"/>
                <wp:positionH relativeFrom="column">
                  <wp:posOffset>1272540</wp:posOffset>
                </wp:positionH>
                <wp:positionV relativeFrom="paragraph">
                  <wp:posOffset>135890</wp:posOffset>
                </wp:positionV>
                <wp:extent cx="0" cy="171450"/>
                <wp:effectExtent l="0" t="0" r="19050" b="19050"/>
                <wp:wrapNone/>
                <wp:docPr id="22" name="Ra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dgm="http://schemas.openxmlformats.org/drawingml/2006/diagram" xmlns:a14="http://schemas.microsoft.com/office/drawing/2010/main" xmlns:a="http://schemas.openxmlformats.org/drawingml/2006/main">
            <w:pict>
              <v:line id="Rak 22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5b9bd5" strokeweight="1pt" from="100.2pt,10.7pt" to="100.2pt,24.2pt" w14:anchorId="25ADBC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">
                <v:stroke joinstyle="miter"/>
              </v:line>
            </w:pict>
          </mc:Fallback>
        </mc:AlternateContent>
      </w:r>
    </w:p>
    <w:p w14:paraId="33090A04" w14:textId="3EEDB006" w:rsidR="002027AD" w:rsidRPr="002027AD" w:rsidRDefault="003B605E" w:rsidP="002027AD">
      <w:pPr>
        <w:tabs>
          <w:tab w:val="left" w:pos="6120"/>
        </w:tabs>
        <w:spacing w:after="0" w:line="240" w:lineRule="auto"/>
        <w:ind w:left="0" w:right="0"/>
        <w:rPr>
          <w:szCs w:val="20"/>
        </w:rPr>
      </w:pPr>
      <w:r w:rsidRPr="002027A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2975878" wp14:editId="43E90170">
                <wp:simplePos x="0" y="0"/>
                <wp:positionH relativeFrom="column">
                  <wp:posOffset>570230</wp:posOffset>
                </wp:positionH>
                <wp:positionV relativeFrom="paragraph">
                  <wp:posOffset>121920</wp:posOffset>
                </wp:positionV>
                <wp:extent cx="1466850" cy="571500"/>
                <wp:effectExtent l="0" t="0" r="19050" b="19050"/>
                <wp:wrapNone/>
                <wp:docPr id="18" name="Rektange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5715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DA96A2" w14:textId="1A0DCDEF" w:rsidR="00E33E82" w:rsidRPr="002027AD" w:rsidRDefault="00E33E82" w:rsidP="00C468B4">
                            <w:pPr>
                              <w:spacing w:after="80"/>
                              <w:ind w:left="0" w:right="0"/>
                              <w:jc w:val="center"/>
                              <w:rPr>
                                <w:color w:val="FFFFFF"/>
                              </w:rPr>
                            </w:pPr>
                            <w:r w:rsidRPr="002027AD">
                              <w:rPr>
                                <w:rFonts w:ascii="Calibri" w:hAnsi="Calibri"/>
                                <w:color w:val="FFFFFF"/>
                                <w:sz w:val="28"/>
                                <w:szCs w:val="30"/>
                              </w:rPr>
                              <w:t>Enhetschef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z w:val="28"/>
                                <w:szCs w:val="30"/>
                              </w:rPr>
                              <w:br/>
                            </w:r>
                            <w:r w:rsidRPr="002027AD">
                              <w:rPr>
                                <w:rFonts w:ascii="Calibri" w:hAnsi="Calibri"/>
                                <w:color w:val="FFFFFF"/>
                              </w:rPr>
                              <w:t>Klinisk fysiologi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975878" id="Rektangel 18" o:spid="_x0000_s1028" style="position:absolute;margin-left:44.9pt;margin-top:9.6pt;width:115.5pt;height:4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" fillcolor="#5b9bd5" strokecolor="#41719c" strokeweight="1pt">
                <v:textbox>
                  <w:txbxContent>
                    <w:p w14:paraId="47DA96A2" w14:textId="1A0DCDEF" w:rsidR="00E33E82" w:rsidRPr="002027AD" w:rsidRDefault="00E33E82" w:rsidP="00C468B4">
                      <w:pPr>
                        <w:spacing w:after="80"/>
                        <w:ind w:left="0" w:right="0"/>
                        <w:jc w:val="center"/>
                        <w:rPr>
                          <w:color w:val="FFFFFF"/>
                        </w:rPr>
                      </w:pPr>
                      <w:r w:rsidRPr="002027AD">
                        <w:rPr>
                          <w:rFonts w:ascii="Calibri" w:hAnsi="Calibri"/>
                          <w:color w:val="FFFFFF"/>
                          <w:sz w:val="28"/>
                          <w:szCs w:val="30"/>
                        </w:rPr>
                        <w:t>Enhetschef</w:t>
                      </w:r>
                      <w:r>
                        <w:rPr>
                          <w:rFonts w:ascii="Calibri" w:hAnsi="Calibri"/>
                          <w:color w:val="FFFFFF"/>
                          <w:sz w:val="28"/>
                          <w:szCs w:val="30"/>
                        </w:rPr>
                        <w:br/>
                      </w:r>
                      <w:r w:rsidRPr="002027AD">
                        <w:rPr>
                          <w:rFonts w:ascii="Calibri" w:hAnsi="Calibri"/>
                          <w:color w:val="FFFFFF"/>
                        </w:rPr>
                        <w:t>Klinisk fysiologi</w:t>
                      </w:r>
                    </w:p>
                  </w:txbxContent>
                </v:textbox>
              </v:rect>
            </w:pict>
          </mc:Fallback>
        </mc:AlternateContent>
      </w:r>
      <w:r w:rsidR="002027AD" w:rsidRPr="002027AD">
        <w:rPr>
          <w:noProof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7D47BBE" wp14:editId="5D6ECA4C">
                <wp:simplePos x="0" y="0"/>
                <wp:positionH relativeFrom="column">
                  <wp:posOffset>2425065</wp:posOffset>
                </wp:positionH>
                <wp:positionV relativeFrom="paragraph">
                  <wp:posOffset>8255</wp:posOffset>
                </wp:positionV>
                <wp:extent cx="942975" cy="1819275"/>
                <wp:effectExtent l="0" t="0" r="28575" b="28575"/>
                <wp:wrapNone/>
                <wp:docPr id="8" name="R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2975" cy="181927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dgm="http://schemas.openxmlformats.org/drawingml/2006/diagram" xmlns:a14="http://schemas.microsoft.com/office/drawing/2010/main" xmlns:a="http://schemas.openxmlformats.org/drawingml/2006/main">
            <w:pict>
              <v:line id="Rak 8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70c0" strokeweight="1pt" from="190.95pt,.65pt" to="265.2pt,143.9pt" w14:anchorId="4C281C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">
                <v:stroke joinstyle="miter" dashstyle="dash"/>
              </v:line>
            </w:pict>
          </mc:Fallback>
        </mc:AlternateContent>
      </w:r>
      <w:r w:rsidR="002027AD" w:rsidRPr="002027AD">
        <w:rPr>
          <w:noProof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56DD7790" wp14:editId="2D5F6386">
                <wp:simplePos x="0" y="0"/>
                <wp:positionH relativeFrom="margin">
                  <wp:posOffset>567690</wp:posOffset>
                </wp:positionH>
                <wp:positionV relativeFrom="paragraph">
                  <wp:posOffset>122555</wp:posOffset>
                </wp:positionV>
                <wp:extent cx="495300" cy="9525"/>
                <wp:effectExtent l="0" t="0" r="19050" b="28575"/>
                <wp:wrapNone/>
                <wp:docPr id="23" name="Ra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5300" cy="9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98B69" id="Rak 23" o:spid="_x0000_s1026" style="position:absolute;flip:x y;z-index:25165825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4.7pt,9.65pt" to="83.7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" strokecolor="#0070c0" strokeweight="1pt">
                <v:stroke joinstyle="miter"/>
                <w10:wrap anchorx="margin"/>
              </v:line>
            </w:pict>
          </mc:Fallback>
        </mc:AlternateContent>
      </w:r>
      <w:r w:rsidR="002027AD" w:rsidRPr="002027AD">
        <w:rPr>
          <w:szCs w:val="20"/>
        </w:rPr>
        <w:tab/>
      </w:r>
    </w:p>
    <w:p w14:paraId="7CD20F5F" w14:textId="3AE6C7D8" w:rsidR="002027AD" w:rsidRPr="002027AD" w:rsidRDefault="002027AD" w:rsidP="002027AD">
      <w:pPr>
        <w:spacing w:after="0" w:line="240" w:lineRule="auto"/>
        <w:ind w:left="0" w:right="0"/>
        <w:rPr>
          <w:szCs w:val="20"/>
        </w:rPr>
      </w:pPr>
      <w:r w:rsidRPr="002027AD">
        <w:rPr>
          <w:noProof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24E3472" wp14:editId="48F92A9F">
                <wp:simplePos x="0" y="0"/>
                <wp:positionH relativeFrom="page">
                  <wp:posOffset>2657475</wp:posOffset>
                </wp:positionH>
                <wp:positionV relativeFrom="paragraph">
                  <wp:posOffset>144090</wp:posOffset>
                </wp:positionV>
                <wp:extent cx="1352550" cy="438150"/>
                <wp:effectExtent l="0" t="0" r="19050" b="19050"/>
                <wp:wrapNone/>
                <wp:docPr id="11" name="R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52550" cy="4381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dgm="http://schemas.openxmlformats.org/drawingml/2006/diagram" xmlns:a14="http://schemas.microsoft.com/office/drawing/2010/main" xmlns:a="http://schemas.openxmlformats.org/drawingml/2006/main">
            <w:pict>
              <v:line id="Rak 11" style="position:absolute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spid="_x0000_s1026" strokecolor="#0070c0" strokeweight="1pt" from="209.25pt,11.35pt" to="315.75pt,45.85pt" w14:anchorId="1205F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">
                <v:stroke joinstyle="miter" dashstyle="dash"/>
                <w10:wrap anchorx="page"/>
              </v:line>
            </w:pict>
          </mc:Fallback>
        </mc:AlternateContent>
      </w:r>
    </w:p>
    <w:p w14:paraId="21A49A23" w14:textId="1AAD04B1" w:rsidR="002027AD" w:rsidRPr="002027AD" w:rsidRDefault="002027AD" w:rsidP="002027AD">
      <w:pPr>
        <w:tabs>
          <w:tab w:val="left" w:pos="1740"/>
        </w:tabs>
        <w:spacing w:after="0" w:line="240" w:lineRule="auto"/>
        <w:ind w:left="0" w:right="0"/>
        <w:rPr>
          <w:szCs w:val="20"/>
        </w:rPr>
      </w:pPr>
      <w:r w:rsidRPr="002027AD">
        <w:rPr>
          <w:szCs w:val="20"/>
        </w:rPr>
        <w:tab/>
      </w:r>
    </w:p>
    <w:p w14:paraId="42B9F679" w14:textId="38DDDA2F" w:rsidR="002027AD" w:rsidRPr="002027AD" w:rsidRDefault="002027AD" w:rsidP="002027AD">
      <w:pPr>
        <w:tabs>
          <w:tab w:val="left" w:pos="2388"/>
          <w:tab w:val="left" w:pos="2772"/>
        </w:tabs>
        <w:spacing w:after="0" w:line="240" w:lineRule="auto"/>
        <w:ind w:left="0" w:right="0"/>
        <w:rPr>
          <w:sz w:val="20"/>
          <w:szCs w:val="20"/>
        </w:rPr>
      </w:pPr>
      <w:r w:rsidRPr="002027AD">
        <w:rPr>
          <w:sz w:val="20"/>
          <w:szCs w:val="20"/>
        </w:rPr>
        <w:tab/>
      </w:r>
      <w:r w:rsidRPr="002027AD">
        <w:rPr>
          <w:sz w:val="20"/>
          <w:szCs w:val="20"/>
        </w:rPr>
        <w:tab/>
      </w:r>
    </w:p>
    <w:p w14:paraId="73315DEA" w14:textId="3B104768" w:rsidR="002027AD" w:rsidRPr="002027AD" w:rsidRDefault="00745C24" w:rsidP="0088561F">
      <w:pPr>
        <w:tabs>
          <w:tab w:val="left" w:pos="2028"/>
          <w:tab w:val="left" w:pos="7062"/>
        </w:tabs>
        <w:spacing w:after="0" w:line="240" w:lineRule="auto"/>
        <w:ind w:left="0" w:right="0"/>
      </w:pPr>
      <w:r w:rsidRPr="002027AD">
        <w:rPr>
          <w:noProof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4A7FD7B1" wp14:editId="5D1819F0">
                <wp:simplePos x="0" y="0"/>
                <wp:positionH relativeFrom="column">
                  <wp:posOffset>2439282</wp:posOffset>
                </wp:positionH>
                <wp:positionV relativeFrom="paragraph">
                  <wp:posOffset>126282</wp:posOffset>
                </wp:positionV>
                <wp:extent cx="927073" cy="1032041"/>
                <wp:effectExtent l="0" t="0" r="26035" b="34925"/>
                <wp:wrapNone/>
                <wp:docPr id="75" name="R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7073" cy="1032041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dgm="http://schemas.openxmlformats.org/drawingml/2006/diagram" xmlns:a14="http://schemas.microsoft.com/office/drawing/2010/main" xmlns:a="http://schemas.openxmlformats.org/drawingml/2006/main">
            <w:pict>
              <v:line id="Rak 8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70c0" strokeweight="1pt" from="192.05pt,9.95pt" to="265.05pt,91.2pt" w14:anchorId="0958E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">
                <v:stroke joinstyle="miter" dashstyle="dash"/>
              </v:line>
            </w:pict>
          </mc:Fallback>
        </mc:AlternateContent>
      </w:r>
      <w:r w:rsidR="00553717" w:rsidRPr="002027AD">
        <w:rPr>
          <w:noProof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70E68ED" wp14:editId="4EC5462D">
                <wp:simplePos x="0" y="0"/>
                <wp:positionH relativeFrom="page">
                  <wp:posOffset>3021496</wp:posOffset>
                </wp:positionH>
                <wp:positionV relativeFrom="paragraph">
                  <wp:posOffset>126282</wp:posOffset>
                </wp:positionV>
                <wp:extent cx="938696" cy="326004"/>
                <wp:effectExtent l="0" t="0" r="13970" b="36195"/>
                <wp:wrapNone/>
                <wp:docPr id="12" name="R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8696" cy="326004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dgm="http://schemas.openxmlformats.org/drawingml/2006/diagram" xmlns:a14="http://schemas.microsoft.com/office/drawing/2010/main" xmlns:a="http://schemas.openxmlformats.org/drawingml/2006/main">
            <w:pict>
              <v:line id="Rak 12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spid="_x0000_s1026" strokecolor="#0070c0" strokeweight="1pt" from="237.9pt,9.95pt" to="311.8pt,35.6pt" w14:anchorId="2510C9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">
                <v:stroke joinstyle="miter" dashstyle="dash"/>
                <w10:wrap anchorx="page"/>
              </v:line>
            </w:pict>
          </mc:Fallback>
        </mc:AlternateContent>
      </w:r>
      <w:r w:rsidR="002027AD" w:rsidRPr="002027AD">
        <w:rPr>
          <w:noProof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1FFB0E97" wp14:editId="1D4DB2EC">
                <wp:simplePos x="0" y="0"/>
                <wp:positionH relativeFrom="margin">
                  <wp:posOffset>691514</wp:posOffset>
                </wp:positionH>
                <wp:positionV relativeFrom="paragraph">
                  <wp:posOffset>22224</wp:posOffset>
                </wp:positionV>
                <wp:extent cx="9525" cy="1828800"/>
                <wp:effectExtent l="0" t="0" r="28575" b="19050"/>
                <wp:wrapNone/>
                <wp:docPr id="24" name="Ra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1828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dgm="http://schemas.openxmlformats.org/drawingml/2006/diagram" xmlns:a14="http://schemas.microsoft.com/office/drawing/2010/main" xmlns:a="http://schemas.openxmlformats.org/drawingml/2006/main">
            <w:pict>
              <v:line id="Rak 24" style="position:absolute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0070c0" strokeweight="1pt" from="54.45pt,1.75pt" to="55.2pt,145.75pt" w14:anchorId="168793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">
                <v:stroke joinstyle="miter"/>
                <w10:wrap anchorx="margin"/>
              </v:line>
            </w:pict>
          </mc:Fallback>
        </mc:AlternateContent>
      </w:r>
      <w:r w:rsidR="002027AD" w:rsidRPr="002027AD">
        <w:rPr>
          <w:szCs w:val="20"/>
        </w:rPr>
        <w:tab/>
      </w:r>
      <w:r w:rsidR="0088561F">
        <w:rPr>
          <w:szCs w:val="20"/>
        </w:rPr>
        <w:tab/>
      </w:r>
    </w:p>
    <w:p w14:paraId="47ECD1AB" w14:textId="6BB9728E" w:rsidR="002027AD" w:rsidRPr="002027AD" w:rsidRDefault="002027AD" w:rsidP="002027AD">
      <w:pPr>
        <w:tabs>
          <w:tab w:val="left" w:pos="1788"/>
        </w:tabs>
        <w:spacing w:after="0" w:line="240" w:lineRule="auto"/>
        <w:ind w:left="0" w:right="0"/>
        <w:rPr>
          <w:szCs w:val="20"/>
        </w:rPr>
      </w:pPr>
      <w:r w:rsidRPr="002027A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E567F7B" wp14:editId="6C435059">
                <wp:simplePos x="0" y="0"/>
                <wp:positionH relativeFrom="column">
                  <wp:posOffset>1027430</wp:posOffset>
                </wp:positionH>
                <wp:positionV relativeFrom="paragraph">
                  <wp:posOffset>8255</wp:posOffset>
                </wp:positionV>
                <wp:extent cx="1352550" cy="533400"/>
                <wp:effectExtent l="0" t="0" r="19050" b="19050"/>
                <wp:wrapNone/>
                <wp:docPr id="19" name="Rektange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5334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E5D4E03" w14:textId="77777777" w:rsidR="002027AD" w:rsidRPr="002027AD" w:rsidRDefault="002027AD" w:rsidP="00C468B4">
                            <w:pPr>
                              <w:spacing w:after="80"/>
                              <w:ind w:left="0" w:right="0"/>
                              <w:jc w:val="center"/>
                              <w:rPr>
                                <w:color w:val="FFFFFF"/>
                              </w:rPr>
                            </w:pPr>
                            <w:r w:rsidRPr="002027AD">
                              <w:rPr>
                                <w:rFonts w:ascii="Calibri" w:hAnsi="Calibri"/>
                                <w:color w:val="FFFFFF"/>
                                <w:sz w:val="28"/>
                                <w:szCs w:val="30"/>
                              </w:rPr>
                              <w:t>Teamledare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567F7B" id="Rektangel 19" o:spid="_x0000_s1029" style="position:absolute;margin-left:80.9pt;margin-top:.65pt;width:106.5pt;height:42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" fillcolor="#5b9bd5" strokecolor="#41719c" strokeweight="1pt">
                <v:textbox>
                  <w:txbxContent>
                    <w:p w14:paraId="2E5D4E03" w14:textId="77777777" w:rsidR="002027AD" w:rsidRPr="002027AD" w:rsidRDefault="002027AD" w:rsidP="00C468B4">
                      <w:pPr>
                        <w:spacing w:after="80"/>
                        <w:ind w:left="0" w:right="0"/>
                        <w:jc w:val="center"/>
                        <w:rPr>
                          <w:color w:val="FFFFFF"/>
                        </w:rPr>
                      </w:pPr>
                      <w:r w:rsidRPr="002027AD">
                        <w:rPr>
                          <w:rFonts w:ascii="Calibri" w:hAnsi="Calibri"/>
                          <w:color w:val="FFFFFF"/>
                          <w:sz w:val="28"/>
                          <w:szCs w:val="30"/>
                        </w:rPr>
                        <w:t>Teamledare</w:t>
                      </w:r>
                    </w:p>
                  </w:txbxContent>
                </v:textbox>
              </v:rect>
            </w:pict>
          </mc:Fallback>
        </mc:AlternateContent>
      </w:r>
      <w:r w:rsidRPr="002027AD">
        <w:rPr>
          <w:szCs w:val="20"/>
        </w:rPr>
        <w:tab/>
      </w:r>
    </w:p>
    <w:p w14:paraId="63346A1B" w14:textId="77777777" w:rsidR="002027AD" w:rsidRPr="002027AD" w:rsidRDefault="002027AD" w:rsidP="002027AD">
      <w:pPr>
        <w:tabs>
          <w:tab w:val="left" w:pos="6492"/>
          <w:tab w:val="left" w:pos="6852"/>
        </w:tabs>
        <w:spacing w:after="0" w:line="240" w:lineRule="auto"/>
        <w:ind w:left="0" w:right="0"/>
        <w:rPr>
          <w:szCs w:val="20"/>
        </w:rPr>
      </w:pPr>
      <w:r w:rsidRPr="002027AD">
        <w:rPr>
          <w:noProof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07C6D1C5" wp14:editId="716A31BA">
                <wp:simplePos x="0" y="0"/>
                <wp:positionH relativeFrom="margin">
                  <wp:posOffset>691514</wp:posOffset>
                </wp:positionH>
                <wp:positionV relativeFrom="paragraph">
                  <wp:posOffset>138429</wp:posOffset>
                </wp:positionV>
                <wp:extent cx="333375" cy="0"/>
                <wp:effectExtent l="0" t="0" r="9525" b="19050"/>
                <wp:wrapNone/>
                <wp:docPr id="25" name="Ra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dgm="http://schemas.openxmlformats.org/drawingml/2006/diagram" xmlns:a14="http://schemas.microsoft.com/office/drawing/2010/main" xmlns:a="http://schemas.openxmlformats.org/drawingml/2006/main">
            <w:pict>
              <v:line id="Rak 25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0070c0" strokeweight="1pt" from="54.45pt,10.9pt" to="80.7pt,10.9pt" w14:anchorId="71F7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">
                <v:stroke joinstyle="miter"/>
                <w10:wrap anchorx="margin"/>
              </v:line>
            </w:pict>
          </mc:Fallback>
        </mc:AlternateContent>
      </w:r>
      <w:r w:rsidRPr="002027AD">
        <w:rPr>
          <w:szCs w:val="20"/>
        </w:rPr>
        <w:tab/>
      </w:r>
    </w:p>
    <w:p w14:paraId="6CD7779B" w14:textId="77777777" w:rsidR="002027AD" w:rsidRPr="002027AD" w:rsidRDefault="002027AD" w:rsidP="002027AD">
      <w:pPr>
        <w:tabs>
          <w:tab w:val="left" w:pos="2760"/>
        </w:tabs>
        <w:spacing w:after="0" w:line="240" w:lineRule="auto"/>
        <w:ind w:left="0" w:right="0"/>
        <w:rPr>
          <w:szCs w:val="20"/>
        </w:rPr>
      </w:pPr>
      <w:r w:rsidRPr="002027AD">
        <w:rPr>
          <w:szCs w:val="20"/>
        </w:rPr>
        <w:tab/>
      </w:r>
    </w:p>
    <w:p w14:paraId="2114616F" w14:textId="6975771E" w:rsidR="002027AD" w:rsidRPr="002027AD" w:rsidRDefault="003B605E" w:rsidP="002027AD">
      <w:pPr>
        <w:tabs>
          <w:tab w:val="left" w:pos="3828"/>
        </w:tabs>
        <w:spacing w:after="0" w:line="240" w:lineRule="auto"/>
        <w:ind w:left="0" w:right="0"/>
        <w:rPr>
          <w:szCs w:val="20"/>
        </w:rPr>
      </w:pPr>
      <w:r w:rsidRPr="002027A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5C903130" wp14:editId="2D1C7DC7">
                <wp:simplePos x="0" y="0"/>
                <wp:positionH relativeFrom="column">
                  <wp:posOffset>1017905</wp:posOffset>
                </wp:positionH>
                <wp:positionV relativeFrom="paragraph">
                  <wp:posOffset>139701</wp:posOffset>
                </wp:positionV>
                <wp:extent cx="1390650" cy="571500"/>
                <wp:effectExtent l="0" t="0" r="19050" b="19050"/>
                <wp:wrapNone/>
                <wp:docPr id="20" name="Rektange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5715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A07C273" w14:textId="2F16ACAE" w:rsidR="00E33E82" w:rsidRPr="002027AD" w:rsidRDefault="00E33E82" w:rsidP="00C468B4">
                            <w:pPr>
                              <w:spacing w:after="80"/>
                              <w:ind w:left="0" w:right="0"/>
                              <w:jc w:val="center"/>
                              <w:rPr>
                                <w:color w:val="FFFFFF"/>
                              </w:rPr>
                            </w:pPr>
                            <w:r w:rsidRPr="002027AD">
                              <w:rPr>
                                <w:rFonts w:ascii="Calibri" w:hAnsi="Calibri"/>
                                <w:color w:val="FFFFFF"/>
                                <w:sz w:val="28"/>
                                <w:szCs w:val="30"/>
                              </w:rPr>
                              <w:t>Sektionsledare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z w:val="28"/>
                                <w:szCs w:val="30"/>
                              </w:rPr>
                              <w:br/>
                            </w:r>
                            <w:r w:rsidRPr="002027AD">
                              <w:rPr>
                                <w:rFonts w:ascii="Calibri" w:hAnsi="Calibri"/>
                                <w:color w:val="FFFFFF"/>
                              </w:rPr>
                              <w:t>NÄL respektive US</w:t>
                            </w:r>
                          </w:p>
                          <w:p w14:paraId="66BB7278" w14:textId="77777777" w:rsidR="00E33E82" w:rsidRPr="00B75810" w:rsidRDefault="00E33E82" w:rsidP="00C468B4">
                            <w:pPr>
                              <w:spacing w:after="80"/>
                              <w:ind w:left="0" w:right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03130" id="Rektangel 20" o:spid="_x0000_s1030" style="position:absolute;margin-left:80.15pt;margin-top:11pt;width:109.5pt;height:4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" fillcolor="#5b9bd5" strokecolor="#41719c" strokeweight="1pt">
                <v:textbox>
                  <w:txbxContent>
                    <w:p w14:paraId="0A07C273" w14:textId="2F16ACAE" w:rsidR="00E33E82" w:rsidRPr="002027AD" w:rsidRDefault="00E33E82" w:rsidP="00C468B4">
                      <w:pPr>
                        <w:spacing w:after="80"/>
                        <w:ind w:left="0" w:right="0"/>
                        <w:jc w:val="center"/>
                        <w:rPr>
                          <w:color w:val="FFFFFF"/>
                        </w:rPr>
                      </w:pPr>
                      <w:r w:rsidRPr="002027AD">
                        <w:rPr>
                          <w:rFonts w:ascii="Calibri" w:hAnsi="Calibri"/>
                          <w:color w:val="FFFFFF"/>
                          <w:sz w:val="28"/>
                          <w:szCs w:val="30"/>
                        </w:rPr>
                        <w:t>Sektionsledare</w:t>
                      </w:r>
                      <w:r>
                        <w:rPr>
                          <w:rFonts w:ascii="Calibri" w:hAnsi="Calibri"/>
                          <w:color w:val="FFFFFF"/>
                          <w:sz w:val="28"/>
                          <w:szCs w:val="30"/>
                        </w:rPr>
                        <w:br/>
                      </w:r>
                      <w:r w:rsidRPr="002027AD">
                        <w:rPr>
                          <w:rFonts w:ascii="Calibri" w:hAnsi="Calibri"/>
                          <w:color w:val="FFFFFF"/>
                        </w:rPr>
                        <w:t>NÄL respektive US</w:t>
                      </w:r>
                    </w:p>
                    <w:p w14:paraId="66BB7278" w14:textId="77777777" w:rsidR="00E33E82" w:rsidRPr="00B75810" w:rsidRDefault="00E33E82" w:rsidP="00C468B4">
                      <w:pPr>
                        <w:spacing w:after="80"/>
                        <w:ind w:left="0" w:right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027AD" w:rsidRPr="002027AD">
        <w:rPr>
          <w:szCs w:val="20"/>
        </w:rPr>
        <w:tab/>
      </w:r>
    </w:p>
    <w:p w14:paraId="25EA96FF" w14:textId="4284531E" w:rsidR="002027AD" w:rsidRPr="002027AD" w:rsidRDefault="002027AD" w:rsidP="002027AD">
      <w:pPr>
        <w:tabs>
          <w:tab w:val="left" w:pos="3828"/>
        </w:tabs>
        <w:spacing w:after="0" w:line="240" w:lineRule="auto"/>
        <w:ind w:left="0" w:right="0"/>
        <w:rPr>
          <w:szCs w:val="20"/>
        </w:rPr>
      </w:pPr>
      <w:r w:rsidRPr="002027AD">
        <w:rPr>
          <w:noProof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202B17F" wp14:editId="11510F81">
                <wp:simplePos x="0" y="0"/>
                <wp:positionH relativeFrom="column">
                  <wp:posOffset>2415540</wp:posOffset>
                </wp:positionH>
                <wp:positionV relativeFrom="paragraph">
                  <wp:posOffset>12700</wp:posOffset>
                </wp:positionV>
                <wp:extent cx="990600" cy="257175"/>
                <wp:effectExtent l="0" t="0" r="19050" b="28575"/>
                <wp:wrapNone/>
                <wp:docPr id="14" name="R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0600" cy="2571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BEB051" id="Rak 14" o:spid="_x0000_s1026" style="position:absolute;flip:x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2pt,1pt" to="268.2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" strokecolor="#0070c0" strokeweight="1pt">
                <v:stroke dashstyle="dash" joinstyle="miter"/>
              </v:line>
            </w:pict>
          </mc:Fallback>
        </mc:AlternateContent>
      </w:r>
    </w:p>
    <w:p w14:paraId="33AF8CE7" w14:textId="77777777" w:rsidR="002027AD" w:rsidRPr="002027AD" w:rsidRDefault="002027AD" w:rsidP="002027AD">
      <w:pPr>
        <w:tabs>
          <w:tab w:val="center" w:pos="3969"/>
          <w:tab w:val="left" w:pos="5736"/>
          <w:tab w:val="left" w:pos="6588"/>
        </w:tabs>
        <w:spacing w:after="0" w:line="240" w:lineRule="auto"/>
        <w:ind w:left="0" w:right="0"/>
        <w:rPr>
          <w:szCs w:val="20"/>
        </w:rPr>
      </w:pPr>
      <w:r w:rsidRPr="002027A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BF4A700" wp14:editId="63ABD437">
                <wp:simplePos x="0" y="0"/>
                <wp:positionH relativeFrom="margin">
                  <wp:posOffset>3425245</wp:posOffset>
                </wp:positionH>
                <wp:positionV relativeFrom="paragraph">
                  <wp:posOffset>178545</wp:posOffset>
                </wp:positionV>
                <wp:extent cx="1743075" cy="739472"/>
                <wp:effectExtent l="0" t="0" r="28575" b="22860"/>
                <wp:wrapNone/>
                <wp:docPr id="5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739472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030E76" w14:textId="3967A630" w:rsidR="002027AD" w:rsidRPr="000A5EF1" w:rsidRDefault="002027AD" w:rsidP="00512385">
                            <w:pPr>
                              <w:spacing w:after="80"/>
                              <w:ind w:left="0" w:right="0"/>
                              <w:jc w:val="center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0A5EF1">
                              <w:rPr>
                                <w:rFonts w:ascii="Calibri" w:hAnsi="Calibri"/>
                                <w:color w:val="FFFFFF" w:themeColor="background1"/>
                                <w:sz w:val="28"/>
                                <w:szCs w:val="30"/>
                              </w:rPr>
                              <w:t>Lokalvårdare</w:t>
                            </w:r>
                            <w:r w:rsidRPr="000A5EF1">
                              <w:rPr>
                                <w:rFonts w:ascii="Calibri" w:hAnsi="Calibri"/>
                                <w:color w:val="FFFFFF" w:themeColor="background1"/>
                                <w:sz w:val="28"/>
                                <w:szCs w:val="30"/>
                              </w:rPr>
                              <w:br/>
                            </w:r>
                            <w:r w:rsidR="005E4779">
                              <w:rPr>
                                <w:rFonts w:ascii="Calibri" w:hAnsi="Calibri"/>
                                <w:color w:val="FFFFFF" w:themeColor="background1"/>
                                <w:sz w:val="20"/>
                              </w:rPr>
                              <w:t>Fastighet, stöd och service</w:t>
                            </w:r>
                            <w:r w:rsidRPr="000A5EF1">
                              <w:rPr>
                                <w:rFonts w:ascii="Calibri" w:hAnsi="Calibri"/>
                                <w:color w:val="FFFFFF" w:themeColor="background1"/>
                                <w:sz w:val="20"/>
                              </w:rPr>
                              <w:t xml:space="preserve"> </w:t>
                            </w:r>
                            <w:r w:rsidRPr="000A5EF1">
                              <w:rPr>
                                <w:rFonts w:ascii="Calibri" w:hAnsi="Calibri"/>
                                <w:color w:val="FFFFFF" w:themeColor="background1"/>
                                <w:sz w:val="20"/>
                              </w:rPr>
                              <w:br/>
                              <w:t>NÄL respektive 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F4A700" id="Rektangel 1" o:spid="_x0000_s1031" style="position:absolute;margin-left:269.7pt;margin-top:14.05pt;width:137.25pt;height:58.2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" fillcolor="#5b9bd5" strokecolor="#41719c" strokeweight="1pt">
                <v:textbox>
                  <w:txbxContent>
                    <w:p w14:paraId="24030E76" w14:textId="3967A630" w:rsidR="002027AD" w:rsidRPr="000A5EF1" w:rsidRDefault="002027AD" w:rsidP="00512385">
                      <w:pPr>
                        <w:spacing w:after="80"/>
                        <w:ind w:left="0" w:right="0"/>
                        <w:jc w:val="center"/>
                        <w:rPr>
                          <w:color w:val="FFFFFF" w:themeColor="background1"/>
                          <w:sz w:val="20"/>
                        </w:rPr>
                      </w:pPr>
                      <w:r w:rsidRPr="000A5EF1">
                        <w:rPr>
                          <w:rFonts w:ascii="Calibri" w:hAnsi="Calibri"/>
                          <w:color w:val="FFFFFF" w:themeColor="background1"/>
                          <w:sz w:val="28"/>
                          <w:szCs w:val="30"/>
                        </w:rPr>
                        <w:t>Lokalvårdare</w:t>
                      </w:r>
                      <w:r w:rsidRPr="000A5EF1">
                        <w:rPr>
                          <w:rFonts w:ascii="Calibri" w:hAnsi="Calibri"/>
                          <w:color w:val="FFFFFF" w:themeColor="background1"/>
                          <w:sz w:val="28"/>
                          <w:szCs w:val="30"/>
                        </w:rPr>
                        <w:br/>
                      </w:r>
                      <w:r w:rsidR="005E4779">
                        <w:rPr>
                          <w:rFonts w:ascii="Calibri" w:hAnsi="Calibri"/>
                          <w:color w:val="FFFFFF" w:themeColor="background1"/>
                          <w:sz w:val="20"/>
                        </w:rPr>
                        <w:t>Fastighet, stöd och service</w:t>
                      </w:r>
                      <w:r w:rsidRPr="000A5EF1">
                        <w:rPr>
                          <w:rFonts w:ascii="Calibri" w:hAnsi="Calibri"/>
                          <w:color w:val="FFFFFF" w:themeColor="background1"/>
                          <w:sz w:val="20"/>
                        </w:rPr>
                        <w:t xml:space="preserve"> </w:t>
                      </w:r>
                      <w:r w:rsidRPr="000A5EF1">
                        <w:rPr>
                          <w:rFonts w:ascii="Calibri" w:hAnsi="Calibri"/>
                          <w:color w:val="FFFFFF" w:themeColor="background1"/>
                          <w:sz w:val="20"/>
                        </w:rPr>
                        <w:br/>
                        <w:t>NÄL respektive US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027AD">
        <w:rPr>
          <w:noProof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03C9721" wp14:editId="2F7E821D">
                <wp:simplePos x="0" y="0"/>
                <wp:positionH relativeFrom="column">
                  <wp:posOffset>2415540</wp:posOffset>
                </wp:positionH>
                <wp:positionV relativeFrom="paragraph">
                  <wp:posOffset>104140</wp:posOffset>
                </wp:positionV>
                <wp:extent cx="981075" cy="361950"/>
                <wp:effectExtent l="0" t="0" r="28575" b="19050"/>
                <wp:wrapNone/>
                <wp:docPr id="13" name="R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81075" cy="3619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dgm="http://schemas.openxmlformats.org/drawingml/2006/diagram" xmlns:a14="http://schemas.microsoft.com/office/drawing/2010/main" xmlns:a="http://schemas.openxmlformats.org/drawingml/2006/main">
            <w:pict>
              <v:line id="Rak 13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70c0" strokeweight="1pt" from="190.2pt,8.2pt" to="267.45pt,36.7pt" w14:anchorId="09A60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">
                <v:stroke joinstyle="miter" dashstyle="dash"/>
              </v:line>
            </w:pict>
          </mc:Fallback>
        </mc:AlternateContent>
      </w:r>
      <w:r w:rsidRPr="002027AD">
        <w:rPr>
          <w:noProof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23526410" wp14:editId="2AD56D4A">
                <wp:simplePos x="0" y="0"/>
                <wp:positionH relativeFrom="margin">
                  <wp:posOffset>691515</wp:posOffset>
                </wp:positionH>
                <wp:positionV relativeFrom="paragraph">
                  <wp:posOffset>85090</wp:posOffset>
                </wp:positionV>
                <wp:extent cx="333375" cy="0"/>
                <wp:effectExtent l="0" t="0" r="9525" b="19050"/>
                <wp:wrapNone/>
                <wp:docPr id="27" name="Ra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dgm="http://schemas.openxmlformats.org/drawingml/2006/diagram" xmlns:a14="http://schemas.microsoft.com/office/drawing/2010/main" xmlns:a="http://schemas.openxmlformats.org/drawingml/2006/main">
            <w:pict>
              <v:line id="Rak 27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0070c0" strokeweight="1pt" from="54.45pt,6.7pt" to="80.7pt,6.7pt" w14:anchorId="35E49D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">
                <v:stroke joinstyle="miter"/>
                <w10:wrap anchorx="margin"/>
              </v:line>
            </w:pict>
          </mc:Fallback>
        </mc:AlternateContent>
      </w:r>
      <w:r w:rsidRPr="002027AD">
        <w:rPr>
          <w:noProof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58CE818E" wp14:editId="054CFDFB">
                <wp:simplePos x="0" y="0"/>
                <wp:positionH relativeFrom="margin">
                  <wp:posOffset>691515</wp:posOffset>
                </wp:positionH>
                <wp:positionV relativeFrom="paragraph">
                  <wp:posOffset>85090</wp:posOffset>
                </wp:positionV>
                <wp:extent cx="304800" cy="0"/>
                <wp:effectExtent l="0" t="0" r="19050" b="19050"/>
                <wp:wrapNone/>
                <wp:docPr id="26" name="Ra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dgm="http://schemas.openxmlformats.org/drawingml/2006/diagram" xmlns:a14="http://schemas.microsoft.com/office/drawing/2010/main" xmlns:a="http://schemas.openxmlformats.org/drawingml/2006/main">
            <w:pict>
              <v:line id="Rak 26" style="position:absolute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0070c0" strokeweight="1pt" from="54.45pt,6.7pt" to="78.45pt,6.7pt" w14:anchorId="12C6FC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">
                <v:stroke joinstyle="miter"/>
                <w10:wrap anchorx="margin"/>
              </v:line>
            </w:pict>
          </mc:Fallback>
        </mc:AlternateContent>
      </w:r>
    </w:p>
    <w:p w14:paraId="70BD52B5" w14:textId="77777777" w:rsidR="002027AD" w:rsidRPr="002027AD" w:rsidRDefault="002027AD" w:rsidP="002027AD">
      <w:pPr>
        <w:tabs>
          <w:tab w:val="center" w:pos="3969"/>
          <w:tab w:val="left" w:pos="5736"/>
          <w:tab w:val="left" w:pos="6588"/>
        </w:tabs>
        <w:spacing w:after="0" w:line="240" w:lineRule="auto"/>
        <w:ind w:left="0" w:right="0"/>
        <w:rPr>
          <w:szCs w:val="20"/>
        </w:rPr>
      </w:pPr>
    </w:p>
    <w:p w14:paraId="2A1ACCF6" w14:textId="77777777" w:rsidR="002027AD" w:rsidRPr="002027AD" w:rsidRDefault="002027AD" w:rsidP="002027AD">
      <w:pPr>
        <w:tabs>
          <w:tab w:val="left" w:pos="2532"/>
        </w:tabs>
        <w:spacing w:after="0" w:line="240" w:lineRule="auto"/>
        <w:ind w:left="0" w:right="0"/>
        <w:rPr>
          <w:szCs w:val="20"/>
        </w:rPr>
      </w:pPr>
      <w:r w:rsidRPr="002027AD">
        <w:rPr>
          <w:szCs w:val="20"/>
        </w:rPr>
        <w:tab/>
      </w:r>
    </w:p>
    <w:p w14:paraId="6135BFB9" w14:textId="77777777" w:rsidR="002027AD" w:rsidRPr="002027AD" w:rsidRDefault="002027AD" w:rsidP="002027AD">
      <w:pPr>
        <w:tabs>
          <w:tab w:val="center" w:pos="3969"/>
          <w:tab w:val="left" w:pos="5736"/>
          <w:tab w:val="left" w:pos="6588"/>
        </w:tabs>
        <w:spacing w:after="0" w:line="240" w:lineRule="auto"/>
        <w:ind w:left="0" w:right="0"/>
        <w:rPr>
          <w:szCs w:val="20"/>
        </w:rPr>
      </w:pPr>
      <w:r w:rsidRPr="002027A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75B82E0B" wp14:editId="274FC295">
                <wp:simplePos x="0" y="0"/>
                <wp:positionH relativeFrom="column">
                  <wp:posOffset>1036954</wp:posOffset>
                </wp:positionH>
                <wp:positionV relativeFrom="paragraph">
                  <wp:posOffset>53975</wp:posOffset>
                </wp:positionV>
                <wp:extent cx="2066925" cy="409575"/>
                <wp:effectExtent l="0" t="0" r="28575" b="28575"/>
                <wp:wrapNone/>
                <wp:docPr id="21" name="Rektange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4095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695DE26" w14:textId="31ABC42A" w:rsidR="002027AD" w:rsidRPr="002027AD" w:rsidRDefault="008B483B" w:rsidP="00585CC3">
                            <w:pPr>
                              <w:spacing w:after="80"/>
                              <w:ind w:left="0" w:right="0"/>
                              <w:jc w:val="center"/>
                              <w:rPr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sz w:val="28"/>
                                <w:szCs w:val="30"/>
                              </w:rPr>
                              <w:t>Biomedicinsk analytiker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B82E0B" id="Rektangel 21" o:spid="_x0000_s1032" style="position:absolute;margin-left:81.65pt;margin-top:4.25pt;width:162.75pt;height:32.2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" fillcolor="#5b9bd5" strokecolor="#41719c" strokeweight="1pt">
                <v:textbox>
                  <w:txbxContent>
                    <w:p w14:paraId="7695DE26" w14:textId="31ABC42A" w:rsidR="002027AD" w:rsidRPr="002027AD" w:rsidRDefault="008B483B" w:rsidP="00585CC3">
                      <w:pPr>
                        <w:spacing w:after="80"/>
                        <w:ind w:left="0" w:right="0"/>
                        <w:jc w:val="center"/>
                        <w:rPr>
                          <w:color w:val="FFFFFF"/>
                          <w:sz w:val="20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sz w:val="28"/>
                          <w:szCs w:val="30"/>
                        </w:rPr>
                        <w:t>Biomedicinsk analytiker</w:t>
                      </w:r>
                    </w:p>
                  </w:txbxContent>
                </v:textbox>
              </v:rect>
            </w:pict>
          </mc:Fallback>
        </mc:AlternateContent>
      </w:r>
    </w:p>
    <w:p w14:paraId="66090B8C" w14:textId="77777777" w:rsidR="002027AD" w:rsidRPr="002027AD" w:rsidRDefault="002027AD" w:rsidP="002027AD">
      <w:pPr>
        <w:tabs>
          <w:tab w:val="center" w:pos="3969"/>
          <w:tab w:val="left" w:pos="5736"/>
          <w:tab w:val="left" w:pos="6588"/>
        </w:tabs>
        <w:spacing w:after="0" w:line="240" w:lineRule="auto"/>
        <w:ind w:left="0" w:right="0"/>
        <w:rPr>
          <w:szCs w:val="20"/>
        </w:rPr>
      </w:pPr>
      <w:r w:rsidRPr="002027AD">
        <w:rPr>
          <w:noProof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53807A96" wp14:editId="02EBB459">
                <wp:simplePos x="0" y="0"/>
                <wp:positionH relativeFrom="margin">
                  <wp:posOffset>701040</wp:posOffset>
                </wp:positionH>
                <wp:positionV relativeFrom="paragraph">
                  <wp:posOffset>107950</wp:posOffset>
                </wp:positionV>
                <wp:extent cx="333375" cy="0"/>
                <wp:effectExtent l="0" t="0" r="9525" b="19050"/>
                <wp:wrapNone/>
                <wp:docPr id="28" name="Ra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dgm="http://schemas.openxmlformats.org/drawingml/2006/diagram" xmlns:a14="http://schemas.microsoft.com/office/drawing/2010/main" xmlns:a="http://schemas.openxmlformats.org/drawingml/2006/main">
            <w:pict>
              <v:line id="Rak 28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0070c0" strokeweight="1pt" from="55.2pt,8.5pt" to="81.45pt,8.5pt" w14:anchorId="5ED1B1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">
                <v:stroke joinstyle="miter"/>
                <w10:wrap anchorx="margin"/>
              </v:line>
            </w:pict>
          </mc:Fallback>
        </mc:AlternateContent>
      </w:r>
    </w:p>
    <w:p w14:paraId="040CF6EB" w14:textId="77777777" w:rsidR="002027AD" w:rsidRPr="002027AD" w:rsidRDefault="002027AD" w:rsidP="002027AD">
      <w:pPr>
        <w:tabs>
          <w:tab w:val="center" w:pos="3969"/>
          <w:tab w:val="left" w:pos="5736"/>
          <w:tab w:val="left" w:pos="6588"/>
        </w:tabs>
        <w:spacing w:after="0" w:line="240" w:lineRule="auto"/>
        <w:ind w:left="0" w:right="0"/>
        <w:rPr>
          <w:szCs w:val="20"/>
        </w:rPr>
      </w:pPr>
    </w:p>
    <w:p w14:paraId="5E757565" w14:textId="77777777" w:rsidR="002027AD" w:rsidRPr="002027AD" w:rsidRDefault="002027AD" w:rsidP="002027AD">
      <w:pPr>
        <w:tabs>
          <w:tab w:val="center" w:pos="3969"/>
          <w:tab w:val="left" w:pos="5736"/>
          <w:tab w:val="left" w:pos="6588"/>
        </w:tabs>
        <w:spacing w:after="0" w:line="240" w:lineRule="auto"/>
        <w:ind w:left="0" w:right="0"/>
        <w:rPr>
          <w:szCs w:val="20"/>
        </w:rPr>
      </w:pPr>
      <w:r w:rsidRPr="002027AD">
        <w:rPr>
          <w:noProof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772645E" wp14:editId="6A81402B">
                <wp:simplePos x="0" y="0"/>
                <wp:positionH relativeFrom="margin">
                  <wp:posOffset>853440</wp:posOffset>
                </wp:positionH>
                <wp:positionV relativeFrom="paragraph">
                  <wp:posOffset>106044</wp:posOffset>
                </wp:positionV>
                <wp:extent cx="495300" cy="9525"/>
                <wp:effectExtent l="0" t="0" r="19050" b="28575"/>
                <wp:wrapNone/>
                <wp:docPr id="15" name="R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5300" cy="9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dgm="http://schemas.openxmlformats.org/drawingml/2006/diagram" xmlns:a14="http://schemas.microsoft.com/office/drawing/2010/main" xmlns:a="http://schemas.openxmlformats.org/drawingml/2006/main">
            <w:pict>
              <v:line id="Rak 15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0070c0" strokeweight="1pt" from="67.2pt,8.35pt" to="106.2pt,9.1pt" w14:anchorId="6378E8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">
                <v:stroke joinstyle="miter"/>
                <w10:wrap anchorx="margin"/>
              </v:line>
            </w:pict>
          </mc:Fallback>
        </mc:AlternateContent>
      </w:r>
      <w:r w:rsidRPr="002027AD">
        <w:rPr>
          <w:szCs w:val="20"/>
        </w:rPr>
        <w:t xml:space="preserve">Linjeansvar: </w:t>
      </w:r>
    </w:p>
    <w:p w14:paraId="4D4422EA" w14:textId="77777777" w:rsidR="002027AD" w:rsidRPr="002027AD" w:rsidRDefault="002027AD" w:rsidP="002027AD">
      <w:pPr>
        <w:tabs>
          <w:tab w:val="center" w:pos="3969"/>
          <w:tab w:val="left" w:pos="5736"/>
          <w:tab w:val="left" w:pos="6588"/>
        </w:tabs>
        <w:spacing w:after="0" w:line="240" w:lineRule="auto"/>
        <w:ind w:left="0" w:right="0"/>
        <w:rPr>
          <w:szCs w:val="20"/>
        </w:rPr>
      </w:pPr>
      <w:r w:rsidRPr="002027AD">
        <w:rPr>
          <w:szCs w:val="20"/>
        </w:rPr>
        <w:t>Kontaktyta:</w:t>
      </w:r>
      <w:r w:rsidRPr="002027AD">
        <w:rPr>
          <w:noProof/>
          <w:sz w:val="32"/>
          <w:szCs w:val="20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7B87902D" wp14:editId="1AB31765">
                <wp:simplePos x="0" y="0"/>
                <wp:positionH relativeFrom="margin">
                  <wp:posOffset>853440</wp:posOffset>
                </wp:positionH>
                <wp:positionV relativeFrom="paragraph">
                  <wp:posOffset>106044</wp:posOffset>
                </wp:positionV>
                <wp:extent cx="495300" cy="9525"/>
                <wp:effectExtent l="0" t="0" r="19050" b="28575"/>
                <wp:wrapNone/>
                <wp:docPr id="16" name="R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5300" cy="9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dgm="http://schemas.openxmlformats.org/drawingml/2006/diagram" xmlns:a14="http://schemas.microsoft.com/office/drawing/2010/main" xmlns:a="http://schemas.openxmlformats.org/drawingml/2006/main">
            <w:pict>
              <v:line id="Rak 16" style="position:absolute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0070c0" strokeweight="1pt" from="67.2pt,8.35pt" to="106.2pt,9.1pt" w14:anchorId="13C33F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">
                <v:stroke joinstyle="miter" dashstyle="dash"/>
                <w10:wrap anchorx="margin"/>
              </v:line>
            </w:pict>
          </mc:Fallback>
        </mc:AlternateContent>
      </w:r>
      <w:r w:rsidRPr="002027AD">
        <w:rPr>
          <w:szCs w:val="20"/>
        </w:rPr>
        <w:t xml:space="preserve"> </w:t>
      </w:r>
    </w:p>
    <w:p w14:paraId="76B9F95B" w14:textId="5FF60109" w:rsidR="00536A5A" w:rsidRPr="00536A5A" w:rsidRDefault="002027AD" w:rsidP="00E66E05">
      <w:pPr>
        <w:tabs>
          <w:tab w:val="center" w:pos="3969"/>
          <w:tab w:val="left" w:pos="5736"/>
          <w:tab w:val="left" w:pos="6588"/>
        </w:tabs>
        <w:spacing w:after="0" w:line="240" w:lineRule="auto"/>
        <w:ind w:left="0" w:right="0"/>
      </w:pPr>
      <w:r w:rsidRPr="002027AD">
        <w:rPr>
          <w:szCs w:val="20"/>
        </w:rPr>
        <w:t>BFM = Klinik för Bild- och Funktionsmedicin</w:t>
      </w:r>
      <w:bookmarkEnd w:id="0"/>
    </w:p>
    <w:sectPr w:rsidR="00536A5A" w:rsidRPr="00536A5A" w:rsidSect="002027A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69EE8" w14:textId="77777777" w:rsidR="00E06550" w:rsidRDefault="00E06550">
      <w:r>
        <w:separator/>
      </w:r>
    </w:p>
  </w:endnote>
  <w:endnote w:type="continuationSeparator" w:id="0">
    <w:p w14:paraId="4C95D63E" w14:textId="77777777" w:rsidR="00E06550" w:rsidRDefault="00E06550">
      <w:r>
        <w:continuationSeparator/>
      </w:r>
    </w:p>
  </w:endnote>
  <w:endnote w:type="continuationNotice" w:id="1">
    <w:p w14:paraId="24FBA8A6" w14:textId="77777777" w:rsidR="00E06550" w:rsidRDefault="00E065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7" name="Bildobjekt 7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56A4D" w14:textId="77777777" w:rsidR="00E06550" w:rsidRDefault="00E06550"/>
  </w:footnote>
  <w:footnote w:type="continuationSeparator" w:id="0">
    <w:p w14:paraId="346FDB5B" w14:textId="77777777" w:rsidR="00E06550" w:rsidRDefault="00E06550">
      <w:r>
        <w:continuationSeparator/>
      </w:r>
    </w:p>
  </w:footnote>
  <w:footnote w:type="continuationNotice" w:id="1">
    <w:p w14:paraId="03B8F645" w14:textId="77777777" w:rsidR="00E06550" w:rsidRDefault="00E065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3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4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7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7AF5179"/>
    <w:multiLevelType w:val="hybridMultilevel"/>
    <w:tmpl w:val="CC36BABE"/>
    <w:lvl w:ilvl="0" w:tplc="041D0001">
      <w:start w:val="1"/>
      <w:numFmt w:val="bullet"/>
      <w:lvlText w:val=""/>
      <w:lvlJc w:val="left"/>
      <w:pPr>
        <w:ind w:left="202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2" w:hanging="360"/>
      </w:pPr>
      <w:rPr>
        <w:rFonts w:ascii="Wingdings" w:hAnsi="Wingdings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73016851">
    <w:abstractNumId w:val="18"/>
  </w:num>
  <w:num w:numId="2" w16cid:durableId="1290475582">
    <w:abstractNumId w:val="14"/>
  </w:num>
  <w:num w:numId="3" w16cid:durableId="1817334589">
    <w:abstractNumId w:val="0"/>
  </w:num>
  <w:num w:numId="4" w16cid:durableId="1588462984">
    <w:abstractNumId w:val="6"/>
  </w:num>
  <w:num w:numId="5" w16cid:durableId="635139175">
    <w:abstractNumId w:val="15"/>
  </w:num>
  <w:num w:numId="6" w16cid:durableId="1483347800">
    <w:abstractNumId w:val="2"/>
  </w:num>
  <w:num w:numId="7" w16cid:durableId="1920820340">
    <w:abstractNumId w:val="11"/>
  </w:num>
  <w:num w:numId="8" w16cid:durableId="1878421316">
    <w:abstractNumId w:val="8"/>
  </w:num>
  <w:num w:numId="9" w16cid:durableId="1670210349">
    <w:abstractNumId w:val="1"/>
  </w:num>
  <w:num w:numId="10" w16cid:durableId="862402945">
    <w:abstractNumId w:val="1"/>
  </w:num>
  <w:num w:numId="11" w16cid:durableId="549004353">
    <w:abstractNumId w:val="3"/>
  </w:num>
  <w:num w:numId="12" w16cid:durableId="859666649">
    <w:abstractNumId w:val="4"/>
  </w:num>
  <w:num w:numId="13" w16cid:durableId="1406338551">
    <w:abstractNumId w:val="13"/>
  </w:num>
  <w:num w:numId="14" w16cid:durableId="742220015">
    <w:abstractNumId w:val="9"/>
  </w:num>
  <w:num w:numId="15" w16cid:durableId="1607804663">
    <w:abstractNumId w:val="7"/>
  </w:num>
  <w:num w:numId="16" w16cid:durableId="1624002637">
    <w:abstractNumId w:val="12"/>
  </w:num>
  <w:num w:numId="17" w16cid:durableId="1916284712">
    <w:abstractNumId w:val="5"/>
  </w:num>
  <w:num w:numId="18" w16cid:durableId="1338654584">
    <w:abstractNumId w:val="10"/>
  </w:num>
  <w:num w:numId="19" w16cid:durableId="1627463106">
    <w:abstractNumId w:val="17"/>
  </w:num>
  <w:num w:numId="20" w16cid:durableId="7678479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1567"/>
    <w:rsid w:val="0002435C"/>
    <w:rsid w:val="00030DDD"/>
    <w:rsid w:val="000313BB"/>
    <w:rsid w:val="00032202"/>
    <w:rsid w:val="00033ED5"/>
    <w:rsid w:val="00050500"/>
    <w:rsid w:val="0005691C"/>
    <w:rsid w:val="00056ECB"/>
    <w:rsid w:val="00056ED5"/>
    <w:rsid w:val="000655CC"/>
    <w:rsid w:val="000700AE"/>
    <w:rsid w:val="0008114A"/>
    <w:rsid w:val="00084024"/>
    <w:rsid w:val="0009062C"/>
    <w:rsid w:val="00095368"/>
    <w:rsid w:val="000954C4"/>
    <w:rsid w:val="000A4C35"/>
    <w:rsid w:val="000A5EF1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590E"/>
    <w:rsid w:val="00131B08"/>
    <w:rsid w:val="00132A59"/>
    <w:rsid w:val="00133337"/>
    <w:rsid w:val="00133A0F"/>
    <w:rsid w:val="0013580F"/>
    <w:rsid w:val="00137B6D"/>
    <w:rsid w:val="0014070B"/>
    <w:rsid w:val="001422C1"/>
    <w:rsid w:val="001511F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160F"/>
    <w:rsid w:val="0019632A"/>
    <w:rsid w:val="001A4E7C"/>
    <w:rsid w:val="001B742A"/>
    <w:rsid w:val="001B762C"/>
    <w:rsid w:val="001C4D0A"/>
    <w:rsid w:val="001C5FEF"/>
    <w:rsid w:val="001D78AB"/>
    <w:rsid w:val="002027AD"/>
    <w:rsid w:val="00211487"/>
    <w:rsid w:val="00211D91"/>
    <w:rsid w:val="00217DEC"/>
    <w:rsid w:val="00223E54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0F19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6C18"/>
    <w:rsid w:val="00384019"/>
    <w:rsid w:val="003854F1"/>
    <w:rsid w:val="0039118E"/>
    <w:rsid w:val="00397F54"/>
    <w:rsid w:val="003A0D43"/>
    <w:rsid w:val="003B2A4B"/>
    <w:rsid w:val="003B605E"/>
    <w:rsid w:val="003D099E"/>
    <w:rsid w:val="003D0E0B"/>
    <w:rsid w:val="003D21A2"/>
    <w:rsid w:val="003D29D2"/>
    <w:rsid w:val="003E0705"/>
    <w:rsid w:val="003E129C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0C89"/>
    <w:rsid w:val="00451935"/>
    <w:rsid w:val="00454EC7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7542"/>
    <w:rsid w:val="004A355D"/>
    <w:rsid w:val="004A4970"/>
    <w:rsid w:val="004B2183"/>
    <w:rsid w:val="004B2A01"/>
    <w:rsid w:val="004C2559"/>
    <w:rsid w:val="004C7678"/>
    <w:rsid w:val="004D7BA3"/>
    <w:rsid w:val="004F404F"/>
    <w:rsid w:val="004F4518"/>
    <w:rsid w:val="004F4C62"/>
    <w:rsid w:val="00501433"/>
    <w:rsid w:val="00511CC4"/>
    <w:rsid w:val="00512385"/>
    <w:rsid w:val="00522F04"/>
    <w:rsid w:val="00531E60"/>
    <w:rsid w:val="00536A5A"/>
    <w:rsid w:val="00541D07"/>
    <w:rsid w:val="00544BAB"/>
    <w:rsid w:val="00545F31"/>
    <w:rsid w:val="00553717"/>
    <w:rsid w:val="005578FA"/>
    <w:rsid w:val="00565129"/>
    <w:rsid w:val="00565CD0"/>
    <w:rsid w:val="00567820"/>
    <w:rsid w:val="005770AD"/>
    <w:rsid w:val="00580CAE"/>
    <w:rsid w:val="00581414"/>
    <w:rsid w:val="00582490"/>
    <w:rsid w:val="005826FA"/>
    <w:rsid w:val="00584B3A"/>
    <w:rsid w:val="00585CC3"/>
    <w:rsid w:val="00596E8C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4497"/>
    <w:rsid w:val="005E02B3"/>
    <w:rsid w:val="005E1E24"/>
    <w:rsid w:val="005E4779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7071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3FE4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5C24"/>
    <w:rsid w:val="00754905"/>
    <w:rsid w:val="00756513"/>
    <w:rsid w:val="00760038"/>
    <w:rsid w:val="00762EE0"/>
    <w:rsid w:val="00765C41"/>
    <w:rsid w:val="00771100"/>
    <w:rsid w:val="007759DD"/>
    <w:rsid w:val="0078609F"/>
    <w:rsid w:val="007917BA"/>
    <w:rsid w:val="00792CEB"/>
    <w:rsid w:val="007A5C6F"/>
    <w:rsid w:val="007A7D21"/>
    <w:rsid w:val="007B1053"/>
    <w:rsid w:val="007D4241"/>
    <w:rsid w:val="007D4317"/>
    <w:rsid w:val="007D4EA3"/>
    <w:rsid w:val="007F1CFF"/>
    <w:rsid w:val="007F5DD5"/>
    <w:rsid w:val="00807705"/>
    <w:rsid w:val="00811F73"/>
    <w:rsid w:val="00821A1B"/>
    <w:rsid w:val="008230F5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561F"/>
    <w:rsid w:val="008856D1"/>
    <w:rsid w:val="00892F28"/>
    <w:rsid w:val="008A0C5F"/>
    <w:rsid w:val="008A3DEA"/>
    <w:rsid w:val="008A4EB9"/>
    <w:rsid w:val="008A74C0"/>
    <w:rsid w:val="008B1694"/>
    <w:rsid w:val="008B483B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376"/>
    <w:rsid w:val="009347A5"/>
    <w:rsid w:val="00942257"/>
    <w:rsid w:val="009471BF"/>
    <w:rsid w:val="00950E4E"/>
    <w:rsid w:val="009529BD"/>
    <w:rsid w:val="009533B4"/>
    <w:rsid w:val="009553A5"/>
    <w:rsid w:val="00971D93"/>
    <w:rsid w:val="00974761"/>
    <w:rsid w:val="009B1F6B"/>
    <w:rsid w:val="009C0D12"/>
    <w:rsid w:val="009C192E"/>
    <w:rsid w:val="009D2703"/>
    <w:rsid w:val="009D3134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4499"/>
    <w:rsid w:val="00A37EAB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257D"/>
    <w:rsid w:val="00AC3FF6"/>
    <w:rsid w:val="00AD73EC"/>
    <w:rsid w:val="00AE5BC7"/>
    <w:rsid w:val="00AE7DE0"/>
    <w:rsid w:val="00AF5AAF"/>
    <w:rsid w:val="00B046D8"/>
    <w:rsid w:val="00B13F4C"/>
    <w:rsid w:val="00B16219"/>
    <w:rsid w:val="00B16C59"/>
    <w:rsid w:val="00B327AD"/>
    <w:rsid w:val="00B33FDD"/>
    <w:rsid w:val="00B359CC"/>
    <w:rsid w:val="00B36107"/>
    <w:rsid w:val="00B41789"/>
    <w:rsid w:val="00B46C03"/>
    <w:rsid w:val="00B47C0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9D5"/>
    <w:rsid w:val="00C43BDD"/>
    <w:rsid w:val="00C468B4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9E9"/>
    <w:rsid w:val="00C97BD3"/>
    <w:rsid w:val="00CA0780"/>
    <w:rsid w:val="00CA39EF"/>
    <w:rsid w:val="00CA521F"/>
    <w:rsid w:val="00CA59DB"/>
    <w:rsid w:val="00CB0493"/>
    <w:rsid w:val="00CB17FF"/>
    <w:rsid w:val="00CB1ED7"/>
    <w:rsid w:val="00CC167C"/>
    <w:rsid w:val="00CC52D9"/>
    <w:rsid w:val="00CD6647"/>
    <w:rsid w:val="00CD7CB9"/>
    <w:rsid w:val="00CE4B73"/>
    <w:rsid w:val="00CF70BB"/>
    <w:rsid w:val="00D05712"/>
    <w:rsid w:val="00D074DB"/>
    <w:rsid w:val="00D139CF"/>
    <w:rsid w:val="00D329E1"/>
    <w:rsid w:val="00D37E7F"/>
    <w:rsid w:val="00D470F5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6550"/>
    <w:rsid w:val="00E07B1B"/>
    <w:rsid w:val="00E11853"/>
    <w:rsid w:val="00E33E82"/>
    <w:rsid w:val="00E52A86"/>
    <w:rsid w:val="00E54B47"/>
    <w:rsid w:val="00E553BF"/>
    <w:rsid w:val="00E55D93"/>
    <w:rsid w:val="00E61294"/>
    <w:rsid w:val="00E66E05"/>
    <w:rsid w:val="00E7237C"/>
    <w:rsid w:val="00E74564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E7F6D"/>
    <w:rsid w:val="00F01373"/>
    <w:rsid w:val="00F01A34"/>
    <w:rsid w:val="00F22264"/>
    <w:rsid w:val="00F2564D"/>
    <w:rsid w:val="00F26308"/>
    <w:rsid w:val="00F3586B"/>
    <w:rsid w:val="00F35B05"/>
    <w:rsid w:val="00F413D9"/>
    <w:rsid w:val="00F5135F"/>
    <w:rsid w:val="00F51F78"/>
    <w:rsid w:val="00F60597"/>
    <w:rsid w:val="00F86F47"/>
    <w:rsid w:val="00F90B64"/>
    <w:rsid w:val="00F92275"/>
    <w:rsid w:val="00FB2F0F"/>
    <w:rsid w:val="00FB34EC"/>
    <w:rsid w:val="00FB5086"/>
    <w:rsid w:val="00FB5411"/>
    <w:rsid w:val="00FB6392"/>
    <w:rsid w:val="00FD3C70"/>
    <w:rsid w:val="00FD6820"/>
    <w:rsid w:val="00FE12D8"/>
    <w:rsid w:val="00FE74B8"/>
    <w:rsid w:val="00FF7C02"/>
    <w:rsid w:val="024801E3"/>
    <w:rsid w:val="047AEC48"/>
    <w:rsid w:val="07944D65"/>
    <w:rsid w:val="20E4CDA7"/>
    <w:rsid w:val="426EC8BF"/>
    <w:rsid w:val="4B974C44"/>
    <w:rsid w:val="516CC29E"/>
    <w:rsid w:val="647B2B65"/>
    <w:rsid w:val="6B2CF8ED"/>
    <w:rsid w:val="7CF7A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D8232EF4-19C6-4314-9C09-D2FF2EEB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Ingetavstnd">
    <w:name w:val="No Spacing"/>
    <w:uiPriority w:val="1"/>
    <w:qFormat/>
    <w:rsid w:val="0075651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Layout" Target="diagrams/layout1.xml" Id="rId18" /><Relationship Type="http://schemas.microsoft.com/office/2007/relationships/diagramDrawing" Target="diagrams/drawing2.xml" Id="rId26" /><Relationship Type="http://schemas.microsoft.com/office/2007/relationships/diagramDrawing" Target="diagrams/drawing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diagramData" Target="diagrams/data1.xml" Id="rId17" /><Relationship Type="http://schemas.openxmlformats.org/officeDocument/2006/relationships/diagramColors" Target="diagrams/colors2.xml" Id="rId25" /><Relationship Type="http://schemas.openxmlformats.org/officeDocument/2006/relationships/footer" Target="footer3.xml" Id="rId16" /><Relationship Type="http://schemas.openxmlformats.org/officeDocument/2006/relationships/diagramColors" Target="diagrams/colors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diagramQuickStyle" Target="diagrams/quickStyle2.xml" Id="rId24" /><Relationship Type="http://schemas.openxmlformats.org/officeDocument/2006/relationships/header" Target="header2.xml" Id="rId15" /><Relationship Type="http://schemas.openxmlformats.org/officeDocument/2006/relationships/diagramLayout" Target="diagrams/layout2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QuickStyle" Target="diagrams/quickStyl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Data" Target="diagrams/data2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28DDAE3-4FBD-4C8D-9A15-2C3EAACF2B26}" type="doc">
      <dgm:prSet loTypeId="urn:microsoft.com/office/officeart/2005/8/layout/default#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8117BE66-6364-417C-B7D6-54D13920FF36}">
      <dgm:prSet phldrT="[Text]" custT="1"/>
      <dgm:spPr>
        <a:xfrm>
          <a:off x="0" y="259113"/>
          <a:ext cx="1816100" cy="674924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sv-SE" sz="14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Medicinskt ledningsansvar</a:t>
          </a:r>
          <a:br>
            <a:rPr lang="sv-SE" sz="15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</a:br>
          <a:r>
            <a:rPr lang="sv-SE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Klinisk fysiologi</a:t>
          </a:r>
        </a:p>
      </dgm:t>
    </dgm:pt>
    <dgm:pt modelId="{D8DA9308-0606-45E7-BDBC-2C060E63FF23}" type="parTrans" cxnId="{CCC2C09B-F8A9-4DDD-BB2C-8D3523BF2BAB}">
      <dgm:prSet/>
      <dgm:spPr/>
      <dgm:t>
        <a:bodyPr/>
        <a:lstStyle/>
        <a:p>
          <a:endParaRPr lang="sv-SE"/>
        </a:p>
      </dgm:t>
    </dgm:pt>
    <dgm:pt modelId="{DE9575D8-D0F0-4E74-B5F7-BF5B7BC743C9}" type="sibTrans" cxnId="{CCC2C09B-F8A9-4DDD-BB2C-8D3523BF2BAB}">
      <dgm:prSet/>
      <dgm:spPr/>
      <dgm:t>
        <a:bodyPr/>
        <a:lstStyle/>
        <a:p>
          <a:endParaRPr lang="sv-SE"/>
        </a:p>
      </dgm:t>
    </dgm:pt>
    <dgm:pt modelId="{C923BA88-9C7B-4E12-8E9F-5FE1B692ACA6}">
      <dgm:prSet phldrT="[Text]" custT="1"/>
      <dgm:spPr>
        <a:xfrm>
          <a:off x="0" y="1115648"/>
          <a:ext cx="1816100" cy="551226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sv-SE" sz="14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Sakkunnig farmaceut</a:t>
          </a:r>
          <a:br>
            <a:rPr lang="sv-SE" sz="16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</a:br>
          <a:r>
            <a:rPr lang="sv-SE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Sjukvårdsapoteket VGR</a:t>
          </a:r>
        </a:p>
      </dgm:t>
    </dgm:pt>
    <dgm:pt modelId="{B8D18C27-F38B-476F-AED2-EFBE8DCD42B1}" type="parTrans" cxnId="{2888BD96-B4B5-4555-A60A-C5CE92677F6C}">
      <dgm:prSet/>
      <dgm:spPr/>
      <dgm:t>
        <a:bodyPr/>
        <a:lstStyle/>
        <a:p>
          <a:endParaRPr lang="sv-SE"/>
        </a:p>
      </dgm:t>
    </dgm:pt>
    <dgm:pt modelId="{9921A81E-14B5-426B-9CDA-51ABF86DA2B4}" type="sibTrans" cxnId="{2888BD96-B4B5-4555-A60A-C5CE92677F6C}">
      <dgm:prSet/>
      <dgm:spPr/>
      <dgm:t>
        <a:bodyPr/>
        <a:lstStyle/>
        <a:p>
          <a:endParaRPr lang="sv-SE"/>
        </a:p>
      </dgm:t>
    </dgm:pt>
    <dgm:pt modelId="{144814D0-140C-435A-87A4-3131A87A0BCF}">
      <dgm:prSet phldrT="[Text]" custT="1"/>
      <dgm:spPr>
        <a:xfrm>
          <a:off x="0" y="1796671"/>
          <a:ext cx="1816100" cy="565751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r>
            <a:rPr lang="sv-SE" sz="16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Sjukhusfysiker</a:t>
          </a:r>
          <a:br>
            <a:rPr lang="sv-SE" sz="16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</a:br>
          <a:r>
            <a:rPr lang="sv-SE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BFM</a:t>
          </a:r>
        </a:p>
      </dgm:t>
    </dgm:pt>
    <dgm:pt modelId="{9A1B1BA2-0D06-4F18-BF8C-D3AB0F7C8460}" type="parTrans" cxnId="{A4DCE3AE-5141-4352-951A-73CD29F25504}">
      <dgm:prSet/>
      <dgm:spPr/>
      <dgm:t>
        <a:bodyPr/>
        <a:lstStyle/>
        <a:p>
          <a:endParaRPr lang="sv-SE"/>
        </a:p>
      </dgm:t>
    </dgm:pt>
    <dgm:pt modelId="{2C47232F-0975-4B01-A677-ED14F686AF94}" type="sibTrans" cxnId="{A4DCE3AE-5141-4352-951A-73CD29F25504}">
      <dgm:prSet/>
      <dgm:spPr/>
      <dgm:t>
        <a:bodyPr/>
        <a:lstStyle/>
        <a:p>
          <a:endParaRPr lang="sv-SE"/>
        </a:p>
      </dgm:t>
    </dgm:pt>
    <dgm:pt modelId="{542635E7-212A-4D75-906E-373D157E44EC}" type="pres">
      <dgm:prSet presAssocID="{F28DDAE3-4FBD-4C8D-9A15-2C3EAACF2B26}" presName="diagram" presStyleCnt="0">
        <dgm:presLayoutVars>
          <dgm:dir/>
          <dgm:resizeHandles val="exact"/>
        </dgm:presLayoutVars>
      </dgm:prSet>
      <dgm:spPr/>
    </dgm:pt>
    <dgm:pt modelId="{E8ACDBD0-E358-44EC-9155-B690C8C64090}" type="pres">
      <dgm:prSet presAssocID="{8117BE66-6364-417C-B7D6-54D13920FF36}" presName="node" presStyleLbl="node1" presStyleIdx="0" presStyleCnt="3" custScaleY="61939">
        <dgm:presLayoutVars>
          <dgm:bulletEnabled val="1"/>
        </dgm:presLayoutVars>
      </dgm:prSet>
      <dgm:spPr/>
    </dgm:pt>
    <dgm:pt modelId="{4F5BE083-1996-4CB8-8E50-BC168A809E07}" type="pres">
      <dgm:prSet presAssocID="{DE9575D8-D0F0-4E74-B5F7-BF5B7BC743C9}" presName="sibTrans" presStyleCnt="0"/>
      <dgm:spPr/>
    </dgm:pt>
    <dgm:pt modelId="{A508F699-7136-41E8-825D-60A84F2E00AD}" type="pres">
      <dgm:prSet presAssocID="{C923BA88-9C7B-4E12-8E9F-5FE1B692ACA6}" presName="node" presStyleLbl="node1" presStyleIdx="1" presStyleCnt="3" custScaleY="50587">
        <dgm:presLayoutVars>
          <dgm:bulletEnabled val="1"/>
        </dgm:presLayoutVars>
      </dgm:prSet>
      <dgm:spPr/>
    </dgm:pt>
    <dgm:pt modelId="{E9483D3E-A64E-47F5-BC12-2B86610BDB7B}" type="pres">
      <dgm:prSet presAssocID="{9921A81E-14B5-426B-9CDA-51ABF86DA2B4}" presName="sibTrans" presStyleCnt="0"/>
      <dgm:spPr/>
    </dgm:pt>
    <dgm:pt modelId="{85ECD6D3-8F9A-427A-A886-1FAD292754E5}" type="pres">
      <dgm:prSet presAssocID="{144814D0-140C-435A-87A4-3131A87A0BCF}" presName="node" presStyleLbl="node1" presStyleIdx="2" presStyleCnt="3" custScaleY="51920" custLinFactNeighborX="-3566" custLinFactNeighborY="-4755">
        <dgm:presLayoutVars>
          <dgm:bulletEnabled val="1"/>
        </dgm:presLayoutVars>
      </dgm:prSet>
      <dgm:spPr/>
    </dgm:pt>
  </dgm:ptLst>
  <dgm:cxnLst>
    <dgm:cxn modelId="{26F25B15-715B-42BC-B18F-4D1B94DD690F}" type="presOf" srcId="{F28DDAE3-4FBD-4C8D-9A15-2C3EAACF2B26}" destId="{542635E7-212A-4D75-906E-373D157E44EC}" srcOrd="0" destOrd="0" presId="urn:microsoft.com/office/officeart/2005/8/layout/default#1"/>
    <dgm:cxn modelId="{D965F493-A501-4D4B-81CB-AE6517F1F9A1}" type="presOf" srcId="{144814D0-140C-435A-87A4-3131A87A0BCF}" destId="{85ECD6D3-8F9A-427A-A886-1FAD292754E5}" srcOrd="0" destOrd="0" presId="urn:microsoft.com/office/officeart/2005/8/layout/default#1"/>
    <dgm:cxn modelId="{2888BD96-B4B5-4555-A60A-C5CE92677F6C}" srcId="{F28DDAE3-4FBD-4C8D-9A15-2C3EAACF2B26}" destId="{C923BA88-9C7B-4E12-8E9F-5FE1B692ACA6}" srcOrd="1" destOrd="0" parTransId="{B8D18C27-F38B-476F-AED2-EFBE8DCD42B1}" sibTransId="{9921A81E-14B5-426B-9CDA-51ABF86DA2B4}"/>
    <dgm:cxn modelId="{CCC2C09B-F8A9-4DDD-BB2C-8D3523BF2BAB}" srcId="{F28DDAE3-4FBD-4C8D-9A15-2C3EAACF2B26}" destId="{8117BE66-6364-417C-B7D6-54D13920FF36}" srcOrd="0" destOrd="0" parTransId="{D8DA9308-0606-45E7-BDBC-2C060E63FF23}" sibTransId="{DE9575D8-D0F0-4E74-B5F7-BF5B7BC743C9}"/>
    <dgm:cxn modelId="{A4DCE3AE-5141-4352-951A-73CD29F25504}" srcId="{F28DDAE3-4FBD-4C8D-9A15-2C3EAACF2B26}" destId="{144814D0-140C-435A-87A4-3131A87A0BCF}" srcOrd="2" destOrd="0" parTransId="{9A1B1BA2-0D06-4F18-BF8C-D3AB0F7C8460}" sibTransId="{2C47232F-0975-4B01-A677-ED14F686AF94}"/>
    <dgm:cxn modelId="{89D5CBBE-DFED-4266-A9CE-DFF9C587F062}" type="presOf" srcId="{C923BA88-9C7B-4E12-8E9F-5FE1B692ACA6}" destId="{A508F699-7136-41E8-825D-60A84F2E00AD}" srcOrd="0" destOrd="0" presId="urn:microsoft.com/office/officeart/2005/8/layout/default#1"/>
    <dgm:cxn modelId="{BA73ACDE-8BD5-45F9-A476-0D33D1A221B9}" type="presOf" srcId="{8117BE66-6364-417C-B7D6-54D13920FF36}" destId="{E8ACDBD0-E358-44EC-9155-B690C8C64090}" srcOrd="0" destOrd="0" presId="urn:microsoft.com/office/officeart/2005/8/layout/default#1"/>
    <dgm:cxn modelId="{F9721ADF-2A52-471F-A223-AB7952F62DD8}" type="presParOf" srcId="{542635E7-212A-4D75-906E-373D157E44EC}" destId="{E8ACDBD0-E358-44EC-9155-B690C8C64090}" srcOrd="0" destOrd="0" presId="urn:microsoft.com/office/officeart/2005/8/layout/default#1"/>
    <dgm:cxn modelId="{1FB66AB5-28B9-42BF-BAA1-2AC6E204D741}" type="presParOf" srcId="{542635E7-212A-4D75-906E-373D157E44EC}" destId="{4F5BE083-1996-4CB8-8E50-BC168A809E07}" srcOrd="1" destOrd="0" presId="urn:microsoft.com/office/officeart/2005/8/layout/default#1"/>
    <dgm:cxn modelId="{93D88582-A19B-4799-AE0A-310EB20B8FAB}" type="presParOf" srcId="{542635E7-212A-4D75-906E-373D157E44EC}" destId="{A508F699-7136-41E8-825D-60A84F2E00AD}" srcOrd="2" destOrd="0" presId="urn:microsoft.com/office/officeart/2005/8/layout/default#1"/>
    <dgm:cxn modelId="{88298CF9-EB49-47F8-B3D1-C6B20EECEFB2}" type="presParOf" srcId="{542635E7-212A-4D75-906E-373D157E44EC}" destId="{E9483D3E-A64E-47F5-BC12-2B86610BDB7B}" srcOrd="3" destOrd="0" presId="urn:microsoft.com/office/officeart/2005/8/layout/default#1"/>
    <dgm:cxn modelId="{5C3422F2-CBCE-4B39-93FB-9CF44D827BA2}" type="presParOf" srcId="{542635E7-212A-4D75-906E-373D157E44EC}" destId="{85ECD6D3-8F9A-427A-A886-1FAD292754E5}" srcOrd="4" destOrd="0" presId="urn:microsoft.com/office/officeart/2005/8/layout/default#1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5E66115-CF2D-4896-8794-A1692537C676}" type="doc">
      <dgm:prSet loTypeId="urn:microsoft.com/office/officeart/2005/8/layout/orgChart1#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2A2A0D8C-6430-46EE-9091-5FBEFBC87470}" type="pres">
      <dgm:prSet presAssocID="{95E66115-CF2D-4896-8794-A1692537C67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</dgm:ptLst>
  <dgm:cxnLst>
    <dgm:cxn modelId="{C87BE14B-EC35-456D-92E0-BC73FB6BF7DA}" type="presOf" srcId="{95E66115-CF2D-4896-8794-A1692537C676}" destId="{2A2A0D8C-6430-46EE-9091-5FBEFBC87470}" srcOrd="0" destOrd="0" presId="urn:microsoft.com/office/officeart/2005/8/layout/orgChart1#1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8ACDBD0-E358-44EC-9155-B690C8C64090}">
      <dsp:nvSpPr>
        <dsp:cNvPr id="0" name=""/>
        <dsp:cNvSpPr/>
      </dsp:nvSpPr>
      <dsp:spPr>
        <a:xfrm>
          <a:off x="0" y="259113"/>
          <a:ext cx="1816100" cy="674924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Medicinskt ledningsansvar</a:t>
          </a:r>
          <a:br>
            <a:rPr lang="sv-SE" sz="15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</a:br>
          <a:r>
            <a:rPr lang="sv-SE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Klinisk fysiologi</a:t>
          </a:r>
        </a:p>
      </dsp:txBody>
      <dsp:txXfrm>
        <a:off x="0" y="259113"/>
        <a:ext cx="1816100" cy="674924"/>
      </dsp:txXfrm>
    </dsp:sp>
    <dsp:sp modelId="{A508F699-7136-41E8-825D-60A84F2E00AD}">
      <dsp:nvSpPr>
        <dsp:cNvPr id="0" name=""/>
        <dsp:cNvSpPr/>
      </dsp:nvSpPr>
      <dsp:spPr>
        <a:xfrm>
          <a:off x="0" y="1115648"/>
          <a:ext cx="1816100" cy="551226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4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Sakkunnig farmaceut</a:t>
          </a:r>
          <a:br>
            <a:rPr lang="sv-SE" sz="16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</a:br>
          <a:r>
            <a:rPr lang="sv-SE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Sjukvårdsapoteket VGR</a:t>
          </a:r>
        </a:p>
      </dsp:txBody>
      <dsp:txXfrm>
        <a:off x="0" y="1115648"/>
        <a:ext cx="1816100" cy="551226"/>
      </dsp:txXfrm>
    </dsp:sp>
    <dsp:sp modelId="{85ECD6D3-8F9A-427A-A886-1FAD292754E5}">
      <dsp:nvSpPr>
        <dsp:cNvPr id="0" name=""/>
        <dsp:cNvSpPr/>
      </dsp:nvSpPr>
      <dsp:spPr>
        <a:xfrm>
          <a:off x="0" y="1796671"/>
          <a:ext cx="1816100" cy="565751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16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Sjukhusfysiker</a:t>
          </a:r>
          <a:br>
            <a:rPr lang="sv-SE" sz="16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</a:br>
          <a:r>
            <a:rPr lang="sv-SE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BFM</a:t>
          </a:r>
        </a:p>
      </dsp:txBody>
      <dsp:txXfrm>
        <a:off x="0" y="1796671"/>
        <a:ext cx="1816100" cy="56575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#1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contDir" val="sameDir"/>
          <dgm:param type="flowDir" val="row"/>
          <dgm:param type="grDir" val="tL"/>
          <dgm:param type="off" val="ctr"/>
        </dgm:alg>
      </dgm:if>
      <dgm:else name="Name2">
        <dgm:alg type="snake">
          <dgm:param type="contDir" val="sameDir"/>
          <dgm:param type="flowDir" val="row"/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#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begPts" val="bCtr"/>
                        <dgm:param type="bendPt" val="end"/>
                        <dgm:param type="connRout" val="bend"/>
                        <dgm:param type="dim" val="1D"/>
                        <dgm:param type="endPts" val="tCtr"/>
                        <dgm:param type="endSty" val="noAr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begPts" val="bCtr"/>
                            <dgm:param type="bendPt" val="end"/>
                            <dgm:param type="connRout" val="bend"/>
                            <dgm:param type="dim" val="1D"/>
                            <dgm:param type="endPts" val="tCtr"/>
                            <dgm:param type="endSty" val="noArr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begPts" val="bCtr"/>
                                    <dgm:param type="connRout" val="bend"/>
                                    <dgm:param type="dim" val="1D"/>
                                    <dgm:param type="endPts" val="midL midR"/>
                                    <dgm:param type="endSty" val="noArr"/>
                                  </dgm:alg>
                                </dgm:if>
                                <dgm:else name="Name45">
                                  <dgm:alg type="conn">
                                    <dgm:param type="begPts" val="bCtr"/>
                                    <dgm:param type="connRout" val="bend"/>
                                    <dgm:param type="dim" val="1D"/>
                                    <dgm:param type="endPts" val="midL midR"/>
                                    <dgm:param type="endSty" val="noAr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begPts" val="bCtr"/>
                                <dgm:param type="bendPt" val="end"/>
                                <dgm:param type="connRout" val="bend"/>
                                <dgm:param type="dim" val="1D"/>
                                <dgm:param type="endPts" val="tCtr"/>
                                <dgm:param type="endSty" val="noAr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begPts" val="bCtr"/>
                        <dgm:param type="connRout" val="bend"/>
                        <dgm:param type="dim" val="1D"/>
                        <dgm:param type="endPts" val="midL midR"/>
                        <dgm:param type="endSty" val="noAr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</dgm:alg>
                            </dgm:if>
                            <dgm:else name="Name55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</dgm:alg>
                            </dgm:if>
                            <dgm:else name="Name59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begPts" val="bCtr"/>
                    <dgm:param type="connRout" val="bend"/>
                    <dgm:param type="dim" val="1D"/>
                    <dgm:param type="endPts" val="midL midR"/>
                    <dgm:param type="endSty" val="noAr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1</Pages>
  <Words>48</Words>
  <Characters>470</Characters>
  <Application>Microsoft Office Word</Application>
  <DocSecurity>0</DocSecurity>
  <Lines>3</Lines>
  <Paragraphs>1</Paragraphs>
  <ScaleCrop>false</ScaleCrop>
  <Manager/>
  <Company/>
  <LinksUpToDate>false</LinksUpToDate>
  <CharactersWithSpaces>517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Organisationsdiagram för god beredningssed (GMP)</dc:title>
  <dc:subject/>
  <dc:creator>patrik.jens.johansson@vgregion.se</dc:creator>
  <keywords/>
  <lastModifiedBy>Ulrica Sehlberg</lastModifiedBy>
  <revision>40</revision>
  <lastPrinted>2016-03-31T01:56:00.0000000Z</lastPrinted>
  <dcterms:created xsi:type="dcterms:W3CDTF">2022-05-18T02:37:00.0000000Z</dcterms:created>
  <dcterms:modified xsi:type="dcterms:W3CDTF">2026-05-26T12:26:00.0000000Z</dcterms:modified>
</coreProperties>
</file>