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36C4A" w14:textId="77777777" w:rsidR="00946817" w:rsidRDefault="00946817" w:rsidP="006233D2">
      <w:pPr>
        <w:pStyle w:val="Rubrik2"/>
        <w:ind w:left="0"/>
        <w:sectPr w:rsidR="00946817" w:rsidSect="009468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DBE0C8" w14:textId="77777777" w:rsidR="00946817" w:rsidRPr="00946817" w:rsidRDefault="00946817" w:rsidP="0094681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48"/>
    </w:p>
    <w:p w14:paraId="664B284E" w14:textId="4B8DD3EE" w:rsidR="00946817" w:rsidRPr="00946817" w:rsidRDefault="00DD04A0" w:rsidP="00DD04A0">
      <w:pPr>
        <w:pStyle w:val="Rubrik1"/>
        <w:rPr>
          <w:szCs w:val="20"/>
        </w:rPr>
      </w:pPr>
      <w:r w:rsidRPr="00946817">
        <w:t xml:space="preserve">Lokalvård i </w:t>
      </w:r>
      <w:proofErr w:type="spellStart"/>
      <w:r w:rsidRPr="00946817">
        <w:t>renklassade</w:t>
      </w:r>
      <w:proofErr w:type="spellEnd"/>
      <w:r w:rsidRPr="00946817">
        <w:t xml:space="preserve"> lokaler i </w:t>
      </w:r>
      <w:r>
        <w:t>lokalvårdares</w:t>
      </w:r>
      <w:r w:rsidRPr="00946817">
        <w:t xml:space="preserve"> regi, NÄL</w:t>
      </w:r>
      <w:r w:rsidR="00946817" w:rsidRPr="00946817">
        <w:rPr>
          <w:szCs w:val="20"/>
        </w:rPr>
        <w:tab/>
      </w:r>
    </w:p>
    <w:p w14:paraId="527361D8" w14:textId="77777777" w:rsidR="00946817" w:rsidRPr="00946817" w:rsidRDefault="00946817" w:rsidP="00DD04A0">
      <w:pPr>
        <w:pStyle w:val="Rubrik2"/>
      </w:pPr>
      <w:r w:rsidRPr="00946817">
        <w:t xml:space="preserve">Bakgrund </w:t>
      </w:r>
    </w:p>
    <w:p w14:paraId="2F7D7CA7" w14:textId="77777777" w:rsidR="00946817" w:rsidRPr="00946817" w:rsidRDefault="00946817" w:rsidP="00DD04A0">
      <w:pPr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Lokalvård i beredningsrum och slussar samt dispenseringsrum på nuklearmedicin utförs av personal från Regionservice.</w:t>
      </w:r>
    </w:p>
    <w:p w14:paraId="7C23DCB2" w14:textId="77777777" w:rsidR="00946817" w:rsidRPr="00946817" w:rsidRDefault="00946817" w:rsidP="00946817">
      <w:pPr>
        <w:spacing w:after="0" w:line="240" w:lineRule="auto"/>
        <w:ind w:left="0" w:right="0"/>
        <w:rPr>
          <w:szCs w:val="20"/>
        </w:rPr>
      </w:pPr>
    </w:p>
    <w:p w14:paraId="06D68431" w14:textId="77777777" w:rsidR="00946817" w:rsidRPr="00946817" w:rsidRDefault="00946817" w:rsidP="00DD04A0">
      <w:pPr>
        <w:pStyle w:val="Rubrik2"/>
      </w:pPr>
      <w:r w:rsidRPr="00946817">
        <w:t>Syfte</w:t>
      </w:r>
    </w:p>
    <w:p w14:paraId="6E99F216" w14:textId="77777777" w:rsidR="00946817" w:rsidRPr="00946817" w:rsidRDefault="00946817" w:rsidP="00DD04A0">
      <w:pPr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Att fastställa instruktioner för lokalvård i beredningsrum och slussar samt dispenserings</w:t>
      </w:r>
      <w:r w:rsidRPr="00946817">
        <w:rPr>
          <w:szCs w:val="20"/>
        </w:rPr>
        <w:softHyphen/>
        <w:t>rum för att säkerställa hygienkrav enligt Svensk Läkemedels</w:t>
      </w:r>
      <w:r w:rsidRPr="00946817">
        <w:rPr>
          <w:szCs w:val="20"/>
        </w:rPr>
        <w:softHyphen/>
        <w:t>standard.</w:t>
      </w:r>
    </w:p>
    <w:p w14:paraId="1A720BCF" w14:textId="4FB673BA" w:rsidR="00DD04A0" w:rsidRPr="00946817" w:rsidRDefault="00DD04A0" w:rsidP="00DD04A0">
      <w:pPr>
        <w:pStyle w:val="Rubrik2"/>
      </w:pPr>
      <w:r>
        <w:t>Förändringar sedan föregående</w:t>
      </w:r>
      <w:r w:rsidRPr="00946817">
        <w:t xml:space="preserve"> version </w:t>
      </w:r>
    </w:p>
    <w:p w14:paraId="232D2C12" w14:textId="7ED8FE10" w:rsidR="00DD04A0" w:rsidRPr="00DD0B7A" w:rsidRDefault="00DD04A0" w:rsidP="00DD0B7A">
      <w:pPr>
        <w:pStyle w:val="Liststycke"/>
        <w:numPr>
          <w:ilvl w:val="0"/>
          <w:numId w:val="30"/>
        </w:numPr>
        <w:spacing w:after="0" w:line="240" w:lineRule="auto"/>
        <w:ind w:right="0"/>
        <w:rPr>
          <w:szCs w:val="20"/>
        </w:rPr>
      </w:pPr>
      <w:r w:rsidRPr="00DD0B7A">
        <w:rPr>
          <w:szCs w:val="20"/>
        </w:rPr>
        <w:t xml:space="preserve">Ordet lokalvårdare ersätter </w:t>
      </w:r>
      <w:proofErr w:type="spellStart"/>
      <w:r w:rsidRPr="00DD0B7A">
        <w:rPr>
          <w:szCs w:val="20"/>
        </w:rPr>
        <w:t>Regionservices</w:t>
      </w:r>
      <w:proofErr w:type="spellEnd"/>
      <w:r w:rsidR="00DD0B7A" w:rsidRPr="00DD0B7A">
        <w:rPr>
          <w:szCs w:val="20"/>
        </w:rPr>
        <w:t>.</w:t>
      </w:r>
    </w:p>
    <w:p w14:paraId="04B21E2B" w14:textId="36BB4195" w:rsidR="00DD0B7A" w:rsidRPr="00DD0B7A" w:rsidRDefault="00DD0B7A" w:rsidP="00DD0B7A">
      <w:pPr>
        <w:pStyle w:val="Liststycke"/>
        <w:numPr>
          <w:ilvl w:val="0"/>
          <w:numId w:val="30"/>
        </w:numPr>
        <w:spacing w:after="0" w:line="240" w:lineRule="auto"/>
        <w:ind w:right="0"/>
        <w:rPr>
          <w:szCs w:val="20"/>
        </w:rPr>
      </w:pPr>
      <w:r w:rsidRPr="00DD0B7A">
        <w:rPr>
          <w:szCs w:val="20"/>
        </w:rPr>
        <w:t>Hänvisning till ny rutin gällande utbildningsplan och delgivning av rutiner.</w:t>
      </w:r>
    </w:p>
    <w:p w14:paraId="22E92F3A" w14:textId="77777777" w:rsidR="00946817" w:rsidRPr="00946817" w:rsidRDefault="00946817" w:rsidP="00946817">
      <w:pPr>
        <w:spacing w:after="0" w:line="240" w:lineRule="auto"/>
        <w:ind w:left="0" w:right="0"/>
        <w:rPr>
          <w:szCs w:val="20"/>
        </w:rPr>
      </w:pPr>
    </w:p>
    <w:p w14:paraId="66C59A03" w14:textId="77777777" w:rsidR="00946817" w:rsidRPr="00946817" w:rsidRDefault="00946817" w:rsidP="00DD04A0">
      <w:pPr>
        <w:pStyle w:val="Rubrik2"/>
      </w:pPr>
      <w:r w:rsidRPr="00946817">
        <w:t>Arbetsbeskrivning</w:t>
      </w:r>
    </w:p>
    <w:p w14:paraId="45B24C0B" w14:textId="77777777" w:rsidR="00946817" w:rsidRPr="00946817" w:rsidRDefault="00946817" w:rsidP="006233D2">
      <w:pPr>
        <w:pStyle w:val="Rubrik3"/>
      </w:pPr>
      <w:r w:rsidRPr="00946817">
        <w:t>Allmänna instruktioner</w:t>
      </w:r>
    </w:p>
    <w:p w14:paraId="641C0B80" w14:textId="07F3E21B" w:rsidR="00946817" w:rsidRPr="00946817" w:rsidRDefault="00946817" w:rsidP="006233D2">
      <w:pPr>
        <w:pStyle w:val="Punktlista"/>
      </w:pPr>
      <w:r w:rsidRPr="00946817">
        <w:t>Lokalvårdare ska ha särskild utbildning enligt</w:t>
      </w:r>
      <w:r w:rsidRPr="00946817">
        <w:rPr>
          <w:color w:val="0000FF"/>
          <w:u w:val="single"/>
        </w:rPr>
        <w:t xml:space="preserve"> </w:t>
      </w:r>
      <w:hyperlink r:id="rId17" w:history="1">
        <w:r w:rsidRPr="000209BF">
          <w:rPr>
            <w:color w:val="0000FF"/>
            <w:u w:val="single"/>
          </w:rPr>
          <w:t xml:space="preserve">Utbildningsplan </w:t>
        </w:r>
        <w:r w:rsidR="000209BF" w:rsidRPr="000209BF">
          <w:rPr>
            <w:color w:val="0000FF"/>
            <w:u w:val="single"/>
          </w:rPr>
          <w:t>och delgivning av rutiner inom nuklearmedicin för lokalvårdare</w:t>
        </w:r>
      </w:hyperlink>
      <w:r w:rsidRPr="00946817">
        <w:t xml:space="preserve"> för att få städa i </w:t>
      </w:r>
      <w:proofErr w:type="spellStart"/>
      <w:r w:rsidRPr="00946817">
        <w:t>renklassade</w:t>
      </w:r>
      <w:proofErr w:type="spellEnd"/>
      <w:r w:rsidRPr="00946817">
        <w:t xml:space="preserve"> lokaler.</w:t>
      </w:r>
    </w:p>
    <w:p w14:paraId="22F20E9C" w14:textId="36700419" w:rsidR="00946817" w:rsidRPr="00946817" w:rsidRDefault="00946817" w:rsidP="006233D2">
      <w:pPr>
        <w:pStyle w:val="Punktlista"/>
      </w:pPr>
      <w:r w:rsidRPr="00946817">
        <w:t xml:space="preserve">Särskild klädsel används vid städning i rena utrymmen. Se </w:t>
      </w:r>
      <w:hyperlink r:id="rId18" w:history="1">
        <w:r w:rsidRPr="00946817">
          <w:rPr>
            <w:color w:val="0000FF"/>
            <w:u w:val="single"/>
          </w:rPr>
          <w:t>Slussning av all personal till beredningsrum</w:t>
        </w:r>
      </w:hyperlink>
      <w:r w:rsidRPr="00946817">
        <w:t>.</w:t>
      </w:r>
    </w:p>
    <w:p w14:paraId="3B2739BC" w14:textId="77777777" w:rsidR="00946817" w:rsidRPr="00946817" w:rsidRDefault="00946817" w:rsidP="006233D2">
      <w:pPr>
        <w:pStyle w:val="Punktlista"/>
      </w:pPr>
      <w:r w:rsidRPr="00946817">
        <w:t>Säkerhetsbänkarnas insida städas av beredande personal.</w:t>
      </w:r>
    </w:p>
    <w:p w14:paraId="4A31E898" w14:textId="6332EDFA" w:rsidR="00946817" w:rsidRPr="00946817" w:rsidRDefault="00946817" w:rsidP="00584924">
      <w:pPr>
        <w:pStyle w:val="Punktlista"/>
      </w:pPr>
      <w:r w:rsidRPr="00946817">
        <w:t>Lokalvård genomförs varje arbetsdag.</w:t>
      </w:r>
    </w:p>
    <w:p w14:paraId="77B4DE6A" w14:textId="77777777" w:rsidR="00946817" w:rsidRPr="00946817" w:rsidRDefault="00946817" w:rsidP="006233D2">
      <w:pPr>
        <w:pStyle w:val="Punktlista"/>
      </w:pPr>
      <w:r w:rsidRPr="00946817">
        <w:t>Lokalvård får inte ske i lokal där beredning pågår.</w:t>
      </w:r>
      <w:r w:rsidRPr="00946817">
        <w:br/>
      </w:r>
    </w:p>
    <w:p w14:paraId="70C5887C" w14:textId="33E075E0" w:rsidR="00946817" w:rsidRPr="00946817" w:rsidRDefault="00946817" w:rsidP="006233D2">
      <w:pPr>
        <w:pStyle w:val="Punktlista"/>
      </w:pPr>
      <w:r w:rsidRPr="00946817">
        <w:lastRenderedPageBreak/>
        <w:t>Lokalvård utförs i turordning uppifrån och ner och inifrån och utåt. Det vill säga tak mot golv i varje rum med början i beredningsrummet (rum 266) sedan sluss 2 (rum 266A) och därefter sluss 1 (rum 267).</w:t>
      </w:r>
    </w:p>
    <w:p w14:paraId="79D2042C" w14:textId="77777777" w:rsidR="00946817" w:rsidRPr="00946817" w:rsidRDefault="00946817" w:rsidP="00507B5B">
      <w:pPr>
        <w:pStyle w:val="Punktlista"/>
      </w:pPr>
      <w:r w:rsidRPr="00946817">
        <w:t xml:space="preserve">Städutrustning och engångsmaterial enligt nedan, förvaras i skåp i slussen (rum 267). Städutrustningen är rumsbunden (rum 266, 266A och 267) och får inte användas i andra lokaler. </w:t>
      </w:r>
    </w:p>
    <w:p w14:paraId="08F7066C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r w:rsidRPr="00946817">
        <w:t>Moppstativ</w:t>
      </w:r>
    </w:p>
    <w:p w14:paraId="07BE0939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-569"/>
        <w:contextualSpacing/>
      </w:pPr>
      <w:r w:rsidRPr="00946817">
        <w:t>Hink (ska förvaras upp och ner på ett plastat underlägg)</w:t>
      </w:r>
    </w:p>
    <w:p w14:paraId="207474B9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r w:rsidRPr="00946817">
        <w:t>Stege</w:t>
      </w:r>
    </w:p>
    <w:p w14:paraId="2EAEACB5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-285"/>
        <w:contextualSpacing/>
      </w:pPr>
      <w:r w:rsidRPr="00946817">
        <w:t xml:space="preserve">Alkoholbaserat desinfektionsmedel med rengörande effekt (≥ 70 </w:t>
      </w:r>
      <w:proofErr w:type="spellStart"/>
      <w:r w:rsidRPr="00946817">
        <w:t>vol</w:t>
      </w:r>
      <w:proofErr w:type="spellEnd"/>
      <w:r w:rsidRPr="00946817">
        <w:t>%)</w:t>
      </w:r>
    </w:p>
    <w:p w14:paraId="7E246AE0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r w:rsidRPr="00946817">
        <w:t>Engångstorkduk</w:t>
      </w:r>
    </w:p>
    <w:p w14:paraId="56250C62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r w:rsidRPr="00946817">
        <w:t>Engångsmoppduk</w:t>
      </w:r>
    </w:p>
    <w:p w14:paraId="6658F2ED" w14:textId="77777777" w:rsidR="00946817" w:rsidRPr="00946817" w:rsidRDefault="00946817" w:rsidP="00507B5B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r w:rsidRPr="00946817">
        <w:t>Allrengöringsmedel</w:t>
      </w:r>
    </w:p>
    <w:p w14:paraId="40D693EB" w14:textId="20130904" w:rsidR="00946817" w:rsidRPr="00946817" w:rsidRDefault="00946817" w:rsidP="00584924">
      <w:pPr>
        <w:numPr>
          <w:ilvl w:val="2"/>
          <w:numId w:val="31"/>
        </w:numPr>
        <w:tabs>
          <w:tab w:val="num" w:pos="2160"/>
        </w:tabs>
        <w:suppressAutoHyphens/>
        <w:spacing w:after="0" w:line="240" w:lineRule="auto"/>
        <w:ind w:right="0"/>
        <w:contextualSpacing/>
      </w:pPr>
      <w:proofErr w:type="spellStart"/>
      <w:r w:rsidRPr="00946817">
        <w:t>Incidin</w:t>
      </w:r>
      <w:proofErr w:type="spellEnd"/>
      <w:r w:rsidR="00502BC4">
        <w:br/>
      </w:r>
    </w:p>
    <w:p w14:paraId="02F56362" w14:textId="00648131" w:rsidR="00946817" w:rsidRPr="00946817" w:rsidRDefault="00946817" w:rsidP="00507B5B">
      <w:pPr>
        <w:pStyle w:val="Punktlista"/>
      </w:pPr>
      <w:r w:rsidRPr="00946817">
        <w:t>Torrdamning och torrmoppning får inte förekomma.</w:t>
      </w:r>
    </w:p>
    <w:p w14:paraId="1AF2653F" w14:textId="2ABCF44E" w:rsidR="00946817" w:rsidRPr="00946817" w:rsidRDefault="00946817" w:rsidP="004A2B42">
      <w:pPr>
        <w:pStyle w:val="Punktlista"/>
        <w:ind w:right="284"/>
      </w:pPr>
      <w:r w:rsidRPr="00946817">
        <w:t xml:space="preserve">Alkoholbaserat desinfektionsmedel med rengörande effekt (≥ 70 </w:t>
      </w:r>
      <w:proofErr w:type="spellStart"/>
      <w:r w:rsidRPr="00946817">
        <w:t>vol</w:t>
      </w:r>
      <w:proofErr w:type="spellEnd"/>
      <w:r w:rsidRPr="00946817">
        <w:t xml:space="preserve">%) nedan benämnt </w:t>
      </w:r>
      <w:proofErr w:type="spellStart"/>
      <w:r w:rsidRPr="00946817">
        <w:t>ytdesinfektion</w:t>
      </w:r>
      <w:proofErr w:type="spellEnd"/>
      <w:r w:rsidRPr="00946817">
        <w:t xml:space="preserve">. </w:t>
      </w:r>
    </w:p>
    <w:p w14:paraId="6022CFAB" w14:textId="2DF518B6" w:rsidR="00946817" w:rsidRPr="00946817" w:rsidRDefault="00946817" w:rsidP="00507B5B">
      <w:pPr>
        <w:pStyle w:val="Punktlista"/>
      </w:pPr>
      <w:r w:rsidRPr="00946817">
        <w:t xml:space="preserve">Skriv öppningsdatum på allrengöringsmedel, tvål och </w:t>
      </w:r>
      <w:proofErr w:type="spellStart"/>
      <w:r w:rsidRPr="00946817">
        <w:t>ytdesinfektion</w:t>
      </w:r>
      <w:proofErr w:type="spellEnd"/>
      <w:r w:rsidRPr="00946817">
        <w:t>. För hållbarhet se nedan. Kom ihåg att stänga snäpplocket på flaskan när du är klar.</w:t>
      </w:r>
    </w:p>
    <w:p w14:paraId="3285C34A" w14:textId="2EC1C975" w:rsidR="00946817" w:rsidRPr="00946817" w:rsidRDefault="00946817" w:rsidP="00AE179F">
      <w:pPr>
        <w:pStyle w:val="Punktlista"/>
        <w:ind w:right="142"/>
      </w:pPr>
      <w:r w:rsidRPr="00946817">
        <w:t xml:space="preserve">Tork- och </w:t>
      </w:r>
      <w:proofErr w:type="spellStart"/>
      <w:r w:rsidRPr="00946817">
        <w:t>moppduk</w:t>
      </w:r>
      <w:proofErr w:type="spellEnd"/>
      <w:r w:rsidRPr="00946817">
        <w:t xml:space="preserve"> doppas enbart en gång i hinken. Vid behov ta en ny.</w:t>
      </w:r>
    </w:p>
    <w:p w14:paraId="50A1C480" w14:textId="5B5A6CB3" w:rsidR="00946817" w:rsidRPr="00946817" w:rsidRDefault="00946817" w:rsidP="00507B5B">
      <w:pPr>
        <w:pStyle w:val="Punktlista"/>
      </w:pPr>
      <w:r w:rsidRPr="00946817">
        <w:t>Efter städning av beredningsrum ska minst 30 minuter förflyta innan beredning får ske.</w:t>
      </w:r>
    </w:p>
    <w:p w14:paraId="68FC3B70" w14:textId="3708F365" w:rsidR="00946817" w:rsidRPr="00946817" w:rsidRDefault="00946817" w:rsidP="00507B5B">
      <w:pPr>
        <w:pStyle w:val="Punktlista"/>
      </w:pPr>
      <w:r w:rsidRPr="00946817">
        <w:t xml:space="preserve">Efter halvårsstädning av beredningsrum ska minst 60 minuter, gärna längre, förflyta innan beredning får ske. </w:t>
      </w:r>
    </w:p>
    <w:p w14:paraId="2F8128D5" w14:textId="6D6E3C1C" w:rsidR="00946817" w:rsidRPr="00946817" w:rsidRDefault="00946817" w:rsidP="00507B5B">
      <w:pPr>
        <w:pStyle w:val="Punktlista"/>
      </w:pPr>
      <w:r w:rsidRPr="00946817">
        <w:t>Efter rumsvalidering ska daglig städning utföras.</w:t>
      </w:r>
    </w:p>
    <w:p w14:paraId="09083180" w14:textId="3904F6E2" w:rsidR="00946817" w:rsidRPr="00946817" w:rsidRDefault="00946817" w:rsidP="00507B5B">
      <w:pPr>
        <w:pStyle w:val="Punktlista"/>
      </w:pPr>
      <w:r w:rsidRPr="00946817">
        <w:t>Efter till exempel filterbyte eller andra ingrepp ska halvårsstädning utföras. Städningen kan vara av förenklad typ beroende på ingreppets art. Sektionsledare på nuklearmedicin rådgör med städpersonalen.</w:t>
      </w:r>
    </w:p>
    <w:p w14:paraId="615E7A4C" w14:textId="56F5A7F0" w:rsidR="00946817" w:rsidRPr="00584924" w:rsidRDefault="00946817" w:rsidP="00584924">
      <w:pPr>
        <w:pStyle w:val="Punktlista"/>
      </w:pPr>
      <w:r w:rsidRPr="00946817">
        <w:t>Om verksamheten varit stängd i mer än tio veckodagar och städning inte utförts, ska veckostädning utföras innan verksamheten återupptas.</w:t>
      </w:r>
    </w:p>
    <w:p w14:paraId="008692AD" w14:textId="77777777" w:rsidR="00946817" w:rsidRPr="00946817" w:rsidRDefault="00946817" w:rsidP="00507B5B">
      <w:pPr>
        <w:pStyle w:val="Punktlista"/>
      </w:pPr>
      <w:r w:rsidRPr="00946817">
        <w:t>Vid avvikelser kontakta personalen på sektionen.</w:t>
      </w:r>
      <w:r w:rsidRPr="00946817">
        <w:br/>
      </w:r>
    </w:p>
    <w:p w14:paraId="79F1C812" w14:textId="77777777" w:rsidR="00584924" w:rsidRDefault="00584924">
      <w:pPr>
        <w:spacing w:after="0" w:line="240" w:lineRule="auto"/>
        <w:ind w:left="0" w:right="0"/>
        <w:rPr>
          <w:rStyle w:val="Rubrik3Char"/>
        </w:rPr>
      </w:pPr>
      <w:r>
        <w:rPr>
          <w:rStyle w:val="Rubrik3Char"/>
        </w:rPr>
        <w:br w:type="page"/>
      </w:r>
    </w:p>
    <w:p w14:paraId="6303DE77" w14:textId="29388FCF" w:rsidR="00946817" w:rsidRPr="00946817" w:rsidRDefault="00946817" w:rsidP="00516DD4">
      <w:pPr>
        <w:keepNext/>
        <w:spacing w:before="240" w:after="60" w:line="240" w:lineRule="auto"/>
        <w:ind w:left="1304" w:right="0"/>
        <w:outlineLvl w:val="2"/>
        <w:rPr>
          <w:rFonts w:ascii="Calibri" w:hAnsi="Calibri" w:cs="Arial"/>
          <w:b/>
          <w:bCs/>
          <w:szCs w:val="26"/>
        </w:rPr>
      </w:pPr>
      <w:r w:rsidRPr="00507B5B">
        <w:rPr>
          <w:rStyle w:val="Rubrik3Char"/>
        </w:rPr>
        <w:lastRenderedPageBreak/>
        <w:t>Varje dag</w:t>
      </w:r>
      <w:r w:rsidRPr="00946817">
        <w:rPr>
          <w:rFonts w:ascii="Calibri" w:hAnsi="Calibri" w:cs="Arial"/>
          <w:b/>
          <w:bCs/>
          <w:szCs w:val="26"/>
        </w:rPr>
        <w:br/>
        <w:t>Beredningsrum inklusive slussar</w:t>
      </w:r>
    </w:p>
    <w:p w14:paraId="267A6508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ytdesinfektion</w:t>
      </w:r>
      <w:proofErr w:type="spellEnd"/>
      <w:r w:rsidRPr="00946817">
        <w:t>:</w:t>
      </w:r>
    </w:p>
    <w:p w14:paraId="4082A9AA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Alla horisontella arbetsytor/bänk/hyllor</w:t>
      </w:r>
    </w:p>
    <w:p w14:paraId="6FB3BCB7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Mätinstrument på väggen, dock inte display</w:t>
      </w:r>
    </w:p>
    <w:p w14:paraId="5D5BB024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Handtag och området runt alla handtag (dörrar, skåpdörrar, kylskåp, interlock</w:t>
      </w:r>
      <w:r w:rsidRPr="00946817">
        <w:rPr>
          <w:szCs w:val="20"/>
        </w:rPr>
        <w:softHyphen/>
        <w:t>system)</w:t>
      </w:r>
    </w:p>
    <w:p w14:paraId="21813211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Horisontella ytor i genomräckningsskåp mellan beredningsrum och dispenseringsrum</w:t>
      </w:r>
    </w:p>
    <w:p w14:paraId="746A799C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Tangentbord </w:t>
      </w:r>
    </w:p>
    <w:p w14:paraId="33C841CB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Telefon</w:t>
      </w:r>
    </w:p>
    <w:p w14:paraId="2490E6C8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Rullbordets horisontella ytor</w:t>
      </w:r>
    </w:p>
    <w:p w14:paraId="65F25EEB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Stolsitsens över- och undersida samt ryggstödets fram- och baksida </w:t>
      </w:r>
    </w:p>
    <w:p w14:paraId="1E305C87" w14:textId="77777777" w:rsidR="00946817" w:rsidRPr="00946817" w:rsidRDefault="00946817" w:rsidP="00516DD4">
      <w:pPr>
        <w:numPr>
          <w:ilvl w:val="2"/>
          <w:numId w:val="32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Tvättställ</w:t>
      </w:r>
    </w:p>
    <w:p w14:paraId="405A63E3" w14:textId="77777777" w:rsidR="00946817" w:rsidRPr="00946817" w:rsidRDefault="00946817" w:rsidP="00946817">
      <w:pPr>
        <w:tabs>
          <w:tab w:val="left" w:pos="6946"/>
        </w:tabs>
        <w:suppressAutoHyphens/>
        <w:spacing w:after="0" w:line="240" w:lineRule="auto"/>
        <w:ind w:left="0" w:right="0"/>
        <w:rPr>
          <w:sz w:val="16"/>
          <w:szCs w:val="20"/>
        </w:rPr>
      </w:pPr>
    </w:p>
    <w:p w14:paraId="66B6C1D2" w14:textId="4B954C81" w:rsidR="00946817" w:rsidRPr="00946817" w:rsidRDefault="00946817" w:rsidP="00516DD4">
      <w:pPr>
        <w:pStyle w:val="Punktlista"/>
      </w:pPr>
      <w:r w:rsidRPr="00946817">
        <w:t>Papperskorgen i slussen töms. OBS! Papperskorgen i berednings- och dispenseringsrummet töms av beredande personal.</w:t>
      </w:r>
    </w:p>
    <w:p w14:paraId="0C3684A3" w14:textId="39A4D558" w:rsidR="00946817" w:rsidRPr="00946817" w:rsidRDefault="00946817" w:rsidP="00516DD4">
      <w:pPr>
        <w:pStyle w:val="Punktlista"/>
      </w:pPr>
      <w:r w:rsidRPr="00946817">
        <w:t xml:space="preserve">Golv avtorkas med engångstrasa fuktad med allrengöringsmedel-lösning (utförs inte vid veckostädning). </w:t>
      </w:r>
    </w:p>
    <w:p w14:paraId="228B118C" w14:textId="77777777" w:rsidR="00946817" w:rsidRPr="00946817" w:rsidRDefault="00946817" w:rsidP="00516DD4">
      <w:pPr>
        <w:pStyle w:val="Punktlista"/>
      </w:pPr>
      <w:r w:rsidRPr="00946817">
        <w:t>Hinken ställs upp och ner på plastat underlägg i skåpet efter att allrengörings-lösningen har hällts ut.</w:t>
      </w:r>
    </w:p>
    <w:p w14:paraId="4C2CE167" w14:textId="03995AB4" w:rsidR="00946817" w:rsidRPr="00946817" w:rsidRDefault="00946817" w:rsidP="00516DD4">
      <w:pPr>
        <w:pStyle w:val="Punktlista"/>
      </w:pPr>
      <w:r w:rsidRPr="00946817">
        <w:t xml:space="preserve">Rumsbundna skor torkas med </w:t>
      </w:r>
      <w:proofErr w:type="spellStart"/>
      <w:r w:rsidRPr="00946817">
        <w:t>ytdesinfektion</w:t>
      </w:r>
      <w:proofErr w:type="spellEnd"/>
      <w:r w:rsidRPr="00946817">
        <w:t>.</w:t>
      </w:r>
    </w:p>
    <w:p w14:paraId="70D01970" w14:textId="77777777" w:rsidR="00946817" w:rsidRPr="00946817" w:rsidRDefault="00946817" w:rsidP="00516DD4">
      <w:pPr>
        <w:pStyle w:val="Punktlista"/>
      </w:pPr>
      <w:r w:rsidRPr="00946817">
        <w:t xml:space="preserve">Efter avtorkning av golv läggs steril rock i </w:t>
      </w:r>
      <w:proofErr w:type="spellStart"/>
      <w:r w:rsidRPr="00946817">
        <w:t>tvättsäcken</w:t>
      </w:r>
      <w:proofErr w:type="spellEnd"/>
      <w:r w:rsidRPr="00946817">
        <w:t xml:space="preserve"> i </w:t>
      </w:r>
      <w:proofErr w:type="spellStart"/>
      <w:r w:rsidRPr="00946817">
        <w:t>sköljen</w:t>
      </w:r>
      <w:proofErr w:type="spellEnd"/>
      <w:r w:rsidRPr="00946817">
        <w:t>.</w:t>
      </w:r>
      <w:r w:rsidRPr="00946817">
        <w:br/>
      </w:r>
    </w:p>
    <w:p w14:paraId="7A6CC28A" w14:textId="6EA900DB" w:rsidR="00946817" w:rsidRPr="00946817" w:rsidRDefault="00946817" w:rsidP="00516DD4">
      <w:pPr>
        <w:tabs>
          <w:tab w:val="left" w:pos="6946"/>
        </w:tabs>
        <w:suppressAutoHyphens/>
        <w:spacing w:after="0" w:line="240" w:lineRule="auto"/>
        <w:ind w:left="0" w:right="0" w:firstLine="993"/>
        <w:rPr>
          <w:b/>
          <w:szCs w:val="20"/>
        </w:rPr>
      </w:pPr>
      <w:r w:rsidRPr="00946817">
        <w:rPr>
          <w:b/>
          <w:szCs w:val="20"/>
        </w:rPr>
        <w:t>Dispenseringsrummet:</w:t>
      </w:r>
    </w:p>
    <w:p w14:paraId="397014DB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ytdesinfektion</w:t>
      </w:r>
      <w:proofErr w:type="spellEnd"/>
      <w:r w:rsidRPr="00946817">
        <w:t>:</w:t>
      </w:r>
    </w:p>
    <w:p w14:paraId="1BDCDE9E" w14:textId="77777777" w:rsidR="00946817" w:rsidRPr="00946817" w:rsidRDefault="00946817" w:rsidP="00502BC4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Horisontell </w:t>
      </w:r>
      <w:proofErr w:type="spellStart"/>
      <w:r w:rsidRPr="00946817">
        <w:rPr>
          <w:szCs w:val="20"/>
        </w:rPr>
        <w:t>bänkyta</w:t>
      </w:r>
      <w:proofErr w:type="spellEnd"/>
    </w:p>
    <w:p w14:paraId="03550AB3" w14:textId="77777777" w:rsidR="00946817" w:rsidRPr="00946817" w:rsidRDefault="00946817" w:rsidP="00502BC4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Rullbordets horisontella ytor</w:t>
      </w:r>
    </w:p>
    <w:p w14:paraId="70882A73" w14:textId="77777777" w:rsidR="00946817" w:rsidRPr="00946817" w:rsidRDefault="00946817" w:rsidP="00502BC4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Horisontell yta i utlämningsskåp mellan dispenserings- och injektionsrum</w:t>
      </w:r>
    </w:p>
    <w:p w14:paraId="32D16B2D" w14:textId="77777777" w:rsidR="00946817" w:rsidRPr="00946817" w:rsidRDefault="00946817" w:rsidP="00502BC4">
      <w:pPr>
        <w:numPr>
          <w:ilvl w:val="2"/>
          <w:numId w:val="39"/>
        </w:numPr>
        <w:tabs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Tangentbord</w:t>
      </w:r>
    </w:p>
    <w:p w14:paraId="27096F65" w14:textId="77777777" w:rsidR="00946817" w:rsidRPr="00946817" w:rsidRDefault="00946817" w:rsidP="00946817">
      <w:pPr>
        <w:tabs>
          <w:tab w:val="left" w:pos="6946"/>
        </w:tabs>
        <w:suppressAutoHyphens/>
        <w:spacing w:after="0" w:line="240" w:lineRule="auto"/>
        <w:ind w:left="709" w:right="0"/>
        <w:rPr>
          <w:szCs w:val="20"/>
        </w:rPr>
      </w:pPr>
    </w:p>
    <w:p w14:paraId="30034B8F" w14:textId="055D18D1" w:rsidR="00946817" w:rsidRPr="00946817" w:rsidRDefault="00946817" w:rsidP="00AE179F">
      <w:pPr>
        <w:pStyle w:val="Punktlista"/>
        <w:tabs>
          <w:tab w:val="left" w:pos="7919"/>
        </w:tabs>
        <w:ind w:right="142"/>
      </w:pPr>
      <w:r w:rsidRPr="00946817">
        <w:t>Städning av golv sker med engångsmoppduk doppad i</w:t>
      </w:r>
      <w:r w:rsidR="00516DD4">
        <w:t xml:space="preserve"> </w:t>
      </w:r>
      <w:r w:rsidRPr="00946817">
        <w:t>allrengöringsmedel</w:t>
      </w:r>
      <w:r w:rsidRPr="00946817">
        <w:softHyphen/>
        <w:t>-lösning</w:t>
      </w:r>
      <w:r w:rsidR="00144025">
        <w:t>.</w:t>
      </w:r>
    </w:p>
    <w:p w14:paraId="33E9AE61" w14:textId="77777777" w:rsidR="00225A01" w:rsidRDefault="00225A0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4097A74" w14:textId="2E2DF3AB" w:rsidR="00946817" w:rsidRPr="00946817" w:rsidRDefault="00946817" w:rsidP="00516DD4">
      <w:pPr>
        <w:pStyle w:val="Rubrik3"/>
      </w:pPr>
      <w:r w:rsidRPr="00946817">
        <w:lastRenderedPageBreak/>
        <w:t>Varje vecka</w:t>
      </w:r>
    </w:p>
    <w:p w14:paraId="1AAB6E83" w14:textId="26D38F1D" w:rsidR="00946817" w:rsidRPr="00946817" w:rsidRDefault="00946817" w:rsidP="00516DD4">
      <w:pPr>
        <w:pStyle w:val="Punktlista"/>
      </w:pPr>
      <w:r w:rsidRPr="00946817">
        <w:t>Papperskorgen i slussen töms. OBS! Papperskorgen i berednings- och dispenserings</w:t>
      </w:r>
      <w:r w:rsidRPr="00946817">
        <w:softHyphen/>
        <w:t>rummet töms av beredande personal.</w:t>
      </w:r>
    </w:p>
    <w:p w14:paraId="3DBB5E2C" w14:textId="1D261724" w:rsidR="00946817" w:rsidRPr="00946817" w:rsidRDefault="00946817" w:rsidP="00516DD4">
      <w:pPr>
        <w:pStyle w:val="Punktlista"/>
      </w:pPr>
      <w:r w:rsidRPr="00946817">
        <w:t xml:space="preserve">Alla horisontella arbetsytor/bänk/hyllor torkas med </w:t>
      </w:r>
      <w:proofErr w:type="spellStart"/>
      <w:r w:rsidRPr="00946817">
        <w:t>Incidin</w:t>
      </w:r>
      <w:proofErr w:type="spellEnd"/>
      <w:r w:rsidRPr="00946817">
        <w:t>.</w:t>
      </w:r>
    </w:p>
    <w:p w14:paraId="58189BDE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ytdesinfektion</w:t>
      </w:r>
      <w:proofErr w:type="spellEnd"/>
      <w:r w:rsidRPr="00946817">
        <w:t>:</w:t>
      </w:r>
    </w:p>
    <w:p w14:paraId="43208457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Mätinstrument på väggen (inte display)</w:t>
      </w:r>
    </w:p>
    <w:p w14:paraId="5181DEA3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Genomräckningsskåpets insida </w:t>
      </w:r>
    </w:p>
    <w:p w14:paraId="7E46F5AB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Handtag och området runt alla handtag (dörrar, skåpdörrar, kylskåp, interlock</w:t>
      </w:r>
      <w:r w:rsidRPr="00946817">
        <w:rPr>
          <w:szCs w:val="20"/>
        </w:rPr>
        <w:softHyphen/>
        <w:t>system)</w:t>
      </w:r>
    </w:p>
    <w:p w14:paraId="034B94E4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Tangentbord </w:t>
      </w:r>
    </w:p>
    <w:p w14:paraId="059B945F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Telefon</w:t>
      </w:r>
    </w:p>
    <w:p w14:paraId="3C97B411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Säkerhetsbänkens stativ </w:t>
      </w:r>
    </w:p>
    <w:p w14:paraId="22E3B973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Utsidan av säkerhetsbänkens frontglas. Sänk ner glaspartiet till ändläge innan</w:t>
      </w:r>
      <w:r w:rsidRPr="00946817">
        <w:rPr>
          <w:szCs w:val="20"/>
        </w:rPr>
        <w:br/>
        <w:t>rengöring. Hissa upp glasparti till standardläge.</w:t>
      </w:r>
    </w:p>
    <w:p w14:paraId="154E2DB2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Rullbordet inklusive hjul </w:t>
      </w:r>
    </w:p>
    <w:p w14:paraId="733BD2FD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Stolarna inklusive hjul</w:t>
      </w:r>
    </w:p>
    <w:p w14:paraId="591A1F22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Generatorvagnen inklusive hjul </w:t>
      </w:r>
    </w:p>
    <w:p w14:paraId="5A29327E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Pedalpelle </w:t>
      </w:r>
    </w:p>
    <w:p w14:paraId="7982EF20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Klädkrokar </w:t>
      </w:r>
    </w:p>
    <w:p w14:paraId="2F1C9949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Tvål- och handspritsdispenser</w:t>
      </w:r>
    </w:p>
    <w:p w14:paraId="77314654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Hållare för engångsdukar </w:t>
      </w:r>
    </w:p>
    <w:p w14:paraId="3864094A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Papperskorg</w:t>
      </w:r>
    </w:p>
    <w:p w14:paraId="70C530A0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Tvättställ</w:t>
      </w:r>
    </w:p>
    <w:p w14:paraId="57E754AC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Ljusknapp</w:t>
      </w:r>
    </w:p>
    <w:p w14:paraId="60A82FB6" w14:textId="77777777" w:rsidR="00946817" w:rsidRPr="00946817" w:rsidRDefault="00946817" w:rsidP="00516DD4">
      <w:pPr>
        <w:numPr>
          <w:ilvl w:val="2"/>
          <w:numId w:val="33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Speglarna i slussen</w:t>
      </w:r>
      <w:r w:rsidRPr="00946817">
        <w:rPr>
          <w:szCs w:val="20"/>
        </w:rPr>
        <w:br/>
      </w:r>
    </w:p>
    <w:p w14:paraId="2F3B422B" w14:textId="59527E1E" w:rsidR="00946817" w:rsidRPr="00946817" w:rsidRDefault="00946817" w:rsidP="00516DD4">
      <w:pPr>
        <w:pStyle w:val="Punktlista"/>
      </w:pPr>
      <w:r w:rsidRPr="00946817">
        <w:t xml:space="preserve">Rengör skoställ med </w:t>
      </w:r>
      <w:proofErr w:type="spellStart"/>
      <w:r w:rsidRPr="00946817">
        <w:t>Incidin</w:t>
      </w:r>
      <w:proofErr w:type="spellEnd"/>
      <w:r w:rsidRPr="00946817">
        <w:t>.</w:t>
      </w:r>
    </w:p>
    <w:p w14:paraId="0F66386D" w14:textId="4CBD2E06" w:rsidR="00946817" w:rsidRPr="00946817" w:rsidRDefault="00946817" w:rsidP="00516DD4">
      <w:pPr>
        <w:pStyle w:val="Punktlista"/>
      </w:pPr>
      <w:r w:rsidRPr="00946817">
        <w:t xml:space="preserve">Rengör rumsbundna skor med </w:t>
      </w:r>
      <w:proofErr w:type="spellStart"/>
      <w:r w:rsidRPr="00946817">
        <w:t>Incidin</w:t>
      </w:r>
      <w:proofErr w:type="spellEnd"/>
      <w:r w:rsidRPr="00946817">
        <w:t>.</w:t>
      </w:r>
    </w:p>
    <w:p w14:paraId="5F8F680A" w14:textId="109B6FF4" w:rsidR="00946817" w:rsidRPr="00946817" w:rsidRDefault="00946817" w:rsidP="00516DD4">
      <w:pPr>
        <w:pStyle w:val="Punktlista"/>
      </w:pPr>
      <w:r w:rsidRPr="00946817">
        <w:t xml:space="preserve">Städskåpet avtorkas invändigt med </w:t>
      </w:r>
      <w:proofErr w:type="spellStart"/>
      <w:r w:rsidRPr="00946817">
        <w:t>ytdesinfektion</w:t>
      </w:r>
      <w:proofErr w:type="spellEnd"/>
      <w:r w:rsidRPr="00946817">
        <w:t xml:space="preserve">. </w:t>
      </w:r>
    </w:p>
    <w:p w14:paraId="1B973B8D" w14:textId="362299F7" w:rsidR="00946817" w:rsidRPr="00946817" w:rsidRDefault="00946817" w:rsidP="00516DD4">
      <w:pPr>
        <w:pStyle w:val="Punktlista"/>
      </w:pPr>
      <w:r w:rsidRPr="00946817">
        <w:t>Lägg in nytt plastat underlägg att ställa hinken på.</w:t>
      </w:r>
    </w:p>
    <w:p w14:paraId="13D443A0" w14:textId="687966A7" w:rsidR="00946817" w:rsidRPr="00946817" w:rsidRDefault="00946817" w:rsidP="00516DD4">
      <w:pPr>
        <w:pStyle w:val="Punktlista"/>
      </w:pPr>
      <w:r w:rsidRPr="00946817">
        <w:t xml:space="preserve">Golv avtorkas med engångsmoppduk fuktad med </w:t>
      </w:r>
      <w:proofErr w:type="spellStart"/>
      <w:r w:rsidRPr="00946817">
        <w:t>Incidin</w:t>
      </w:r>
      <w:proofErr w:type="spellEnd"/>
      <w:r w:rsidRPr="00946817">
        <w:t>.</w:t>
      </w:r>
    </w:p>
    <w:p w14:paraId="51331BD4" w14:textId="14641147" w:rsidR="00946817" w:rsidRPr="00946817" w:rsidRDefault="00946817" w:rsidP="00516DD4">
      <w:pPr>
        <w:pStyle w:val="Punktlista"/>
      </w:pPr>
      <w:r w:rsidRPr="00946817">
        <w:t xml:space="preserve">Moppstativ kontrolleras och avtorkas med </w:t>
      </w:r>
      <w:proofErr w:type="spellStart"/>
      <w:r w:rsidRPr="00946817">
        <w:t>Incidin</w:t>
      </w:r>
      <w:proofErr w:type="spellEnd"/>
      <w:r w:rsidRPr="00946817">
        <w:t>.</w:t>
      </w:r>
    </w:p>
    <w:p w14:paraId="30BF7187" w14:textId="5DF786E4" w:rsidR="00946817" w:rsidRPr="00946817" w:rsidRDefault="00946817" w:rsidP="00516DD4">
      <w:pPr>
        <w:pStyle w:val="Punktlista"/>
      </w:pPr>
      <w:r w:rsidRPr="00946817">
        <w:t xml:space="preserve">Hinken inklusive handtag torkas utvändigt med </w:t>
      </w:r>
      <w:proofErr w:type="spellStart"/>
      <w:r w:rsidRPr="00946817">
        <w:t>Incidin</w:t>
      </w:r>
      <w:proofErr w:type="spellEnd"/>
      <w:r w:rsidRPr="00946817">
        <w:t>.</w:t>
      </w:r>
    </w:p>
    <w:p w14:paraId="3B7315E5" w14:textId="7BFEB835" w:rsidR="00946817" w:rsidRPr="00946817" w:rsidRDefault="00946817" w:rsidP="00516DD4">
      <w:pPr>
        <w:pStyle w:val="Punktlista"/>
      </w:pPr>
      <w:proofErr w:type="spellStart"/>
      <w:r w:rsidRPr="00946817">
        <w:t>Incidin</w:t>
      </w:r>
      <w:proofErr w:type="spellEnd"/>
      <w:r w:rsidRPr="00946817">
        <w:t xml:space="preserve"> hälls i handfatet.</w:t>
      </w:r>
    </w:p>
    <w:p w14:paraId="491BC177" w14:textId="75EDD238" w:rsidR="00946817" w:rsidRPr="00946817" w:rsidRDefault="00946817" w:rsidP="00516DD4">
      <w:pPr>
        <w:pStyle w:val="Punktlista"/>
      </w:pPr>
      <w:r w:rsidRPr="00946817">
        <w:t>Hinken ställs in upp och ner på det plastade underlägget.</w:t>
      </w:r>
    </w:p>
    <w:p w14:paraId="48D9D2D0" w14:textId="3FA6B00C" w:rsidR="00946817" w:rsidRPr="00946817" w:rsidRDefault="00946817" w:rsidP="00516DD4">
      <w:pPr>
        <w:pStyle w:val="Punktlista"/>
      </w:pPr>
      <w:r w:rsidRPr="00946817">
        <w:t>Kontrollera att allt materiel finns hemma. Lägg lapp med beställning till personalen i förrådet (beställning sker onsdag förmiddag).</w:t>
      </w:r>
    </w:p>
    <w:p w14:paraId="67795492" w14:textId="77777777" w:rsidR="00946817" w:rsidRPr="00946817" w:rsidRDefault="00946817" w:rsidP="00516DD4">
      <w:pPr>
        <w:pStyle w:val="Punktlista"/>
      </w:pPr>
      <w:r w:rsidRPr="00946817">
        <w:t xml:space="preserve">Efter avtorkning av golv läggs steril rock i </w:t>
      </w:r>
      <w:proofErr w:type="spellStart"/>
      <w:r w:rsidRPr="00946817">
        <w:t>tvättsäcken</w:t>
      </w:r>
      <w:proofErr w:type="spellEnd"/>
      <w:r w:rsidRPr="00946817">
        <w:t xml:space="preserve"> i </w:t>
      </w:r>
      <w:proofErr w:type="spellStart"/>
      <w:r w:rsidRPr="00946817">
        <w:t>sköljen</w:t>
      </w:r>
      <w:proofErr w:type="spellEnd"/>
      <w:r w:rsidRPr="00946817">
        <w:t>.</w:t>
      </w:r>
      <w:r w:rsidRPr="00946817">
        <w:br/>
      </w:r>
    </w:p>
    <w:p w14:paraId="72881A7A" w14:textId="77777777" w:rsidR="00225A01" w:rsidRDefault="00225A01">
      <w:pPr>
        <w:spacing w:after="0" w:line="240" w:lineRule="auto"/>
        <w:ind w:left="0" w:right="0"/>
        <w:rPr>
          <w:b/>
          <w:szCs w:val="20"/>
        </w:rPr>
      </w:pPr>
      <w:r>
        <w:rPr>
          <w:b/>
          <w:szCs w:val="20"/>
        </w:rPr>
        <w:br w:type="page"/>
      </w:r>
    </w:p>
    <w:p w14:paraId="34AE4B2B" w14:textId="78BC8004" w:rsidR="00946817" w:rsidRPr="00946817" w:rsidRDefault="00946817" w:rsidP="00516DD4">
      <w:pPr>
        <w:tabs>
          <w:tab w:val="left" w:pos="6946"/>
        </w:tabs>
        <w:suppressAutoHyphens/>
        <w:spacing w:after="0" w:line="240" w:lineRule="auto"/>
        <w:ind w:left="0" w:right="0" w:firstLine="993"/>
        <w:rPr>
          <w:b/>
          <w:szCs w:val="20"/>
        </w:rPr>
      </w:pPr>
      <w:r w:rsidRPr="00946817">
        <w:rPr>
          <w:b/>
          <w:szCs w:val="20"/>
        </w:rPr>
        <w:lastRenderedPageBreak/>
        <w:t>Dispenseringsrummet:</w:t>
      </w:r>
    </w:p>
    <w:p w14:paraId="1D867A34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ytdesinfektion</w:t>
      </w:r>
      <w:proofErr w:type="spellEnd"/>
      <w:r w:rsidRPr="00946817">
        <w:t>:</w:t>
      </w:r>
    </w:p>
    <w:p w14:paraId="4B0ADE9A" w14:textId="77777777" w:rsidR="00946817" w:rsidRPr="00946817" w:rsidRDefault="00946817" w:rsidP="00516DD4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Horisontell </w:t>
      </w:r>
      <w:proofErr w:type="spellStart"/>
      <w:r w:rsidRPr="00946817">
        <w:rPr>
          <w:szCs w:val="20"/>
        </w:rPr>
        <w:t>bänkyta</w:t>
      </w:r>
      <w:proofErr w:type="spellEnd"/>
    </w:p>
    <w:p w14:paraId="7B0A9F3F" w14:textId="77777777" w:rsidR="00946817" w:rsidRPr="00946817" w:rsidRDefault="00946817" w:rsidP="00516DD4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Rullbordet inklusive hjul</w:t>
      </w:r>
    </w:p>
    <w:p w14:paraId="618C23E7" w14:textId="77777777" w:rsidR="00946817" w:rsidRPr="00946817" w:rsidRDefault="00946817" w:rsidP="00516DD4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Insidan av utlämningsskåp</w:t>
      </w:r>
    </w:p>
    <w:p w14:paraId="2CD5E026" w14:textId="77777777" w:rsidR="005F79E4" w:rsidRDefault="00946817" w:rsidP="00502BC4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Tangentbord</w:t>
      </w:r>
    </w:p>
    <w:p w14:paraId="3420F56C" w14:textId="2404DB16" w:rsidR="00946817" w:rsidRPr="00502BC4" w:rsidRDefault="00946817" w:rsidP="00502BC4">
      <w:pPr>
        <w:numPr>
          <w:ilvl w:val="2"/>
          <w:numId w:val="34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t>Säkerhetsbänkens frontglas och stativ</w:t>
      </w:r>
      <w:r w:rsidR="005F79E4">
        <w:br/>
      </w:r>
    </w:p>
    <w:p w14:paraId="6F73F624" w14:textId="77777777" w:rsidR="00946817" w:rsidRPr="00946817" w:rsidRDefault="00946817" w:rsidP="00516DD4">
      <w:pPr>
        <w:pStyle w:val="Punktlista"/>
      </w:pPr>
      <w:r w:rsidRPr="00946817">
        <w:t xml:space="preserve">Städning av golv sker med engångsmoppduk doppad i </w:t>
      </w:r>
      <w:proofErr w:type="spellStart"/>
      <w:r w:rsidRPr="00946817">
        <w:t>Incidin</w:t>
      </w:r>
      <w:proofErr w:type="spellEnd"/>
      <w:r w:rsidRPr="00946817">
        <w:t>.</w:t>
      </w:r>
    </w:p>
    <w:p w14:paraId="499F4913" w14:textId="77777777" w:rsidR="00516DD4" w:rsidRDefault="00946817" w:rsidP="00516DD4">
      <w:pPr>
        <w:pStyle w:val="Rubrik3"/>
        <w:rPr>
          <w:rFonts w:ascii="Calibri" w:hAnsi="Calibri" w:cs="Arial"/>
          <w:b/>
          <w:szCs w:val="26"/>
        </w:rPr>
      </w:pPr>
      <w:r w:rsidRPr="00516DD4">
        <w:rPr>
          <w:rStyle w:val="Rubrik3Char"/>
        </w:rPr>
        <w:t>Varje halvår</w:t>
      </w:r>
    </w:p>
    <w:p w14:paraId="516375E0" w14:textId="3F34048C" w:rsidR="00946817" w:rsidRPr="00946817" w:rsidRDefault="00946817" w:rsidP="00516DD4">
      <w:pPr>
        <w:keepNext/>
        <w:spacing w:before="240" w:after="60" w:line="240" w:lineRule="auto"/>
        <w:ind w:left="0" w:right="0" w:firstLine="992"/>
        <w:outlineLvl w:val="2"/>
        <w:rPr>
          <w:rFonts w:ascii="Calibri" w:hAnsi="Calibri" w:cs="Arial"/>
          <w:b/>
          <w:bCs/>
          <w:szCs w:val="26"/>
        </w:rPr>
      </w:pPr>
      <w:r w:rsidRPr="00946817">
        <w:rPr>
          <w:rFonts w:ascii="Calibri" w:hAnsi="Calibri" w:cs="Arial"/>
          <w:b/>
          <w:bCs/>
          <w:szCs w:val="26"/>
        </w:rPr>
        <w:t>Beredningsrum</w:t>
      </w:r>
    </w:p>
    <w:p w14:paraId="6FADF008" w14:textId="6A8C2435" w:rsidR="00946817" w:rsidRPr="00946817" w:rsidRDefault="00946817" w:rsidP="00516DD4">
      <w:pPr>
        <w:pStyle w:val="Punktlista"/>
      </w:pPr>
      <w:r w:rsidRPr="00946817">
        <w:t>Papperskorgen i slussen töms. OBS! Papperskorgen i berednings- och dispenserings</w:t>
      </w:r>
      <w:r w:rsidRPr="00946817">
        <w:softHyphen/>
        <w:t>rummet töms av beredande personal.</w:t>
      </w:r>
    </w:p>
    <w:p w14:paraId="7EDE650E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Incidin</w:t>
      </w:r>
      <w:proofErr w:type="spellEnd"/>
      <w:r w:rsidRPr="00946817">
        <w:t>:</w:t>
      </w:r>
    </w:p>
    <w:p w14:paraId="34D7B78F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Tak, vägg, ram runt fönster, dragavbrott och golv</w:t>
      </w:r>
    </w:p>
    <w:p w14:paraId="52A9AAF6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Skåp och kylskåp, utsida</w:t>
      </w:r>
    </w:p>
    <w:p w14:paraId="52107A2E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Säkerhetsbänkens utsida inklusive sladdar, dock inte glasparti Genomräckningsskåpets insida och utsida, dock inte glasparti</w:t>
      </w:r>
    </w:p>
    <w:p w14:paraId="5D2C163E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Alla horisontella arbetsytor/bänk/hyllor</w:t>
      </w:r>
    </w:p>
    <w:p w14:paraId="7F5E3910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Rullbord inklusive hjul</w:t>
      </w:r>
    </w:p>
    <w:p w14:paraId="5CC01445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Stolar inklusive hjul</w:t>
      </w:r>
    </w:p>
    <w:p w14:paraId="4FD685D7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Generatorvagnen inklusive hjul</w:t>
      </w:r>
    </w:p>
    <w:p w14:paraId="73D95CB9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Pedalpelle</w:t>
      </w:r>
    </w:p>
    <w:p w14:paraId="74C71A51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Telefon</w:t>
      </w:r>
    </w:p>
    <w:p w14:paraId="15499209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Papperskorg i sluss</w:t>
      </w:r>
    </w:p>
    <w:p w14:paraId="42741971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Skoställ</w:t>
      </w:r>
    </w:p>
    <w:p w14:paraId="7B00EA66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Rumsbundna skor</w:t>
      </w:r>
    </w:p>
    <w:p w14:paraId="6D2D4FE6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Skåpens insida och utsida i slussen</w:t>
      </w:r>
    </w:p>
    <w:p w14:paraId="7E5F2CB4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Handtag och området runt alla handtag (dörrar, skåpdörrar, kylskåp, interlock</w:t>
      </w:r>
      <w:r w:rsidRPr="00946817">
        <w:rPr>
          <w:szCs w:val="20"/>
        </w:rPr>
        <w:softHyphen/>
        <w:t>system)</w:t>
      </w:r>
    </w:p>
    <w:p w14:paraId="2442E2DD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Klädkrokar </w:t>
      </w:r>
    </w:p>
    <w:p w14:paraId="3505FA4C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Tvål- och handspritsdispenser</w:t>
      </w:r>
    </w:p>
    <w:p w14:paraId="4160106C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Hållare för engångsdukar </w:t>
      </w:r>
    </w:p>
    <w:p w14:paraId="1D62DEC5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Tvättställ</w:t>
      </w:r>
    </w:p>
    <w:p w14:paraId="7508F5BE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Ljusknapp</w:t>
      </w:r>
    </w:p>
    <w:p w14:paraId="73C8737B" w14:textId="77777777" w:rsidR="00946817" w:rsidRPr="00946817" w:rsidRDefault="00946817" w:rsidP="00516DD4">
      <w:pPr>
        <w:numPr>
          <w:ilvl w:val="2"/>
          <w:numId w:val="35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Stege efter att den använts</w:t>
      </w:r>
    </w:p>
    <w:p w14:paraId="6C032074" w14:textId="77777777" w:rsidR="00946817" w:rsidRPr="00946817" w:rsidRDefault="00946817" w:rsidP="00946817">
      <w:pPr>
        <w:tabs>
          <w:tab w:val="num" w:pos="426"/>
          <w:tab w:val="left" w:pos="6946"/>
        </w:tabs>
        <w:suppressAutoHyphens/>
        <w:spacing w:after="0" w:line="240" w:lineRule="auto"/>
        <w:ind w:left="0" w:right="0"/>
        <w:rPr>
          <w:szCs w:val="20"/>
        </w:rPr>
      </w:pPr>
    </w:p>
    <w:p w14:paraId="4F00FC33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ytdesinfekton</w:t>
      </w:r>
      <w:proofErr w:type="spellEnd"/>
      <w:r w:rsidRPr="00946817">
        <w:t>:</w:t>
      </w:r>
    </w:p>
    <w:p w14:paraId="73D80651" w14:textId="77777777" w:rsidR="00946817" w:rsidRPr="00946817" w:rsidRDefault="00946817" w:rsidP="00516DD4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Glaspartier på säkerhetsbänkens utsida. Sänk ner glaspartiet till ändläge innan rengöring. Hissa upp glasparti till standardläge.</w:t>
      </w:r>
    </w:p>
    <w:p w14:paraId="417750CE" w14:textId="77777777" w:rsidR="00946817" w:rsidRPr="00946817" w:rsidRDefault="00946817" w:rsidP="00516DD4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Mätinstrument på väggen, dock inte displayen.</w:t>
      </w:r>
    </w:p>
    <w:p w14:paraId="1963C096" w14:textId="77777777" w:rsidR="00946817" w:rsidRPr="00946817" w:rsidRDefault="00946817" w:rsidP="00516DD4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Tangentbord</w:t>
      </w:r>
    </w:p>
    <w:p w14:paraId="22DFF47D" w14:textId="77777777" w:rsidR="00946817" w:rsidRPr="00946817" w:rsidRDefault="00946817" w:rsidP="00516DD4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Genomräkningsskåpets glasruta</w:t>
      </w:r>
    </w:p>
    <w:p w14:paraId="04B32985" w14:textId="77777777" w:rsidR="00946817" w:rsidRPr="00946817" w:rsidRDefault="00946817" w:rsidP="00516DD4">
      <w:pPr>
        <w:numPr>
          <w:ilvl w:val="2"/>
          <w:numId w:val="36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Glasytor mellan rum, glasytor i skåpsdörrar och glasyta vid fönster</w:t>
      </w:r>
      <w:r w:rsidRPr="00946817">
        <w:rPr>
          <w:szCs w:val="20"/>
        </w:rPr>
        <w:br/>
      </w:r>
    </w:p>
    <w:p w14:paraId="684C7914" w14:textId="1D55F486" w:rsidR="00946817" w:rsidRPr="00946817" w:rsidRDefault="00946817" w:rsidP="00516DD4">
      <w:pPr>
        <w:pStyle w:val="Punktlista"/>
      </w:pPr>
      <w:r w:rsidRPr="00946817">
        <w:t>Lägg in nytt plastat underlägg att ställa hinken på.</w:t>
      </w:r>
    </w:p>
    <w:p w14:paraId="58CDE315" w14:textId="05928868" w:rsidR="00946817" w:rsidRPr="00946817" w:rsidRDefault="00946817" w:rsidP="00516DD4">
      <w:pPr>
        <w:pStyle w:val="Punktlista"/>
      </w:pPr>
      <w:r w:rsidRPr="00946817">
        <w:lastRenderedPageBreak/>
        <w:t xml:space="preserve">Golv avtorkas med engångsmoppduk fuktad med </w:t>
      </w:r>
      <w:proofErr w:type="spellStart"/>
      <w:r w:rsidRPr="00946817">
        <w:t>Incidin</w:t>
      </w:r>
      <w:proofErr w:type="spellEnd"/>
      <w:r w:rsidRPr="00946817">
        <w:t>.</w:t>
      </w:r>
    </w:p>
    <w:p w14:paraId="6D8D8F44" w14:textId="6187BB72" w:rsidR="00946817" w:rsidRPr="00946817" w:rsidRDefault="00946817" w:rsidP="00516DD4">
      <w:pPr>
        <w:pStyle w:val="Punktlista"/>
      </w:pPr>
      <w:r w:rsidRPr="00946817">
        <w:t xml:space="preserve">Moppstativ kontrolleras och avtorkas med </w:t>
      </w:r>
      <w:proofErr w:type="spellStart"/>
      <w:r w:rsidRPr="00946817">
        <w:t>Incidin</w:t>
      </w:r>
      <w:proofErr w:type="spellEnd"/>
      <w:r w:rsidRPr="00946817">
        <w:t>.</w:t>
      </w:r>
    </w:p>
    <w:p w14:paraId="6ABE2075" w14:textId="2F2EF110" w:rsidR="00946817" w:rsidRPr="00946817" w:rsidRDefault="00946817" w:rsidP="00516DD4">
      <w:pPr>
        <w:pStyle w:val="Punktlista"/>
      </w:pPr>
      <w:r w:rsidRPr="00946817">
        <w:t xml:space="preserve">Hinken inklusive handtag torkas utvändigt med </w:t>
      </w:r>
      <w:proofErr w:type="spellStart"/>
      <w:r w:rsidRPr="00946817">
        <w:t>Incidin</w:t>
      </w:r>
      <w:proofErr w:type="spellEnd"/>
      <w:r w:rsidRPr="00946817">
        <w:t>.</w:t>
      </w:r>
    </w:p>
    <w:p w14:paraId="1AF012FB" w14:textId="36E2B4D3" w:rsidR="00946817" w:rsidRPr="00946817" w:rsidRDefault="00946817" w:rsidP="00516DD4">
      <w:pPr>
        <w:pStyle w:val="Punktlista"/>
      </w:pPr>
      <w:proofErr w:type="spellStart"/>
      <w:r w:rsidRPr="00946817">
        <w:t>Incidin</w:t>
      </w:r>
      <w:proofErr w:type="spellEnd"/>
      <w:r w:rsidRPr="00946817">
        <w:t xml:space="preserve"> hälls i handfatet.</w:t>
      </w:r>
    </w:p>
    <w:p w14:paraId="0714DEEF" w14:textId="323FDD77" w:rsidR="00946817" w:rsidRPr="00946817" w:rsidRDefault="00946817" w:rsidP="00516DD4">
      <w:pPr>
        <w:pStyle w:val="Punktlista"/>
        <w:rPr>
          <w:szCs w:val="20"/>
        </w:rPr>
      </w:pPr>
      <w:r w:rsidRPr="00946817">
        <w:rPr>
          <w:szCs w:val="20"/>
        </w:rPr>
        <w:t>Hinken ställs in upp och ner på det plastade underlägget.</w:t>
      </w:r>
    </w:p>
    <w:p w14:paraId="46B92FB2" w14:textId="571FFDC3" w:rsidR="00946817" w:rsidRPr="00946817" w:rsidRDefault="00946817" w:rsidP="00516DD4">
      <w:pPr>
        <w:pStyle w:val="Punktlista"/>
        <w:rPr>
          <w:szCs w:val="20"/>
        </w:rPr>
      </w:pPr>
      <w:r w:rsidRPr="00946817">
        <w:rPr>
          <w:szCs w:val="20"/>
        </w:rPr>
        <w:t>Kontrollera att allt materiel finns hemma. Lägg lapp med beställning till personalen i förrådet (beställning sker onsdag förmiddag).</w:t>
      </w:r>
    </w:p>
    <w:p w14:paraId="49679455" w14:textId="77777777" w:rsidR="00946817" w:rsidRPr="00946817" w:rsidRDefault="00946817" w:rsidP="00516DD4">
      <w:pPr>
        <w:pStyle w:val="Punktlista"/>
        <w:rPr>
          <w:szCs w:val="20"/>
        </w:rPr>
      </w:pPr>
      <w:r w:rsidRPr="00946817">
        <w:rPr>
          <w:szCs w:val="20"/>
        </w:rPr>
        <w:t xml:space="preserve">Efter avtorkning av golv läggs steril rock i </w:t>
      </w:r>
      <w:proofErr w:type="spellStart"/>
      <w:r w:rsidRPr="00946817">
        <w:rPr>
          <w:szCs w:val="20"/>
        </w:rPr>
        <w:t>tvättsäcken</w:t>
      </w:r>
      <w:proofErr w:type="spellEnd"/>
      <w:r w:rsidRPr="00946817">
        <w:rPr>
          <w:szCs w:val="20"/>
        </w:rPr>
        <w:t xml:space="preserve"> i </w:t>
      </w:r>
      <w:proofErr w:type="spellStart"/>
      <w:r w:rsidRPr="00946817">
        <w:rPr>
          <w:szCs w:val="20"/>
        </w:rPr>
        <w:t>sköljen</w:t>
      </w:r>
      <w:proofErr w:type="spellEnd"/>
      <w:r w:rsidRPr="00946817">
        <w:rPr>
          <w:szCs w:val="20"/>
        </w:rPr>
        <w:t>.</w:t>
      </w:r>
      <w:r w:rsidRPr="00946817">
        <w:rPr>
          <w:szCs w:val="20"/>
        </w:rPr>
        <w:br/>
      </w:r>
    </w:p>
    <w:p w14:paraId="25B26476" w14:textId="0F8FFDA0" w:rsidR="00946817" w:rsidRPr="00946817" w:rsidRDefault="00946817" w:rsidP="00516DD4">
      <w:pPr>
        <w:tabs>
          <w:tab w:val="left" w:pos="6946"/>
        </w:tabs>
        <w:suppressAutoHyphens/>
        <w:spacing w:after="0" w:line="240" w:lineRule="auto"/>
        <w:ind w:left="0" w:right="0" w:firstLine="993"/>
        <w:rPr>
          <w:b/>
          <w:szCs w:val="20"/>
        </w:rPr>
      </w:pPr>
      <w:r w:rsidRPr="00946817">
        <w:rPr>
          <w:b/>
          <w:szCs w:val="20"/>
        </w:rPr>
        <w:t>Dispenseringsrummet:</w:t>
      </w:r>
    </w:p>
    <w:p w14:paraId="47C4C5B4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Incidin</w:t>
      </w:r>
      <w:proofErr w:type="spellEnd"/>
      <w:r w:rsidRPr="00946817">
        <w:t>:</w:t>
      </w:r>
    </w:p>
    <w:p w14:paraId="62E16521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Tak och vägg (enbart en gång/år, det vill säga i mars)</w:t>
      </w:r>
    </w:p>
    <w:p w14:paraId="7BF17B8D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Klocka</w:t>
      </w:r>
    </w:p>
    <w:p w14:paraId="7A1DC4E2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 xml:space="preserve">Horisontell </w:t>
      </w:r>
      <w:proofErr w:type="spellStart"/>
      <w:r w:rsidRPr="00946817">
        <w:rPr>
          <w:szCs w:val="20"/>
        </w:rPr>
        <w:t>bänkyta</w:t>
      </w:r>
      <w:proofErr w:type="spellEnd"/>
    </w:p>
    <w:p w14:paraId="63170B42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Rullbordet inklusive hjul</w:t>
      </w:r>
    </w:p>
    <w:p w14:paraId="0617D83E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Insidan av utlämningsskåp</w:t>
      </w:r>
    </w:p>
    <w:p w14:paraId="5BCF8043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Skåp och kylskåp, utsida</w:t>
      </w:r>
    </w:p>
    <w:p w14:paraId="42787DF4" w14:textId="77777777" w:rsidR="00946817" w:rsidRPr="00946817" w:rsidRDefault="00946817" w:rsidP="00516DD4">
      <w:pPr>
        <w:numPr>
          <w:ilvl w:val="2"/>
          <w:numId w:val="37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Säkerhetsbänkens utsida inklusive sladdar, dock inte glaspartier</w:t>
      </w:r>
    </w:p>
    <w:p w14:paraId="2384DDE6" w14:textId="77777777" w:rsidR="00946817" w:rsidRPr="00946817" w:rsidRDefault="00946817" w:rsidP="00946817">
      <w:pPr>
        <w:tabs>
          <w:tab w:val="left" w:pos="6946"/>
        </w:tabs>
        <w:suppressAutoHyphens/>
        <w:spacing w:after="0" w:line="240" w:lineRule="auto"/>
        <w:ind w:left="709" w:right="0"/>
        <w:rPr>
          <w:szCs w:val="20"/>
        </w:rPr>
      </w:pPr>
    </w:p>
    <w:p w14:paraId="3B417561" w14:textId="77777777" w:rsidR="00946817" w:rsidRPr="00946817" w:rsidRDefault="00946817" w:rsidP="00516DD4">
      <w:pPr>
        <w:pStyle w:val="Punktlista"/>
      </w:pPr>
      <w:r w:rsidRPr="00946817">
        <w:t xml:space="preserve">Nedanstående avtorkas med </w:t>
      </w:r>
      <w:proofErr w:type="spellStart"/>
      <w:r w:rsidRPr="00946817">
        <w:t>ytdesinfektion</w:t>
      </w:r>
      <w:proofErr w:type="spellEnd"/>
    </w:p>
    <w:p w14:paraId="5940E640" w14:textId="77777777" w:rsidR="00946817" w:rsidRPr="00946817" w:rsidRDefault="00946817" w:rsidP="00516DD4">
      <w:pPr>
        <w:numPr>
          <w:ilvl w:val="2"/>
          <w:numId w:val="38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Tangentbord</w:t>
      </w:r>
    </w:p>
    <w:p w14:paraId="29CE0130" w14:textId="77777777" w:rsidR="00946817" w:rsidRPr="00946817" w:rsidRDefault="00946817" w:rsidP="00516DD4">
      <w:pPr>
        <w:numPr>
          <w:ilvl w:val="2"/>
          <w:numId w:val="38"/>
        </w:numPr>
        <w:tabs>
          <w:tab w:val="num" w:pos="2160"/>
          <w:tab w:val="left" w:pos="6946"/>
        </w:tabs>
        <w:suppressAutoHyphens/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Säkerhetsbänkens frontglas</w:t>
      </w:r>
    </w:p>
    <w:p w14:paraId="5F106368" w14:textId="77777777" w:rsidR="00946817" w:rsidRPr="00946817" w:rsidRDefault="00946817" w:rsidP="00946817">
      <w:pPr>
        <w:tabs>
          <w:tab w:val="left" w:pos="6946"/>
        </w:tabs>
        <w:suppressAutoHyphens/>
        <w:spacing w:after="0" w:line="240" w:lineRule="auto"/>
        <w:ind w:left="570" w:right="0"/>
        <w:rPr>
          <w:szCs w:val="20"/>
        </w:rPr>
      </w:pPr>
    </w:p>
    <w:p w14:paraId="12C265E0" w14:textId="77777777" w:rsidR="00946817" w:rsidRPr="00946817" w:rsidRDefault="00946817" w:rsidP="00516DD4">
      <w:pPr>
        <w:pStyle w:val="Punktlista"/>
      </w:pPr>
      <w:r w:rsidRPr="00946817">
        <w:t xml:space="preserve">Städning av golv sker med engångsmoppduk doppad i </w:t>
      </w:r>
      <w:proofErr w:type="spellStart"/>
      <w:r w:rsidRPr="00946817">
        <w:t>Incidin</w:t>
      </w:r>
      <w:proofErr w:type="spellEnd"/>
    </w:p>
    <w:p w14:paraId="46CAF4BA" w14:textId="77777777" w:rsidR="00946817" w:rsidRPr="00516DD4" w:rsidRDefault="00946817" w:rsidP="00516DD4">
      <w:pPr>
        <w:pStyle w:val="Rubrik3"/>
      </w:pPr>
      <w:r w:rsidRPr="00516DD4">
        <w:t>Övrigt</w:t>
      </w:r>
    </w:p>
    <w:p w14:paraId="7C3752AD" w14:textId="0358EB4E" w:rsidR="00946817" w:rsidRPr="00946817" w:rsidRDefault="00946817" w:rsidP="00225A01">
      <w:pPr>
        <w:tabs>
          <w:tab w:val="num" w:pos="1134"/>
        </w:tabs>
        <w:spacing w:after="0" w:line="240" w:lineRule="auto"/>
        <w:ind w:right="0"/>
        <w:rPr>
          <w:szCs w:val="20"/>
        </w:rPr>
      </w:pPr>
      <w:r w:rsidRPr="00946817">
        <w:rPr>
          <w:szCs w:val="20"/>
        </w:rPr>
        <w:t>Vid behov byts rumsbundna skor, hink och moppstativ. Meddela personalen på sektionen.</w:t>
      </w:r>
    </w:p>
    <w:p w14:paraId="716BA5F7" w14:textId="77777777" w:rsidR="00946817" w:rsidRPr="00946817" w:rsidRDefault="00946817" w:rsidP="00516DD4">
      <w:pPr>
        <w:pStyle w:val="Rubrik3"/>
      </w:pPr>
      <w:r w:rsidRPr="00946817">
        <w:t>Periodicitet</w:t>
      </w:r>
    </w:p>
    <w:p w14:paraId="49CADCF5" w14:textId="56CF5893" w:rsidR="00946817" w:rsidRPr="00946817" w:rsidRDefault="00946817" w:rsidP="00516DD4">
      <w:r w:rsidRPr="00946817">
        <w:t>Veckostädning utförs en gång per vecka, förslagsvis torsdag.</w:t>
      </w:r>
    </w:p>
    <w:p w14:paraId="2E52D263" w14:textId="4D18F35D" w:rsidR="00946817" w:rsidRPr="00225A01" w:rsidRDefault="00946817" w:rsidP="00225A01">
      <w:r w:rsidRPr="00946817">
        <w:t>Halvårsstädning utförs i början av mars och september.</w:t>
      </w:r>
    </w:p>
    <w:p w14:paraId="3A5DE546" w14:textId="77777777" w:rsidR="00946817" w:rsidRPr="00946817" w:rsidRDefault="00946817" w:rsidP="00516DD4">
      <w:pPr>
        <w:pStyle w:val="Rubrik2"/>
      </w:pPr>
      <w:r w:rsidRPr="00946817">
        <w:t>Dokumentation</w:t>
      </w:r>
    </w:p>
    <w:p w14:paraId="3F3188F2" w14:textId="1D643799" w:rsidR="00946817" w:rsidRPr="00946817" w:rsidRDefault="00946817" w:rsidP="00516DD4">
      <w:r w:rsidRPr="00946817">
        <w:t>Genomförd städning dokumenteras på blankett med bläckpenna:</w:t>
      </w:r>
      <w:hyperlink r:id="rId19" w:history="1">
        <w:r w:rsidRPr="00946817">
          <w:rPr>
            <w:color w:val="0000FF"/>
            <w:u w:val="single"/>
          </w:rPr>
          <w:t xml:space="preserve"> Lokalvård i </w:t>
        </w:r>
        <w:proofErr w:type="spellStart"/>
        <w:r w:rsidRPr="00946817">
          <w:rPr>
            <w:color w:val="0000FF"/>
            <w:u w:val="single"/>
          </w:rPr>
          <w:t>renklassade</w:t>
        </w:r>
        <w:proofErr w:type="spellEnd"/>
        <w:r w:rsidRPr="00946817">
          <w:rPr>
            <w:color w:val="0000FF"/>
            <w:u w:val="single"/>
          </w:rPr>
          <w:t xml:space="preserve"> lokaler i </w:t>
        </w:r>
        <w:r w:rsidR="00656A65">
          <w:rPr>
            <w:color w:val="0000FF"/>
            <w:u w:val="single"/>
          </w:rPr>
          <w:t>lokalvårdares</w:t>
        </w:r>
        <w:r w:rsidRPr="00946817">
          <w:rPr>
            <w:color w:val="0000FF"/>
            <w:u w:val="single"/>
          </w:rPr>
          <w:t xml:space="preserve"> regi, NÄL</w:t>
        </w:r>
      </w:hyperlink>
      <w:r w:rsidRPr="00946817">
        <w:t xml:space="preserve"> Ange tidpunkten när städningen är avslutad. Om du skrivit fel stryk ett streck över felaktig text.</w:t>
      </w:r>
    </w:p>
    <w:p w14:paraId="6A5F6F92" w14:textId="77777777" w:rsidR="00946817" w:rsidRPr="00946817" w:rsidRDefault="00946817" w:rsidP="00946817">
      <w:pPr>
        <w:suppressAutoHyphens/>
        <w:spacing w:after="0" w:line="240" w:lineRule="auto"/>
        <w:ind w:left="0" w:right="0"/>
        <w:contextualSpacing/>
      </w:pPr>
    </w:p>
    <w:p w14:paraId="6A483510" w14:textId="77777777" w:rsidR="00946817" w:rsidRPr="00946817" w:rsidRDefault="00946817" w:rsidP="00946817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  <w:r w:rsidRPr="00946817">
        <w:rPr>
          <w:szCs w:val="20"/>
        </w:rPr>
        <w:br w:type="page"/>
      </w:r>
    </w:p>
    <w:p w14:paraId="6F289EC5" w14:textId="77777777" w:rsidR="00946817" w:rsidRPr="00946817" w:rsidRDefault="00946817" w:rsidP="00516DD4">
      <w:pPr>
        <w:pStyle w:val="Rubrik2"/>
      </w:pPr>
      <w:r w:rsidRPr="00946817">
        <w:lastRenderedPageBreak/>
        <w:t>Hållbarhetstider</w:t>
      </w:r>
    </w:p>
    <w:p w14:paraId="045FE45B" w14:textId="77777777" w:rsidR="00946817" w:rsidRPr="00946817" w:rsidRDefault="00946817" w:rsidP="00516DD4">
      <w:pPr>
        <w:pStyle w:val="Rubrik3"/>
      </w:pPr>
      <w:r w:rsidRPr="00946817">
        <w:t>Bruten flaska</w:t>
      </w:r>
    </w:p>
    <w:tbl>
      <w:tblPr>
        <w:tblW w:w="0" w:type="auto"/>
        <w:tblInd w:w="1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1881"/>
      </w:tblGrid>
      <w:tr w:rsidR="00946817" w:rsidRPr="00946817" w14:paraId="251ABA87" w14:textId="77777777" w:rsidTr="00516DD4">
        <w:tc>
          <w:tcPr>
            <w:tcW w:w="3789" w:type="dxa"/>
            <w:shd w:val="clear" w:color="auto" w:fill="auto"/>
          </w:tcPr>
          <w:p w14:paraId="6DC8230A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946817">
              <w:rPr>
                <w:szCs w:val="20"/>
              </w:rPr>
              <w:t>Ytdesinfektion</w:t>
            </w:r>
            <w:proofErr w:type="spellEnd"/>
            <w:r w:rsidRPr="00946817">
              <w:rPr>
                <w:szCs w:val="20"/>
              </w:rPr>
              <w:t>, lokalvård i renrum</w:t>
            </w:r>
          </w:p>
        </w:tc>
        <w:tc>
          <w:tcPr>
            <w:tcW w:w="1881" w:type="dxa"/>
            <w:shd w:val="clear" w:color="auto" w:fill="auto"/>
          </w:tcPr>
          <w:p w14:paraId="31F52860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2 månader</w:t>
            </w:r>
          </w:p>
        </w:tc>
      </w:tr>
      <w:tr w:rsidR="00946817" w:rsidRPr="00946817" w14:paraId="6FAC6F98" w14:textId="77777777" w:rsidTr="00516DD4">
        <w:tc>
          <w:tcPr>
            <w:tcW w:w="3789" w:type="dxa"/>
            <w:shd w:val="clear" w:color="auto" w:fill="auto"/>
          </w:tcPr>
          <w:p w14:paraId="0D7283BE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Handsprit</w:t>
            </w:r>
          </w:p>
        </w:tc>
        <w:tc>
          <w:tcPr>
            <w:tcW w:w="1881" w:type="dxa"/>
            <w:shd w:val="clear" w:color="auto" w:fill="auto"/>
          </w:tcPr>
          <w:p w14:paraId="7D34DA6C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Utgångsdatum</w:t>
            </w:r>
          </w:p>
        </w:tc>
      </w:tr>
      <w:tr w:rsidR="00946817" w:rsidRPr="00946817" w14:paraId="2F54B8FC" w14:textId="77777777" w:rsidTr="00516DD4">
        <w:tc>
          <w:tcPr>
            <w:tcW w:w="3789" w:type="dxa"/>
            <w:shd w:val="clear" w:color="auto" w:fill="auto"/>
          </w:tcPr>
          <w:p w14:paraId="45421EEB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Allrengöringsmedel</w:t>
            </w:r>
          </w:p>
        </w:tc>
        <w:tc>
          <w:tcPr>
            <w:tcW w:w="1881" w:type="dxa"/>
            <w:shd w:val="clear" w:color="auto" w:fill="auto"/>
          </w:tcPr>
          <w:p w14:paraId="14A8EB39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1 år</w:t>
            </w:r>
          </w:p>
        </w:tc>
      </w:tr>
      <w:tr w:rsidR="00946817" w:rsidRPr="00946817" w14:paraId="66F640BE" w14:textId="77777777" w:rsidTr="00516DD4">
        <w:tc>
          <w:tcPr>
            <w:tcW w:w="3789" w:type="dxa"/>
            <w:shd w:val="clear" w:color="auto" w:fill="auto"/>
          </w:tcPr>
          <w:p w14:paraId="604955C4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Handtvål</w:t>
            </w:r>
          </w:p>
        </w:tc>
        <w:tc>
          <w:tcPr>
            <w:tcW w:w="1881" w:type="dxa"/>
            <w:shd w:val="clear" w:color="auto" w:fill="auto"/>
          </w:tcPr>
          <w:p w14:paraId="786C1F36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1 år</w:t>
            </w:r>
          </w:p>
        </w:tc>
      </w:tr>
    </w:tbl>
    <w:p w14:paraId="101EA90B" w14:textId="77777777" w:rsidR="00946817" w:rsidRPr="00946817" w:rsidRDefault="00946817" w:rsidP="00946817">
      <w:pPr>
        <w:spacing w:after="0" w:line="240" w:lineRule="auto"/>
        <w:ind w:left="0" w:right="0"/>
        <w:rPr>
          <w:szCs w:val="20"/>
        </w:rPr>
      </w:pPr>
    </w:p>
    <w:p w14:paraId="0347D3AE" w14:textId="77777777" w:rsidR="00946817" w:rsidRPr="00946817" w:rsidRDefault="00946817" w:rsidP="00516DD4">
      <w:pPr>
        <w:pStyle w:val="Rubrik3"/>
      </w:pPr>
      <w:proofErr w:type="spellStart"/>
      <w:r w:rsidRPr="00946817">
        <w:t>Incidin</w:t>
      </w:r>
      <w:proofErr w:type="spellEnd"/>
    </w:p>
    <w:tbl>
      <w:tblPr>
        <w:tblW w:w="0" w:type="auto"/>
        <w:tblInd w:w="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9"/>
        <w:gridCol w:w="1881"/>
      </w:tblGrid>
      <w:tr w:rsidR="00946817" w:rsidRPr="00946817" w14:paraId="427A3C6D" w14:textId="77777777" w:rsidTr="00516DD4">
        <w:tc>
          <w:tcPr>
            <w:tcW w:w="3789" w:type="dxa"/>
            <w:shd w:val="clear" w:color="auto" w:fill="auto"/>
          </w:tcPr>
          <w:p w14:paraId="75907507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946817">
              <w:rPr>
                <w:szCs w:val="20"/>
              </w:rPr>
              <w:t>Incidinlösning</w:t>
            </w:r>
            <w:proofErr w:type="spellEnd"/>
          </w:p>
        </w:tc>
        <w:tc>
          <w:tcPr>
            <w:tcW w:w="1881" w:type="dxa"/>
            <w:shd w:val="clear" w:color="auto" w:fill="auto"/>
          </w:tcPr>
          <w:p w14:paraId="41E67DF0" w14:textId="77777777" w:rsidR="00946817" w:rsidRPr="00946817" w:rsidRDefault="00946817" w:rsidP="00946817">
            <w:pPr>
              <w:spacing w:after="0" w:line="240" w:lineRule="auto"/>
              <w:ind w:left="0" w:right="0"/>
              <w:rPr>
                <w:szCs w:val="20"/>
              </w:rPr>
            </w:pPr>
            <w:r w:rsidRPr="00946817">
              <w:rPr>
                <w:szCs w:val="20"/>
              </w:rPr>
              <w:t>Utgångsdatum</w:t>
            </w:r>
          </w:p>
        </w:tc>
      </w:tr>
      <w:bookmarkEnd w:id="1"/>
    </w:tbl>
    <w:p w14:paraId="666CEC13" w14:textId="77777777" w:rsidR="00946817" w:rsidRPr="00946817" w:rsidRDefault="00946817" w:rsidP="0094681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6DD4">
      <w:type w:val="continuous"/>
      <w:pgSz w:w="11900" w:h="16840"/>
      <w:pgMar w:top="1418" w:right="1410" w:bottom="1276" w:left="1134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A63FB2"/>
    <w:multiLevelType w:val="hybridMultilevel"/>
    <w:tmpl w:val="2898D528"/>
    <w:lvl w:ilvl="0" w:tplc="643CC74E">
      <w:numFmt w:val="bullet"/>
      <w:lvlText w:val=""/>
      <w:lvlJc w:val="left"/>
      <w:pPr>
        <w:tabs>
          <w:tab w:val="num" w:pos="582"/>
        </w:tabs>
        <w:ind w:left="582" w:hanging="570"/>
      </w:pPr>
      <w:rPr>
        <w:rFonts w:ascii="Symbol" w:hAnsi="Symbol" w:hint="default"/>
      </w:rPr>
    </w:lvl>
    <w:lvl w:ilvl="1" w:tplc="774C33B4">
      <w:start w:val="1"/>
      <w:numFmt w:val="bullet"/>
      <w:lvlText w:val=""/>
      <w:lvlJc w:val="left"/>
      <w:pPr>
        <w:tabs>
          <w:tab w:val="num" w:pos="1452"/>
        </w:tabs>
        <w:ind w:left="1452" w:hanging="360"/>
      </w:pPr>
      <w:rPr>
        <w:rFonts w:ascii="Symbol" w:hAnsi="Symbol" w:hint="default"/>
      </w:rPr>
    </w:lvl>
    <w:lvl w:ilvl="2" w:tplc="0CDCAA14">
      <w:start w:val="1"/>
      <w:numFmt w:val="decimal"/>
      <w:lvlText w:val="%3."/>
      <w:lvlJc w:val="left"/>
      <w:pPr>
        <w:tabs>
          <w:tab w:val="num" w:pos="2172"/>
        </w:tabs>
        <w:ind w:left="2172" w:hanging="360"/>
      </w:pPr>
    </w:lvl>
    <w:lvl w:ilvl="3" w:tplc="584CBBCA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C9CAC43A">
      <w:start w:val="1"/>
      <w:numFmt w:val="decimal"/>
      <w:lvlText w:val="%5."/>
      <w:lvlJc w:val="left"/>
      <w:pPr>
        <w:tabs>
          <w:tab w:val="num" w:pos="3612"/>
        </w:tabs>
        <w:ind w:left="3612" w:hanging="360"/>
      </w:pPr>
    </w:lvl>
    <w:lvl w:ilvl="5" w:tplc="8842EFA8">
      <w:start w:val="1"/>
      <w:numFmt w:val="decimal"/>
      <w:lvlText w:val="%6."/>
      <w:lvlJc w:val="left"/>
      <w:pPr>
        <w:tabs>
          <w:tab w:val="num" w:pos="4332"/>
        </w:tabs>
        <w:ind w:left="4332" w:hanging="360"/>
      </w:pPr>
    </w:lvl>
    <w:lvl w:ilvl="6" w:tplc="AEF8F2F4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3B5C950C">
      <w:start w:val="1"/>
      <w:numFmt w:val="decimal"/>
      <w:lvlText w:val="%8."/>
      <w:lvlJc w:val="left"/>
      <w:pPr>
        <w:tabs>
          <w:tab w:val="num" w:pos="5772"/>
        </w:tabs>
        <w:ind w:left="5772" w:hanging="360"/>
      </w:pPr>
    </w:lvl>
    <w:lvl w:ilvl="8" w:tplc="5FC8F4B8">
      <w:start w:val="1"/>
      <w:numFmt w:val="decimal"/>
      <w:lvlText w:val="%9."/>
      <w:lvlJc w:val="left"/>
      <w:pPr>
        <w:tabs>
          <w:tab w:val="num" w:pos="6492"/>
        </w:tabs>
        <w:ind w:left="6492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2A24DD"/>
    <w:multiLevelType w:val="multilevel"/>
    <w:tmpl w:val="28EEA258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0DE95418"/>
    <w:multiLevelType w:val="multilevel"/>
    <w:tmpl w:val="0E064AC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6116E1"/>
    <w:multiLevelType w:val="multilevel"/>
    <w:tmpl w:val="F814983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E23C0D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27B32D4D"/>
    <w:multiLevelType w:val="multilevel"/>
    <w:tmpl w:val="45AC2E8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220B59"/>
    <w:multiLevelType w:val="multilevel"/>
    <w:tmpl w:val="38F43A54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6" w15:restartNumberingAfterBreak="0">
    <w:nsid w:val="397F6EFB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792DB5"/>
    <w:multiLevelType w:val="hybridMultilevel"/>
    <w:tmpl w:val="48788C5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E876326"/>
    <w:multiLevelType w:val="multilevel"/>
    <w:tmpl w:val="0E064AC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2" w15:restartNumberingAfterBreak="0">
    <w:nsid w:val="4EB25041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3" w15:restartNumberingAfterBreak="0">
    <w:nsid w:val="4F6773C4"/>
    <w:multiLevelType w:val="multilevel"/>
    <w:tmpl w:val="4330FE48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B726773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8" w15:restartNumberingAfterBreak="0">
    <w:nsid w:val="683050BC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69E306D7"/>
    <w:multiLevelType w:val="multilevel"/>
    <w:tmpl w:val="B8F2AE2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12B56B5"/>
    <w:multiLevelType w:val="hybridMultilevel"/>
    <w:tmpl w:val="D2743B9C"/>
    <w:lvl w:ilvl="0" w:tplc="D9145232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 w:tplc="E092FB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E0E9F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FCEC7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5481F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74E846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AA084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BCE36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B66DC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74D0F6F"/>
    <w:multiLevelType w:val="multilevel"/>
    <w:tmpl w:val="07FA570A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3" w15:restartNumberingAfterBreak="0">
    <w:nsid w:val="78C02576"/>
    <w:multiLevelType w:val="hybridMultilevel"/>
    <w:tmpl w:val="75163DFA"/>
    <w:lvl w:ilvl="0" w:tplc="77D242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AAE9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E9290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74A6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5856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70BD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F8B7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CC49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5AB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D114AA8"/>
    <w:multiLevelType w:val="multilevel"/>
    <w:tmpl w:val="DA3CD79A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ourier New" w:hAnsi="Courier New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7D685442"/>
    <w:multiLevelType w:val="hybridMultilevel"/>
    <w:tmpl w:val="79C6276E"/>
    <w:lvl w:ilvl="0" w:tplc="6DC497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26BAD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D801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3C0D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88AD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4054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0CD5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1E8A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E66D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4237156">
    <w:abstractNumId w:val="37"/>
  </w:num>
  <w:num w:numId="2" w16cid:durableId="1269584475">
    <w:abstractNumId w:val="26"/>
  </w:num>
  <w:num w:numId="3" w16cid:durableId="2081562986">
    <w:abstractNumId w:val="0"/>
  </w:num>
  <w:num w:numId="4" w16cid:durableId="1583104190">
    <w:abstractNumId w:val="10"/>
  </w:num>
  <w:num w:numId="5" w16cid:durableId="1200899355">
    <w:abstractNumId w:val="30"/>
  </w:num>
  <w:num w:numId="6" w16cid:durableId="139470808">
    <w:abstractNumId w:val="3"/>
  </w:num>
  <w:num w:numId="7" w16cid:durableId="31151382">
    <w:abstractNumId w:val="19"/>
  </w:num>
  <w:num w:numId="8" w16cid:durableId="650602169">
    <w:abstractNumId w:val="14"/>
  </w:num>
  <w:num w:numId="9" w16cid:durableId="508063275">
    <w:abstractNumId w:val="1"/>
  </w:num>
  <w:num w:numId="10" w16cid:durableId="1895769592">
    <w:abstractNumId w:val="1"/>
  </w:num>
  <w:num w:numId="11" w16cid:durableId="1567909885">
    <w:abstractNumId w:val="4"/>
  </w:num>
  <w:num w:numId="12" w16cid:durableId="503514312">
    <w:abstractNumId w:val="7"/>
  </w:num>
  <w:num w:numId="13" w16cid:durableId="1803767300">
    <w:abstractNumId w:val="25"/>
  </w:num>
  <w:num w:numId="14" w16cid:durableId="1189029930">
    <w:abstractNumId w:val="17"/>
  </w:num>
  <w:num w:numId="15" w16cid:durableId="1458182270">
    <w:abstractNumId w:val="11"/>
  </w:num>
  <w:num w:numId="16" w16cid:durableId="144050544">
    <w:abstractNumId w:val="24"/>
  </w:num>
  <w:num w:numId="17" w16cid:durableId="543446250">
    <w:abstractNumId w:val="8"/>
  </w:num>
  <w:num w:numId="18" w16cid:durableId="1178347433">
    <w:abstractNumId w:val="18"/>
  </w:num>
  <w:num w:numId="19" w16cid:durableId="515193266">
    <w:abstractNumId w:val="34"/>
  </w:num>
  <w:num w:numId="20" w16cid:durableId="2040623242">
    <w:abstractNumId w:val="36"/>
  </w:num>
  <w:num w:numId="21" w16cid:durableId="806162060">
    <w:abstractNumId w:val="2"/>
  </w:num>
  <w:num w:numId="22" w16cid:durableId="1398361764">
    <w:abstractNumId w:val="31"/>
  </w:num>
  <w:num w:numId="23" w16cid:durableId="816386195">
    <w:abstractNumId w:val="28"/>
  </w:num>
  <w:num w:numId="24" w16cid:durableId="2121760302">
    <w:abstractNumId w:val="16"/>
  </w:num>
  <w:num w:numId="25" w16cid:durableId="1857306182">
    <w:abstractNumId w:val="12"/>
  </w:num>
  <w:num w:numId="26" w16cid:durableId="1073969459">
    <w:abstractNumId w:val="27"/>
  </w:num>
  <w:num w:numId="27" w16cid:durableId="1835611301">
    <w:abstractNumId w:val="21"/>
  </w:num>
  <w:num w:numId="28" w16cid:durableId="1295717674">
    <w:abstractNumId w:val="33"/>
  </w:num>
  <w:num w:numId="29" w16cid:durableId="673383408">
    <w:abstractNumId w:val="22"/>
  </w:num>
  <w:num w:numId="30" w16cid:durableId="1998653578">
    <w:abstractNumId w:val="20"/>
  </w:num>
  <w:num w:numId="31" w16cid:durableId="251204759">
    <w:abstractNumId w:val="13"/>
  </w:num>
  <w:num w:numId="32" w16cid:durableId="1394045188">
    <w:abstractNumId w:val="35"/>
  </w:num>
  <w:num w:numId="33" w16cid:durableId="1708985357">
    <w:abstractNumId w:val="9"/>
  </w:num>
  <w:num w:numId="34" w16cid:durableId="1722367724">
    <w:abstractNumId w:val="5"/>
  </w:num>
  <w:num w:numId="35" w16cid:durableId="1016350227">
    <w:abstractNumId w:val="32"/>
  </w:num>
  <w:num w:numId="36" w16cid:durableId="168443835">
    <w:abstractNumId w:val="15"/>
  </w:num>
  <w:num w:numId="37" w16cid:durableId="2046368032">
    <w:abstractNumId w:val="23"/>
  </w:num>
  <w:num w:numId="38" w16cid:durableId="1866014401">
    <w:abstractNumId w:val="6"/>
  </w:num>
  <w:num w:numId="39" w16cid:durableId="5495381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F6"/>
    <w:rsid w:val="00016CF0"/>
    <w:rsid w:val="000209B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025"/>
    <w:rsid w:val="001522AE"/>
    <w:rsid w:val="00157D5B"/>
    <w:rsid w:val="00161FE6"/>
    <w:rsid w:val="001647EA"/>
    <w:rsid w:val="00164C3D"/>
    <w:rsid w:val="00164FEA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A0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B4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BC4"/>
    <w:rsid w:val="00507B5B"/>
    <w:rsid w:val="00511CC4"/>
    <w:rsid w:val="00516DD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92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9E4"/>
    <w:rsid w:val="0060596B"/>
    <w:rsid w:val="00606D97"/>
    <w:rsid w:val="00614E64"/>
    <w:rsid w:val="00617710"/>
    <w:rsid w:val="00617EE6"/>
    <w:rsid w:val="0062184C"/>
    <w:rsid w:val="006233D2"/>
    <w:rsid w:val="00623724"/>
    <w:rsid w:val="00627BEA"/>
    <w:rsid w:val="006319DB"/>
    <w:rsid w:val="0065595B"/>
    <w:rsid w:val="00656A65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B72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81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79F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702"/>
    <w:rsid w:val="00D85218"/>
    <w:rsid w:val="00D915B1"/>
    <w:rsid w:val="00DA299D"/>
    <w:rsid w:val="00DA65C4"/>
    <w:rsid w:val="00DD04A0"/>
    <w:rsid w:val="00DD0B7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79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209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71/surrogate/Utbildningsplan%20och%20delgivning%20av%20rutiner%20inom%20nuklearmedicin%20f%c3%b6r%20lokalv%c3%a5rdare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19/SURROGATE/Blankett%20Lokalv%c3%a5rd%20i%20renklassade%20lokaler%20i%20Regionservices%20regi%20N%c3%84L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7</Pages>
  <Words>1100</Words>
  <Characters>7691</Characters>
  <Application>Microsoft Office Word</Application>
  <DocSecurity>0</DocSecurity>
  <Lines>64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8774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Lokalvård i renklassade lokaler i lokalvårdares regi, NÄL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2022-05-18T11:36:00.0000000Z</dcterms:created>
  <dcterms:modified xsi:type="dcterms:W3CDTF">2024-02-16T10:11:00.0000000Z</dcterms:modified>
</coreProperties>
</file>