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204C1A" w14:textId="77777777" w:rsidR="002E08D9" w:rsidRDefault="002E08D9" w:rsidP="00F35B05">
      <w:pPr>
        <w:pStyle w:val="Rubrik2"/>
        <w:sectPr w:rsidR="002E08D9" w:rsidSect="002E08D9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7FE0C306" w14:textId="344B309D" w:rsidR="002E08D9" w:rsidRPr="002E08D9" w:rsidRDefault="006D7073" w:rsidP="003D6798">
      <w:pPr>
        <w:pStyle w:val="Rubrik1"/>
        <w:ind w:left="0"/>
      </w:pPr>
      <w:r w:rsidRPr="002E08D9">
        <w:t>Beställning av varor</w:t>
      </w:r>
    </w:p>
    <w:p w14:paraId="3E8703BB" w14:textId="77777777" w:rsidR="006D7073" w:rsidRPr="002E08D9" w:rsidRDefault="006D7073" w:rsidP="003D6798">
      <w:pPr>
        <w:pStyle w:val="Rubrik2"/>
        <w:ind w:left="0"/>
      </w:pPr>
      <w:r w:rsidRPr="002E08D9">
        <w:t>Syfte</w:t>
      </w:r>
    </w:p>
    <w:p w14:paraId="25911EAB" w14:textId="67925C69" w:rsidR="002E08D9" w:rsidRPr="002E08D9" w:rsidRDefault="006D7073" w:rsidP="00311AEF">
      <w:pPr>
        <w:spacing w:line="276" w:lineRule="auto"/>
        <w:ind w:left="0" w:right="282"/>
        <w:rPr>
          <w:szCs w:val="20"/>
        </w:rPr>
      </w:pPr>
      <w:r w:rsidRPr="002E08D9">
        <w:t>Att fastställa ansvar och arbetsordning</w:t>
      </w:r>
      <w:r w:rsidRPr="002E08D9">
        <w:rPr>
          <w:color w:val="0000FF"/>
        </w:rPr>
        <w:t xml:space="preserve"> </w:t>
      </w:r>
      <w:r w:rsidRPr="002E08D9">
        <w:t xml:space="preserve">för beställning av </w:t>
      </w:r>
      <w:r w:rsidRPr="002E08D9">
        <w:rPr>
          <w:vertAlign w:val="superscript"/>
        </w:rPr>
        <w:t>99m</w:t>
      </w:r>
      <w:r w:rsidRPr="002E08D9">
        <w:t xml:space="preserve">Tc-generator, kit, radiofarmaka, övriga läkemedel, köksvaror, förbrukningsvaror, strålkällor och strålskyddsutrustning. </w:t>
      </w:r>
      <w:r w:rsidR="002E08D9" w:rsidRPr="002E08D9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315D028" wp14:editId="62BC0A40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0" r="0" b="63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DF6D77" w14:textId="77777777" w:rsidR="002E08D9" w:rsidRPr="003D37FD" w:rsidRDefault="002E08D9" w:rsidP="002E08D9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38890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315D028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513.25pt;margin-top:6.2pt;width:98pt;height:17.5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<v:textbox style="mso-fit-shape-to-text:t">
                  <w:txbxContent>
                    <w:p w14:paraId="56DF6D77" w14:textId="77777777" w:rsidR="002E08D9" w:rsidRPr="003D37FD" w:rsidRDefault="002E08D9" w:rsidP="002E08D9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38890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p w14:paraId="569BEAA0" w14:textId="1F1F5D39" w:rsidR="002E08D9" w:rsidRPr="002E08D9" w:rsidRDefault="006D7073" w:rsidP="0095610D">
      <w:pPr>
        <w:pStyle w:val="Rubrik2"/>
        <w:ind w:left="0"/>
      </w:pPr>
      <w:r>
        <w:t>Förändringar sedan föregående</w:t>
      </w:r>
      <w:r w:rsidR="002E08D9" w:rsidRPr="002E08D9">
        <w:t xml:space="preserve"> version</w:t>
      </w:r>
    </w:p>
    <w:p w14:paraId="38636191" w14:textId="47587514" w:rsidR="00097347" w:rsidRPr="00F501E8" w:rsidRDefault="00E5789C" w:rsidP="0095610D">
      <w:pPr>
        <w:ind w:left="0"/>
      </w:pPr>
      <w:r>
        <w:t>Lagt till att sakkunnig farmaceut kontaktas</w:t>
      </w:r>
      <w:r w:rsidR="007D7A47">
        <w:t xml:space="preserve"> vid indragning av kit/läkemedel.</w:t>
      </w:r>
    </w:p>
    <w:p w14:paraId="6F976E66" w14:textId="77777777" w:rsidR="002E08D9" w:rsidRPr="002E08D9" w:rsidRDefault="002E08D9" w:rsidP="0095610D">
      <w:pPr>
        <w:pStyle w:val="Rubrik2"/>
        <w:ind w:left="0"/>
      </w:pPr>
      <w:r w:rsidRPr="002E08D9">
        <w:t>Bakgrund</w:t>
      </w:r>
    </w:p>
    <w:p w14:paraId="1F7335F8" w14:textId="77777777" w:rsidR="002E08D9" w:rsidRPr="002E08D9" w:rsidRDefault="002E08D9" w:rsidP="0095610D">
      <w:pPr>
        <w:ind w:left="0"/>
      </w:pPr>
      <w:r w:rsidRPr="002E08D9">
        <w:t>För att kunna bedriva nuklearmedicinsk verksamhet krävs specifika produkter.</w:t>
      </w:r>
    </w:p>
    <w:p w14:paraId="0D8E98A4" w14:textId="77777777" w:rsidR="002E08D9" w:rsidRPr="002E08D9" w:rsidRDefault="002E08D9" w:rsidP="0095610D">
      <w:pPr>
        <w:pStyle w:val="Rubrik2"/>
        <w:ind w:left="0"/>
      </w:pPr>
      <w:r w:rsidRPr="002E08D9">
        <w:t>Arbetsbeskrivning</w:t>
      </w:r>
    </w:p>
    <w:p w14:paraId="32828007" w14:textId="77777777" w:rsidR="002E08D9" w:rsidRPr="002E08D9" w:rsidRDefault="002E08D9" w:rsidP="0095610D">
      <w:pPr>
        <w:pStyle w:val="Rubrik3"/>
        <w:ind w:left="0"/>
      </w:pPr>
      <w:r w:rsidRPr="002E08D9">
        <w:t>Radioaktiva läkemedel</w:t>
      </w:r>
    </w:p>
    <w:p w14:paraId="011D0573" w14:textId="4B71D2DD" w:rsidR="002E08D9" w:rsidRPr="002E08D9" w:rsidRDefault="002E08D9" w:rsidP="00311AEF">
      <w:pPr>
        <w:spacing w:line="276" w:lineRule="auto"/>
        <w:ind w:left="0" w:right="424"/>
        <w:rPr>
          <w:szCs w:val="20"/>
        </w:rPr>
      </w:pPr>
      <w:r w:rsidRPr="002E08D9">
        <w:rPr>
          <w:szCs w:val="20"/>
        </w:rPr>
        <w:t xml:space="preserve">Beställs vid behov enligt dokument </w:t>
      </w:r>
      <w:hyperlink r:id="rId17" w:history="1">
        <w:r w:rsidRPr="00617677">
          <w:rPr>
            <w:rStyle w:val="Hyperlnk"/>
          </w:rPr>
          <w:t>Leverantörer</w:t>
        </w:r>
        <w:r w:rsidR="00315F3C" w:rsidRPr="00617677">
          <w:rPr>
            <w:rStyle w:val="Hyperlnk"/>
            <w:szCs w:val="20"/>
          </w:rPr>
          <w:t xml:space="preserve"> och beställningar till NM.</w:t>
        </w:r>
      </w:hyperlink>
      <w:r w:rsidR="00315F3C">
        <w:rPr>
          <w:color w:val="0000FF"/>
          <w:szCs w:val="20"/>
        </w:rPr>
        <w:br/>
      </w:r>
      <w:r w:rsidRPr="002E08D9">
        <w:rPr>
          <w:szCs w:val="20"/>
        </w:rPr>
        <w:t>Där finns upphandlade produkter och leverantörer samt typ av beställningsrutin. Vid mejlbeställning anges önskat preparat, antal, önskad leveransdag och leveransställe.</w:t>
      </w:r>
    </w:p>
    <w:p w14:paraId="5166B982" w14:textId="77777777" w:rsidR="002E08D9" w:rsidRPr="002E08D9" w:rsidRDefault="002E08D9" w:rsidP="00311AEF">
      <w:pPr>
        <w:pStyle w:val="Punktlista"/>
        <w:spacing w:line="276" w:lineRule="auto"/>
        <w:ind w:left="284" w:hanging="284"/>
      </w:pPr>
      <w:r w:rsidRPr="002E08D9">
        <w:t>Kit (beredningssatser)</w:t>
      </w:r>
    </w:p>
    <w:p w14:paraId="6CE79AEC" w14:textId="77777777" w:rsidR="002E08D9" w:rsidRPr="002E08D9" w:rsidRDefault="002E08D9" w:rsidP="00311AEF">
      <w:pPr>
        <w:pStyle w:val="Punktlista"/>
        <w:spacing w:line="276" w:lineRule="auto"/>
        <w:ind w:left="284" w:hanging="284"/>
      </w:pPr>
      <w:r w:rsidRPr="002E08D9">
        <w:rPr>
          <w:bCs/>
          <w:vertAlign w:val="superscript"/>
        </w:rPr>
        <w:t>99m</w:t>
      </w:r>
      <w:r w:rsidRPr="002E08D9">
        <w:rPr>
          <w:bCs/>
        </w:rPr>
        <w:t xml:space="preserve">Tc-generator, </w:t>
      </w:r>
      <w:r w:rsidRPr="002E08D9">
        <w:t>stående beställning en per vecka</w:t>
      </w:r>
    </w:p>
    <w:p w14:paraId="0DD85ED6" w14:textId="6393B124" w:rsidR="002E08D9" w:rsidRPr="002E08D9" w:rsidRDefault="002E08D9" w:rsidP="00311AEF">
      <w:pPr>
        <w:pStyle w:val="Punktlista"/>
        <w:spacing w:line="276" w:lineRule="auto"/>
        <w:ind w:left="284" w:hanging="284"/>
      </w:pPr>
      <w:r w:rsidRPr="002E08D9">
        <w:t xml:space="preserve">SeHCAT </w:t>
      </w:r>
    </w:p>
    <w:p w14:paraId="40BAFCD4" w14:textId="0922733B" w:rsidR="002E08D9" w:rsidRPr="002E08D9" w:rsidRDefault="002E08D9" w:rsidP="00311AEF">
      <w:pPr>
        <w:pStyle w:val="Punktlista"/>
        <w:spacing w:line="276" w:lineRule="auto"/>
        <w:ind w:left="284" w:hanging="284"/>
      </w:pPr>
      <w:r w:rsidRPr="002E08D9">
        <w:t xml:space="preserve">Xofigo, beställs enligt rutin i </w:t>
      </w:r>
      <w:hyperlink r:id="rId18" w:history="1">
        <w:r w:rsidR="00F66301">
          <w:rPr>
            <w:rStyle w:val="Hyperlnk"/>
          </w:rPr>
          <w:t>A</w:t>
        </w:r>
        <w:r w:rsidR="008F6F50" w:rsidRPr="00F66301">
          <w:rPr>
            <w:rStyle w:val="Hyperlnk"/>
          </w:rPr>
          <w:t>rbetsbeskrivning med länkar Xofigo.</w:t>
        </w:r>
      </w:hyperlink>
    </w:p>
    <w:p w14:paraId="6082169F" w14:textId="232E267F" w:rsidR="002E08D9" w:rsidRPr="002E08D9" w:rsidRDefault="002E08D9" w:rsidP="00311AEF">
      <w:pPr>
        <w:pStyle w:val="Punktlista"/>
        <w:spacing w:line="276" w:lineRule="auto"/>
        <w:ind w:left="284" w:hanging="284"/>
      </w:pPr>
      <w:r w:rsidRPr="002E08D9">
        <w:t>Patientadministrationsset (ventilationss</w:t>
      </w:r>
      <w:r w:rsidR="00B87681">
        <w:t>k</w:t>
      </w:r>
      <w:r w:rsidRPr="002E08D9">
        <w:t>intigrafi)</w:t>
      </w:r>
    </w:p>
    <w:p w14:paraId="79AAC825" w14:textId="3B96A595" w:rsidR="002E08D9" w:rsidRPr="002E08D9" w:rsidRDefault="002E08D9" w:rsidP="00311AEF">
      <w:pPr>
        <w:pStyle w:val="Punktlista"/>
        <w:spacing w:line="276" w:lineRule="auto"/>
        <w:ind w:left="284" w:hanging="284"/>
      </w:pPr>
      <w:r w:rsidRPr="002E08D9">
        <w:t>Argongastub, 20 liter (ventilationss</w:t>
      </w:r>
      <w:r w:rsidR="00B87681">
        <w:t>k</w:t>
      </w:r>
      <w:r w:rsidRPr="002E08D9">
        <w:t>intigrafi)</w:t>
      </w:r>
    </w:p>
    <w:p w14:paraId="0E9A107D" w14:textId="77777777" w:rsidR="00F66301" w:rsidRDefault="00F66301">
      <w:pPr>
        <w:spacing w:after="0" w:line="240" w:lineRule="auto"/>
        <w:ind w:left="0" w:right="0"/>
        <w:rPr>
          <w:rFonts w:asciiTheme="majorHAnsi" w:eastAsiaTheme="majorEastAsia" w:hAnsiTheme="majorHAnsi" w:cstheme="majorBidi"/>
          <w:bCs/>
          <w:color w:val="000000" w:themeColor="text1"/>
          <w:sz w:val="36"/>
        </w:rPr>
      </w:pPr>
      <w:r>
        <w:br w:type="page"/>
      </w:r>
    </w:p>
    <w:p w14:paraId="27CD3359" w14:textId="09AB604D" w:rsidR="002E08D9" w:rsidRPr="002E08D9" w:rsidRDefault="002E08D9" w:rsidP="0095610D">
      <w:pPr>
        <w:pStyle w:val="Rubrik3"/>
        <w:ind w:left="0"/>
      </w:pPr>
      <w:r w:rsidRPr="002E08D9">
        <w:lastRenderedPageBreak/>
        <w:t>Övriga läkemedel och förbrukningsvaror</w:t>
      </w:r>
    </w:p>
    <w:p w14:paraId="06379336" w14:textId="77777777" w:rsidR="002E08D9" w:rsidRPr="00E27D53" w:rsidRDefault="002E08D9" w:rsidP="0095610D">
      <w:pPr>
        <w:pStyle w:val="MellanrubrikVGR"/>
        <w:ind w:left="0"/>
      </w:pPr>
      <w:r w:rsidRPr="00E27D53">
        <w:t xml:space="preserve">NÄL: </w:t>
      </w:r>
    </w:p>
    <w:p w14:paraId="1D1722BC" w14:textId="77777777" w:rsidR="002E08D9" w:rsidRPr="002E08D9" w:rsidRDefault="002E08D9" w:rsidP="00311AEF">
      <w:pPr>
        <w:spacing w:line="276" w:lineRule="auto"/>
        <w:ind w:left="0"/>
      </w:pPr>
      <w:r w:rsidRPr="002E08D9">
        <w:t xml:space="preserve">Skyddskläder (gröna och gråa rockar) samt strumpor är på cirkulation från tvätteriet, vilket innebär att de kommer tillbaka efter tvätt. </w:t>
      </w:r>
    </w:p>
    <w:p w14:paraId="72064E70" w14:textId="77777777" w:rsidR="0082741B" w:rsidRDefault="002E08D9" w:rsidP="00311AEF">
      <w:pPr>
        <w:spacing w:line="276" w:lineRule="auto"/>
        <w:ind w:left="0"/>
      </w:pPr>
      <w:r w:rsidRPr="002E08D9">
        <w:t>Engångsoveraller beställs via Marknadsplatsen.</w:t>
      </w:r>
    </w:p>
    <w:p w14:paraId="1B9C4EE8" w14:textId="5F4B97AA" w:rsidR="002E08D9" w:rsidRPr="002E08D9" w:rsidRDefault="002E08D9" w:rsidP="00311AEF">
      <w:pPr>
        <w:spacing w:line="276" w:lineRule="auto"/>
        <w:ind w:left="0"/>
      </w:pPr>
      <w:r w:rsidRPr="002E08D9">
        <w:t>Ansvarig för beställningarna inventerar behovet av läkemedel och förbrukningsvaror.</w:t>
      </w:r>
    </w:p>
    <w:p w14:paraId="21F76FFA" w14:textId="3D0664BC" w:rsidR="00F1343F" w:rsidRPr="00E27D53" w:rsidRDefault="002E08D9" w:rsidP="0095610D">
      <w:pPr>
        <w:pStyle w:val="MellanrubrikVGR"/>
        <w:ind w:left="0"/>
      </w:pPr>
      <w:r w:rsidRPr="00E27D53">
        <w:t xml:space="preserve">Uddevalla: </w:t>
      </w:r>
    </w:p>
    <w:p w14:paraId="26452B19" w14:textId="676BF28E" w:rsidR="005F44FC" w:rsidRDefault="002E08D9" w:rsidP="00311AEF">
      <w:pPr>
        <w:spacing w:line="276" w:lineRule="auto"/>
        <w:ind w:left="0" w:right="707"/>
      </w:pPr>
      <w:r w:rsidRPr="002E08D9">
        <w:t>Skyddskläder (gula</w:t>
      </w:r>
      <w:r w:rsidR="00BC6452">
        <w:t xml:space="preserve"> och gröna</w:t>
      </w:r>
      <w:r w:rsidRPr="002E08D9">
        <w:t xml:space="preserve"> rockar </w:t>
      </w:r>
      <w:r w:rsidR="00BC6452">
        <w:t>samt</w:t>
      </w:r>
      <w:r w:rsidRPr="002E08D9">
        <w:t xml:space="preserve"> overaller) samt strumpor är på cirkulation från tvätteriet, vilket innebär att de kommer tillbaka efter tvätt.</w:t>
      </w:r>
    </w:p>
    <w:p w14:paraId="4C6FBC80" w14:textId="46933500" w:rsidR="002E08D9" w:rsidRPr="002E08D9" w:rsidRDefault="002E08D9" w:rsidP="00311AEF">
      <w:pPr>
        <w:spacing w:line="276" w:lineRule="auto"/>
        <w:ind w:left="0" w:right="424"/>
      </w:pPr>
      <w:r w:rsidRPr="002E08D9">
        <w:t xml:space="preserve">Tjänstgörande personal lämnar blankett </w:t>
      </w:r>
      <w:hyperlink r:id="rId19" w:history="1">
        <w:r w:rsidRPr="00890BC9">
          <w:rPr>
            <w:rStyle w:val="Hyperlnk"/>
          </w:rPr>
          <w:t>Beställning Förråd Nuklearmedicin</w:t>
        </w:r>
      </w:hyperlink>
      <w:r w:rsidRPr="002E08D9">
        <w:t>, med önskade köksvaror, förbrukningsvaror, tvätt och läkemedel senast torsdag lunch i postfack ”Beställningar isotopen” på klinisk fysiologi.</w:t>
      </w:r>
    </w:p>
    <w:p w14:paraId="7F0B6166" w14:textId="12D89F97" w:rsidR="002E08D9" w:rsidRPr="002E08D9" w:rsidRDefault="002E08D9" w:rsidP="00311AEF">
      <w:pPr>
        <w:spacing w:line="276" w:lineRule="auto"/>
        <w:ind w:left="0"/>
        <w:rPr>
          <w:szCs w:val="20"/>
        </w:rPr>
      </w:pPr>
      <w:r w:rsidRPr="002E08D9">
        <w:t>Ägg till Ventrikeltömning behöver inte förbeställas utan hämtas direkt i köket på plan 02. De fakturerar Klinisk fysiologi efter cirka 12 ägg.</w:t>
      </w:r>
    </w:p>
    <w:p w14:paraId="72A48CFF" w14:textId="77777777" w:rsidR="002E08D9" w:rsidRPr="002E08D9" w:rsidRDefault="002E08D9" w:rsidP="0095610D">
      <w:pPr>
        <w:pStyle w:val="Rubrik2"/>
        <w:ind w:left="0"/>
      </w:pPr>
      <w:r w:rsidRPr="002E08D9">
        <w:t>Ansvar</w:t>
      </w:r>
    </w:p>
    <w:p w14:paraId="2DC21816" w14:textId="77777777" w:rsidR="002E08D9" w:rsidRPr="002E08D9" w:rsidRDefault="002E08D9" w:rsidP="00311AEF">
      <w:pPr>
        <w:pStyle w:val="Punktlista"/>
        <w:spacing w:line="276" w:lineRule="auto"/>
        <w:ind w:left="284" w:hanging="284"/>
      </w:pPr>
      <w:r w:rsidRPr="002E08D9">
        <w:t>Beställning av kit och radionuklider för radioaktiva läkemedel görs av läkemedelsansvarig biomedicinsk analytiker på nuklearmedicin.</w:t>
      </w:r>
    </w:p>
    <w:p w14:paraId="0A22CACE" w14:textId="77777777" w:rsidR="002E08D9" w:rsidRPr="002E08D9" w:rsidRDefault="002E08D9" w:rsidP="00311AEF">
      <w:pPr>
        <w:pStyle w:val="Punktlista"/>
        <w:spacing w:line="276" w:lineRule="auto"/>
        <w:ind w:left="284" w:hanging="284"/>
      </w:pPr>
      <w:r w:rsidRPr="002E08D9">
        <w:t>Beställning av övrigt förbrukningsmaterial görs av ansvariga för beställning på Marknadsplatsen på klinisk fysiologi.</w:t>
      </w:r>
    </w:p>
    <w:p w14:paraId="73CAE6E6" w14:textId="77777777" w:rsidR="002E08D9" w:rsidRPr="002E08D9" w:rsidRDefault="002E08D9" w:rsidP="00311AEF">
      <w:pPr>
        <w:pStyle w:val="Punktlista"/>
        <w:spacing w:line="276" w:lineRule="auto"/>
        <w:ind w:left="284" w:hanging="284"/>
      </w:pPr>
      <w:r w:rsidRPr="002E08D9">
        <w:t>Beställning av köksvaror från Regionservice görs i Uddevalla av ansvariga för köksbeställning på klinisk fysiologi och på NÄL av tjänstgörande personal på Nuklearmedicin.</w:t>
      </w:r>
    </w:p>
    <w:p w14:paraId="4A08E9E2" w14:textId="77777777" w:rsidR="002E08D9" w:rsidRPr="002E08D9" w:rsidRDefault="002E08D9" w:rsidP="00311AEF">
      <w:pPr>
        <w:pStyle w:val="Punktlista"/>
        <w:spacing w:line="276" w:lineRule="auto"/>
        <w:ind w:left="284" w:hanging="284"/>
      </w:pPr>
      <w:r w:rsidRPr="002E08D9">
        <w:t>Hämtning av ägg till Ventrikeltömning görs av tjänstgörande biomedicinsk analytiker.</w:t>
      </w:r>
    </w:p>
    <w:p w14:paraId="53016555" w14:textId="77777777" w:rsidR="002E08D9" w:rsidRPr="002E08D9" w:rsidRDefault="002E08D9" w:rsidP="00311AEF">
      <w:pPr>
        <w:pStyle w:val="Punktlista"/>
        <w:spacing w:line="276" w:lineRule="auto"/>
        <w:ind w:left="284" w:hanging="284"/>
      </w:pPr>
      <w:r w:rsidRPr="002E08D9">
        <w:t>Läkemedelsbeställning görs av läkemedelsansvarig biomedicinsk analytiker på klinisk fysiologi.</w:t>
      </w:r>
    </w:p>
    <w:p w14:paraId="77994CBC" w14:textId="77777777" w:rsidR="002E08D9" w:rsidRPr="002E08D9" w:rsidRDefault="002E08D9" w:rsidP="00311AEF">
      <w:pPr>
        <w:pStyle w:val="Punktlista"/>
        <w:spacing w:line="276" w:lineRule="auto"/>
        <w:ind w:left="284" w:hanging="284"/>
      </w:pPr>
      <w:r w:rsidRPr="002E08D9">
        <w:t>Beställning av tvätt görs av ansvariga för beställning av tvätt på klinisk fysiologi.</w:t>
      </w:r>
    </w:p>
    <w:p w14:paraId="4F21C6DA" w14:textId="170777DB" w:rsidR="002E08D9" w:rsidRDefault="00DB2320" w:rsidP="00311AEF">
      <w:pPr>
        <w:pStyle w:val="Punktlista"/>
        <w:spacing w:line="276" w:lineRule="auto"/>
        <w:ind w:left="284" w:hanging="284"/>
      </w:pPr>
      <w:r>
        <w:t>B</w:t>
      </w:r>
      <w:r w:rsidR="002E08D9" w:rsidRPr="002E08D9">
        <w:t>eställning av plankällor</w:t>
      </w:r>
      <w:r w:rsidR="001A45D9">
        <w:t xml:space="preserve"> och</w:t>
      </w:r>
      <w:r w:rsidR="002E08D9" w:rsidRPr="002E08D9">
        <w:t xml:space="preserve"> koboltpenna görs av sjukhusfysiker.</w:t>
      </w:r>
    </w:p>
    <w:p w14:paraId="05C6D961" w14:textId="71A1E963" w:rsidR="00641E99" w:rsidRPr="002E08D9" w:rsidRDefault="00641E99" w:rsidP="00311AEF">
      <w:pPr>
        <w:pStyle w:val="Punktlista"/>
        <w:spacing w:line="276" w:lineRule="auto"/>
        <w:ind w:left="284" w:right="140" w:hanging="284"/>
      </w:pPr>
      <w:r>
        <w:t>Beställning av strålskyddsut</w:t>
      </w:r>
      <w:r w:rsidR="00AB71C7">
        <w:t>rustning</w:t>
      </w:r>
      <w:r w:rsidR="00EA0097">
        <w:t xml:space="preserve"> görs av sektionsledare/strålsäkerhets</w:t>
      </w:r>
      <w:r w:rsidR="00F962A2">
        <w:t>ombud vid nuklearmedicin i samråd med sjukhusfysiker.</w:t>
      </w:r>
    </w:p>
    <w:p w14:paraId="5DD66B17" w14:textId="77777777" w:rsidR="002E08D9" w:rsidRPr="002E08D9" w:rsidRDefault="002E08D9" w:rsidP="00311AEF">
      <w:pPr>
        <w:pStyle w:val="Punktlista"/>
        <w:spacing w:line="276" w:lineRule="auto"/>
        <w:ind w:left="284" w:hanging="284"/>
      </w:pPr>
      <w:r w:rsidRPr="002E08D9">
        <w:t>Beställning av argongastub görs av tjänstgörande biomedicinsk analytiker.</w:t>
      </w:r>
    </w:p>
    <w:p w14:paraId="5DF1E415" w14:textId="77777777" w:rsidR="00F66301" w:rsidRDefault="00F66301">
      <w:pPr>
        <w:spacing w:after="0" w:line="240" w:lineRule="auto"/>
        <w:ind w:left="0" w:right="0"/>
        <w:rPr>
          <w:rStyle w:val="normaltextrun"/>
          <w:rFonts w:asciiTheme="majorHAnsi" w:eastAsiaTheme="majorEastAsia" w:hAnsiTheme="majorHAnsi" w:cstheme="majorBidi"/>
          <w:bCs/>
          <w:color w:val="000000" w:themeColor="text1"/>
          <w:sz w:val="40"/>
          <w:szCs w:val="26"/>
        </w:rPr>
      </w:pPr>
      <w:r>
        <w:rPr>
          <w:rStyle w:val="normaltextrun"/>
        </w:rPr>
        <w:br w:type="page"/>
      </w:r>
    </w:p>
    <w:p w14:paraId="11F98733" w14:textId="73D56E35" w:rsidR="000C6C41" w:rsidRPr="000C6C41" w:rsidRDefault="000C6C41" w:rsidP="0095610D">
      <w:pPr>
        <w:pStyle w:val="Rubrik2"/>
        <w:ind w:left="0"/>
      </w:pPr>
      <w:r w:rsidRPr="000C6C41">
        <w:rPr>
          <w:rStyle w:val="normaltextrun"/>
        </w:rPr>
        <w:lastRenderedPageBreak/>
        <w:t>Vid indragning av kit</w:t>
      </w:r>
    </w:p>
    <w:p w14:paraId="05D73FA7" w14:textId="62CE36D0" w:rsidR="002E08D9" w:rsidRPr="00311AEF" w:rsidRDefault="000C6C41" w:rsidP="00311AEF">
      <w:pPr>
        <w:spacing w:line="276" w:lineRule="auto"/>
        <w:ind w:left="0"/>
      </w:pPr>
      <w:r w:rsidRPr="000C6C41">
        <w:t>Den som först får kännedom om en indragning av ett kit ansvarar för att kontrollera om denna vara finns i lager. Den vara som motsvarar kriterierna i indragningen plockas bort och läggs i en försluten påse som märks med ”Indragen vara” samt datum och signatur. Om det står i indragningen hur varan ska hanteras följs detta, annars kontakta leverantören</w:t>
      </w:r>
      <w:r w:rsidR="004319BA">
        <w:t>. Sakkunnig farma</w:t>
      </w:r>
      <w:r w:rsidR="00950726">
        <w:t>ceut meddelas vid indragning av kit/läkemedel.</w:t>
      </w:r>
    </w:p>
    <w:p w14:paraId="2DB1AB88" w14:textId="77777777" w:rsidR="002E08D9" w:rsidRPr="002E08D9" w:rsidRDefault="002E08D9" w:rsidP="0095610D">
      <w:pPr>
        <w:pStyle w:val="Rubrik2"/>
        <w:ind w:left="0"/>
      </w:pPr>
      <w:r w:rsidRPr="002E08D9">
        <w:t>Dokumentation</w:t>
      </w:r>
    </w:p>
    <w:p w14:paraId="76B9F95B" w14:textId="6686FA84" w:rsidR="00536A5A" w:rsidRPr="00536A5A" w:rsidRDefault="002E08D9" w:rsidP="005333E8">
      <w:pPr>
        <w:ind w:left="0" w:right="559"/>
      </w:pPr>
      <w:r w:rsidRPr="002E08D9">
        <w:t>Alla beställningar/avbeställningar av radiofarmaka och kit</w:t>
      </w:r>
      <w:r w:rsidR="00EF76A3">
        <w:t xml:space="preserve"> ska</w:t>
      </w:r>
      <w:r w:rsidRPr="002E08D9">
        <w:t xml:space="preserve"> dokumenteras</w:t>
      </w:r>
      <w:bookmarkEnd w:id="0"/>
      <w:r w:rsidR="003D6798">
        <w:t xml:space="preserve"> i </w:t>
      </w:r>
      <w:hyperlink r:id="rId20" w:history="1">
        <w:r w:rsidR="003D6798" w:rsidRPr="005333E8">
          <w:rPr>
            <w:rStyle w:val="Hyperlnk"/>
          </w:rPr>
          <w:t>IBC-NM.</w:t>
        </w:r>
      </w:hyperlink>
    </w:p>
    <w:sectPr w:rsidR="00536A5A" w:rsidRPr="00536A5A" w:rsidSect="0095610D">
      <w:type w:val="continuous"/>
      <w:pgSz w:w="11900" w:h="16840"/>
      <w:pgMar w:top="1418" w:right="1418" w:bottom="1276" w:left="1418" w:header="284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E57A60" w14:textId="77777777" w:rsidR="005C60D4" w:rsidRDefault="005C60D4">
      <w:r>
        <w:separator/>
      </w:r>
    </w:p>
  </w:endnote>
  <w:endnote w:type="continuationSeparator" w:id="0">
    <w:p w14:paraId="2DFFBF76" w14:textId="77777777" w:rsidR="005C60D4" w:rsidRDefault="005C60D4">
      <w:r>
        <w:continuationSeparator/>
      </w:r>
    </w:p>
  </w:endnote>
  <w:endnote w:type="continuationNotice" w:id="1">
    <w:p w14:paraId="6B1A1D9D" w14:textId="77777777" w:rsidR="005C60D4" w:rsidRDefault="005C60D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158563376" name="Bildobjekt 158563376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298BBC" w14:textId="77777777" w:rsidR="005C60D4" w:rsidRDefault="005C60D4"/>
  </w:footnote>
  <w:footnote w:type="continuationSeparator" w:id="0">
    <w:p w14:paraId="1BD0D553" w14:textId="77777777" w:rsidR="005C60D4" w:rsidRDefault="005C60D4">
      <w:r>
        <w:continuationSeparator/>
      </w:r>
    </w:p>
  </w:footnote>
  <w:footnote w:type="continuationNotice" w:id="1">
    <w:p w14:paraId="1F7151FD" w14:textId="77777777" w:rsidR="005C60D4" w:rsidRDefault="005C60D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1868740886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5EF369B0"/>
    <w:multiLevelType w:val="hybridMultilevel"/>
    <w:tmpl w:val="B78CEE9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FDD3518"/>
    <w:multiLevelType w:val="hybridMultilevel"/>
    <w:tmpl w:val="20BAD91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797F4D3C"/>
    <w:multiLevelType w:val="hybridMultilevel"/>
    <w:tmpl w:val="6110197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0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323586978">
    <w:abstractNumId w:val="20"/>
  </w:num>
  <w:num w:numId="2" w16cid:durableId="131289296">
    <w:abstractNumId w:val="14"/>
  </w:num>
  <w:num w:numId="3" w16cid:durableId="214315629">
    <w:abstractNumId w:val="0"/>
  </w:num>
  <w:num w:numId="4" w16cid:durableId="1743213712">
    <w:abstractNumId w:val="6"/>
  </w:num>
  <w:num w:numId="5" w16cid:durableId="814370643">
    <w:abstractNumId w:val="17"/>
  </w:num>
  <w:num w:numId="6" w16cid:durableId="260601565">
    <w:abstractNumId w:val="2"/>
  </w:num>
  <w:num w:numId="7" w16cid:durableId="357704796">
    <w:abstractNumId w:val="11"/>
  </w:num>
  <w:num w:numId="8" w16cid:durableId="2039969261">
    <w:abstractNumId w:val="8"/>
  </w:num>
  <w:num w:numId="9" w16cid:durableId="1179201995">
    <w:abstractNumId w:val="1"/>
  </w:num>
  <w:num w:numId="10" w16cid:durableId="1011761146">
    <w:abstractNumId w:val="1"/>
  </w:num>
  <w:num w:numId="11" w16cid:durableId="1606843115">
    <w:abstractNumId w:val="3"/>
  </w:num>
  <w:num w:numId="12" w16cid:durableId="484442151">
    <w:abstractNumId w:val="4"/>
  </w:num>
  <w:num w:numId="13" w16cid:durableId="1948150055">
    <w:abstractNumId w:val="13"/>
  </w:num>
  <w:num w:numId="14" w16cid:durableId="2092307442">
    <w:abstractNumId w:val="9"/>
  </w:num>
  <w:num w:numId="15" w16cid:durableId="483162693">
    <w:abstractNumId w:val="7"/>
  </w:num>
  <w:num w:numId="16" w16cid:durableId="1149132071">
    <w:abstractNumId w:val="12"/>
  </w:num>
  <w:num w:numId="17" w16cid:durableId="1881093895">
    <w:abstractNumId w:val="5"/>
  </w:num>
  <w:num w:numId="18" w16cid:durableId="533231064">
    <w:abstractNumId w:val="10"/>
  </w:num>
  <w:num w:numId="19" w16cid:durableId="2139183236">
    <w:abstractNumId w:val="19"/>
  </w:num>
  <w:num w:numId="20" w16cid:durableId="163210628">
    <w:abstractNumId w:val="15"/>
  </w:num>
  <w:num w:numId="21" w16cid:durableId="1939020400">
    <w:abstractNumId w:val="16"/>
  </w:num>
  <w:num w:numId="22" w16cid:durableId="81017637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97347"/>
    <w:rsid w:val="000A26AF"/>
    <w:rsid w:val="000A4C35"/>
    <w:rsid w:val="000A611A"/>
    <w:rsid w:val="000B12D9"/>
    <w:rsid w:val="000B4536"/>
    <w:rsid w:val="000B7715"/>
    <w:rsid w:val="000C6C41"/>
    <w:rsid w:val="000D2D82"/>
    <w:rsid w:val="000E463B"/>
    <w:rsid w:val="000E5A7E"/>
    <w:rsid w:val="000E6B87"/>
    <w:rsid w:val="000F43A3"/>
    <w:rsid w:val="000F7681"/>
    <w:rsid w:val="00103031"/>
    <w:rsid w:val="001044FE"/>
    <w:rsid w:val="001139D4"/>
    <w:rsid w:val="001242EE"/>
    <w:rsid w:val="00131B08"/>
    <w:rsid w:val="00132A59"/>
    <w:rsid w:val="00133337"/>
    <w:rsid w:val="00133A0F"/>
    <w:rsid w:val="0013580F"/>
    <w:rsid w:val="00137B6D"/>
    <w:rsid w:val="0014020F"/>
    <w:rsid w:val="0014070B"/>
    <w:rsid w:val="001422C1"/>
    <w:rsid w:val="001522AE"/>
    <w:rsid w:val="00157D5B"/>
    <w:rsid w:val="00161FE6"/>
    <w:rsid w:val="001647EA"/>
    <w:rsid w:val="00164C3D"/>
    <w:rsid w:val="00166D3A"/>
    <w:rsid w:val="001758C0"/>
    <w:rsid w:val="00181FDC"/>
    <w:rsid w:val="001860B9"/>
    <w:rsid w:val="00186F2B"/>
    <w:rsid w:val="001874D6"/>
    <w:rsid w:val="0019632A"/>
    <w:rsid w:val="001A45D9"/>
    <w:rsid w:val="001A4E7C"/>
    <w:rsid w:val="001B762C"/>
    <w:rsid w:val="001C4D0A"/>
    <w:rsid w:val="001C5FEF"/>
    <w:rsid w:val="002065F0"/>
    <w:rsid w:val="00206D07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7269C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08D9"/>
    <w:rsid w:val="002E263F"/>
    <w:rsid w:val="002E6F81"/>
    <w:rsid w:val="002F08BA"/>
    <w:rsid w:val="002F2CFF"/>
    <w:rsid w:val="002F568B"/>
    <w:rsid w:val="002F7818"/>
    <w:rsid w:val="003066D0"/>
    <w:rsid w:val="0030735F"/>
    <w:rsid w:val="00311401"/>
    <w:rsid w:val="00311AEF"/>
    <w:rsid w:val="00315F3C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3BBB"/>
    <w:rsid w:val="003D6798"/>
    <w:rsid w:val="003E0705"/>
    <w:rsid w:val="003E2FF7"/>
    <w:rsid w:val="003F03FA"/>
    <w:rsid w:val="003F1013"/>
    <w:rsid w:val="003F1ACF"/>
    <w:rsid w:val="00404948"/>
    <w:rsid w:val="00404C9B"/>
    <w:rsid w:val="00406BEA"/>
    <w:rsid w:val="00413A60"/>
    <w:rsid w:val="00422FF9"/>
    <w:rsid w:val="004230F7"/>
    <w:rsid w:val="0043167E"/>
    <w:rsid w:val="004319BA"/>
    <w:rsid w:val="0043409A"/>
    <w:rsid w:val="00443C1E"/>
    <w:rsid w:val="00443F47"/>
    <w:rsid w:val="00446255"/>
    <w:rsid w:val="00451851"/>
    <w:rsid w:val="00451935"/>
    <w:rsid w:val="004531AB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5B4"/>
    <w:rsid w:val="004B2A01"/>
    <w:rsid w:val="004B70F9"/>
    <w:rsid w:val="004C2538"/>
    <w:rsid w:val="004C2559"/>
    <w:rsid w:val="004D7BA3"/>
    <w:rsid w:val="004F4518"/>
    <w:rsid w:val="004F4C62"/>
    <w:rsid w:val="00501433"/>
    <w:rsid w:val="00511CC4"/>
    <w:rsid w:val="00531E60"/>
    <w:rsid w:val="005333E8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0CBD"/>
    <w:rsid w:val="00597E28"/>
    <w:rsid w:val="005A2E3B"/>
    <w:rsid w:val="005A54ED"/>
    <w:rsid w:val="005A5D5B"/>
    <w:rsid w:val="005A6081"/>
    <w:rsid w:val="005A627D"/>
    <w:rsid w:val="005B4316"/>
    <w:rsid w:val="005C0045"/>
    <w:rsid w:val="005C084E"/>
    <w:rsid w:val="005C4606"/>
    <w:rsid w:val="005C60D4"/>
    <w:rsid w:val="005D0B0C"/>
    <w:rsid w:val="005D7DCC"/>
    <w:rsid w:val="005E02B3"/>
    <w:rsid w:val="005E1E24"/>
    <w:rsid w:val="005F44FC"/>
    <w:rsid w:val="005F46C2"/>
    <w:rsid w:val="0060596B"/>
    <w:rsid w:val="00606D97"/>
    <w:rsid w:val="00614E64"/>
    <w:rsid w:val="00617677"/>
    <w:rsid w:val="00617710"/>
    <w:rsid w:val="00617EE6"/>
    <w:rsid w:val="0062184C"/>
    <w:rsid w:val="00623724"/>
    <w:rsid w:val="00627BEA"/>
    <w:rsid w:val="006319DB"/>
    <w:rsid w:val="00641E99"/>
    <w:rsid w:val="00654161"/>
    <w:rsid w:val="0065595B"/>
    <w:rsid w:val="00660269"/>
    <w:rsid w:val="00665F89"/>
    <w:rsid w:val="00673C92"/>
    <w:rsid w:val="006753EC"/>
    <w:rsid w:val="006A2789"/>
    <w:rsid w:val="006A454A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073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0979"/>
    <w:rsid w:val="00754905"/>
    <w:rsid w:val="00760038"/>
    <w:rsid w:val="00762EE0"/>
    <w:rsid w:val="00765C41"/>
    <w:rsid w:val="00771100"/>
    <w:rsid w:val="007759DD"/>
    <w:rsid w:val="0078609F"/>
    <w:rsid w:val="007917BA"/>
    <w:rsid w:val="00793DE6"/>
    <w:rsid w:val="007A302B"/>
    <w:rsid w:val="007A5C6F"/>
    <w:rsid w:val="007D4241"/>
    <w:rsid w:val="007D4317"/>
    <w:rsid w:val="007D4EA3"/>
    <w:rsid w:val="007D7A47"/>
    <w:rsid w:val="007F1CFF"/>
    <w:rsid w:val="007F5DD5"/>
    <w:rsid w:val="00821A1B"/>
    <w:rsid w:val="008262E9"/>
    <w:rsid w:val="0082637B"/>
    <w:rsid w:val="0082741B"/>
    <w:rsid w:val="00827E69"/>
    <w:rsid w:val="00835C4D"/>
    <w:rsid w:val="00843F48"/>
    <w:rsid w:val="00851423"/>
    <w:rsid w:val="00857848"/>
    <w:rsid w:val="008654B6"/>
    <w:rsid w:val="0087139C"/>
    <w:rsid w:val="00880E83"/>
    <w:rsid w:val="00880F12"/>
    <w:rsid w:val="00890BC9"/>
    <w:rsid w:val="00890F0E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1AE1"/>
    <w:rsid w:val="008F589F"/>
    <w:rsid w:val="008F6F50"/>
    <w:rsid w:val="009057AA"/>
    <w:rsid w:val="00906238"/>
    <w:rsid w:val="00907EF9"/>
    <w:rsid w:val="0091295C"/>
    <w:rsid w:val="00914D58"/>
    <w:rsid w:val="00921F47"/>
    <w:rsid w:val="009228AB"/>
    <w:rsid w:val="00925815"/>
    <w:rsid w:val="0093085B"/>
    <w:rsid w:val="00931C57"/>
    <w:rsid w:val="009347A5"/>
    <w:rsid w:val="00942257"/>
    <w:rsid w:val="009471BF"/>
    <w:rsid w:val="00950726"/>
    <w:rsid w:val="00950E4E"/>
    <w:rsid w:val="009529BD"/>
    <w:rsid w:val="009533B4"/>
    <w:rsid w:val="0095610D"/>
    <w:rsid w:val="009570B4"/>
    <w:rsid w:val="00971D93"/>
    <w:rsid w:val="0097659C"/>
    <w:rsid w:val="00997C5F"/>
    <w:rsid w:val="009A2381"/>
    <w:rsid w:val="009B1F6B"/>
    <w:rsid w:val="009C0D12"/>
    <w:rsid w:val="009C192E"/>
    <w:rsid w:val="009D0404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6738"/>
    <w:rsid w:val="00A272CA"/>
    <w:rsid w:val="00A33051"/>
    <w:rsid w:val="00A407AD"/>
    <w:rsid w:val="00A40923"/>
    <w:rsid w:val="00A41357"/>
    <w:rsid w:val="00A41C05"/>
    <w:rsid w:val="00A42426"/>
    <w:rsid w:val="00A514B7"/>
    <w:rsid w:val="00A54A0B"/>
    <w:rsid w:val="00A65FD4"/>
    <w:rsid w:val="00A742DE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B71C7"/>
    <w:rsid w:val="00AC3FF6"/>
    <w:rsid w:val="00AD73EC"/>
    <w:rsid w:val="00AE16B0"/>
    <w:rsid w:val="00AE5BC7"/>
    <w:rsid w:val="00AF577C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569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87681"/>
    <w:rsid w:val="00B90054"/>
    <w:rsid w:val="00B92C14"/>
    <w:rsid w:val="00BA0066"/>
    <w:rsid w:val="00BB69DB"/>
    <w:rsid w:val="00BC322E"/>
    <w:rsid w:val="00BC44CD"/>
    <w:rsid w:val="00BC48A6"/>
    <w:rsid w:val="00BC6452"/>
    <w:rsid w:val="00BE7978"/>
    <w:rsid w:val="00C07DDB"/>
    <w:rsid w:val="00C20D57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04F2"/>
    <w:rsid w:val="00C82230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26439"/>
    <w:rsid w:val="00D37E7F"/>
    <w:rsid w:val="00D47AD7"/>
    <w:rsid w:val="00D51529"/>
    <w:rsid w:val="00D85218"/>
    <w:rsid w:val="00D915B1"/>
    <w:rsid w:val="00DA299D"/>
    <w:rsid w:val="00DA65C4"/>
    <w:rsid w:val="00DB2320"/>
    <w:rsid w:val="00DD2BE0"/>
    <w:rsid w:val="00DE4447"/>
    <w:rsid w:val="00DE5DA2"/>
    <w:rsid w:val="00DF0033"/>
    <w:rsid w:val="00E026BF"/>
    <w:rsid w:val="00E07B1B"/>
    <w:rsid w:val="00E11853"/>
    <w:rsid w:val="00E13E89"/>
    <w:rsid w:val="00E27D53"/>
    <w:rsid w:val="00E529AC"/>
    <w:rsid w:val="00E52A86"/>
    <w:rsid w:val="00E54B47"/>
    <w:rsid w:val="00E553BF"/>
    <w:rsid w:val="00E55D93"/>
    <w:rsid w:val="00E5789C"/>
    <w:rsid w:val="00E61294"/>
    <w:rsid w:val="00E7237C"/>
    <w:rsid w:val="00E77C46"/>
    <w:rsid w:val="00E86CE8"/>
    <w:rsid w:val="00E90E82"/>
    <w:rsid w:val="00EA0097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EF76A3"/>
    <w:rsid w:val="00F1343F"/>
    <w:rsid w:val="00F22264"/>
    <w:rsid w:val="00F2564D"/>
    <w:rsid w:val="00F304DD"/>
    <w:rsid w:val="00F31CEC"/>
    <w:rsid w:val="00F35B05"/>
    <w:rsid w:val="00F413D9"/>
    <w:rsid w:val="00F42DD2"/>
    <w:rsid w:val="00F5135F"/>
    <w:rsid w:val="00F518AC"/>
    <w:rsid w:val="00F51F78"/>
    <w:rsid w:val="00F65862"/>
    <w:rsid w:val="00F66301"/>
    <w:rsid w:val="00F86F47"/>
    <w:rsid w:val="00F90B64"/>
    <w:rsid w:val="00F962A2"/>
    <w:rsid w:val="00FB2F0F"/>
    <w:rsid w:val="00FB5086"/>
    <w:rsid w:val="00FB5411"/>
    <w:rsid w:val="00FB6392"/>
    <w:rsid w:val="00FD1525"/>
    <w:rsid w:val="00FD3C70"/>
    <w:rsid w:val="00FD6820"/>
    <w:rsid w:val="00FE12D8"/>
    <w:rsid w:val="00FE20D5"/>
    <w:rsid w:val="00FF7C02"/>
    <w:rsid w:val="024801E3"/>
    <w:rsid w:val="15AB004C"/>
    <w:rsid w:val="1AFBB60B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4DF9A58E-A562-4D0D-8E04-E16C77026B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styleId="Olstomnmnande">
    <w:name w:val="Unresolved Mention"/>
    <w:basedOn w:val="Standardstycketeckensnitt"/>
    <w:uiPriority w:val="99"/>
    <w:semiHidden/>
    <w:unhideWhenUsed/>
    <w:rsid w:val="00C20D57"/>
    <w:rPr>
      <w:color w:val="605E5C"/>
      <w:shd w:val="clear" w:color="auto" w:fill="E1DFDD"/>
    </w:rPr>
  </w:style>
  <w:style w:type="character" w:styleId="AnvndHyperlnk">
    <w:name w:val="FollowedHyperlink"/>
    <w:basedOn w:val="Standardstycketeckensnitt"/>
    <w:uiPriority w:val="99"/>
    <w:semiHidden/>
    <w:unhideWhenUsed/>
    <w:rsid w:val="00F42DD2"/>
    <w:rPr>
      <w:color w:val="9EA2A2" w:themeColor="followedHyperlink"/>
      <w:u w:val="single"/>
    </w:rPr>
  </w:style>
  <w:style w:type="paragraph" w:customStyle="1" w:styleId="paragraph">
    <w:name w:val="paragraph"/>
    <w:basedOn w:val="Normal"/>
    <w:rsid w:val="000C6C41"/>
    <w:pPr>
      <w:spacing w:before="100" w:beforeAutospacing="1" w:after="100" w:afterAutospacing="1" w:line="240" w:lineRule="auto"/>
      <w:ind w:left="0" w:right="0"/>
    </w:pPr>
  </w:style>
  <w:style w:type="character" w:customStyle="1" w:styleId="normaltextrun">
    <w:name w:val="normaltextrun"/>
    <w:basedOn w:val="Standardstycketeckensnitt"/>
    <w:rsid w:val="000C6C41"/>
  </w:style>
  <w:style w:type="character" w:customStyle="1" w:styleId="eop">
    <w:name w:val="eop"/>
    <w:basedOn w:val="Standardstycketeckensnitt"/>
    <w:rsid w:val="000C6C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10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21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2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hyperlink" Target="https://vgregion.sharepoint.com/:w:/r/sites/sy-nu-klinisk-fysiologi/_layouts/15/Doc.aspx?sourcedoc=%7B83D77BD7-E117-4216-84C2-E2E58A6175A4%7D&amp;file=Arbetsbeskrivning%20med%20L%C3%A4nkar%20Xofigo.docx&amp;action=default&amp;mobileredirect=true" TargetMode="External" Id="rId18" /><Relationship Type="http://schemas.openxmlformats.org/officeDocument/2006/relationships/fontTable" Target="fontTable.xm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mellanarkiv-offentlig.vgregion.se/alfresco/s/archive/stream/public/v1/source/available/sofia/nu8760-680139821-82/surrogate/Leverant%c3%b6rer%20och%20best%c3%a4llningar%20till%20NM.html" TargetMode="External" Id="rId17" /><Relationship Type="http://schemas.openxmlformats.org/officeDocument/2006/relationships/footer" Target="footer3.xml" Id="rId16" /><Relationship Type="http://schemas.openxmlformats.org/officeDocument/2006/relationships/hyperlink" Target="https://mellanarkiv-offentlig.vgregion.se/alfresco/s/archive/stream/public/v1/source/available/sofia/nu10088-77811585-82/surrogate/IBC-NM.pdf" TargetMode="Externa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hyperlink" Target="https://mellanarkiv-offentlig.vgregion.se/alfresco/s/archive/stream/public/v1/source/available/sofia/nu8760-680139821-63/surrogate/Best%c3%a4llning%20F%c3%b6rr%c3%a5d%20Nuklearmedicin%2c%20Uddevalla.html" TargetMode="Externa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theme" Target="theme/theme1.xml" Id="rId22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77</TotalTime>
  <Pages>3</Pages>
  <Words>654</Words>
  <Characters>3467</Characters>
  <Application>Microsoft Office Word</Application>
  <DocSecurity>0</DocSecurity>
  <Lines>28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4113</CharactersWithSpaces>
  <SharedDoc>false</SharedDoc>
  <HyperlinkBase/>
  <HLinks>
    <vt:vector size="24" baseType="variant">
      <vt:variant>
        <vt:i4>6815778</vt:i4>
      </vt:variant>
      <vt:variant>
        <vt:i4>9</vt:i4>
      </vt:variant>
      <vt:variant>
        <vt:i4>0</vt:i4>
      </vt:variant>
      <vt:variant>
        <vt:i4>5</vt:i4>
      </vt:variant>
      <vt:variant>
        <vt:lpwstr>https://vgregion.sharepoint.com/sites/sy-nu-klinisk-fysiologi/Delade dokument/Forms/mne.aspx?FilterField1=%5Fx00c4%5Fmne&amp;FilterValue1=Nuklear&amp;FilterType1=Choice&amp;FilterDisplay1=Nuklear&amp;FilterField2=Kategori&amp;FilterValue2=Ink%C3%B6p%20leverans%20mottagning%20och%20avfall&amp;FilterType2=Choice&amp;FilterDisplay2=Ink%C3%B6p%20leverans%20mottagning%20och%20avfall&amp;viewid=ca71e6f3%2D894a%2D4332%2Dafde%2D7d8bf4bcc0f8</vt:lpwstr>
      </vt:variant>
      <vt:variant>
        <vt:lpwstr/>
      </vt:variant>
      <vt:variant>
        <vt:i4>6881387</vt:i4>
      </vt:variant>
      <vt:variant>
        <vt:i4>6</vt:i4>
      </vt:variant>
      <vt:variant>
        <vt:i4>0</vt:i4>
      </vt:variant>
      <vt:variant>
        <vt:i4>5</vt:i4>
      </vt:variant>
      <vt:variant>
        <vt:lpwstr>https://vgregion.sharepoint.com/sites/sy-nu-klinisk-fysiologi/Delade dokument/Forms/mne.aspx?FilterField1=%5Fx00c4%5Fmne&amp;FilterValue1=Nuklear&amp;FilterType1=Choice&amp;FilterDisplay1=Nuklear&amp;FilterField2=Kategori&amp;FilterValue2=Ink%C3%B6p%20och%20leveranskontroll%20av%20kit&amp;FilterType2=Choice&amp;FilterDisplay2=Ink%C3%B6p%20och%20leveranskontroll%20av%20kit&amp;viewid=ca71e6f3%2D894a%2D4332%2Dafde%2D7d8bf4bcc0f8</vt:lpwstr>
      </vt:variant>
      <vt:variant>
        <vt:lpwstr/>
      </vt:variant>
      <vt:variant>
        <vt:i4>458768</vt:i4>
      </vt:variant>
      <vt:variant>
        <vt:i4>3</vt:i4>
      </vt:variant>
      <vt:variant>
        <vt:i4>0</vt:i4>
      </vt:variant>
      <vt:variant>
        <vt:i4>5</vt:i4>
      </vt:variant>
      <vt:variant>
        <vt:lpwstr>https://mellanarkiv-offentlig.vgregion.se/alfresco/s/archive/stream/public/v1/source/available/sofia/nu8760-680139821-63/surrogate/Best%c3%a4llning F%c3%b6rr%c3%a5d Nuklearmedicin%2c Uddevalla.html</vt:lpwstr>
      </vt:variant>
      <vt:variant>
        <vt:lpwstr/>
      </vt:variant>
      <vt:variant>
        <vt:i4>458832</vt:i4>
      </vt:variant>
      <vt:variant>
        <vt:i4>0</vt:i4>
      </vt:variant>
      <vt:variant>
        <vt:i4>0</vt:i4>
      </vt:variant>
      <vt:variant>
        <vt:i4>5</vt:i4>
      </vt:variant>
      <vt:variant>
        <vt:lpwstr>https://mellanarkiv-offentlig.vgregion.se/alfresco/s/archive/stream/public/v1/source/available/SOFIA/NU8760-680139821-26/SURROGATE/Leverant%c3%b6rer.pdf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Beställning av varor</dc:title>
  <dc:subject/>
  <dc:creator>patrik.jens.johansson@vgregion.se</dc:creator>
  <keywords/>
  <lastModifiedBy>Ulrica Sehlberg</lastModifiedBy>
  <revision>63</revision>
  <lastPrinted>2016-03-31T10:56:00.0000000Z</lastPrinted>
  <dcterms:created xsi:type="dcterms:W3CDTF">2022-05-18T11:30:00.0000000Z</dcterms:created>
  <dcterms:modified xsi:type="dcterms:W3CDTF">2026-06-04T09:14:00.0000000Z</dcterms:modified>
</coreProperties>
</file>