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6D536" w14:textId="77777777" w:rsidR="00FB3057" w:rsidRDefault="00FB3057" w:rsidP="000F2E27">
      <w:pPr>
        <w:pStyle w:val="Rubrik2"/>
        <w:ind w:left="0"/>
        <w:sectPr w:rsidR="00FB3057" w:rsidSect="000F2E2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418" w:bottom="1276" w:left="1418" w:header="284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85B9954" w14:textId="2AF2D761" w:rsidR="00FB3057" w:rsidRPr="00FB3057" w:rsidRDefault="00566FEC" w:rsidP="000F2E27">
      <w:pPr>
        <w:pStyle w:val="Rubrik1"/>
        <w:ind w:left="0"/>
        <w:rPr>
          <w:szCs w:val="20"/>
        </w:rPr>
      </w:pPr>
      <w:r w:rsidRPr="00FB3057">
        <w:t>Kontroll av temperatur och termometer i berednings- och dispenseringsrum samt kylskåp</w:t>
      </w:r>
    </w:p>
    <w:p w14:paraId="0F165995" w14:textId="77777777" w:rsidR="00566FEC" w:rsidRPr="00FB3057" w:rsidRDefault="00566FEC" w:rsidP="000F2E27">
      <w:pPr>
        <w:pStyle w:val="Rubrik2"/>
        <w:ind w:left="0"/>
      </w:pPr>
      <w:r w:rsidRPr="00FB3057">
        <w:t>Syfte</w:t>
      </w:r>
    </w:p>
    <w:p w14:paraId="69085107" w14:textId="5E7F559A" w:rsidR="00FB3057" w:rsidRPr="00FB3057" w:rsidRDefault="00566FEC" w:rsidP="000F2E27">
      <w:pPr>
        <w:ind w:left="0"/>
        <w:rPr>
          <w:szCs w:val="20"/>
        </w:rPr>
      </w:pPr>
      <w:r w:rsidRPr="00FB3057">
        <w:t>Att fastställa rutiner för kontroll av temperatur i berednings- och dispenseringsrum samt kylskåp där radiofarmaka förvaras.</w:t>
      </w:r>
      <w:r w:rsidR="00FB3057" w:rsidRPr="00FB305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E386BE" wp14:editId="4E4F67C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B525E0" w14:textId="77777777" w:rsidR="00FB3057" w:rsidRPr="003D37FD" w:rsidRDefault="00FB3057" w:rsidP="00FB305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39055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E386BE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9B525E0" w14:textId="77777777" w:rsidR="00FB3057" w:rsidRPr="003D37FD" w:rsidRDefault="00FB3057" w:rsidP="00FB305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39055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E23F4E6" w14:textId="639A3DC0" w:rsidR="00FB3057" w:rsidRPr="00852367" w:rsidRDefault="00566FEC" w:rsidP="000F2E27">
      <w:pPr>
        <w:pStyle w:val="Rubrik2"/>
        <w:ind w:left="0"/>
      </w:pPr>
      <w:r w:rsidRPr="00852367">
        <w:t>Förändringar sedan föregående</w:t>
      </w:r>
      <w:r w:rsidR="00FB3057" w:rsidRPr="00852367">
        <w:t xml:space="preserve"> version</w:t>
      </w:r>
    </w:p>
    <w:p w14:paraId="2DE58C96" w14:textId="7FF46C50" w:rsidR="00FB3057" w:rsidRPr="00FB3057" w:rsidRDefault="00E45622" w:rsidP="000F2E27">
      <w:pPr>
        <w:ind w:left="0"/>
        <w:rPr>
          <w:szCs w:val="20"/>
        </w:rPr>
      </w:pPr>
      <w:r>
        <w:t>Ny</w:t>
      </w:r>
      <w:r w:rsidR="00A10840">
        <w:t>tt förfarande för årlig kontroll av rumstermometer, Uddevalla.</w:t>
      </w:r>
    </w:p>
    <w:p w14:paraId="5A4F2ADC" w14:textId="77777777" w:rsidR="00FB3057" w:rsidRPr="00852367" w:rsidRDefault="00FB3057" w:rsidP="000F2E27">
      <w:pPr>
        <w:pStyle w:val="Rubrik2"/>
        <w:ind w:left="0"/>
      </w:pPr>
      <w:r w:rsidRPr="00852367">
        <w:t>Bakgrund</w:t>
      </w:r>
    </w:p>
    <w:p w14:paraId="2A2C27FE" w14:textId="5F71C085" w:rsidR="00FB3057" w:rsidRPr="00074345" w:rsidRDefault="00FB3057" w:rsidP="000F2E27">
      <w:pPr>
        <w:ind w:left="0"/>
      </w:pPr>
      <w:r w:rsidRPr="00074345">
        <w:t xml:space="preserve">Radiofarmaka </w:t>
      </w:r>
      <w:r w:rsidR="00DF519F">
        <w:t xml:space="preserve">bereds i </w:t>
      </w:r>
      <w:r w:rsidRPr="00074345">
        <w:t>beredningsrum. En del av dessa förvaras i rums</w:t>
      </w:r>
      <w:r w:rsidRPr="00074345">
        <w:softHyphen/>
        <w:t xml:space="preserve">temperatur och en del i kylskåp enligt instruktioner i respektive produktresumé. </w:t>
      </w:r>
    </w:p>
    <w:p w14:paraId="02586F2B" w14:textId="26F8D508" w:rsidR="00FB3057" w:rsidRPr="00FB3057" w:rsidRDefault="00FB3057" w:rsidP="000F2E27">
      <w:pPr>
        <w:ind w:left="0"/>
        <w:rPr>
          <w:szCs w:val="20"/>
        </w:rPr>
      </w:pPr>
      <w:r w:rsidRPr="00074345">
        <w:t>För att behålla kvalitet och hållbarhet på radiofarmakan krävs rätt temperatur i rum och kylskåp.</w:t>
      </w:r>
    </w:p>
    <w:p w14:paraId="15AD6BA9" w14:textId="77777777" w:rsidR="00FB3057" w:rsidRPr="00852367" w:rsidRDefault="00FB3057" w:rsidP="000F2E27">
      <w:pPr>
        <w:pStyle w:val="Rubrik2"/>
        <w:ind w:left="0"/>
      </w:pPr>
      <w:r w:rsidRPr="00852367">
        <w:t xml:space="preserve">Arbetsbeskrivning </w:t>
      </w:r>
    </w:p>
    <w:p w14:paraId="02B0BAA9" w14:textId="4614030C" w:rsidR="00FB3057" w:rsidRPr="00FB3057" w:rsidRDefault="00FB3057" w:rsidP="000F2E27">
      <w:pPr>
        <w:ind w:left="0"/>
        <w:rPr>
          <w:szCs w:val="20"/>
        </w:rPr>
      </w:pPr>
      <w:r w:rsidRPr="00074345">
        <w:t>Kontroll av temperaturen, minimum (min) och maximum (max), sker varje helgfri vardag. Rumstemperatur 15 - 25° C och kylskåpstemperatur 2 - 8° C.</w:t>
      </w:r>
    </w:p>
    <w:p w14:paraId="50F592BA" w14:textId="77777777" w:rsidR="00FB3057" w:rsidRPr="00FB3057" w:rsidRDefault="00FB3057" w:rsidP="000F2E27">
      <w:pPr>
        <w:pStyle w:val="Rubrik3"/>
        <w:ind w:left="0"/>
      </w:pPr>
      <w:r w:rsidRPr="00FB3057">
        <w:t>Kontroll av temperatur i berednings- och dispenseringsrum, NÄL</w:t>
      </w:r>
    </w:p>
    <w:p w14:paraId="03A82124" w14:textId="26D6AA4F" w:rsidR="00486669" w:rsidRDefault="00FB3057" w:rsidP="000F2E27">
      <w:pPr>
        <w:ind w:left="0"/>
      </w:pPr>
      <w:r w:rsidRPr="00074345">
        <w:t>Kontrollera temperaturen sedan senaste avläsningen med hjälp av övervakningssystemet VIASALA, i datorn i korridoren utanför dispenseringsrummet. Signera på</w:t>
      </w:r>
      <w:r w:rsidRPr="00074345">
        <w:br/>
        <w:t xml:space="preserve">blankett, </w:t>
      </w:r>
      <w:hyperlink r:id="rId17" w:history="1">
        <w:r w:rsidRPr="003D37C1">
          <w:rPr>
            <w:rStyle w:val="Hyperlnk"/>
          </w:rPr>
          <w:t>Kontroll av temperatur i berednings- och dispenseringsrum, NÄL</w:t>
        </w:r>
      </w:hyperlink>
      <w:r w:rsidRPr="00074345">
        <w:t>.</w:t>
      </w:r>
    </w:p>
    <w:p w14:paraId="69BB18D1" w14:textId="77777777" w:rsidR="00C24948" w:rsidRDefault="00C24948" w:rsidP="000F2E27">
      <w:pPr>
        <w:spacing w:after="0" w:line="240" w:lineRule="auto"/>
        <w:ind w:left="0" w:right="0"/>
        <w:rPr>
          <w:rStyle w:val="Rubrik3Char"/>
        </w:rPr>
      </w:pPr>
      <w:r>
        <w:rPr>
          <w:rStyle w:val="Rubrik3Char"/>
        </w:rPr>
        <w:br w:type="page"/>
      </w:r>
    </w:p>
    <w:p w14:paraId="333537C7" w14:textId="11364328" w:rsidR="00FB3057" w:rsidRPr="00FB3057" w:rsidRDefault="00FB3057" w:rsidP="000F2E27">
      <w:pPr>
        <w:ind w:left="0"/>
        <w:rPr>
          <w:rFonts w:ascii="Calibri" w:hAnsi="Calibri" w:cs="Calibri"/>
          <w:b/>
          <w:bCs/>
          <w:sz w:val="28"/>
          <w:szCs w:val="26"/>
        </w:rPr>
      </w:pPr>
      <w:r w:rsidRPr="00486669">
        <w:rPr>
          <w:rStyle w:val="Rubrik3Char"/>
        </w:rPr>
        <w:t>Kontroll av kylskåpstemperatur med inbyggd termometer i berednings- och dispenseringsrum, NÄL</w:t>
      </w:r>
    </w:p>
    <w:p w14:paraId="53DFD328" w14:textId="2AE26FA0" w:rsidR="00FB3057" w:rsidRPr="00074345" w:rsidRDefault="00FB3057" w:rsidP="000F2E27">
      <w:pPr>
        <w:ind w:left="0"/>
      </w:pPr>
      <w:r w:rsidRPr="00074345">
        <w:t>Gäller Oscar kylskåp, VXT-serien.</w:t>
      </w:r>
    </w:p>
    <w:p w14:paraId="43A11005" w14:textId="59ADDE19" w:rsidR="00FB3057" w:rsidRPr="00074345" w:rsidRDefault="00FB3057" w:rsidP="000F2E27">
      <w:pPr>
        <w:ind w:left="0"/>
      </w:pPr>
      <w:r w:rsidRPr="00074345">
        <w:t>Kontroll av aktuell temperatur görs på displayen på kylskåpet.</w:t>
      </w:r>
    </w:p>
    <w:p w14:paraId="14F06A7C" w14:textId="77777777" w:rsidR="00FB3057" w:rsidRPr="00074345" w:rsidRDefault="00FB3057" w:rsidP="000F2E27">
      <w:pPr>
        <w:ind w:left="0"/>
      </w:pPr>
      <w:r w:rsidRPr="00074345">
        <w:t>För att kontrollera temperaturen sedan senaste avläsning:</w:t>
      </w:r>
    </w:p>
    <w:p w14:paraId="6631C247" w14:textId="4BB4341D" w:rsidR="00FB3057" w:rsidRPr="00074345" w:rsidRDefault="00FB3057" w:rsidP="000F2E27">
      <w:pPr>
        <w:pStyle w:val="Punktlista"/>
        <w:ind w:left="284" w:hanging="284"/>
      </w:pPr>
      <w:r w:rsidRPr="00074345">
        <w:t>Anteckna nedanstående värden och signera på blankett</w:t>
      </w:r>
      <w:r w:rsidR="00CA171B">
        <w:t>:</w:t>
      </w:r>
      <w:r w:rsidRPr="00074345">
        <w:t xml:space="preserve"> </w:t>
      </w:r>
      <w:r w:rsidR="00CA171B">
        <w:br/>
      </w:r>
      <w:hyperlink r:id="rId18" w:history="1">
        <w:r w:rsidRPr="00695F5E">
          <w:rPr>
            <w:rStyle w:val="Hyperlnk"/>
          </w:rPr>
          <w:t>Kontroll av temperatur i kylskåp, NÄL</w:t>
        </w:r>
      </w:hyperlink>
      <w:r w:rsidRPr="00074345">
        <w:t>.</w:t>
      </w:r>
    </w:p>
    <w:p w14:paraId="1DF71694" w14:textId="77777777" w:rsidR="00FB3057" w:rsidRPr="00074345" w:rsidRDefault="00FB3057" w:rsidP="000F2E27">
      <w:pPr>
        <w:pStyle w:val="Punktlista"/>
        <w:ind w:left="284" w:hanging="284"/>
      </w:pPr>
      <w:r w:rsidRPr="00074345">
        <w:t>Tryck på Max. Maxvärdet visas i displayen.</w:t>
      </w:r>
    </w:p>
    <w:p w14:paraId="2B29FE1D" w14:textId="77777777" w:rsidR="00FB3057" w:rsidRPr="00074345" w:rsidRDefault="00FB3057" w:rsidP="000F2E27">
      <w:pPr>
        <w:pStyle w:val="Punktlista"/>
        <w:ind w:left="284" w:hanging="284"/>
      </w:pPr>
      <w:r w:rsidRPr="00074345">
        <w:t>Tryck på Min. Minivärdet visas i displayen.</w:t>
      </w:r>
    </w:p>
    <w:p w14:paraId="621A0581" w14:textId="03625804" w:rsidR="00FB3057" w:rsidRPr="00074345" w:rsidRDefault="00FB3057" w:rsidP="000F2E27">
      <w:pPr>
        <w:pStyle w:val="Punktlista"/>
        <w:ind w:left="284" w:hanging="284"/>
      </w:pPr>
      <w:r w:rsidRPr="00074345">
        <w:t xml:space="preserve">Nollställ Max och Min genom att hålla OFF-knappen intryckt i minst tre sekunder. </w:t>
      </w:r>
      <w:proofErr w:type="spellStart"/>
      <w:r w:rsidRPr="00074345">
        <w:t>rES</w:t>
      </w:r>
      <w:proofErr w:type="spellEnd"/>
      <w:r w:rsidRPr="00074345">
        <w:t xml:space="preserve"> visas i displayen då nollställningen är utförd.</w:t>
      </w:r>
    </w:p>
    <w:p w14:paraId="1B521B5A" w14:textId="77777777" w:rsidR="00FB3057" w:rsidRPr="00FB3057" w:rsidRDefault="00FB3057" w:rsidP="000F2E27">
      <w:pPr>
        <w:pStyle w:val="Rubrik3"/>
        <w:ind w:left="0"/>
      </w:pPr>
      <w:r w:rsidRPr="00FB3057">
        <w:t>Kontroll av temperatur i berednings- och dispenseringsrum, Uddevalla</w:t>
      </w:r>
    </w:p>
    <w:p w14:paraId="11C8D6DC" w14:textId="37E5A62A" w:rsidR="00FB3057" w:rsidRPr="00FB3057" w:rsidRDefault="00FB3057" w:rsidP="000F2E27">
      <w:pPr>
        <w:ind w:left="0"/>
        <w:rPr>
          <w:bCs/>
        </w:rPr>
      </w:pPr>
      <w:r w:rsidRPr="00FB3057">
        <w:t>Kontroll av temperatur i berednings- och dispenseringsrummet sker i dispenseringsrummet med Max-Min termometer.</w:t>
      </w:r>
      <w:r w:rsidR="009C2E34">
        <w:t xml:space="preserve"> Kanal 1 anger temperaturen i dispenseringsrummet, kanal 2 anger temperaturen i beredningsrummet</w:t>
      </w:r>
      <w:r w:rsidRPr="00FB3057">
        <w:t>.</w:t>
      </w:r>
    </w:p>
    <w:p w14:paraId="3BCC4F1F" w14:textId="5B402403" w:rsidR="00FB3057" w:rsidRPr="003F6285" w:rsidRDefault="00FB3057" w:rsidP="000F2E27">
      <w:pPr>
        <w:pStyle w:val="Punktlista"/>
        <w:ind w:left="284" w:hanging="284"/>
        <w:rPr>
          <w:i/>
          <w:szCs w:val="20"/>
        </w:rPr>
      </w:pPr>
      <w:r w:rsidRPr="00FB3057">
        <w:t xml:space="preserve">Anteckna och signera värden för Max-Min temperatur i </w:t>
      </w:r>
      <w:r w:rsidRPr="00FB3057">
        <w:rPr>
          <w:szCs w:val="20"/>
        </w:rPr>
        <w:t xml:space="preserve">blankett: </w:t>
      </w:r>
      <w:r w:rsidR="00CA171B">
        <w:rPr>
          <w:szCs w:val="20"/>
        </w:rPr>
        <w:br/>
      </w:r>
      <w:hyperlink r:id="rId19" w:history="1">
        <w:r w:rsidRPr="0034337A">
          <w:rPr>
            <w:rStyle w:val="Hyperlnk"/>
          </w:rPr>
          <w:t>Kontroll av kylskåps- och rumstemperat</w:t>
        </w:r>
        <w:r w:rsidR="00992A9D">
          <w:rPr>
            <w:rStyle w:val="Hyperlnk"/>
          </w:rPr>
          <w:t>ur</w:t>
        </w:r>
        <w:r w:rsidRPr="0034337A">
          <w:rPr>
            <w:rStyle w:val="Hyperlnk"/>
          </w:rPr>
          <w:t>, Uddevalla sjukhus</w:t>
        </w:r>
      </w:hyperlink>
      <w:r w:rsidRPr="00144FAE">
        <w:t>.</w:t>
      </w:r>
    </w:p>
    <w:p w14:paraId="7D546650" w14:textId="22CC4E31" w:rsidR="003F6285" w:rsidRPr="00FB3057" w:rsidRDefault="003F6285" w:rsidP="000F2E27">
      <w:pPr>
        <w:pStyle w:val="Punktlista"/>
        <w:ind w:left="284" w:hanging="284"/>
        <w:rPr>
          <w:i/>
          <w:szCs w:val="20"/>
        </w:rPr>
      </w:pPr>
      <w:r>
        <w:t>Återställ max- och min-temperaturerna genom att med Channel-</w:t>
      </w:r>
      <w:r>
        <w:br/>
        <w:t>knappen stega till önskad kanal och sedan hålla nere Clear-knappen några sekunder.</w:t>
      </w:r>
    </w:p>
    <w:p w14:paraId="3C88CAFE" w14:textId="77777777" w:rsidR="00FB3057" w:rsidRPr="00FB3057" w:rsidRDefault="00FB3057" w:rsidP="000F2E27">
      <w:pPr>
        <w:pStyle w:val="Rubrik3"/>
        <w:ind w:left="0"/>
      </w:pPr>
      <w:r w:rsidRPr="00FB3057">
        <w:t>Kontroll av kylskåpstemperatur med inbyggd termometer, Uddevalla</w:t>
      </w:r>
    </w:p>
    <w:p w14:paraId="46DA5A70" w14:textId="68979392" w:rsidR="00FB3057" w:rsidRPr="00FB3057" w:rsidRDefault="00FB3057" w:rsidP="000F2E27">
      <w:pPr>
        <w:ind w:left="0"/>
      </w:pPr>
      <w:r w:rsidRPr="00FB3057">
        <w:t>Gäller Oscar kylskåp, MX-serien.</w:t>
      </w:r>
    </w:p>
    <w:p w14:paraId="41CC5CB2" w14:textId="77777777" w:rsidR="00FB3057" w:rsidRPr="00FB3057" w:rsidRDefault="00FB3057" w:rsidP="000F2E27">
      <w:pPr>
        <w:ind w:left="0"/>
      </w:pPr>
      <w:r w:rsidRPr="00FB3057">
        <w:t xml:space="preserve">Kontrollera temperaturen i kylskåpet sedan senaste avläsning på följande sätt: </w:t>
      </w:r>
    </w:p>
    <w:p w14:paraId="580CE29E" w14:textId="77777777" w:rsidR="00FB3057" w:rsidRPr="00FB3057" w:rsidRDefault="00FB3057" w:rsidP="000F2E27">
      <w:pPr>
        <w:pStyle w:val="Punktlista"/>
        <w:ind w:left="284" w:hanging="284"/>
      </w:pPr>
      <w:r w:rsidRPr="00FB3057">
        <w:t xml:space="preserve">Tryck </w:t>
      </w:r>
      <w:proofErr w:type="spellStart"/>
      <w:r w:rsidRPr="00FB3057">
        <w:t>Menu</w:t>
      </w:r>
      <w:proofErr w:type="spellEnd"/>
      <w:r w:rsidRPr="00FB3057">
        <w:t>.</w:t>
      </w:r>
    </w:p>
    <w:p w14:paraId="015EABF5" w14:textId="77777777" w:rsidR="00FB3057" w:rsidRPr="00FB3057" w:rsidRDefault="00FB3057" w:rsidP="000F2E27">
      <w:pPr>
        <w:pStyle w:val="Punktlista"/>
        <w:ind w:left="284" w:hanging="284"/>
      </w:pPr>
      <w:r w:rsidRPr="00FB3057">
        <w:t>OK.</w:t>
      </w:r>
    </w:p>
    <w:p w14:paraId="27F78057" w14:textId="77777777" w:rsidR="00FB3057" w:rsidRPr="00FB3057" w:rsidRDefault="00FB3057" w:rsidP="000F2E27">
      <w:pPr>
        <w:pStyle w:val="Punktlista"/>
        <w:ind w:left="284" w:hanging="284"/>
      </w:pPr>
      <w:r w:rsidRPr="00FB3057">
        <w:t>Kolla att linjen ligger mellan +2 och +8° C. Temperaturen visas också i siffror längst ner till höger.</w:t>
      </w:r>
    </w:p>
    <w:p w14:paraId="5D035522" w14:textId="77777777" w:rsidR="00FB3057" w:rsidRPr="00FB3057" w:rsidRDefault="00FB3057" w:rsidP="000F2E27">
      <w:pPr>
        <w:pStyle w:val="Punktlista"/>
        <w:ind w:left="284" w:hanging="284"/>
      </w:pPr>
      <w:r w:rsidRPr="00FB3057">
        <w:t>För att se andra dygn, till exempel efter helg, tryck pil upp/ned. För att se andra klockslag tryck pil höger/vänster.</w:t>
      </w:r>
    </w:p>
    <w:p w14:paraId="63E5E249" w14:textId="77777777" w:rsidR="00FB3057" w:rsidRPr="00FB3057" w:rsidRDefault="00FB3057" w:rsidP="000F2E27">
      <w:pPr>
        <w:pStyle w:val="Punktlista"/>
        <w:ind w:left="284" w:hanging="284"/>
      </w:pPr>
      <w:r w:rsidRPr="00FB3057">
        <w:t>Tryck ”ESC” flera gånger för att återgå till temperaturvisning.</w:t>
      </w:r>
    </w:p>
    <w:p w14:paraId="05270674" w14:textId="2781CFA4" w:rsidR="00FB3057" w:rsidRPr="00FB3057" w:rsidRDefault="00FB3057" w:rsidP="009532EA">
      <w:pPr>
        <w:pStyle w:val="Punktlista"/>
        <w:ind w:left="284" w:right="133" w:hanging="284"/>
        <w:rPr>
          <w:i/>
          <w:szCs w:val="20"/>
        </w:rPr>
      </w:pPr>
      <w:r w:rsidRPr="00FB3057">
        <w:rPr>
          <w:szCs w:val="20"/>
        </w:rPr>
        <w:t xml:space="preserve">Anteckna på </w:t>
      </w:r>
      <w:r w:rsidR="00EC19DC">
        <w:rPr>
          <w:szCs w:val="20"/>
        </w:rPr>
        <w:t>b</w:t>
      </w:r>
      <w:r w:rsidRPr="00FB3057">
        <w:rPr>
          <w:szCs w:val="20"/>
        </w:rPr>
        <w:t xml:space="preserve">lankett: </w:t>
      </w:r>
      <w:hyperlink r:id="rId20" w:history="1">
        <w:r w:rsidRPr="0034337A">
          <w:rPr>
            <w:rStyle w:val="Hyperlnk"/>
          </w:rPr>
          <w:t>Kontroll av kylskåps- och rumstemperatur, Uddevalla sjukhus</w:t>
        </w:r>
      </w:hyperlink>
      <w:r w:rsidRPr="0034337A">
        <w:t>.</w:t>
      </w:r>
    </w:p>
    <w:p w14:paraId="452F5440" w14:textId="77777777" w:rsidR="00FB3057" w:rsidRPr="00FB3057" w:rsidRDefault="00FB3057" w:rsidP="000F2E27">
      <w:pPr>
        <w:pStyle w:val="Rubrik2"/>
        <w:ind w:left="0"/>
      </w:pPr>
      <w:r w:rsidRPr="00FB3057">
        <w:t>Åtgärder</w:t>
      </w:r>
    </w:p>
    <w:p w14:paraId="43BFF95C" w14:textId="77777777" w:rsidR="00FB3057" w:rsidRPr="00FB3057" w:rsidRDefault="00FB3057" w:rsidP="000F2E27">
      <w:pPr>
        <w:ind w:left="0"/>
      </w:pPr>
      <w:r w:rsidRPr="00FB3057">
        <w:t>Tjänstgörande personal ansvarar för (eventuella) åtgärder som bör vidtas om temperaturen inte är inom intervallet 2 - 8</w:t>
      </w:r>
      <w:r w:rsidRPr="00FB3057">
        <w:rPr>
          <w:rFonts w:ascii="Symbol" w:hAnsi="Symbol"/>
        </w:rPr>
        <w:sym w:font="Symbol" w:char="F0B0"/>
      </w:r>
      <w:r w:rsidRPr="00FB3057">
        <w:rPr>
          <w:rFonts w:ascii="Symbol" w:hAnsi="Symbol"/>
        </w:rPr>
        <w:sym w:font="Symbol" w:char="F020"/>
      </w:r>
      <w:r w:rsidRPr="00FB3057">
        <w:t>C i kylskåpet eller 15 - 25</w:t>
      </w:r>
      <w:r w:rsidRPr="00FB3057">
        <w:rPr>
          <w:bCs/>
        </w:rPr>
        <w:t>° C i rummet.</w:t>
      </w:r>
    </w:p>
    <w:p w14:paraId="36CE1DA8" w14:textId="77777777" w:rsidR="00FB3057" w:rsidRPr="00FB3057" w:rsidRDefault="00FB3057" w:rsidP="000F2E27">
      <w:pPr>
        <w:ind w:left="0"/>
      </w:pPr>
      <w:r w:rsidRPr="00FB3057">
        <w:rPr>
          <w:b/>
          <w:bCs/>
        </w:rPr>
        <w:t>Följande utredning ska göras:</w:t>
      </w:r>
    </w:p>
    <w:p w14:paraId="1C548AB4" w14:textId="77777777" w:rsidR="00FB3057" w:rsidRPr="00FB3057" w:rsidRDefault="00FB3057" w:rsidP="000F2E27">
      <w:pPr>
        <w:pStyle w:val="Punktlista"/>
        <w:ind w:left="284" w:hanging="284"/>
      </w:pPr>
      <w:r w:rsidRPr="00FB3057">
        <w:t>Är kylskåpsdörren ordentligt stängd?</w:t>
      </w:r>
    </w:p>
    <w:p w14:paraId="7259D89B" w14:textId="77777777" w:rsidR="00FB3057" w:rsidRPr="00FB3057" w:rsidRDefault="00FB3057" w:rsidP="000F2E27">
      <w:pPr>
        <w:pStyle w:val="Punktlista"/>
        <w:ind w:left="284" w:hanging="284"/>
      </w:pPr>
      <w:r w:rsidRPr="00FB3057">
        <w:t xml:space="preserve">Kontroll av termometer, kylskåp och strömförsörjning. </w:t>
      </w:r>
    </w:p>
    <w:p w14:paraId="7BD79B81" w14:textId="77777777" w:rsidR="00FB3057" w:rsidRPr="00FB3057" w:rsidRDefault="00FB3057" w:rsidP="000F2E27">
      <w:pPr>
        <w:pStyle w:val="Punktlista"/>
        <w:ind w:left="284" w:hanging="284"/>
      </w:pPr>
      <w:r w:rsidRPr="00FB3057">
        <w:t>Har det varit strömavbrott?</w:t>
      </w:r>
    </w:p>
    <w:p w14:paraId="1975A4F8" w14:textId="77777777" w:rsidR="00FB3057" w:rsidRPr="00FB3057" w:rsidRDefault="00FB3057" w:rsidP="000F2E27">
      <w:pPr>
        <w:pStyle w:val="Punktlista"/>
        <w:ind w:left="284" w:hanging="284"/>
      </w:pPr>
      <w:r w:rsidRPr="00FB3057">
        <w:t>Behöver något kasseras på grund av avvikande temperaturförhållanden?</w:t>
      </w:r>
    </w:p>
    <w:p w14:paraId="5146705F" w14:textId="77777777" w:rsidR="00FB3057" w:rsidRPr="00FB3057" w:rsidRDefault="00FB3057" w:rsidP="000F2E27">
      <w:pPr>
        <w:pStyle w:val="Punktlista"/>
        <w:tabs>
          <w:tab w:val="left" w:pos="9055"/>
        </w:tabs>
        <w:ind w:left="284" w:hanging="284"/>
      </w:pPr>
      <w:r w:rsidRPr="00FB3057">
        <w:t>Kontakta Västfastigheter (010 – 441 35 00) för korrigering av rumstemperatur.</w:t>
      </w:r>
      <w:r w:rsidRPr="00FB3057">
        <w:br/>
      </w:r>
    </w:p>
    <w:p w14:paraId="1651C1C8" w14:textId="636BCB8E" w:rsidR="00FB3057" w:rsidRPr="00FB3057" w:rsidRDefault="00FB3057" w:rsidP="000F2E27">
      <w:pPr>
        <w:ind w:left="0" w:right="282"/>
        <w:rPr>
          <w:bCs/>
        </w:rPr>
      </w:pPr>
      <w:r w:rsidRPr="00FB3057">
        <w:t xml:space="preserve">Det går ett larm om temperaturen i kylskåpen avviker från intervallet </w:t>
      </w:r>
      <w:r w:rsidRPr="00FB3057">
        <w:rPr>
          <w:bCs/>
        </w:rPr>
        <w:t>2 -</w:t>
      </w:r>
      <w:r w:rsidRPr="00FB3057">
        <w:t xml:space="preserve"> 8</w:t>
      </w:r>
      <w:r w:rsidRPr="00FB3057">
        <w:rPr>
          <w:bCs/>
        </w:rPr>
        <w:t>° C.</w:t>
      </w:r>
    </w:p>
    <w:p w14:paraId="5983E441" w14:textId="2B5FC4F5" w:rsidR="00FB3057" w:rsidRPr="0067759A" w:rsidRDefault="00FB3057" w:rsidP="000F2E27">
      <w:pPr>
        <w:ind w:left="0"/>
        <w:rPr>
          <w:b/>
          <w:bCs/>
        </w:rPr>
      </w:pPr>
      <w:r w:rsidRPr="0067759A">
        <w:rPr>
          <w:b/>
          <w:bCs/>
        </w:rPr>
        <w:t>Vid ljudlarm:</w:t>
      </w:r>
    </w:p>
    <w:p w14:paraId="33D88035" w14:textId="77777777" w:rsidR="00FB3057" w:rsidRPr="00FB3057" w:rsidRDefault="00FB3057" w:rsidP="000F2E27">
      <w:pPr>
        <w:pStyle w:val="Punktlista"/>
        <w:ind w:left="284" w:hanging="284"/>
      </w:pPr>
      <w:r w:rsidRPr="00FB3057">
        <w:t>Tryck kort på OFF-knappen varvid ljudsignal stängs av.</w:t>
      </w:r>
    </w:p>
    <w:p w14:paraId="13BB4EFE" w14:textId="77777777" w:rsidR="00FB3057" w:rsidRPr="00FB3057" w:rsidRDefault="00FB3057" w:rsidP="000F2E27">
      <w:pPr>
        <w:pStyle w:val="Punktlista"/>
        <w:ind w:left="284" w:hanging="284"/>
      </w:pPr>
      <w:r w:rsidRPr="00FB3057">
        <w:t>Kontrollera max- och min-temperatur, se ovan.</w:t>
      </w:r>
    </w:p>
    <w:p w14:paraId="13D222AB" w14:textId="77777777" w:rsidR="00FB3057" w:rsidRPr="00FB3057" w:rsidRDefault="00FB3057" w:rsidP="000F2E27">
      <w:pPr>
        <w:pStyle w:val="Punktlista"/>
        <w:ind w:left="284" w:hanging="284"/>
      </w:pPr>
      <w:r w:rsidRPr="00FB3057">
        <w:t>När rätt temperatur uppnåtts ska termometern nollställas, se ovan.</w:t>
      </w:r>
      <w:r w:rsidRPr="00FB3057">
        <w:br/>
      </w:r>
    </w:p>
    <w:p w14:paraId="1208A7BF" w14:textId="77777777" w:rsidR="00D8261B" w:rsidRDefault="00FB3057" w:rsidP="000F2E27">
      <w:pPr>
        <w:ind w:left="0"/>
      </w:pPr>
      <w:r w:rsidRPr="00FB3057">
        <w:t>Vid strömavbrott visas PF i displayen om temperaturen är högre än 8</w:t>
      </w:r>
      <w:r w:rsidRPr="00FB3057">
        <w:rPr>
          <w:bCs/>
        </w:rPr>
        <w:t>°C</w:t>
      </w:r>
      <w:r w:rsidR="002873AB">
        <w:rPr>
          <w:bCs/>
        </w:rPr>
        <w:t xml:space="preserve"> </w:t>
      </w:r>
      <w:r w:rsidRPr="00FB3057">
        <w:t>när strömmen kommer tillbaka. Tryck kort på OFF-knappen varvid PF i displayen</w:t>
      </w:r>
      <w:r w:rsidR="002873AB">
        <w:t xml:space="preserve"> </w:t>
      </w:r>
      <w:r w:rsidRPr="00FB3057">
        <w:t>försvinner.</w:t>
      </w:r>
    </w:p>
    <w:p w14:paraId="7F88BD07" w14:textId="07F13147" w:rsidR="00FB3057" w:rsidRPr="00FB3057" w:rsidRDefault="00D8261B" w:rsidP="000F2E27">
      <w:pPr>
        <w:ind w:left="0"/>
      </w:pPr>
      <w:r w:rsidRPr="007E05EA">
        <w:rPr>
          <w:b/>
          <w:bCs/>
        </w:rPr>
        <w:t>Uddevalla</w:t>
      </w:r>
      <w:r>
        <w:t>: Se</w:t>
      </w:r>
      <w:r w:rsidRPr="00CF5B6D">
        <w:rPr>
          <w:rStyle w:val="Hyperlnk"/>
        </w:rPr>
        <w:t xml:space="preserve"> </w:t>
      </w:r>
      <w:hyperlink r:id="rId21" w:history="1">
        <w:r w:rsidR="008462AB">
          <w:rPr>
            <w:rStyle w:val="Hyperlnk"/>
          </w:rPr>
          <w:t>A</w:t>
        </w:r>
        <w:r w:rsidRPr="0067759A">
          <w:rPr>
            <w:rStyle w:val="Hyperlnk"/>
          </w:rPr>
          <w:t>nvändarinstruktion</w:t>
        </w:r>
        <w:r w:rsidR="007E05EA" w:rsidRPr="0067759A">
          <w:rPr>
            <w:rStyle w:val="Hyperlnk"/>
          </w:rPr>
          <w:t>en, Medicinkylskåp MX-serien</w:t>
        </w:r>
      </w:hyperlink>
      <w:r w:rsidR="00096C78">
        <w:t xml:space="preserve"> </w:t>
      </w:r>
    </w:p>
    <w:p w14:paraId="1F1F047B" w14:textId="06162D95" w:rsidR="00FB3057" w:rsidRPr="00FB3057" w:rsidRDefault="00FB3057" w:rsidP="000F2E27">
      <w:pPr>
        <w:ind w:left="0" w:right="425"/>
      </w:pPr>
      <w:r w:rsidRPr="00FB3057">
        <w:t>Avvikelser och vidtagna åtgärder dokumenteras i</w:t>
      </w:r>
      <w:r w:rsidR="00EC19DC">
        <w:t xml:space="preserve"> blankett:</w:t>
      </w:r>
      <w:r w:rsidRPr="00FB3057">
        <w:t xml:space="preserve"> </w:t>
      </w:r>
      <w:hyperlink r:id="rId22" w:history="1">
        <w:r w:rsidRPr="007A62FB">
          <w:rPr>
            <w:rStyle w:val="Hyperlnk"/>
          </w:rPr>
          <w:t>Åtgärdsplan</w:t>
        </w:r>
      </w:hyperlink>
      <w:r w:rsidR="00D068C8">
        <w:t xml:space="preserve">. </w:t>
      </w:r>
      <w:r w:rsidRPr="00FB3057">
        <w:t>Sakkunnig apotekare kan konsulteras vid behov. Det är viktigt att avvakta med användande av produkter om temperaturen avviker, tills dess att detta är utrett med respektive leverantör.</w:t>
      </w:r>
    </w:p>
    <w:p w14:paraId="03FBB15D" w14:textId="77777777" w:rsidR="00FB3057" w:rsidRPr="00FB3057" w:rsidRDefault="00FB3057" w:rsidP="000F2E27">
      <w:pPr>
        <w:pStyle w:val="Rubrik2"/>
        <w:ind w:left="0"/>
      </w:pPr>
      <w:r w:rsidRPr="00FB3057">
        <w:t xml:space="preserve">Årlig kontroll av termometrarna </w:t>
      </w:r>
    </w:p>
    <w:p w14:paraId="67A8DE60" w14:textId="1D4B3745" w:rsidR="00FB3057" w:rsidRPr="00FB3057" w:rsidRDefault="00FB3057" w:rsidP="000F2E27">
      <w:pPr>
        <w:ind w:left="1276" w:hanging="1276"/>
      </w:pPr>
      <w:r w:rsidRPr="00FB3057">
        <w:rPr>
          <w:b/>
        </w:rPr>
        <w:t>NÄL:</w:t>
      </w:r>
      <w:r w:rsidRPr="00FB3057">
        <w:t xml:space="preserve"> </w:t>
      </w:r>
      <w:r w:rsidRPr="00FB3057">
        <w:tab/>
        <w:t>Rumstermometern</w:t>
      </w:r>
      <w:r w:rsidR="00654B93">
        <w:t xml:space="preserve">, </w:t>
      </w:r>
      <w:r w:rsidRPr="00FB3057">
        <w:t>VIASALA</w:t>
      </w:r>
      <w:r w:rsidR="004A2310">
        <w:t>, kontrolleras mot Västfastigheters övervakningssystem en gång per år</w:t>
      </w:r>
      <w:r w:rsidRPr="00FB3057">
        <w:t>.</w:t>
      </w:r>
      <w:r w:rsidRPr="00FB3057">
        <w:br/>
        <w:t>Kylskåpstermometern</w:t>
      </w:r>
      <w:r w:rsidR="00816648">
        <w:t>:</w:t>
      </w:r>
      <w:r w:rsidR="00473F8D">
        <w:t xml:space="preserve"> Max- och min-temperatur för ett dygn</w:t>
      </w:r>
      <w:r w:rsidRPr="00FB3057">
        <w:t xml:space="preserve"> kontrolleras en gång/år mot kalibrerad extern</w:t>
      </w:r>
      <w:r w:rsidR="00473F8D">
        <w:t xml:space="preserve"> </w:t>
      </w:r>
      <w:r w:rsidRPr="00FB3057">
        <w:t>termometer som tillhandahålls av Västfastigheter.</w:t>
      </w:r>
    </w:p>
    <w:p w14:paraId="5467EC01" w14:textId="17DD289C" w:rsidR="00FB3057" w:rsidRPr="00FB3057" w:rsidRDefault="00FB3057" w:rsidP="000F2E27">
      <w:pPr>
        <w:ind w:left="1276" w:right="559" w:hanging="1276"/>
      </w:pPr>
      <w:r w:rsidRPr="00FB3057">
        <w:rPr>
          <w:b/>
        </w:rPr>
        <w:t>Uddevalla</w:t>
      </w:r>
      <w:r w:rsidRPr="00FB3057">
        <w:t xml:space="preserve">: </w:t>
      </w:r>
      <w:r w:rsidRPr="00FB3057">
        <w:tab/>
        <w:t>Rumstermometer</w:t>
      </w:r>
      <w:r w:rsidR="00332BA7">
        <w:t xml:space="preserve"> </w:t>
      </w:r>
      <w:r w:rsidR="002E49E9">
        <w:t>kontrolleras en gång/år mot kalibrerad extern termometer som tillhandahålls av Västfastigheter. Kontrollen utförs i både beredningsrum och dispenseringsrum, och resultatet skrivs ner samt signeras och sparas. Vid avvikelse</w:t>
      </w:r>
      <w:r w:rsidR="00E70790">
        <w:t>&gt;1</w:t>
      </w:r>
      <w:r w:rsidR="00E70790" w:rsidRPr="00FB3057">
        <w:rPr>
          <w:bCs/>
        </w:rPr>
        <w:t>°C</w:t>
      </w:r>
      <w:r w:rsidR="00E70790">
        <w:rPr>
          <w:bCs/>
        </w:rPr>
        <w:t xml:space="preserve"> ska termometern bytas ut.</w:t>
      </w:r>
      <w:r w:rsidRPr="00FB3057">
        <w:br/>
        <w:t>Kylskåpstermometern kontrolleras en gång/år mot kalibrerad extern termometer som tillhandahålls av Västfastigheter.</w:t>
      </w:r>
    </w:p>
    <w:p w14:paraId="31D5C81E" w14:textId="77777777" w:rsidR="00FB3057" w:rsidRPr="00FB3057" w:rsidRDefault="00FB3057" w:rsidP="000F2E27">
      <w:pPr>
        <w:pStyle w:val="Rubrik2"/>
        <w:ind w:left="0"/>
      </w:pPr>
      <w:r w:rsidRPr="00FB3057">
        <w:t>Ansvar</w:t>
      </w:r>
    </w:p>
    <w:p w14:paraId="65A458DB" w14:textId="19EA2B58" w:rsidR="00FB3057" w:rsidRPr="00FB3057" w:rsidRDefault="00FB3057" w:rsidP="000F2E27">
      <w:pPr>
        <w:ind w:left="0" w:right="283"/>
      </w:pPr>
      <w:r w:rsidRPr="00FB3057">
        <w:t>Daglig kontroll görs av tjänstgörande biomedicinsk analytiker.</w:t>
      </w:r>
      <w:r w:rsidR="0067759A">
        <w:br/>
      </w:r>
      <w:r w:rsidRPr="00FB3057">
        <w:t xml:space="preserve">Sektionsledaren ansvarar för att årlig kontroll </w:t>
      </w:r>
      <w:r w:rsidR="00E21114">
        <w:t>u</w:t>
      </w:r>
      <w:r w:rsidR="007027A4">
        <w:t xml:space="preserve">tförs och skrivs in i </w:t>
      </w:r>
      <w:r w:rsidR="00D462EA">
        <w:t xml:space="preserve">blankett: </w:t>
      </w:r>
      <w:hyperlink r:id="rId23" w:history="1">
        <w:r w:rsidR="007027A4" w:rsidRPr="00D462EA">
          <w:rPr>
            <w:rStyle w:val="Hyperlnk"/>
          </w:rPr>
          <w:t>Åtgärdsplan</w:t>
        </w:r>
      </w:hyperlink>
      <w:r w:rsidRPr="00FB3057">
        <w:t xml:space="preserve">. </w:t>
      </w:r>
    </w:p>
    <w:bookmarkEnd w:id="0"/>
    <w:p w14:paraId="76B9F95B" w14:textId="24513497" w:rsidR="00536A5A" w:rsidRPr="00536A5A" w:rsidRDefault="00536A5A" w:rsidP="000F2E27">
      <w:pPr>
        <w:spacing w:after="0" w:line="240" w:lineRule="auto"/>
        <w:ind w:left="0" w:right="0"/>
      </w:pPr>
    </w:p>
    <w:sectPr w:rsidR="00536A5A" w:rsidRPr="00536A5A" w:rsidSect="000F2E27">
      <w:type w:val="continuous"/>
      <w:pgSz w:w="11900" w:h="16840"/>
      <w:pgMar w:top="1418" w:right="1418" w:bottom="1276" w:left="1418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E043C" w14:textId="77777777" w:rsidR="00546A4E" w:rsidRDefault="00546A4E">
      <w:r>
        <w:separator/>
      </w:r>
    </w:p>
  </w:endnote>
  <w:endnote w:type="continuationSeparator" w:id="0">
    <w:p w14:paraId="3C7509BB" w14:textId="77777777" w:rsidR="00546A4E" w:rsidRDefault="00546A4E">
      <w:r>
        <w:continuationSeparator/>
      </w:r>
    </w:p>
  </w:endnote>
  <w:endnote w:type="continuationNotice" w:id="1">
    <w:p w14:paraId="1D39E483" w14:textId="77777777" w:rsidR="00546A4E" w:rsidRDefault="00546A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1513742" name="Bildobjekt 7151374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61628" w14:textId="77777777" w:rsidR="00546A4E" w:rsidRDefault="00546A4E"/>
  </w:footnote>
  <w:footnote w:type="continuationSeparator" w:id="0">
    <w:p w14:paraId="761918CC" w14:textId="77777777" w:rsidR="00546A4E" w:rsidRDefault="00546A4E">
      <w:r>
        <w:continuationSeparator/>
      </w:r>
    </w:p>
  </w:footnote>
  <w:footnote w:type="continuationNotice" w:id="1">
    <w:p w14:paraId="1A4C8D81" w14:textId="77777777" w:rsidR="00546A4E" w:rsidRDefault="00546A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608064453" name="Bildobjekt 60806445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9F76AB"/>
    <w:multiLevelType w:val="hybridMultilevel"/>
    <w:tmpl w:val="B4BADF90"/>
    <w:lvl w:ilvl="0" w:tplc="FFFFFFFF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A980D6B"/>
    <w:multiLevelType w:val="hybridMultilevel"/>
    <w:tmpl w:val="698A3D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52301B9"/>
    <w:multiLevelType w:val="hybridMultilevel"/>
    <w:tmpl w:val="9EE080BA"/>
    <w:lvl w:ilvl="0" w:tplc="FFFFFFF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0380D"/>
    <w:multiLevelType w:val="hybridMultilevel"/>
    <w:tmpl w:val="E5D6D3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A97003C"/>
    <w:multiLevelType w:val="hybridMultilevel"/>
    <w:tmpl w:val="6EBEF8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75166303">
    <w:abstractNumId w:val="22"/>
  </w:num>
  <w:num w:numId="2" w16cid:durableId="111751179">
    <w:abstractNumId w:val="18"/>
  </w:num>
  <w:num w:numId="3" w16cid:durableId="2143301752">
    <w:abstractNumId w:val="0"/>
  </w:num>
  <w:num w:numId="4" w16cid:durableId="959803076">
    <w:abstractNumId w:val="9"/>
  </w:num>
  <w:num w:numId="5" w16cid:durableId="1960141825">
    <w:abstractNumId w:val="20"/>
  </w:num>
  <w:num w:numId="6" w16cid:durableId="1483961006">
    <w:abstractNumId w:val="3"/>
  </w:num>
  <w:num w:numId="7" w16cid:durableId="1673950486">
    <w:abstractNumId w:val="14"/>
  </w:num>
  <w:num w:numId="8" w16cid:durableId="1194347854">
    <w:abstractNumId w:val="11"/>
  </w:num>
  <w:num w:numId="9" w16cid:durableId="1649430595">
    <w:abstractNumId w:val="1"/>
  </w:num>
  <w:num w:numId="10" w16cid:durableId="2071149873">
    <w:abstractNumId w:val="1"/>
  </w:num>
  <w:num w:numId="11" w16cid:durableId="1639383377">
    <w:abstractNumId w:val="4"/>
  </w:num>
  <w:num w:numId="12" w16cid:durableId="615597192">
    <w:abstractNumId w:val="6"/>
  </w:num>
  <w:num w:numId="13" w16cid:durableId="2049256337">
    <w:abstractNumId w:val="17"/>
  </w:num>
  <w:num w:numId="14" w16cid:durableId="184832528">
    <w:abstractNumId w:val="12"/>
  </w:num>
  <w:num w:numId="15" w16cid:durableId="1457069200">
    <w:abstractNumId w:val="10"/>
  </w:num>
  <w:num w:numId="16" w16cid:durableId="1989479547">
    <w:abstractNumId w:val="16"/>
  </w:num>
  <w:num w:numId="17" w16cid:durableId="468522502">
    <w:abstractNumId w:val="7"/>
  </w:num>
  <w:num w:numId="18" w16cid:durableId="110514381">
    <w:abstractNumId w:val="13"/>
  </w:num>
  <w:num w:numId="19" w16cid:durableId="1931430287">
    <w:abstractNumId w:val="21"/>
  </w:num>
  <w:num w:numId="20" w16cid:durableId="2010476662">
    <w:abstractNumId w:val="5"/>
  </w:num>
  <w:num w:numId="21" w16cid:durableId="203255040">
    <w:abstractNumId w:val="19"/>
  </w:num>
  <w:num w:numId="22" w16cid:durableId="499581090">
    <w:abstractNumId w:val="8"/>
  </w:num>
  <w:num w:numId="23" w16cid:durableId="1120953143">
    <w:abstractNumId w:val="2"/>
  </w:num>
  <w:num w:numId="24" w16cid:durableId="2201367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EC0"/>
    <w:rsid w:val="00016CF0"/>
    <w:rsid w:val="0002435C"/>
    <w:rsid w:val="00030DDD"/>
    <w:rsid w:val="000313BB"/>
    <w:rsid w:val="00033ED5"/>
    <w:rsid w:val="000349B6"/>
    <w:rsid w:val="00050500"/>
    <w:rsid w:val="00054C8F"/>
    <w:rsid w:val="0005691C"/>
    <w:rsid w:val="00056ECB"/>
    <w:rsid w:val="00056ED5"/>
    <w:rsid w:val="000655CC"/>
    <w:rsid w:val="000700AE"/>
    <w:rsid w:val="00074345"/>
    <w:rsid w:val="00084024"/>
    <w:rsid w:val="0009062C"/>
    <w:rsid w:val="00095368"/>
    <w:rsid w:val="000954C4"/>
    <w:rsid w:val="00096C78"/>
    <w:rsid w:val="000A4C35"/>
    <w:rsid w:val="000A611A"/>
    <w:rsid w:val="000B12D9"/>
    <w:rsid w:val="000B4536"/>
    <w:rsid w:val="000B7715"/>
    <w:rsid w:val="000E463B"/>
    <w:rsid w:val="000E5A7E"/>
    <w:rsid w:val="000F2E27"/>
    <w:rsid w:val="000F43A3"/>
    <w:rsid w:val="000F7681"/>
    <w:rsid w:val="00103031"/>
    <w:rsid w:val="001044FE"/>
    <w:rsid w:val="0011296A"/>
    <w:rsid w:val="001139D4"/>
    <w:rsid w:val="00121E80"/>
    <w:rsid w:val="00131B08"/>
    <w:rsid w:val="00132A59"/>
    <w:rsid w:val="00133337"/>
    <w:rsid w:val="00133A0F"/>
    <w:rsid w:val="0013580F"/>
    <w:rsid w:val="00137B6D"/>
    <w:rsid w:val="0014070B"/>
    <w:rsid w:val="001422C1"/>
    <w:rsid w:val="00144FAE"/>
    <w:rsid w:val="001522AE"/>
    <w:rsid w:val="00157154"/>
    <w:rsid w:val="00157D5B"/>
    <w:rsid w:val="00161FE6"/>
    <w:rsid w:val="00162D08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1D68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73AB"/>
    <w:rsid w:val="00290B5C"/>
    <w:rsid w:val="00294791"/>
    <w:rsid w:val="002A4A9E"/>
    <w:rsid w:val="002B0B30"/>
    <w:rsid w:val="002B0C78"/>
    <w:rsid w:val="002C0C02"/>
    <w:rsid w:val="002C1277"/>
    <w:rsid w:val="002C60AD"/>
    <w:rsid w:val="002D0E0E"/>
    <w:rsid w:val="002D6023"/>
    <w:rsid w:val="002D6710"/>
    <w:rsid w:val="002E263F"/>
    <w:rsid w:val="002E49E9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2BA7"/>
    <w:rsid w:val="00337F99"/>
    <w:rsid w:val="0034307B"/>
    <w:rsid w:val="0034337A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3C00"/>
    <w:rsid w:val="003B2A4B"/>
    <w:rsid w:val="003D099E"/>
    <w:rsid w:val="003D21A2"/>
    <w:rsid w:val="003D29D2"/>
    <w:rsid w:val="003D37C1"/>
    <w:rsid w:val="003E0705"/>
    <w:rsid w:val="003E2FF7"/>
    <w:rsid w:val="003F1013"/>
    <w:rsid w:val="003F1ACF"/>
    <w:rsid w:val="003F6285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3F8D"/>
    <w:rsid w:val="00480DC7"/>
    <w:rsid w:val="00486669"/>
    <w:rsid w:val="004876F6"/>
    <w:rsid w:val="0049236A"/>
    <w:rsid w:val="00492718"/>
    <w:rsid w:val="0049535A"/>
    <w:rsid w:val="004A2310"/>
    <w:rsid w:val="004A355D"/>
    <w:rsid w:val="004A4970"/>
    <w:rsid w:val="004B2183"/>
    <w:rsid w:val="004B2A01"/>
    <w:rsid w:val="004C2559"/>
    <w:rsid w:val="004D1DBC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46A4E"/>
    <w:rsid w:val="005578FA"/>
    <w:rsid w:val="00565129"/>
    <w:rsid w:val="00565B49"/>
    <w:rsid w:val="00565CD0"/>
    <w:rsid w:val="00566FEC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5F07"/>
    <w:rsid w:val="005A6081"/>
    <w:rsid w:val="005A627D"/>
    <w:rsid w:val="005B28E8"/>
    <w:rsid w:val="005C0045"/>
    <w:rsid w:val="005C084E"/>
    <w:rsid w:val="005C4606"/>
    <w:rsid w:val="005C623A"/>
    <w:rsid w:val="005D0B0C"/>
    <w:rsid w:val="005E02B3"/>
    <w:rsid w:val="005E1E24"/>
    <w:rsid w:val="0060596B"/>
    <w:rsid w:val="00606D97"/>
    <w:rsid w:val="006145A9"/>
    <w:rsid w:val="00614E64"/>
    <w:rsid w:val="00617710"/>
    <w:rsid w:val="00617EE6"/>
    <w:rsid w:val="0062184C"/>
    <w:rsid w:val="00623724"/>
    <w:rsid w:val="00627BEA"/>
    <w:rsid w:val="006319DB"/>
    <w:rsid w:val="00654B93"/>
    <w:rsid w:val="0065595B"/>
    <w:rsid w:val="00660269"/>
    <w:rsid w:val="00665F89"/>
    <w:rsid w:val="00673C92"/>
    <w:rsid w:val="006753EC"/>
    <w:rsid w:val="0067759A"/>
    <w:rsid w:val="00695F5E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4BC3"/>
    <w:rsid w:val="007027A4"/>
    <w:rsid w:val="00710B77"/>
    <w:rsid w:val="0072075B"/>
    <w:rsid w:val="007221C2"/>
    <w:rsid w:val="00723D79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A62FB"/>
    <w:rsid w:val="007D4241"/>
    <w:rsid w:val="007D4317"/>
    <w:rsid w:val="007D4EA3"/>
    <w:rsid w:val="007E030E"/>
    <w:rsid w:val="007E05EA"/>
    <w:rsid w:val="007E144B"/>
    <w:rsid w:val="007E37E0"/>
    <w:rsid w:val="007F1CFF"/>
    <w:rsid w:val="007F5DD5"/>
    <w:rsid w:val="00816648"/>
    <w:rsid w:val="00821A1B"/>
    <w:rsid w:val="008262E9"/>
    <w:rsid w:val="00827E69"/>
    <w:rsid w:val="00835C4D"/>
    <w:rsid w:val="00843F48"/>
    <w:rsid w:val="008462AB"/>
    <w:rsid w:val="00851423"/>
    <w:rsid w:val="00852367"/>
    <w:rsid w:val="00857848"/>
    <w:rsid w:val="008654B6"/>
    <w:rsid w:val="0087139C"/>
    <w:rsid w:val="00880E83"/>
    <w:rsid w:val="00892F28"/>
    <w:rsid w:val="00893615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2EA"/>
    <w:rsid w:val="009533B4"/>
    <w:rsid w:val="00971D93"/>
    <w:rsid w:val="00980B4F"/>
    <w:rsid w:val="00992A9D"/>
    <w:rsid w:val="009A30F1"/>
    <w:rsid w:val="009B1F6B"/>
    <w:rsid w:val="009C0D12"/>
    <w:rsid w:val="009C192E"/>
    <w:rsid w:val="009C2E34"/>
    <w:rsid w:val="009D6819"/>
    <w:rsid w:val="009D6D1C"/>
    <w:rsid w:val="009D773C"/>
    <w:rsid w:val="009E0CF9"/>
    <w:rsid w:val="009E2341"/>
    <w:rsid w:val="009E531B"/>
    <w:rsid w:val="009E6C56"/>
    <w:rsid w:val="009E7DCF"/>
    <w:rsid w:val="009F4A56"/>
    <w:rsid w:val="009F4E65"/>
    <w:rsid w:val="00A006A5"/>
    <w:rsid w:val="00A05942"/>
    <w:rsid w:val="00A07BEC"/>
    <w:rsid w:val="00A10840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199F"/>
    <w:rsid w:val="00A65FD4"/>
    <w:rsid w:val="00A81198"/>
    <w:rsid w:val="00A81E48"/>
    <w:rsid w:val="00A82035"/>
    <w:rsid w:val="00A90D77"/>
    <w:rsid w:val="00A92E07"/>
    <w:rsid w:val="00AA0B3A"/>
    <w:rsid w:val="00AA4965"/>
    <w:rsid w:val="00AA6EB4"/>
    <w:rsid w:val="00AA767D"/>
    <w:rsid w:val="00AB0CC9"/>
    <w:rsid w:val="00AC1344"/>
    <w:rsid w:val="00AC3FF6"/>
    <w:rsid w:val="00AD73EC"/>
    <w:rsid w:val="00AE5BC7"/>
    <w:rsid w:val="00AF5AAF"/>
    <w:rsid w:val="00B005D3"/>
    <w:rsid w:val="00B046D8"/>
    <w:rsid w:val="00B060FA"/>
    <w:rsid w:val="00B13F4C"/>
    <w:rsid w:val="00B16219"/>
    <w:rsid w:val="00B16C59"/>
    <w:rsid w:val="00B1760C"/>
    <w:rsid w:val="00B22DA8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797F"/>
    <w:rsid w:val="00BE7978"/>
    <w:rsid w:val="00C07DDB"/>
    <w:rsid w:val="00C24948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171B"/>
    <w:rsid w:val="00CA39EF"/>
    <w:rsid w:val="00CA521F"/>
    <w:rsid w:val="00CB0493"/>
    <w:rsid w:val="00CB17FF"/>
    <w:rsid w:val="00CB1ED7"/>
    <w:rsid w:val="00CC167C"/>
    <w:rsid w:val="00CC52D9"/>
    <w:rsid w:val="00CD1234"/>
    <w:rsid w:val="00CD6647"/>
    <w:rsid w:val="00CD7854"/>
    <w:rsid w:val="00CE4B73"/>
    <w:rsid w:val="00CF5B6D"/>
    <w:rsid w:val="00CF70BB"/>
    <w:rsid w:val="00D04E6D"/>
    <w:rsid w:val="00D068C8"/>
    <w:rsid w:val="00D074DB"/>
    <w:rsid w:val="00D12DD4"/>
    <w:rsid w:val="00D139CF"/>
    <w:rsid w:val="00D17332"/>
    <w:rsid w:val="00D37E7F"/>
    <w:rsid w:val="00D462EA"/>
    <w:rsid w:val="00D47AD7"/>
    <w:rsid w:val="00D51529"/>
    <w:rsid w:val="00D8261B"/>
    <w:rsid w:val="00D85218"/>
    <w:rsid w:val="00D915B1"/>
    <w:rsid w:val="00DA299D"/>
    <w:rsid w:val="00DA65C4"/>
    <w:rsid w:val="00DD2BE0"/>
    <w:rsid w:val="00DE4447"/>
    <w:rsid w:val="00DE5DA2"/>
    <w:rsid w:val="00DF0033"/>
    <w:rsid w:val="00DF519F"/>
    <w:rsid w:val="00E026BF"/>
    <w:rsid w:val="00E07B1B"/>
    <w:rsid w:val="00E10F2F"/>
    <w:rsid w:val="00E11853"/>
    <w:rsid w:val="00E21114"/>
    <w:rsid w:val="00E45622"/>
    <w:rsid w:val="00E47C39"/>
    <w:rsid w:val="00E52A86"/>
    <w:rsid w:val="00E54B47"/>
    <w:rsid w:val="00E553BF"/>
    <w:rsid w:val="00E55D93"/>
    <w:rsid w:val="00E56A47"/>
    <w:rsid w:val="00E61294"/>
    <w:rsid w:val="00E704B4"/>
    <w:rsid w:val="00E70790"/>
    <w:rsid w:val="00E720AB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9DC"/>
    <w:rsid w:val="00EC5006"/>
    <w:rsid w:val="00ED49C3"/>
    <w:rsid w:val="00ED6CE8"/>
    <w:rsid w:val="00ED7AA6"/>
    <w:rsid w:val="00EE2A56"/>
    <w:rsid w:val="00EE3818"/>
    <w:rsid w:val="00F22264"/>
    <w:rsid w:val="00F2564D"/>
    <w:rsid w:val="00F33A82"/>
    <w:rsid w:val="00F35B05"/>
    <w:rsid w:val="00F36144"/>
    <w:rsid w:val="00F413D9"/>
    <w:rsid w:val="00F5135F"/>
    <w:rsid w:val="00F51F78"/>
    <w:rsid w:val="00F86F47"/>
    <w:rsid w:val="00F90B64"/>
    <w:rsid w:val="00FB2F0F"/>
    <w:rsid w:val="00FB3057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74DB603-3905-46BB-8209-75CD631F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semiHidden/>
    <w:rsid w:val="00B005D3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B005D3"/>
    <w:pPr>
      <w:spacing w:after="0" w:line="240" w:lineRule="auto"/>
      <w:ind w:left="0" w:right="0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B005D3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A30F1"/>
    <w:pPr>
      <w:spacing w:after="120"/>
      <w:ind w:left="992" w:right="868"/>
    </w:pPr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A30F1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7A62FB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EC19DC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8760-680139821-14/SURROGATE/Blankett%20Kontroll%20av%20temperatur%20i%20kylsk%c3%a5p%20N%c3%84L.pdf" TargetMode="External" Id="rId18" /><Relationship Type="http://schemas.openxmlformats.org/officeDocument/2006/relationships/hyperlink" Target="https://mellanarkiv.vgregion.se/share/page/dp/ws/rl/archive/stream/auth/v1/source/available/sofia/nu8758-438627519-1897/native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760-680139821-13/surrogate/Blankett%20Kontroll%20av%20temperatur%20i%20berednings-%20och%20dispenseringsrum%20N%c3%84L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NU8760-680139821-12/SURROGATE/Blankett%20Kontroll%20av%20kylsk%c3%a5ps-%20och%20rumstemperatur%20Uddevalla%20sjukhus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nu8760-680139821-75/surrogate/%c3%85tg%c3%a4rdsplan.pdf" TargetMode="Externa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8760-680139821-12/SURROGATE/Blankett%20Kontroll%20av%20kylsk%c3%a5ps-%20och%20rumstemperatur%20Uddevalla%20sjukhus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nu8760-680139821-75/surrogate/%c3%85tg%c3%a4rdsplan.pdf" TargetMode="Externa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75</TotalTime>
  <Pages>4</Pages>
  <Words>634</Words>
  <Characters>5559</Characters>
  <Application>Microsoft Office Word</Application>
  <DocSecurity>0</DocSecurity>
  <Lines>46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6181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Kontroll av temperatur och termometer i berednings- och dispenseringsrum samt kylskåp</dc:title>
  <dc:subject/>
  <dc:creator>patrik.jens.johansson@vgregion.se</dc:creator>
  <keywords/>
  <lastModifiedBy>Ulrica Sehlberg</lastModifiedBy>
  <revision>73</revision>
  <lastPrinted>2016-03-31T10:56:00.0000000Z</lastPrinted>
  <dcterms:created xsi:type="dcterms:W3CDTF">2022-05-18T11:36:00.0000000Z</dcterms:created>
  <dcterms:modified xsi:type="dcterms:W3CDTF">2025-11-06T10:39:00.0000000Z</dcterms:modified>
</coreProperties>
</file>