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AFAF87" w14:textId="77777777" w:rsidR="000858B1" w:rsidRDefault="000858B1" w:rsidP="00F35B05">
      <w:pPr>
        <w:pStyle w:val="Heading2"/>
        <w:sectPr w:rsidR="000858B1" w:rsidSect="000858B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15E9C9A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10895B5A" w14:textId="55EA6E3B" w:rsidR="000858B1" w:rsidRPr="000858B1" w:rsidRDefault="009D6479" w:rsidP="000B5FF9">
      <w:pPr>
        <w:pStyle w:val="Heading1"/>
        <w:ind w:left="0"/>
        <w:rPr>
          <w:szCs w:val="20"/>
        </w:rPr>
      </w:pPr>
      <w:r w:rsidRPr="000858B1">
        <w:t>Kontrast vid UKG (</w:t>
      </w:r>
      <w:proofErr w:type="spellStart"/>
      <w:r w:rsidRPr="000858B1">
        <w:t>ultraljudskardiografi</w:t>
      </w:r>
      <w:proofErr w:type="spellEnd"/>
      <w:r w:rsidRPr="000858B1">
        <w:t>)</w:t>
      </w:r>
    </w:p>
    <w:p w14:paraId="34920E98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62469F01" w14:textId="77777777" w:rsidR="000858B1" w:rsidRPr="000858B1" w:rsidRDefault="000858B1" w:rsidP="000B5FF9">
      <w:pPr>
        <w:pStyle w:val="Heading2"/>
        <w:ind w:left="0"/>
      </w:pPr>
      <w:r w:rsidRPr="000858B1">
        <w:t xml:space="preserve">Bakgrund </w:t>
      </w:r>
    </w:p>
    <w:p w14:paraId="4A4ED5A2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Vid ett betydande antal </w:t>
      </w:r>
      <w:proofErr w:type="spellStart"/>
      <w:r w:rsidRPr="000858B1">
        <w:rPr>
          <w:szCs w:val="20"/>
        </w:rPr>
        <w:t>ekokardiografiska</w:t>
      </w:r>
      <w:proofErr w:type="spellEnd"/>
      <w:r w:rsidRPr="000858B1">
        <w:rPr>
          <w:szCs w:val="20"/>
        </w:rPr>
        <w:t xml:space="preserve"> undersökningar är bildkvaliteten nedsatt. Vanliga orsaker är </w:t>
      </w:r>
      <w:proofErr w:type="gramStart"/>
      <w:r w:rsidRPr="000858B1">
        <w:rPr>
          <w:szCs w:val="20"/>
        </w:rPr>
        <w:t>bl.a.</w:t>
      </w:r>
      <w:proofErr w:type="gramEnd"/>
      <w:r w:rsidRPr="000858B1">
        <w:rPr>
          <w:szCs w:val="20"/>
        </w:rPr>
        <w:t xml:space="preserve"> övervikt och lungsjukdom. Av särskild vikt och vanlig del i bedömningen är vänster kammare och dess väggars gräns till blodet, väggens tjocklek/struktur samt rörlighet och förekomst av apikal tromb eller ej. </w:t>
      </w:r>
    </w:p>
    <w:p w14:paraId="4D6693BF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>Ultraljudskontrast (</w:t>
      </w:r>
      <w:proofErr w:type="spellStart"/>
      <w:r w:rsidRPr="000858B1">
        <w:rPr>
          <w:szCs w:val="20"/>
        </w:rPr>
        <w:t>SonoVue</w:t>
      </w:r>
      <w:proofErr w:type="spellEnd"/>
      <w:r w:rsidRPr="000858B1">
        <w:rPr>
          <w:szCs w:val="20"/>
        </w:rPr>
        <w:t xml:space="preserve">) består av mikrobubblor vilka ger förstärkt ultraljudsignal och ger möjlighet att visualisera blodet, i kontrast till hjärtväggarna och annan struktur (som </w:t>
      </w:r>
      <w:proofErr w:type="gramStart"/>
      <w:r w:rsidRPr="000858B1">
        <w:rPr>
          <w:szCs w:val="20"/>
        </w:rPr>
        <w:t>t.ex.</w:t>
      </w:r>
      <w:proofErr w:type="gramEnd"/>
      <w:r w:rsidRPr="000858B1">
        <w:rPr>
          <w:szCs w:val="20"/>
        </w:rPr>
        <w:t xml:space="preserve"> apikal tromb). </w:t>
      </w:r>
    </w:p>
    <w:p w14:paraId="733EF5CD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5168BD7F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>Ultraljudskontrast ges antingen som en intravenös dos alt. som intravenös infusion med speciell infusionspump. Ultraljudsapparaten behöver särskilt mjukvaruprogram för LVO-kontrast (</w:t>
      </w:r>
      <w:proofErr w:type="spellStart"/>
      <w:r w:rsidRPr="000858B1">
        <w:rPr>
          <w:szCs w:val="20"/>
        </w:rPr>
        <w:t>Left</w:t>
      </w:r>
      <w:proofErr w:type="spellEnd"/>
      <w:r w:rsidRPr="000858B1">
        <w:rPr>
          <w:szCs w:val="20"/>
        </w:rPr>
        <w:t xml:space="preserve"> </w:t>
      </w:r>
      <w:proofErr w:type="spellStart"/>
      <w:r w:rsidRPr="000858B1">
        <w:rPr>
          <w:szCs w:val="20"/>
        </w:rPr>
        <w:t>Ventrical</w:t>
      </w:r>
      <w:proofErr w:type="spellEnd"/>
      <w:r w:rsidRPr="000858B1">
        <w:rPr>
          <w:szCs w:val="20"/>
        </w:rPr>
        <w:t xml:space="preserve"> </w:t>
      </w:r>
      <w:proofErr w:type="spellStart"/>
      <w:r w:rsidRPr="000858B1">
        <w:rPr>
          <w:szCs w:val="20"/>
        </w:rPr>
        <w:t>Opacification</w:t>
      </w:r>
      <w:proofErr w:type="spellEnd"/>
      <w:r w:rsidRPr="000858B1">
        <w:rPr>
          <w:szCs w:val="20"/>
        </w:rPr>
        <w:t xml:space="preserve">). Program finns i </w:t>
      </w:r>
      <w:proofErr w:type="spellStart"/>
      <w:r w:rsidRPr="000858B1">
        <w:rPr>
          <w:szCs w:val="20"/>
        </w:rPr>
        <w:t>Vivid</w:t>
      </w:r>
      <w:proofErr w:type="spellEnd"/>
      <w:r w:rsidRPr="000858B1">
        <w:rPr>
          <w:szCs w:val="20"/>
        </w:rPr>
        <w:t xml:space="preserve"> E9, </w:t>
      </w:r>
      <w:proofErr w:type="spellStart"/>
      <w:r w:rsidRPr="000858B1">
        <w:rPr>
          <w:szCs w:val="20"/>
        </w:rPr>
        <w:t>Vivid</w:t>
      </w:r>
      <w:proofErr w:type="spellEnd"/>
      <w:r w:rsidRPr="000858B1">
        <w:rPr>
          <w:szCs w:val="20"/>
        </w:rPr>
        <w:t xml:space="preserve"> E95 och i Philips </w:t>
      </w:r>
      <w:proofErr w:type="spellStart"/>
      <w:r w:rsidRPr="000858B1">
        <w:rPr>
          <w:szCs w:val="20"/>
        </w:rPr>
        <w:t>Epiq</w:t>
      </w:r>
      <w:proofErr w:type="spellEnd"/>
      <w:r w:rsidRPr="000858B1">
        <w:rPr>
          <w:szCs w:val="20"/>
        </w:rPr>
        <w:t xml:space="preserve"> 7. Detta innebär </w:t>
      </w:r>
      <w:proofErr w:type="gramStart"/>
      <w:r w:rsidRPr="000858B1">
        <w:rPr>
          <w:szCs w:val="20"/>
        </w:rPr>
        <w:t>bl.a.</w:t>
      </w:r>
      <w:proofErr w:type="gramEnd"/>
      <w:r w:rsidRPr="000858B1">
        <w:rPr>
          <w:szCs w:val="20"/>
        </w:rPr>
        <w:t xml:space="preserve"> lägre mekaniskt index = lägre energi i ultraljudsstrålarna för att inte bubblorna ska gå sönder, utan i stället sätts bubblorna i svängning vilket ger ”förstärkt” reflekterande ultraljudsignal. </w:t>
      </w:r>
    </w:p>
    <w:p w14:paraId="3A3A8D13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7342E6DE" w14:textId="77777777" w:rsidR="000858B1" w:rsidRPr="000858B1" w:rsidRDefault="000858B1" w:rsidP="000858B1">
      <w:pPr>
        <w:spacing w:after="0" w:line="240" w:lineRule="auto"/>
        <w:ind w:left="0" w:right="0"/>
        <w:rPr>
          <w:rFonts w:cs="Arial"/>
          <w:noProof/>
        </w:rPr>
      </w:pPr>
      <w:r w:rsidRPr="000858B1">
        <w:rPr>
          <w:szCs w:val="20"/>
        </w:rPr>
        <w:t xml:space="preserve">Andra användningsområden är LVO-kontrast vid stress-eko och </w:t>
      </w:r>
      <w:proofErr w:type="spellStart"/>
      <w:r w:rsidRPr="000858B1">
        <w:rPr>
          <w:szCs w:val="20"/>
        </w:rPr>
        <w:t>myokardperfusion</w:t>
      </w:r>
      <w:proofErr w:type="spellEnd"/>
      <w:r w:rsidRPr="000858B1">
        <w:rPr>
          <w:szCs w:val="20"/>
        </w:rPr>
        <w:t xml:space="preserve"> (som för närvarande inte är aktuellt hos oss).</w:t>
      </w:r>
    </w:p>
    <w:p w14:paraId="689FD219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399C377D" w14:textId="2E401484" w:rsidR="000B5FF9" w:rsidRPr="000858B1" w:rsidRDefault="000B5FF9" w:rsidP="000B5FF9">
      <w:pPr>
        <w:pStyle w:val="Heading2"/>
        <w:ind w:left="0"/>
      </w:pPr>
      <w:r>
        <w:t xml:space="preserve">Förändringar sedan föregående </w:t>
      </w:r>
      <w:r w:rsidRPr="000858B1">
        <w:t>version</w:t>
      </w:r>
    </w:p>
    <w:p w14:paraId="39098084" w14:textId="4C4407C0" w:rsidR="000B5FF9" w:rsidRPr="000858B1" w:rsidRDefault="000B5FF9" w:rsidP="000B5FF9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>Inga förändringar.</w:t>
      </w:r>
    </w:p>
    <w:p w14:paraId="564C083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3DE4C901" w14:textId="77777777" w:rsidR="000858B1" w:rsidRPr="000858B1" w:rsidRDefault="000858B1" w:rsidP="000B5FF9">
      <w:pPr>
        <w:pStyle w:val="Heading2"/>
        <w:ind w:left="0"/>
      </w:pPr>
      <w:r w:rsidRPr="000858B1">
        <w:t xml:space="preserve">Sammanfattning/syfte </w:t>
      </w:r>
    </w:p>
    <w:p w14:paraId="0CFFF1B9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>Ultraljudskontrast för förbättrad visualisering av vänster kammare och dess väggars gräns till blodet, väggens tjocklek/struktur samt rörlighet och förekomst av apikal tromb eller ej.</w:t>
      </w:r>
    </w:p>
    <w:p w14:paraId="51E90F30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74F87B20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br w:type="page"/>
      </w:r>
    </w:p>
    <w:p w14:paraId="7B9880E5" w14:textId="77777777" w:rsidR="000858B1" w:rsidRPr="000858B1" w:rsidRDefault="000858B1" w:rsidP="000B5FF9">
      <w:pPr>
        <w:pStyle w:val="Heading2"/>
        <w:ind w:left="0"/>
      </w:pPr>
      <w:r w:rsidRPr="000858B1">
        <w:t>Riktlinjer för användande</w:t>
      </w:r>
    </w:p>
    <w:p w14:paraId="2495BE37" w14:textId="77777777" w:rsidR="000858B1" w:rsidRPr="000858B1" w:rsidRDefault="000858B1" w:rsidP="000B5FF9">
      <w:pPr>
        <w:pStyle w:val="Heading3"/>
        <w:ind w:left="0"/>
      </w:pPr>
      <w:r w:rsidRPr="000858B1">
        <w:t>Indikation</w:t>
      </w:r>
    </w:p>
    <w:p w14:paraId="1FAF028C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0" w:right="0"/>
        <w:rPr>
          <w:b/>
        </w:rPr>
      </w:pPr>
      <w:r w:rsidRPr="000858B1">
        <w:rPr>
          <w:b/>
        </w:rPr>
        <w:t>Vid viloundersökning för visualisering av vänster kammare.</w:t>
      </w:r>
    </w:p>
    <w:p w14:paraId="1801820A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0" w:right="0"/>
        <w:rPr>
          <w:b/>
        </w:rPr>
      </w:pPr>
      <w:r w:rsidRPr="000858B1">
        <w:rPr>
          <w:b/>
        </w:rPr>
        <w:t>Hos patienter med nedsatt bildkvalitet.</w:t>
      </w:r>
    </w:p>
    <w:p w14:paraId="0CE6708F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0" w:right="0"/>
        <w:jc w:val="both"/>
        <w:rPr>
          <w:b/>
        </w:rPr>
      </w:pPr>
    </w:p>
    <w:p w14:paraId="7F78D6E4" w14:textId="77777777" w:rsidR="000858B1" w:rsidRPr="000858B1" w:rsidRDefault="000858B1" w:rsidP="000858B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</w:pPr>
      <w:r w:rsidRPr="000858B1">
        <w:t xml:space="preserve">Förbättrad </w:t>
      </w:r>
      <w:proofErr w:type="spellStart"/>
      <w:r w:rsidRPr="000858B1">
        <w:t>endokard</w:t>
      </w:r>
      <w:proofErr w:type="spellEnd"/>
      <w:r w:rsidRPr="000858B1">
        <w:t xml:space="preserve"> detektion och bedömning vänsterkammares struktur och funktion när två eller fler intilliggande segment EJ ses på bilder utan kontrast.</w:t>
      </w:r>
    </w:p>
    <w:p w14:paraId="59D8EAD4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720" w:right="0"/>
        <w:jc w:val="both"/>
      </w:pPr>
    </w:p>
    <w:p w14:paraId="71B5A68C" w14:textId="77777777" w:rsidR="000858B1" w:rsidRPr="000858B1" w:rsidRDefault="000858B1" w:rsidP="000858B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</w:pPr>
      <w:r w:rsidRPr="000858B1">
        <w:t xml:space="preserve">När noggrann och reproducerbar mätning av vänster kammares volymer och </w:t>
      </w:r>
      <w:proofErr w:type="spellStart"/>
      <w:r w:rsidRPr="000858B1">
        <w:t>ejektionsfraktion</w:t>
      </w:r>
      <w:proofErr w:type="spellEnd"/>
      <w:r w:rsidRPr="000858B1">
        <w:t xml:space="preserve"> är av stor betydelse. </w:t>
      </w:r>
    </w:p>
    <w:p w14:paraId="60C33966" w14:textId="77777777" w:rsidR="000858B1" w:rsidRPr="000858B1" w:rsidRDefault="000858B1" w:rsidP="000858B1">
      <w:pPr>
        <w:suppressAutoHyphens/>
        <w:spacing w:after="0" w:line="240" w:lineRule="auto"/>
        <w:ind w:left="1304" w:right="0"/>
        <w:jc w:val="both"/>
      </w:pPr>
    </w:p>
    <w:p w14:paraId="3C7DF7AA" w14:textId="77777777" w:rsidR="000858B1" w:rsidRPr="000858B1" w:rsidRDefault="000858B1" w:rsidP="000858B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</w:pPr>
      <w:r w:rsidRPr="000858B1">
        <w:t xml:space="preserve">För att bekräfta eller utesluta </w:t>
      </w:r>
      <w:proofErr w:type="spellStart"/>
      <w:r w:rsidRPr="000858B1">
        <w:t>ekokardiografiskt</w:t>
      </w:r>
      <w:proofErr w:type="spellEnd"/>
      <w:r w:rsidRPr="000858B1">
        <w:t xml:space="preserve"> diagnostik av följande strukturella avvikelser i vänsterkammare.</w:t>
      </w:r>
    </w:p>
    <w:p w14:paraId="47930707" w14:textId="77777777" w:rsidR="000858B1" w:rsidRPr="000858B1" w:rsidRDefault="000858B1" w:rsidP="000858B1">
      <w:pPr>
        <w:suppressAutoHyphens/>
        <w:spacing w:after="0" w:line="240" w:lineRule="auto"/>
        <w:ind w:left="1304" w:right="0"/>
        <w:jc w:val="both"/>
      </w:pPr>
    </w:p>
    <w:p w14:paraId="6E818250" w14:textId="77777777" w:rsidR="000858B1" w:rsidRPr="000858B1" w:rsidRDefault="000858B1" w:rsidP="000858B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jc w:val="both"/>
      </w:pPr>
      <w:r w:rsidRPr="000858B1">
        <w:t xml:space="preserve">Apikal </w:t>
      </w:r>
      <w:proofErr w:type="spellStart"/>
      <w:r w:rsidRPr="000858B1">
        <w:t>hypertrof</w:t>
      </w:r>
      <w:proofErr w:type="spellEnd"/>
      <w:r w:rsidRPr="000858B1">
        <w:t xml:space="preserve"> </w:t>
      </w:r>
      <w:proofErr w:type="spellStart"/>
      <w:r w:rsidRPr="000858B1">
        <w:t>kardiomyopati</w:t>
      </w:r>
      <w:proofErr w:type="spellEnd"/>
    </w:p>
    <w:p w14:paraId="7971310B" w14:textId="77777777" w:rsidR="000858B1" w:rsidRPr="000858B1" w:rsidRDefault="000858B1" w:rsidP="000858B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jc w:val="both"/>
      </w:pPr>
      <w:r w:rsidRPr="000858B1">
        <w:t xml:space="preserve">Non </w:t>
      </w:r>
      <w:proofErr w:type="spellStart"/>
      <w:r w:rsidRPr="000858B1">
        <w:t>compation</w:t>
      </w:r>
      <w:proofErr w:type="spellEnd"/>
    </w:p>
    <w:p w14:paraId="0673681D" w14:textId="77777777" w:rsidR="000858B1" w:rsidRPr="000858B1" w:rsidRDefault="000858B1" w:rsidP="000858B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jc w:val="both"/>
      </w:pPr>
      <w:r w:rsidRPr="000858B1">
        <w:t>Apikal tromb</w:t>
      </w:r>
    </w:p>
    <w:p w14:paraId="146DD06B" w14:textId="77777777" w:rsidR="000858B1" w:rsidRPr="000858B1" w:rsidRDefault="000858B1" w:rsidP="000858B1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jc w:val="both"/>
      </w:pPr>
      <w:proofErr w:type="spellStart"/>
      <w:r w:rsidRPr="000858B1">
        <w:t>Pseudoanerysm</w:t>
      </w:r>
      <w:proofErr w:type="spellEnd"/>
    </w:p>
    <w:p w14:paraId="53E14EF8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0" w:right="0"/>
        <w:jc w:val="both"/>
      </w:pPr>
    </w:p>
    <w:p w14:paraId="059F5F7B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0" w:right="0"/>
      </w:pPr>
      <w:r w:rsidRPr="000858B1">
        <w:t xml:space="preserve">Observera att före kontrast ges ska försök till optimering av bild göras, dels via </w:t>
      </w:r>
      <w:proofErr w:type="gramStart"/>
      <w:r w:rsidRPr="000858B1">
        <w:t>maskininställningar och dels</w:t>
      </w:r>
      <w:proofErr w:type="gramEnd"/>
      <w:r w:rsidRPr="000858B1">
        <w:t xml:space="preserve"> med att t.ex. patient fixerar andning i optimalt läge osv.</w:t>
      </w:r>
    </w:p>
    <w:p w14:paraId="4E1EADED" w14:textId="77777777" w:rsidR="000858B1" w:rsidRPr="000858B1" w:rsidRDefault="000858B1" w:rsidP="000858B1">
      <w:pPr>
        <w:autoSpaceDE w:val="0"/>
        <w:autoSpaceDN w:val="0"/>
        <w:adjustRightInd w:val="0"/>
        <w:spacing w:after="0" w:line="240" w:lineRule="auto"/>
        <w:ind w:left="0" w:right="0"/>
      </w:pPr>
      <w:r w:rsidRPr="000858B1">
        <w:t xml:space="preserve">Kontrast löser inte dålig bild pga. ex fel </w:t>
      </w:r>
      <w:proofErr w:type="spellStart"/>
      <w:r w:rsidRPr="000858B1">
        <w:t>prob</w:t>
      </w:r>
      <w:proofErr w:type="spellEnd"/>
      <w:r w:rsidRPr="000858B1">
        <w:t>-position eller ekoskugga av revben.</w:t>
      </w:r>
    </w:p>
    <w:p w14:paraId="0A033870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3898E446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5C7A2520" w14:textId="77777777" w:rsidR="000858B1" w:rsidRPr="000858B1" w:rsidRDefault="000858B1" w:rsidP="000B5FF9">
      <w:pPr>
        <w:pStyle w:val="Heading3"/>
        <w:ind w:left="0"/>
      </w:pPr>
      <w:r w:rsidRPr="000858B1">
        <w:t>Funktionell/morfologisk bedömning</w:t>
      </w:r>
    </w:p>
    <w:p w14:paraId="54EF1258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729F8C03" w14:textId="1697C368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DAD475" wp14:editId="09FBA93A">
                <wp:simplePos x="0" y="0"/>
                <wp:positionH relativeFrom="column">
                  <wp:posOffset>-635</wp:posOffset>
                </wp:positionH>
                <wp:positionV relativeFrom="paragraph">
                  <wp:posOffset>26670</wp:posOffset>
                </wp:positionV>
                <wp:extent cx="5869940" cy="1972310"/>
                <wp:effectExtent l="3175" t="3175" r="3810" b="5715"/>
                <wp:wrapNone/>
                <wp:docPr id="2" name="Grup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972310"/>
                          <a:chOff x="1700" y="7070"/>
                          <a:chExt cx="9244" cy="3106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7070"/>
                            <a:ext cx="4573" cy="3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2" y="7076"/>
                            <a:ext cx="4572" cy="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4C23BE0D" id="Group 2" o:spid="_x0000_s1026" style="position:absolute;margin-left:-.05pt;margin-top:2.1pt;width:462.2pt;height:155.3pt;z-index:-251656192" coordorigin="1700,7070" coordsize="9244,3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700;top:7070;width:4573;height:3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">
                  <v:imagedata r:id="rId19" o:title=""/>
                </v:shape>
                <v:shape id="Picture 5" o:spid="_x0000_s1028" type="#_x0000_t75" style="position:absolute;left:6372;top:7076;width:4572;height:3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">
                  <v:imagedata r:id="rId20" o:title=""/>
                </v:shape>
              </v:group>
            </w:pict>
          </mc:Fallback>
        </mc:AlternateContent>
      </w:r>
    </w:p>
    <w:p w14:paraId="6DCB4B52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2B1568E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6F67015E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5DAC78F8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3CA9ABD1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54315614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03C01F5A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7C7F6A40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3F1C200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35063D82" w14:textId="77777777" w:rsidR="000858B1" w:rsidRPr="000858B1" w:rsidRDefault="000858B1" w:rsidP="000858B1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p w14:paraId="4B727333" w14:textId="77777777" w:rsidR="000858B1" w:rsidRPr="000858B1" w:rsidRDefault="000858B1" w:rsidP="000858B1">
      <w:pPr>
        <w:tabs>
          <w:tab w:val="left" w:pos="4820"/>
        </w:tabs>
        <w:spacing w:after="0" w:line="240" w:lineRule="auto"/>
        <w:ind w:left="0" w:right="-709"/>
        <w:rPr>
          <w:szCs w:val="20"/>
        </w:rPr>
      </w:pPr>
      <w:r w:rsidRPr="000858B1">
        <w:rPr>
          <w:b/>
          <w:szCs w:val="20"/>
        </w:rPr>
        <w:t xml:space="preserve">Bild 1.   Ex. </w:t>
      </w:r>
      <w:r w:rsidRPr="000858B1">
        <w:rPr>
          <w:szCs w:val="20"/>
        </w:rPr>
        <w:t xml:space="preserve">Vänsterkammare utan kontrast </w:t>
      </w:r>
      <w:r w:rsidRPr="000858B1">
        <w:rPr>
          <w:szCs w:val="20"/>
        </w:rPr>
        <w:tab/>
      </w:r>
      <w:r w:rsidRPr="000858B1">
        <w:rPr>
          <w:b/>
          <w:szCs w:val="20"/>
        </w:rPr>
        <w:t xml:space="preserve">Ex. </w:t>
      </w:r>
      <w:r w:rsidRPr="000858B1">
        <w:rPr>
          <w:szCs w:val="20"/>
        </w:rPr>
        <w:t>Vänsterkammare med kontrast</w:t>
      </w:r>
    </w:p>
    <w:p w14:paraId="00BA569B" w14:textId="77777777" w:rsidR="000858B1" w:rsidRPr="000858B1" w:rsidRDefault="000858B1" w:rsidP="000858B1">
      <w:pPr>
        <w:spacing w:after="0" w:line="240" w:lineRule="auto"/>
        <w:ind w:left="0" w:right="-1276"/>
        <w:rPr>
          <w:szCs w:val="20"/>
        </w:rPr>
      </w:pPr>
      <w:r w:rsidRPr="000858B1">
        <w:rPr>
          <w:szCs w:val="20"/>
        </w:rPr>
        <w:t>För bedömning av VK-storlek, funktion, väggrörlighet, väggtjocklek, ev. förekomst av tromb.</w:t>
      </w:r>
    </w:p>
    <w:p w14:paraId="07991B14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17B08C89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br w:type="page"/>
      </w:r>
    </w:p>
    <w:p w14:paraId="6B0C2092" w14:textId="77777777" w:rsidR="000858B1" w:rsidRPr="000858B1" w:rsidRDefault="000858B1" w:rsidP="000B5FF9">
      <w:pPr>
        <w:pStyle w:val="Heading2"/>
        <w:ind w:left="0"/>
      </w:pPr>
      <w:r w:rsidRPr="000858B1">
        <w:t>Rutiner</w:t>
      </w:r>
    </w:p>
    <w:p w14:paraId="4B4A7D75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Beroende på omständigheter för aktuell patient kan undersökningen utföras i direkt anslutning till ordinarie UKG eller göras som en separat/kompletterande undersökning vid senare tillfälle. </w:t>
      </w:r>
    </w:p>
    <w:p w14:paraId="03BBCFD8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572138E1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Om undersökningarna görs i samband med varandra används kod </w:t>
      </w:r>
      <w:proofErr w:type="gramStart"/>
      <w:r w:rsidRPr="000858B1">
        <w:rPr>
          <w:szCs w:val="20"/>
        </w:rPr>
        <w:t>920900</w:t>
      </w:r>
      <w:proofErr w:type="gramEnd"/>
      <w:r w:rsidRPr="000858B1">
        <w:rPr>
          <w:szCs w:val="20"/>
        </w:rPr>
        <w:t xml:space="preserve"> </w:t>
      </w:r>
      <w:r w:rsidRPr="000858B1">
        <w:rPr>
          <w:szCs w:val="20"/>
        </w:rPr>
        <w:br/>
        <w:t xml:space="preserve">(ULJ hjärta utan och med iv kontrast). </w:t>
      </w:r>
    </w:p>
    <w:p w14:paraId="308FFE69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1F1FC07D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Om enbart kontrastundersökning görs som komplettering används kod </w:t>
      </w:r>
      <w:proofErr w:type="gramStart"/>
      <w:r w:rsidRPr="000858B1">
        <w:rPr>
          <w:szCs w:val="20"/>
        </w:rPr>
        <w:t>920800</w:t>
      </w:r>
      <w:proofErr w:type="gramEnd"/>
      <w:r w:rsidRPr="000858B1">
        <w:rPr>
          <w:szCs w:val="20"/>
        </w:rPr>
        <w:t xml:space="preserve"> (ULJ hjärta komplettering med iv kontrast) och då skrivs svaret på kontrastundersökningen separat.</w:t>
      </w:r>
    </w:p>
    <w:p w14:paraId="202833AF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415383D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Given mängd </w:t>
      </w:r>
      <w:proofErr w:type="spellStart"/>
      <w:r w:rsidRPr="000858B1">
        <w:rPr>
          <w:szCs w:val="20"/>
        </w:rPr>
        <w:t>SonoVue</w:t>
      </w:r>
      <w:proofErr w:type="spellEnd"/>
      <w:r w:rsidRPr="000858B1">
        <w:rPr>
          <w:szCs w:val="20"/>
        </w:rPr>
        <w:t xml:space="preserve"> (8 mikroliter/ml) dokumenteras enligt rutin under flik Farmaka i </w:t>
      </w:r>
      <w:proofErr w:type="spellStart"/>
      <w:r w:rsidRPr="000858B1">
        <w:rPr>
          <w:szCs w:val="20"/>
        </w:rPr>
        <w:t>Sectra</w:t>
      </w:r>
      <w:proofErr w:type="spellEnd"/>
      <w:r w:rsidRPr="000858B1">
        <w:rPr>
          <w:szCs w:val="20"/>
        </w:rPr>
        <w:t>.</w:t>
      </w:r>
    </w:p>
    <w:p w14:paraId="3BF66D1B" w14:textId="77777777" w:rsidR="000858B1" w:rsidRPr="000858B1" w:rsidRDefault="000858B1" w:rsidP="000858B1">
      <w:pPr>
        <w:spacing w:after="0" w:line="240" w:lineRule="auto"/>
        <w:ind w:left="0" w:right="0"/>
        <w:rPr>
          <w:b/>
          <w:szCs w:val="20"/>
        </w:rPr>
      </w:pPr>
    </w:p>
    <w:p w14:paraId="77C48B02" w14:textId="77777777" w:rsidR="000858B1" w:rsidRPr="000858B1" w:rsidRDefault="000858B1" w:rsidP="000B5FF9">
      <w:pPr>
        <w:pStyle w:val="Heading2"/>
        <w:ind w:left="0"/>
      </w:pPr>
      <w:r w:rsidRPr="000858B1">
        <w:t>Kontraindikationer</w:t>
      </w:r>
    </w:p>
    <w:p w14:paraId="4A15C2A3" w14:textId="77777777" w:rsidR="000858B1" w:rsidRPr="000858B1" w:rsidRDefault="000858B1" w:rsidP="000858B1">
      <w:pPr>
        <w:spacing w:after="0" w:line="240" w:lineRule="auto"/>
        <w:ind w:left="0" w:right="0"/>
        <w:rPr>
          <w:b/>
          <w:szCs w:val="20"/>
        </w:rPr>
      </w:pPr>
      <w:r w:rsidRPr="000858B1">
        <w:rPr>
          <w:szCs w:val="20"/>
        </w:rPr>
        <w:t>För detaljer se FASS</w:t>
      </w:r>
    </w:p>
    <w:p w14:paraId="3FD8CB3F" w14:textId="017B5E25" w:rsidR="000858B1" w:rsidRPr="000858B1" w:rsidRDefault="000858B1" w:rsidP="000858B1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0858B1">
        <w:rPr>
          <w:szCs w:val="20"/>
        </w:rPr>
        <w:t xml:space="preserve">ej godkänt för patient </w:t>
      </w:r>
      <w:r w:rsidR="000B5FF9" w:rsidRPr="000858B1">
        <w:rPr>
          <w:szCs w:val="20"/>
        </w:rPr>
        <w:t>&lt;18</w:t>
      </w:r>
      <w:r w:rsidRPr="000858B1">
        <w:rPr>
          <w:szCs w:val="20"/>
        </w:rPr>
        <w:t xml:space="preserve"> år</w:t>
      </w:r>
    </w:p>
    <w:p w14:paraId="7AF9F62B" w14:textId="77777777" w:rsidR="000858B1" w:rsidRPr="000858B1" w:rsidRDefault="000858B1" w:rsidP="000858B1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0858B1">
        <w:rPr>
          <w:szCs w:val="20"/>
        </w:rPr>
        <w:t xml:space="preserve">Känd allergi mot </w:t>
      </w:r>
      <w:proofErr w:type="spellStart"/>
      <w:r w:rsidRPr="000858B1">
        <w:rPr>
          <w:szCs w:val="20"/>
        </w:rPr>
        <w:t>svavelhexaflourid</w:t>
      </w:r>
      <w:proofErr w:type="spellEnd"/>
    </w:p>
    <w:p w14:paraId="6265B7FF" w14:textId="77777777" w:rsidR="000858B1" w:rsidRPr="000858B1" w:rsidRDefault="000858B1" w:rsidP="000858B1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0858B1">
        <w:rPr>
          <w:szCs w:val="20"/>
        </w:rPr>
        <w:t xml:space="preserve">Pågående akut hjärtinfarkt eller akut </w:t>
      </w:r>
      <w:proofErr w:type="spellStart"/>
      <w:r w:rsidRPr="000858B1">
        <w:rPr>
          <w:szCs w:val="20"/>
        </w:rPr>
        <w:t>coronart</w:t>
      </w:r>
      <w:proofErr w:type="spellEnd"/>
      <w:r w:rsidRPr="000858B1">
        <w:rPr>
          <w:szCs w:val="20"/>
        </w:rPr>
        <w:t xml:space="preserve"> syndrom</w:t>
      </w:r>
    </w:p>
    <w:p w14:paraId="73508C86" w14:textId="77777777" w:rsidR="000858B1" w:rsidRPr="000858B1" w:rsidRDefault="000858B1" w:rsidP="000858B1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0858B1">
        <w:rPr>
          <w:szCs w:val="20"/>
        </w:rPr>
        <w:t>Klinisk instabilitet i form av akut allvarlig hjärtsvikt, allvarlig rytmstörning</w:t>
      </w:r>
    </w:p>
    <w:p w14:paraId="742BD72E" w14:textId="77777777" w:rsidR="000858B1" w:rsidRPr="000858B1" w:rsidRDefault="000858B1" w:rsidP="000858B1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0858B1">
        <w:rPr>
          <w:szCs w:val="20"/>
        </w:rPr>
        <w:t xml:space="preserve">Höger-vänster shunt, </w:t>
      </w:r>
      <w:proofErr w:type="gramStart"/>
      <w:r w:rsidRPr="000858B1">
        <w:rPr>
          <w:szCs w:val="20"/>
        </w:rPr>
        <w:t>lungartärtryck &gt;</w:t>
      </w:r>
      <w:proofErr w:type="gramEnd"/>
      <w:r w:rsidRPr="000858B1">
        <w:rPr>
          <w:szCs w:val="20"/>
        </w:rPr>
        <w:t xml:space="preserve"> 90 </w:t>
      </w:r>
      <w:proofErr w:type="spellStart"/>
      <w:r w:rsidRPr="000858B1">
        <w:rPr>
          <w:szCs w:val="20"/>
        </w:rPr>
        <w:t>mmHg</w:t>
      </w:r>
      <w:proofErr w:type="spellEnd"/>
      <w:r w:rsidRPr="000858B1">
        <w:rPr>
          <w:szCs w:val="20"/>
        </w:rPr>
        <w:t>, svårt andnödssyndrom (</w:t>
      </w:r>
      <w:proofErr w:type="spellStart"/>
      <w:r w:rsidRPr="000858B1">
        <w:rPr>
          <w:szCs w:val="20"/>
        </w:rPr>
        <w:t>rds</w:t>
      </w:r>
      <w:proofErr w:type="spellEnd"/>
      <w:r w:rsidRPr="000858B1">
        <w:rPr>
          <w:szCs w:val="20"/>
        </w:rPr>
        <w:t>)</w:t>
      </w:r>
    </w:p>
    <w:p w14:paraId="2642EA56" w14:textId="77777777" w:rsidR="000858B1" w:rsidRPr="000858B1" w:rsidRDefault="000858B1" w:rsidP="000B5FF9">
      <w:pPr>
        <w:pStyle w:val="Heading2"/>
        <w:ind w:left="0"/>
      </w:pPr>
      <w:r w:rsidRPr="000858B1">
        <w:t>Biverkningar</w:t>
      </w:r>
    </w:p>
    <w:p w14:paraId="7024BF87" w14:textId="456432F1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>Mindre vanliga (1/</w:t>
      </w:r>
      <w:r w:rsidR="000B5FF9" w:rsidRPr="000858B1">
        <w:rPr>
          <w:szCs w:val="20"/>
        </w:rPr>
        <w:t>100–1</w:t>
      </w:r>
      <w:r w:rsidRPr="000858B1">
        <w:rPr>
          <w:szCs w:val="20"/>
        </w:rPr>
        <w:t xml:space="preserve">/1000) är </w:t>
      </w:r>
      <w:proofErr w:type="gramStart"/>
      <w:r w:rsidRPr="000858B1">
        <w:rPr>
          <w:szCs w:val="20"/>
        </w:rPr>
        <w:t>bl.a.</w:t>
      </w:r>
      <w:proofErr w:type="gramEnd"/>
      <w:r w:rsidRPr="000858B1">
        <w:rPr>
          <w:szCs w:val="20"/>
        </w:rPr>
        <w:t xml:space="preserve"> huvudvärk, illamående, klåda/sveda vid injektionsstället mm, för övrig se FASS. Anafylaktisk reaktion är extremt ovanlig.</w:t>
      </w:r>
    </w:p>
    <w:p w14:paraId="4CD49986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131290B6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br w:type="page"/>
      </w:r>
    </w:p>
    <w:p w14:paraId="4A46403A" w14:textId="77777777" w:rsidR="000858B1" w:rsidRPr="000858B1" w:rsidRDefault="000858B1" w:rsidP="000B5FF9">
      <w:pPr>
        <w:pStyle w:val="Heading2"/>
        <w:ind w:left="0"/>
      </w:pPr>
      <w:r w:rsidRPr="000858B1">
        <w:t>Förberedelser/utförande</w:t>
      </w:r>
    </w:p>
    <w:p w14:paraId="041ACE0F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135FD8E3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Inga särskilda patientförberedelser förutom att en intravenös infart av minst ”rosa” storlek, helst i armveck. </w:t>
      </w:r>
      <w:proofErr w:type="spellStart"/>
      <w:r w:rsidRPr="000858B1">
        <w:rPr>
          <w:szCs w:val="20"/>
        </w:rPr>
        <w:t>Sonovue-kitet</w:t>
      </w:r>
      <w:proofErr w:type="spellEnd"/>
      <w:r w:rsidRPr="000858B1">
        <w:rPr>
          <w:szCs w:val="20"/>
        </w:rPr>
        <w:t xml:space="preserve"> innehåller glasflaska med torrsubstans, injektionsspruta av glas med 5 ml 0,9% </w:t>
      </w:r>
      <w:proofErr w:type="spellStart"/>
      <w:r w:rsidRPr="000858B1">
        <w:rPr>
          <w:szCs w:val="20"/>
        </w:rPr>
        <w:t>NaCl</w:t>
      </w:r>
      <w:proofErr w:type="spellEnd"/>
      <w:r w:rsidRPr="000858B1">
        <w:rPr>
          <w:szCs w:val="20"/>
        </w:rPr>
        <w:t xml:space="preserve">, </w:t>
      </w:r>
      <w:proofErr w:type="spellStart"/>
      <w:r w:rsidRPr="000858B1">
        <w:rPr>
          <w:szCs w:val="20"/>
        </w:rPr>
        <w:t>överföringsystem</w:t>
      </w:r>
      <w:proofErr w:type="spellEnd"/>
      <w:r w:rsidRPr="000858B1">
        <w:rPr>
          <w:szCs w:val="20"/>
        </w:rPr>
        <w:t xml:space="preserve">. </w:t>
      </w:r>
    </w:p>
    <w:p w14:paraId="5F104239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0DC962A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t xml:space="preserve">För blandning se instruktion nedan. </w:t>
      </w:r>
    </w:p>
    <w:p w14:paraId="01DB0B6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</w:p>
    <w:p w14:paraId="4B51E4C8" w14:textId="7D7262D2" w:rsidR="000858B1" w:rsidRPr="000858B1" w:rsidRDefault="000858B1" w:rsidP="000858B1">
      <w:pPr>
        <w:spacing w:after="0" w:line="240" w:lineRule="auto"/>
        <w:ind w:left="0" w:right="0"/>
        <w:rPr>
          <w:szCs w:val="20"/>
          <w:lang w:val="en-US"/>
        </w:rPr>
      </w:pPr>
      <w:r w:rsidRPr="000858B1">
        <w:rPr>
          <w:noProof/>
          <w:szCs w:val="20"/>
        </w:rPr>
        <w:drawing>
          <wp:inline distT="0" distB="0" distL="0" distR="0" wp14:anchorId="689017C7" wp14:editId="29ECD349">
            <wp:extent cx="5095875" cy="31527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2AF7E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  <w:lang w:val="en-US"/>
        </w:rPr>
      </w:pPr>
    </w:p>
    <w:p w14:paraId="0AD32F4C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  <w:lang w:val="en-US"/>
        </w:rPr>
      </w:pPr>
    </w:p>
    <w:p w14:paraId="62CA24C3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  <w:lang w:val="en-US"/>
        </w:rPr>
      </w:pPr>
    </w:p>
    <w:p w14:paraId="7FF148D8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 xml:space="preserve">Färdigställd kontrast förvaras i glasampullen med snäpplock stängt. För injektion, drag upp i </w:t>
      </w:r>
      <w:r w:rsidRPr="000858B1">
        <w:rPr>
          <w:b/>
        </w:rPr>
        <w:t>ny</w:t>
      </w:r>
      <w:r w:rsidRPr="000858B1">
        <w:t xml:space="preserve"> 1 ml spruta. Färdigställd kontrast kan användas till fler patienter, ska användas inom 6 timmar.</w:t>
      </w:r>
    </w:p>
    <w:p w14:paraId="668477E8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>Sätt rosa PVK med kran. Injicera bakifrån (rakt inflöde) ej genom ventil.</w:t>
      </w:r>
    </w:p>
    <w:p w14:paraId="02F8FFCA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 xml:space="preserve">Lämplig dos är ca </w:t>
      </w:r>
      <w:proofErr w:type="gramStart"/>
      <w:r w:rsidRPr="000858B1">
        <w:t>0,5-1</w:t>
      </w:r>
      <w:proofErr w:type="gramEnd"/>
      <w:r w:rsidRPr="000858B1">
        <w:t xml:space="preserve"> ml, ges under ca 3 sekunder, vänta 3 sekunder och </w:t>
      </w:r>
      <w:proofErr w:type="spellStart"/>
      <w:r w:rsidRPr="000858B1">
        <w:t>flusha</w:t>
      </w:r>
      <w:proofErr w:type="spellEnd"/>
      <w:r w:rsidRPr="000858B1">
        <w:t xml:space="preserve"> sedan med 3 ml </w:t>
      </w:r>
      <w:proofErr w:type="spellStart"/>
      <w:r w:rsidRPr="000858B1">
        <w:t>NaCl</w:t>
      </w:r>
      <w:proofErr w:type="spellEnd"/>
      <w:r w:rsidRPr="000858B1">
        <w:t xml:space="preserve"> under 3 sekunder. </w:t>
      </w:r>
    </w:p>
    <w:p w14:paraId="25798934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 xml:space="preserve">Vid upprepad injektion: </w:t>
      </w:r>
      <w:r w:rsidRPr="000858B1">
        <w:rPr>
          <w:b/>
        </w:rPr>
        <w:t>Skaka flaskan minst 3 sekunder</w:t>
      </w:r>
      <w:r w:rsidRPr="000858B1">
        <w:t xml:space="preserve">. </w:t>
      </w:r>
    </w:p>
    <w:p w14:paraId="429158CC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 xml:space="preserve">Dos kan ges upprepade gånger tills undersökning är slutförd och valda loopar är sparade. </w:t>
      </w:r>
    </w:p>
    <w:p w14:paraId="5D0870D6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 xml:space="preserve">Efter injektion erhålls kontrasteffekt i vänster kammare under ca 2 min. Tecken på för låg kontrastmängd är ej full kontrasteffekt i </w:t>
      </w:r>
      <w:proofErr w:type="spellStart"/>
      <w:r w:rsidRPr="000858B1">
        <w:t>apex</w:t>
      </w:r>
      <w:proofErr w:type="spellEnd"/>
      <w:r w:rsidRPr="000858B1">
        <w:t xml:space="preserve"> och för hög kontrastmängd ger sämre bild/ekoskugga nära klaffplanet.</w:t>
      </w:r>
    </w:p>
    <w:p w14:paraId="27DD9CB5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 xml:space="preserve">LV-kontrastprogrammet ska vara aktiverat när kontrast ges, hur detta görs skiljer något mellan de olika ultraljudsmaskinerna. Justera fokus och </w:t>
      </w:r>
      <w:proofErr w:type="gramStart"/>
      <w:r w:rsidRPr="000858B1">
        <w:t>mekanisk index</w:t>
      </w:r>
      <w:proofErr w:type="gramEnd"/>
      <w:r w:rsidRPr="000858B1">
        <w:t xml:space="preserve"> vid behov.</w:t>
      </w:r>
    </w:p>
    <w:p w14:paraId="7BD192DC" w14:textId="77777777" w:rsidR="000858B1" w:rsidRPr="000858B1" w:rsidRDefault="000858B1" w:rsidP="000858B1">
      <w:pPr>
        <w:spacing w:after="0" w:line="240" w:lineRule="auto"/>
        <w:ind w:left="0" w:right="0"/>
      </w:pPr>
    </w:p>
    <w:p w14:paraId="31FBEA39" w14:textId="77777777" w:rsidR="000858B1" w:rsidRPr="000858B1" w:rsidRDefault="000858B1" w:rsidP="000858B1">
      <w:pPr>
        <w:spacing w:after="0" w:line="240" w:lineRule="auto"/>
        <w:ind w:left="0" w:right="0"/>
      </w:pPr>
      <w:r w:rsidRPr="000858B1">
        <w:t>Patienten ska vara under tillsyn ca 15 min efter given kontrast (se biverkningar sid 3).</w:t>
      </w:r>
    </w:p>
    <w:p w14:paraId="2855608E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</w:rPr>
      </w:pPr>
      <w:r w:rsidRPr="000858B1">
        <w:rPr>
          <w:szCs w:val="20"/>
        </w:rPr>
        <w:br w:type="page"/>
      </w:r>
    </w:p>
    <w:p w14:paraId="6E65E4E0" w14:textId="77777777" w:rsidR="000858B1" w:rsidRPr="000858B1" w:rsidRDefault="000858B1" w:rsidP="000B5FF9">
      <w:pPr>
        <w:pStyle w:val="Heading2"/>
        <w:ind w:left="0"/>
        <w:rPr>
          <w:lang w:val="en-US"/>
        </w:rPr>
      </w:pPr>
      <w:proofErr w:type="spellStart"/>
      <w:r w:rsidRPr="000858B1">
        <w:rPr>
          <w:lang w:val="en-US"/>
        </w:rPr>
        <w:t>Referenser</w:t>
      </w:r>
      <w:proofErr w:type="spellEnd"/>
    </w:p>
    <w:p w14:paraId="560A558B" w14:textId="77777777" w:rsidR="000858B1" w:rsidRPr="000858B1" w:rsidRDefault="000858B1" w:rsidP="000858B1">
      <w:pPr>
        <w:spacing w:after="0" w:line="240" w:lineRule="auto"/>
        <w:ind w:left="0" w:right="0"/>
        <w:rPr>
          <w:szCs w:val="20"/>
          <w:lang w:val="en-GB"/>
        </w:rPr>
      </w:pPr>
    </w:p>
    <w:p w14:paraId="65808C30" w14:textId="77777777" w:rsidR="000858B1" w:rsidRPr="000858B1" w:rsidRDefault="000858B1" w:rsidP="000858B1">
      <w:pPr>
        <w:numPr>
          <w:ilvl w:val="0"/>
          <w:numId w:val="22"/>
        </w:numPr>
        <w:spacing w:after="0" w:line="240" w:lineRule="auto"/>
        <w:ind w:right="0"/>
        <w:rPr>
          <w:szCs w:val="20"/>
          <w:lang w:val="en"/>
        </w:rPr>
      </w:pPr>
      <w:r w:rsidRPr="000858B1">
        <w:rPr>
          <w:szCs w:val="20"/>
          <w:lang w:val="en-GB"/>
        </w:rPr>
        <w:t xml:space="preserve">Roxy Senior, et al. </w:t>
      </w:r>
      <w:r w:rsidRPr="000858B1">
        <w:rPr>
          <w:szCs w:val="20"/>
          <w:lang w:val="en"/>
        </w:rPr>
        <w:t xml:space="preserve">Contrast echocardiography: evidence-based recommendations by European Association of Echocardiography </w:t>
      </w:r>
      <w:proofErr w:type="spellStart"/>
      <w:r w:rsidRPr="000858B1">
        <w:rPr>
          <w:color w:val="333300"/>
          <w:szCs w:val="20"/>
          <w:lang w:val="en"/>
        </w:rPr>
        <w:t>Eur</w:t>
      </w:r>
      <w:proofErr w:type="spellEnd"/>
      <w:r w:rsidRPr="000858B1">
        <w:rPr>
          <w:color w:val="333300"/>
          <w:szCs w:val="20"/>
          <w:lang w:val="en"/>
        </w:rPr>
        <w:t xml:space="preserve"> J </w:t>
      </w:r>
      <w:proofErr w:type="spellStart"/>
      <w:r w:rsidRPr="000858B1">
        <w:rPr>
          <w:color w:val="333300"/>
          <w:szCs w:val="20"/>
          <w:lang w:val="en"/>
        </w:rPr>
        <w:t>Echocardiogr</w:t>
      </w:r>
      <w:proofErr w:type="spellEnd"/>
      <w:r w:rsidRPr="000858B1">
        <w:rPr>
          <w:color w:val="333300"/>
          <w:szCs w:val="20"/>
          <w:lang w:val="en"/>
        </w:rPr>
        <w:t xml:space="preserve"> (2009) </w:t>
      </w:r>
      <w:r w:rsidRPr="000858B1">
        <w:rPr>
          <w:szCs w:val="20"/>
          <w:lang w:val="en-US"/>
        </w:rPr>
        <w:t>10 (2):</w:t>
      </w:r>
      <w:r w:rsidRPr="000858B1">
        <w:rPr>
          <w:rFonts w:ascii="Arial" w:hAnsi="Arial" w:cs="Arial"/>
          <w:color w:val="333300"/>
          <w:lang w:val="en"/>
        </w:rPr>
        <w:t xml:space="preserve"> </w:t>
      </w:r>
      <w:r w:rsidRPr="000858B1">
        <w:rPr>
          <w:color w:val="333300"/>
          <w:szCs w:val="20"/>
          <w:lang w:val="en"/>
        </w:rPr>
        <w:t>194-212.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58B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3F177C" w14:textId="77777777" w:rsidR="006C081C" w:rsidRDefault="006C081C">
      <w:r>
        <w:separator/>
      </w:r>
    </w:p>
  </w:endnote>
  <w:endnote w:type="continuationSeparator" w:id="0">
    <w:p w14:paraId="2874E685" w14:textId="77777777" w:rsidR="006C081C" w:rsidRDefault="006C081C">
      <w:r>
        <w:continuationSeparator/>
      </w:r>
    </w:p>
  </w:endnote>
  <w:endnote w:type="continuationNotice" w:id="1">
    <w:p w14:paraId="7C0BF330" w14:textId="77777777" w:rsidR="006C081C" w:rsidRDefault="006C08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CF61E" w14:textId="77777777" w:rsidR="006C081C" w:rsidRDefault="006C081C"/>
  </w:footnote>
  <w:footnote w:type="continuationSeparator" w:id="0">
    <w:p w14:paraId="3884285B" w14:textId="77777777" w:rsidR="006C081C" w:rsidRDefault="006C081C">
      <w:r>
        <w:continuationSeparator/>
      </w:r>
    </w:p>
  </w:footnote>
  <w:footnote w:type="continuationNotice" w:id="1">
    <w:p w14:paraId="290959AE" w14:textId="77777777" w:rsidR="006C081C" w:rsidRDefault="006C08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0DF7E85"/>
    <w:multiLevelType w:val="hybridMultilevel"/>
    <w:tmpl w:val="16F066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091FAB"/>
    <w:multiLevelType w:val="hybridMultilevel"/>
    <w:tmpl w:val="F8CAF37E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DA17A23"/>
    <w:multiLevelType w:val="hybridMultilevel"/>
    <w:tmpl w:val="B72CB31A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5756D04"/>
    <w:multiLevelType w:val="hybridMultilevel"/>
    <w:tmpl w:val="93CEE69E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6669904">
    <w:abstractNumId w:val="21"/>
  </w:num>
  <w:num w:numId="2" w16cid:durableId="1061058613">
    <w:abstractNumId w:val="16"/>
  </w:num>
  <w:num w:numId="3" w16cid:durableId="972516009">
    <w:abstractNumId w:val="0"/>
  </w:num>
  <w:num w:numId="4" w16cid:durableId="1000623977">
    <w:abstractNumId w:val="7"/>
  </w:num>
  <w:num w:numId="5" w16cid:durableId="969440680">
    <w:abstractNumId w:val="18"/>
  </w:num>
  <w:num w:numId="6" w16cid:durableId="714356115">
    <w:abstractNumId w:val="2"/>
  </w:num>
  <w:num w:numId="7" w16cid:durableId="994526476">
    <w:abstractNumId w:val="13"/>
  </w:num>
  <w:num w:numId="8" w16cid:durableId="1542404437">
    <w:abstractNumId w:val="9"/>
  </w:num>
  <w:num w:numId="9" w16cid:durableId="42415243">
    <w:abstractNumId w:val="1"/>
  </w:num>
  <w:num w:numId="10" w16cid:durableId="1827239352">
    <w:abstractNumId w:val="1"/>
  </w:num>
  <w:num w:numId="11" w16cid:durableId="1450509052">
    <w:abstractNumId w:val="3"/>
  </w:num>
  <w:num w:numId="12" w16cid:durableId="299112083">
    <w:abstractNumId w:val="5"/>
  </w:num>
  <w:num w:numId="13" w16cid:durableId="1488091730">
    <w:abstractNumId w:val="15"/>
  </w:num>
  <w:num w:numId="14" w16cid:durableId="399867838">
    <w:abstractNumId w:val="10"/>
  </w:num>
  <w:num w:numId="15" w16cid:durableId="590696976">
    <w:abstractNumId w:val="8"/>
  </w:num>
  <w:num w:numId="16" w16cid:durableId="1411192366">
    <w:abstractNumId w:val="14"/>
  </w:num>
  <w:num w:numId="17" w16cid:durableId="2141878850">
    <w:abstractNumId w:val="6"/>
  </w:num>
  <w:num w:numId="18" w16cid:durableId="1277374207">
    <w:abstractNumId w:val="11"/>
  </w:num>
  <w:num w:numId="19" w16cid:durableId="1519275885">
    <w:abstractNumId w:val="20"/>
  </w:num>
  <w:num w:numId="20" w16cid:durableId="1989549789">
    <w:abstractNumId w:val="19"/>
  </w:num>
  <w:num w:numId="21" w16cid:durableId="955910255">
    <w:abstractNumId w:val="12"/>
  </w:num>
  <w:num w:numId="22" w16cid:durableId="823011444">
    <w:abstractNumId w:val="17"/>
  </w:num>
  <w:num w:numId="23" w16cid:durableId="323898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8B1"/>
    <w:rsid w:val="0009062C"/>
    <w:rsid w:val="00095368"/>
    <w:rsid w:val="000954C4"/>
    <w:rsid w:val="000A4C35"/>
    <w:rsid w:val="000A611A"/>
    <w:rsid w:val="000B12D9"/>
    <w:rsid w:val="000B4536"/>
    <w:rsid w:val="000B5FF9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25A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081C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44F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F7F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47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66B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91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0B08BCC-610C-4104-A3FA-48047423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image" Target="media/image7.pn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image" Target="media/image6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5.pn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757</Words>
  <Characters>4319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Kontrast vid UKG</dc:title>
  <dc:subject/>
  <dc:creator>patrik.jens.johansson@vgregion.se</dc:creator>
  <keywords/>
  <lastModifiedBy>TK.SpStyMigProd</lastModifiedBy>
  <revision>6</revision>
  <lastPrinted>2016-03-31T19:56:00.0000000Z</lastPrinted>
  <dcterms:created xsi:type="dcterms:W3CDTF">2022-05-18T20:35:00.0000000Z</dcterms:created>
  <dcterms:modified xsi:type="dcterms:W3CDTF">2024-02-05T19:13:00.0000000Z</dcterms:modified>
</coreProperties>
</file>